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5B9B2" w14:textId="2A866F0F" w:rsidR="00272ACE" w:rsidRPr="008F0CC5" w:rsidRDefault="008F0CC5" w:rsidP="00272ACE">
      <w:pPr>
        <w:pStyle w:val="Body"/>
        <w:rPr>
          <w:b/>
          <w:bCs/>
          <w:i/>
          <w:iCs/>
          <w:lang w:val="ro-RO"/>
        </w:rPr>
      </w:pPr>
      <w:r>
        <w:rPr>
          <w:b/>
          <w:bCs/>
          <w:i/>
          <w:iCs/>
          <w:lang w:val="ro-RO"/>
        </w:rPr>
        <w:tab/>
      </w:r>
      <w:r>
        <w:rPr>
          <w:b/>
          <w:bCs/>
          <w:i/>
          <w:iCs/>
          <w:lang w:val="ro-RO"/>
        </w:rPr>
        <w:tab/>
      </w:r>
      <w:r>
        <w:rPr>
          <w:b/>
          <w:bCs/>
          <w:i/>
          <w:iCs/>
          <w:lang w:val="ro-RO"/>
        </w:rPr>
        <w:tab/>
      </w:r>
      <w:r>
        <w:rPr>
          <w:b/>
          <w:bCs/>
          <w:i/>
          <w:iCs/>
          <w:lang w:val="ro-RO"/>
        </w:rPr>
        <w:tab/>
      </w:r>
      <w:r>
        <w:rPr>
          <w:b/>
          <w:bCs/>
          <w:i/>
          <w:iCs/>
          <w:lang w:val="ro-RO"/>
        </w:rPr>
        <w:tab/>
      </w:r>
      <w:r>
        <w:rPr>
          <w:b/>
          <w:bCs/>
          <w:i/>
          <w:iCs/>
          <w:lang w:val="ro-RO"/>
        </w:rPr>
        <w:tab/>
      </w:r>
      <w:r>
        <w:rPr>
          <w:b/>
          <w:bCs/>
          <w:i/>
          <w:iCs/>
          <w:lang w:val="ro-RO"/>
        </w:rPr>
        <w:tab/>
      </w:r>
      <w:r>
        <w:rPr>
          <w:b/>
          <w:bCs/>
          <w:i/>
          <w:iCs/>
          <w:lang w:val="ro-RO"/>
        </w:rPr>
        <w:tab/>
      </w:r>
      <w:r>
        <w:rPr>
          <w:b/>
          <w:bCs/>
          <w:i/>
          <w:iCs/>
          <w:lang w:val="ro-RO"/>
        </w:rPr>
        <w:tab/>
      </w:r>
      <w:r w:rsidRPr="008F0CC5">
        <w:rPr>
          <w:b/>
          <w:bCs/>
          <w:i/>
          <w:iCs/>
          <w:lang w:val="ro-RO"/>
        </w:rPr>
        <w:t>ANEXA 1 LA H</w:t>
      </w:r>
      <w:r w:rsidR="0011197B">
        <w:rPr>
          <w:b/>
          <w:bCs/>
          <w:i/>
          <w:iCs/>
          <w:lang w:val="ro-RO"/>
        </w:rPr>
        <w:t>.</w:t>
      </w:r>
      <w:r w:rsidRPr="008F0CC5">
        <w:rPr>
          <w:b/>
          <w:bCs/>
          <w:i/>
          <w:iCs/>
          <w:lang w:val="ro-RO"/>
        </w:rPr>
        <w:t>C</w:t>
      </w:r>
      <w:r w:rsidR="0011197B">
        <w:rPr>
          <w:b/>
          <w:bCs/>
          <w:i/>
          <w:iCs/>
          <w:lang w:val="ro-RO"/>
        </w:rPr>
        <w:t>.</w:t>
      </w:r>
      <w:r w:rsidRPr="008F0CC5">
        <w:rPr>
          <w:b/>
          <w:bCs/>
          <w:i/>
          <w:iCs/>
          <w:lang w:val="ro-RO"/>
        </w:rPr>
        <w:t>L</w:t>
      </w:r>
      <w:r w:rsidR="0011197B">
        <w:rPr>
          <w:b/>
          <w:bCs/>
          <w:i/>
          <w:iCs/>
          <w:lang w:val="ro-RO"/>
        </w:rPr>
        <w:t>.90/08.11.</w:t>
      </w:r>
      <w:r w:rsidRPr="008F0CC5">
        <w:rPr>
          <w:b/>
          <w:bCs/>
          <w:i/>
          <w:iCs/>
          <w:lang w:val="ro-RO"/>
        </w:rPr>
        <w:t>2022</w:t>
      </w:r>
    </w:p>
    <w:p w14:paraId="660A20EE" w14:textId="73E2817C" w:rsidR="00E42F6B" w:rsidRPr="008F0CC5" w:rsidRDefault="00C602CD" w:rsidP="00D744B4">
      <w:pPr>
        <w:pStyle w:val="Title"/>
        <w:jc w:val="center"/>
        <w:rPr>
          <w:sz w:val="22"/>
          <w:szCs w:val="22"/>
          <w:lang w:val="ro-RO"/>
        </w:rPr>
      </w:pPr>
      <w:r w:rsidRPr="008F0CC5">
        <w:rPr>
          <w:sz w:val="22"/>
          <w:szCs w:val="22"/>
          <w:lang w:val="ro-RO"/>
        </w:rPr>
        <w:t>CONTRACT</w:t>
      </w:r>
    </w:p>
    <w:p w14:paraId="163A1195" w14:textId="50E8A004" w:rsidR="00D744B4" w:rsidRPr="008F0CC5" w:rsidRDefault="00D744B4" w:rsidP="00D744B4">
      <w:pPr>
        <w:pStyle w:val="Body"/>
        <w:rPr>
          <w:lang w:val="ro-RO"/>
        </w:rPr>
      </w:pPr>
      <w:r w:rsidRPr="008F0CC5">
        <w:rPr>
          <w:lang w:val="ro-RO"/>
        </w:rPr>
        <w:t>Prezent</w:t>
      </w:r>
      <w:r w:rsidR="00C602CD" w:rsidRPr="008F0CC5">
        <w:rPr>
          <w:lang w:val="ro-RO"/>
        </w:rPr>
        <w:t>ul Contract</w:t>
      </w:r>
      <w:r w:rsidR="0015314B" w:rsidRPr="008F0CC5">
        <w:rPr>
          <w:lang w:val="ro-RO"/>
        </w:rPr>
        <w:t xml:space="preserve"> </w:t>
      </w:r>
      <w:r w:rsidRPr="008F0CC5">
        <w:rPr>
          <w:lang w:val="ro-RO"/>
        </w:rPr>
        <w:t>(„</w:t>
      </w:r>
      <w:r w:rsidR="00C602CD" w:rsidRPr="008F0CC5">
        <w:rPr>
          <w:b/>
          <w:bCs/>
          <w:lang w:val="ro-RO"/>
        </w:rPr>
        <w:t>Contractul</w:t>
      </w:r>
      <w:r w:rsidRPr="008F0CC5">
        <w:rPr>
          <w:lang w:val="ro-RO"/>
        </w:rPr>
        <w:t xml:space="preserve">”), este încheiat la data de [zi] </w:t>
      </w:r>
      <w:bookmarkStart w:id="0" w:name="_Hlk99094266"/>
      <w:r w:rsidRPr="008F0CC5">
        <w:rPr>
          <w:lang w:val="ro-RO"/>
        </w:rPr>
        <w:t xml:space="preserve">[lună] </w:t>
      </w:r>
      <w:bookmarkEnd w:id="0"/>
      <w:r w:rsidRPr="008F0CC5">
        <w:rPr>
          <w:lang w:val="ro-RO"/>
        </w:rPr>
        <w:t>202</w:t>
      </w:r>
      <w:r w:rsidR="003B252D" w:rsidRPr="008F0CC5">
        <w:rPr>
          <w:lang w:val="ro-RO"/>
        </w:rPr>
        <w:t>2</w:t>
      </w:r>
      <w:r w:rsidRPr="008F0CC5">
        <w:rPr>
          <w:lang w:val="ro-RO"/>
        </w:rPr>
        <w:t xml:space="preserve"> („</w:t>
      </w:r>
      <w:r w:rsidRPr="008F0CC5">
        <w:rPr>
          <w:b/>
          <w:bCs/>
          <w:lang w:val="ro-RO"/>
        </w:rPr>
        <w:t>Data Semnării</w:t>
      </w:r>
      <w:r w:rsidRPr="008F0CC5">
        <w:rPr>
          <w:lang w:val="ro-RO"/>
        </w:rPr>
        <w:t>”)</w:t>
      </w:r>
      <w:r w:rsidR="00C97C98" w:rsidRPr="008F0CC5">
        <w:rPr>
          <w:lang w:val="ro-RO"/>
        </w:rPr>
        <w:t>,</w:t>
      </w:r>
      <w:r w:rsidRPr="008F0CC5">
        <w:rPr>
          <w:lang w:val="ro-RO"/>
        </w:rPr>
        <w:t xml:space="preserve"> între:</w:t>
      </w:r>
    </w:p>
    <w:p w14:paraId="7CA861E2" w14:textId="77777777" w:rsidR="00B427BE" w:rsidRPr="008F0CC5" w:rsidRDefault="00B427BE" w:rsidP="00B427BE">
      <w:pPr>
        <w:pStyle w:val="Parties"/>
        <w:numPr>
          <w:ilvl w:val="0"/>
          <w:numId w:val="0"/>
        </w:numPr>
        <w:ind w:left="680"/>
        <w:rPr>
          <w:lang w:val="ro-RO"/>
        </w:rPr>
      </w:pPr>
      <w:r w:rsidRPr="008F0CC5">
        <w:rPr>
          <w:lang w:val="ro-RO"/>
        </w:rPr>
        <w:t xml:space="preserve">JUDEȚUL SIBIU, </w:t>
      </w:r>
      <w:r w:rsidRPr="008F0CC5">
        <w:rPr>
          <w:b w:val="0"/>
          <w:bCs/>
          <w:lang w:val="ro-RO"/>
        </w:rPr>
        <w:t>prin Compartimentul Unitate de achiziții centralizate, din cadrul Serviciul Achiziții, Autorizări Transporturi și Monitorizare Servicii Publice, reprezentant prin [Prenume, Nume], în calitate de [calitatea reprezentantului], județul Sibiu având calitatea de unitate de achiziții centralizate</w:t>
      </w:r>
      <w:r w:rsidRPr="008F0CC5">
        <w:rPr>
          <w:lang w:val="ro-RO"/>
        </w:rPr>
        <w:t xml:space="preserve"> </w:t>
      </w:r>
      <w:r w:rsidRPr="008F0CC5">
        <w:rPr>
          <w:b w:val="0"/>
          <w:bCs/>
          <w:lang w:val="ro-RO"/>
        </w:rPr>
        <w:t>(„</w:t>
      </w:r>
      <w:r w:rsidRPr="008F0CC5">
        <w:rPr>
          <w:lang w:val="ro-RO"/>
        </w:rPr>
        <w:t>UCA</w:t>
      </w:r>
      <w:r w:rsidRPr="008F0CC5">
        <w:rPr>
          <w:b w:val="0"/>
          <w:bCs/>
          <w:lang w:val="ro-RO"/>
        </w:rPr>
        <w:t>”)</w:t>
      </w:r>
      <w:r w:rsidRPr="008F0CC5">
        <w:rPr>
          <w:lang w:val="ro-RO"/>
        </w:rPr>
        <w:t>;</w:t>
      </w:r>
    </w:p>
    <w:p w14:paraId="619DB05D" w14:textId="641E6227" w:rsidR="00E14097" w:rsidRPr="008F0CC5" w:rsidRDefault="000E3BD7" w:rsidP="00B427BE">
      <w:pPr>
        <w:pStyle w:val="Parties"/>
        <w:numPr>
          <w:ilvl w:val="0"/>
          <w:numId w:val="0"/>
        </w:numPr>
        <w:ind w:left="680"/>
        <w:rPr>
          <w:lang w:val="ro-RO"/>
        </w:rPr>
      </w:pPr>
      <w:r w:rsidRPr="008F0CC5">
        <w:rPr>
          <w:b w:val="0"/>
          <w:bCs/>
          <w:lang w:val="ro-RO"/>
        </w:rPr>
        <w:t xml:space="preserve">și </w:t>
      </w:r>
    </w:p>
    <w:p w14:paraId="11CF04F4" w14:textId="28378335" w:rsidR="002D7CE7" w:rsidRPr="002D7CE7" w:rsidRDefault="002D7CE7" w:rsidP="00E14097">
      <w:pPr>
        <w:pStyle w:val="Parties"/>
        <w:rPr>
          <w:lang w:val="ro-RO"/>
        </w:rPr>
      </w:pPr>
      <w:bookmarkStart w:id="1" w:name="_Ref75266452"/>
      <w:r>
        <w:rPr>
          <w:lang w:val="ro-RO"/>
        </w:rPr>
        <w:t>COMUNA SADU</w:t>
      </w:r>
      <w:r w:rsidR="00DD70DB" w:rsidRPr="008F0CC5">
        <w:rPr>
          <w:lang w:val="ro-RO"/>
        </w:rPr>
        <w:t xml:space="preserve">, </w:t>
      </w:r>
      <w:r w:rsidR="00C86F67" w:rsidRPr="00C86F67">
        <w:rPr>
          <w:b w:val="0"/>
          <w:bCs/>
          <w:lang w:val="ro-RO"/>
        </w:rPr>
        <w:t>str. Inocenție Micu Klein, nr.36</w:t>
      </w:r>
      <w:r w:rsidR="00525D3C" w:rsidRPr="00C86F67">
        <w:rPr>
          <w:b w:val="0"/>
          <w:bCs/>
          <w:lang w:val="ro-RO"/>
        </w:rPr>
        <w:t>,</w:t>
      </w:r>
      <w:r w:rsidR="00C86F67">
        <w:rPr>
          <w:b w:val="0"/>
          <w:bCs/>
          <w:lang w:val="ro-RO"/>
        </w:rPr>
        <w:t xml:space="preserve"> județul Sibiu, </w:t>
      </w:r>
      <w:r w:rsidR="004757EA">
        <w:rPr>
          <w:b w:val="0"/>
          <w:bCs/>
          <w:lang w:val="ro-RO"/>
        </w:rPr>
        <w:t xml:space="preserve">CF 4241222, </w:t>
      </w:r>
      <w:r w:rsidR="00C86F67">
        <w:rPr>
          <w:b w:val="0"/>
          <w:bCs/>
          <w:lang w:val="ro-RO"/>
        </w:rPr>
        <w:t xml:space="preserve">reprezentată legal prin  </w:t>
      </w:r>
    </w:p>
    <w:p w14:paraId="0FFBF345" w14:textId="37371E60" w:rsidR="000E3BD7" w:rsidRPr="008F0CC5" w:rsidRDefault="00C86F67" w:rsidP="002D7CE7">
      <w:pPr>
        <w:pStyle w:val="Parties"/>
        <w:numPr>
          <w:ilvl w:val="0"/>
          <w:numId w:val="0"/>
        </w:numPr>
        <w:ind w:left="680"/>
        <w:rPr>
          <w:lang w:val="ro-RO"/>
        </w:rPr>
      </w:pPr>
      <w:r>
        <w:rPr>
          <w:b w:val="0"/>
          <w:bCs/>
          <w:lang w:val="ro-RO"/>
        </w:rPr>
        <w:t xml:space="preserve">Valentin-Dumitru-Ioan Ivan, </w:t>
      </w:r>
      <w:r w:rsidR="00C97C98" w:rsidRPr="008F0CC5">
        <w:rPr>
          <w:b w:val="0"/>
          <w:bCs/>
          <w:lang w:val="ro-RO"/>
        </w:rPr>
        <w:t xml:space="preserve">în calitate de </w:t>
      </w:r>
      <w:bookmarkEnd w:id="1"/>
      <w:r>
        <w:rPr>
          <w:b w:val="0"/>
          <w:bCs/>
          <w:lang w:val="ro-RO"/>
        </w:rPr>
        <w:t>Primar</w:t>
      </w:r>
      <w:r w:rsidR="00970026" w:rsidRPr="008F0CC5">
        <w:rPr>
          <w:b w:val="0"/>
          <w:bCs/>
          <w:lang w:val="ro-RO"/>
        </w:rPr>
        <w:t>,</w:t>
      </w:r>
      <w:r w:rsidR="002D7CE7">
        <w:rPr>
          <w:b w:val="0"/>
          <w:bCs/>
          <w:lang w:val="ro-RO"/>
        </w:rPr>
        <w:t xml:space="preserve"> având calitatea de utilizator secundar,</w:t>
      </w:r>
    </w:p>
    <w:p w14:paraId="5A1C423F" w14:textId="07439B57" w:rsidR="00C97C98" w:rsidRPr="008F0CC5" w:rsidRDefault="00D65137" w:rsidP="00C97C98">
      <w:pPr>
        <w:pStyle w:val="Body2"/>
        <w:rPr>
          <w:lang w:val="ro-RO"/>
        </w:rPr>
      </w:pPr>
      <w:r w:rsidRPr="008F0CC5">
        <w:rPr>
          <w:lang w:val="ro-RO"/>
        </w:rPr>
        <w:t>Fiecare, separat, o „</w:t>
      </w:r>
      <w:r w:rsidRPr="008F0CC5">
        <w:rPr>
          <w:b/>
          <w:bCs/>
          <w:lang w:val="ro-RO"/>
        </w:rPr>
        <w:t>Parte</w:t>
      </w:r>
      <w:r w:rsidRPr="008F0CC5">
        <w:rPr>
          <w:lang w:val="ro-RO"/>
        </w:rPr>
        <w:t>”</w:t>
      </w:r>
      <w:r w:rsidR="00BF470A" w:rsidRPr="008F0CC5">
        <w:rPr>
          <w:lang w:val="ro-RO"/>
        </w:rPr>
        <w:t>,</w:t>
      </w:r>
      <w:r w:rsidRPr="008F0CC5">
        <w:rPr>
          <w:lang w:val="ro-RO"/>
        </w:rPr>
        <w:t xml:space="preserve"> și împreună, „</w:t>
      </w:r>
      <w:r w:rsidRPr="008F0CC5">
        <w:rPr>
          <w:b/>
          <w:bCs/>
          <w:lang w:val="ro-RO"/>
        </w:rPr>
        <w:t>Părțile</w:t>
      </w:r>
      <w:r w:rsidRPr="008F0CC5">
        <w:rPr>
          <w:lang w:val="ro-RO"/>
        </w:rPr>
        <w:t>”.</w:t>
      </w:r>
    </w:p>
    <w:p w14:paraId="0CA405AC" w14:textId="4BE4DC2F" w:rsidR="00D65137" w:rsidRPr="008F0CC5" w:rsidRDefault="00D65137" w:rsidP="00D65137">
      <w:pPr>
        <w:pStyle w:val="Body"/>
        <w:rPr>
          <w:lang w:val="ro-RO"/>
        </w:rPr>
      </w:pPr>
      <w:r w:rsidRPr="008F0CC5">
        <w:rPr>
          <w:lang w:val="ro-RO"/>
        </w:rPr>
        <w:t xml:space="preserve">Părțile au hotărât încheierea </w:t>
      </w:r>
      <w:r w:rsidR="00E624B1" w:rsidRPr="008F0CC5">
        <w:rPr>
          <w:lang w:val="ro-RO"/>
        </w:rPr>
        <w:t>prezentului Contract</w:t>
      </w:r>
      <w:r w:rsidRPr="008F0CC5">
        <w:rPr>
          <w:lang w:val="ro-RO"/>
        </w:rPr>
        <w:t>, potrivit termenilor și condițiilor de mai jos:</w:t>
      </w:r>
    </w:p>
    <w:p w14:paraId="662F88D2" w14:textId="18854AC9" w:rsidR="00D65137" w:rsidRPr="008F0CC5" w:rsidRDefault="00B21EDB" w:rsidP="00B21EDB">
      <w:pPr>
        <w:pStyle w:val="Level1"/>
        <w:rPr>
          <w:lang w:val="ro-RO"/>
        </w:rPr>
      </w:pPr>
      <w:r w:rsidRPr="008F0CC5">
        <w:rPr>
          <w:lang w:val="ro-RO"/>
        </w:rPr>
        <w:t xml:space="preserve">OBIECTUL </w:t>
      </w:r>
      <w:r w:rsidR="00E624B1" w:rsidRPr="008F0CC5">
        <w:rPr>
          <w:lang w:val="ro-RO"/>
        </w:rPr>
        <w:t>CONTRACTULUI</w:t>
      </w:r>
      <w:r w:rsidRPr="008F0CC5">
        <w:rPr>
          <w:lang w:val="ro-RO"/>
        </w:rPr>
        <w:t xml:space="preserve"> </w:t>
      </w:r>
    </w:p>
    <w:p w14:paraId="651D0B30" w14:textId="7000FEA7" w:rsidR="0002462E" w:rsidRPr="008F0CC5" w:rsidRDefault="00DD71E2" w:rsidP="008F72D2">
      <w:pPr>
        <w:pStyle w:val="Level2"/>
        <w:tabs>
          <w:tab w:val="clear" w:pos="680"/>
          <w:tab w:val="num" w:pos="1134"/>
        </w:tabs>
        <w:rPr>
          <w:lang w:val="ro-RO"/>
        </w:rPr>
      </w:pPr>
      <w:r w:rsidRPr="008F0CC5">
        <w:rPr>
          <w:lang w:val="ro-RO"/>
        </w:rPr>
        <w:t>UCA va</w:t>
      </w:r>
      <w:r w:rsidR="00F77262" w:rsidRPr="008F0CC5">
        <w:rPr>
          <w:lang w:val="ro-RO"/>
        </w:rPr>
        <w:t xml:space="preserve"> </w:t>
      </w:r>
      <w:r w:rsidR="00CC0529" w:rsidRPr="008F0CC5">
        <w:rPr>
          <w:lang w:val="ro-RO"/>
        </w:rPr>
        <w:t xml:space="preserve">putea </w:t>
      </w:r>
      <w:r w:rsidRPr="008F0CC5">
        <w:rPr>
          <w:lang w:val="ro-RO"/>
        </w:rPr>
        <w:t>achiziționa în nume propriu produse și/sau servicii destinate Utilizator</w:t>
      </w:r>
      <w:r w:rsidR="00FA2221" w:rsidRPr="008F0CC5">
        <w:rPr>
          <w:lang w:val="ro-RO"/>
        </w:rPr>
        <w:t>ului</w:t>
      </w:r>
      <w:r w:rsidR="00A32EA5" w:rsidRPr="008F0CC5">
        <w:rPr>
          <w:lang w:val="ro-RO"/>
        </w:rPr>
        <w:t xml:space="preserve">, </w:t>
      </w:r>
      <w:r w:rsidRPr="008F0CC5">
        <w:rPr>
          <w:lang w:val="ro-RO"/>
        </w:rPr>
        <w:t>va</w:t>
      </w:r>
      <w:r w:rsidR="00256A7A" w:rsidRPr="008F0CC5">
        <w:rPr>
          <w:lang w:val="ro-RO"/>
        </w:rPr>
        <w:t xml:space="preserve"> putea</w:t>
      </w:r>
      <w:r w:rsidRPr="008F0CC5">
        <w:rPr>
          <w:lang w:val="ro-RO"/>
        </w:rPr>
        <w:t xml:space="preserve"> atribui contracte de achiziție publică și va</w:t>
      </w:r>
      <w:r w:rsidR="00256A7A" w:rsidRPr="008F0CC5">
        <w:rPr>
          <w:lang w:val="ro-RO"/>
        </w:rPr>
        <w:t xml:space="preserve"> putea</w:t>
      </w:r>
      <w:r w:rsidRPr="008F0CC5">
        <w:rPr>
          <w:lang w:val="ro-RO"/>
        </w:rPr>
        <w:t xml:space="preserve"> încheia acorduri-cadru pentru lucrări, servicii sau produse</w:t>
      </w:r>
      <w:r w:rsidR="00B802A3" w:rsidRPr="008F0CC5">
        <w:rPr>
          <w:lang w:val="ro-RO"/>
        </w:rPr>
        <w:t>,</w:t>
      </w:r>
      <w:r w:rsidRPr="008F0CC5">
        <w:rPr>
          <w:lang w:val="ro-RO"/>
        </w:rPr>
        <w:t xml:space="preserve"> în numele si pe seama </w:t>
      </w:r>
      <w:r w:rsidR="004E733D" w:rsidRPr="008F0CC5">
        <w:rPr>
          <w:lang w:val="ro-RO"/>
        </w:rPr>
        <w:t>Utilizator</w:t>
      </w:r>
      <w:r w:rsidR="00FA2221" w:rsidRPr="008F0CC5">
        <w:rPr>
          <w:lang w:val="ro-RO"/>
        </w:rPr>
        <w:t>ului</w:t>
      </w:r>
      <w:r w:rsidR="006904B7" w:rsidRPr="008F0CC5">
        <w:rPr>
          <w:lang w:val="ro-RO"/>
        </w:rPr>
        <w:t>, în conformitate cu Normele specifice privind desfășurarea activității Unității de Achiziții Centralizate ale căror dispoziții Părțile se angajează să le respecte în totalitate</w:t>
      </w:r>
      <w:r w:rsidR="00F71E1F" w:rsidRPr="008F0CC5">
        <w:rPr>
          <w:lang w:val="ro-RO"/>
        </w:rPr>
        <w:t>.</w:t>
      </w:r>
      <w:r w:rsidR="00A42461" w:rsidRPr="008F0CC5">
        <w:rPr>
          <w:lang w:val="ro-RO"/>
        </w:rPr>
        <w:t xml:space="preserve"> </w:t>
      </w:r>
    </w:p>
    <w:p w14:paraId="6F7A4DFE" w14:textId="0295DACE" w:rsidR="00F264B3" w:rsidRPr="008F0CC5" w:rsidRDefault="00F264B3" w:rsidP="008F72D2">
      <w:pPr>
        <w:pStyle w:val="Level2"/>
        <w:tabs>
          <w:tab w:val="clear" w:pos="680"/>
          <w:tab w:val="num" w:pos="1134"/>
        </w:tabs>
        <w:rPr>
          <w:lang w:val="ro-RO"/>
        </w:rPr>
      </w:pPr>
      <w:r w:rsidRPr="008F0CC5">
        <w:rPr>
          <w:lang w:val="ro-RO"/>
        </w:rPr>
        <w:t>Utilizator</w:t>
      </w:r>
      <w:r w:rsidR="00021B23" w:rsidRPr="008F0CC5">
        <w:rPr>
          <w:lang w:val="ro-RO"/>
        </w:rPr>
        <w:t>ul</w:t>
      </w:r>
      <w:r w:rsidRPr="008F0CC5">
        <w:rPr>
          <w:lang w:val="ro-RO"/>
        </w:rPr>
        <w:t xml:space="preserve"> a</w:t>
      </w:r>
      <w:r w:rsidR="00021B23" w:rsidRPr="008F0CC5">
        <w:rPr>
          <w:lang w:val="ro-RO"/>
        </w:rPr>
        <w:t>re</w:t>
      </w:r>
      <w:r w:rsidRPr="008F0CC5">
        <w:rPr>
          <w:lang w:val="ro-RO"/>
        </w:rPr>
        <w:t xml:space="preserve"> </w:t>
      </w:r>
      <w:r w:rsidR="00A46CE6" w:rsidRPr="008F0CC5">
        <w:rPr>
          <w:lang w:val="ro-RO"/>
        </w:rPr>
        <w:t>dreptul</w:t>
      </w:r>
      <w:r w:rsidRPr="008F0CC5">
        <w:rPr>
          <w:lang w:val="ro-RO"/>
        </w:rPr>
        <w:t xml:space="preserve"> de a achiziționa categoriile de achiziții centralizate prevăzute la art. 1.5, prin intermediul UCA</w:t>
      </w:r>
      <w:r w:rsidR="00B27B77" w:rsidRPr="008F0CC5">
        <w:rPr>
          <w:lang w:val="ro-RO"/>
        </w:rPr>
        <w:t xml:space="preserve">. </w:t>
      </w:r>
      <w:r w:rsidR="00A46CE6" w:rsidRPr="008F0CC5">
        <w:rPr>
          <w:lang w:val="ro-RO"/>
        </w:rPr>
        <w:t>În măsura în care Utilizatorul a comunicat UCA intenția de a contracta prin intermediul UCA un acord-cadru/contract, comunicând în acest sens necesitățile lui, acesta are obligația de a nu derula proceduri de achiziție care să aibă același obiect precum acordul-cadru/contractul încheiat de UCA.</w:t>
      </w:r>
    </w:p>
    <w:p w14:paraId="2D01DE7B" w14:textId="4D29CE50" w:rsidR="009B1AB2" w:rsidRPr="008F0CC5" w:rsidRDefault="00DD71E2" w:rsidP="00BB24B9">
      <w:pPr>
        <w:pStyle w:val="Level2"/>
        <w:rPr>
          <w:lang w:val="ro-RO"/>
        </w:rPr>
      </w:pPr>
      <w:r w:rsidRPr="008F0CC5">
        <w:rPr>
          <w:lang w:val="ro-RO"/>
        </w:rPr>
        <w:t>Utilizator</w:t>
      </w:r>
      <w:r w:rsidR="00021B23" w:rsidRPr="008F0CC5">
        <w:rPr>
          <w:lang w:val="ro-RO"/>
        </w:rPr>
        <w:t>ul</w:t>
      </w:r>
      <w:r w:rsidRPr="008F0CC5">
        <w:rPr>
          <w:lang w:val="ro-RO"/>
        </w:rPr>
        <w:t xml:space="preserve"> </w:t>
      </w:r>
      <w:r w:rsidR="00021B23" w:rsidRPr="008F0CC5">
        <w:rPr>
          <w:lang w:val="ro-RO"/>
        </w:rPr>
        <w:t>va</w:t>
      </w:r>
      <w:r w:rsidR="007231A1" w:rsidRPr="008F0CC5">
        <w:rPr>
          <w:lang w:val="ro-RO"/>
        </w:rPr>
        <w:t xml:space="preserve"> încheia </w:t>
      </w:r>
      <w:r w:rsidR="00BB24B9" w:rsidRPr="008F0CC5">
        <w:rPr>
          <w:lang w:val="ro-RO"/>
        </w:rPr>
        <w:t xml:space="preserve">în nume propriu contracte subsecvente în baza acordurilor-cadru semnate de </w:t>
      </w:r>
      <w:r w:rsidRPr="008F0CC5">
        <w:rPr>
          <w:lang w:val="ro-RO"/>
        </w:rPr>
        <w:t xml:space="preserve">UCA </w:t>
      </w:r>
      <w:r w:rsidR="00BB24B9" w:rsidRPr="008F0CC5">
        <w:rPr>
          <w:lang w:val="ro-RO"/>
        </w:rPr>
        <w:t xml:space="preserve">sau contracte de achiziții în cadrul sistemelor dinamice de achiziții administrate de </w:t>
      </w:r>
      <w:r w:rsidR="0079668A" w:rsidRPr="008F0CC5">
        <w:rPr>
          <w:lang w:val="ro-RO"/>
        </w:rPr>
        <w:t>UCA</w:t>
      </w:r>
      <w:r w:rsidR="00BB24B9" w:rsidRPr="008F0CC5">
        <w:rPr>
          <w:lang w:val="ro-RO"/>
        </w:rPr>
        <w:t xml:space="preserve">, în condițiile legii. Pentru evitarea oricărui dubiu, încheierea contractelor subsecvente se va efectua de către </w:t>
      </w:r>
      <w:r w:rsidRPr="008F0CC5">
        <w:rPr>
          <w:lang w:val="ro-RO"/>
        </w:rPr>
        <w:t>Utilizator</w:t>
      </w:r>
      <w:r w:rsidR="00BB24B9" w:rsidRPr="008F0CC5">
        <w:rPr>
          <w:lang w:val="ro-RO"/>
        </w:rPr>
        <w:t xml:space="preserve">, indiferent dacă atribuirea contractului subsecvent se realizează de către </w:t>
      </w:r>
      <w:r w:rsidRPr="008F0CC5">
        <w:rPr>
          <w:lang w:val="ro-RO"/>
        </w:rPr>
        <w:t xml:space="preserve">UCA </w:t>
      </w:r>
      <w:r w:rsidR="00BB24B9" w:rsidRPr="008F0CC5">
        <w:rPr>
          <w:lang w:val="ro-RO"/>
        </w:rPr>
        <w:t xml:space="preserve">sau de către </w:t>
      </w:r>
      <w:r w:rsidRPr="008F0CC5">
        <w:rPr>
          <w:lang w:val="ro-RO"/>
        </w:rPr>
        <w:t>Utilizator</w:t>
      </w:r>
      <w:r w:rsidR="00BB24B9" w:rsidRPr="008F0CC5">
        <w:rPr>
          <w:lang w:val="ro-RO"/>
        </w:rPr>
        <w:t>.</w:t>
      </w:r>
    </w:p>
    <w:p w14:paraId="390FACBF" w14:textId="71364659" w:rsidR="00F71E1F" w:rsidRPr="008F0CC5" w:rsidRDefault="00694A64" w:rsidP="008F72D2">
      <w:pPr>
        <w:pStyle w:val="Level2"/>
        <w:tabs>
          <w:tab w:val="clear" w:pos="680"/>
          <w:tab w:val="num" w:pos="1134"/>
        </w:tabs>
        <w:rPr>
          <w:lang w:val="ro-RO"/>
        </w:rPr>
      </w:pPr>
      <w:r w:rsidRPr="008F0CC5">
        <w:rPr>
          <w:lang w:val="ro-RO"/>
        </w:rPr>
        <w:t>În conformitate cu legislația aplicabilă, a</w:t>
      </w:r>
      <w:r w:rsidR="00DD71E2" w:rsidRPr="008F0CC5">
        <w:rPr>
          <w:lang w:val="ro-RO"/>
        </w:rPr>
        <w:t xml:space="preserve">ctivitățile </w:t>
      </w:r>
      <w:r w:rsidR="000D48A2" w:rsidRPr="008F0CC5">
        <w:rPr>
          <w:lang w:val="ro-RO"/>
        </w:rPr>
        <w:t>prestate de</w:t>
      </w:r>
      <w:r w:rsidR="00DD71E2" w:rsidRPr="008F0CC5">
        <w:rPr>
          <w:lang w:val="ro-RO"/>
        </w:rPr>
        <w:t xml:space="preserve"> UCA</w:t>
      </w:r>
      <w:r w:rsidR="000D48A2" w:rsidRPr="008F0CC5">
        <w:rPr>
          <w:lang w:val="ro-RO"/>
        </w:rPr>
        <w:t xml:space="preserve"> </w:t>
      </w:r>
      <w:r w:rsidR="00F71E1F" w:rsidRPr="008F0CC5">
        <w:rPr>
          <w:lang w:val="ro-RO"/>
        </w:rPr>
        <w:t xml:space="preserve">vor </w:t>
      </w:r>
      <w:r w:rsidR="006B4829" w:rsidRPr="008F0CC5">
        <w:rPr>
          <w:lang w:val="ro-RO"/>
        </w:rPr>
        <w:t xml:space="preserve">putea </w:t>
      </w:r>
      <w:r w:rsidR="00F71E1F" w:rsidRPr="008F0CC5">
        <w:rPr>
          <w:lang w:val="ro-RO"/>
        </w:rPr>
        <w:t>consta în:</w:t>
      </w:r>
    </w:p>
    <w:p w14:paraId="501CF22B" w14:textId="1F7688AA" w:rsidR="009033B6" w:rsidRPr="008F0CC5" w:rsidRDefault="00F71E1F" w:rsidP="008F72D2">
      <w:pPr>
        <w:pStyle w:val="Level3"/>
        <w:tabs>
          <w:tab w:val="clear" w:pos="1361"/>
          <w:tab w:val="num" w:pos="993"/>
        </w:tabs>
        <w:ind w:left="1360" w:hanging="680"/>
        <w:mirrorIndents/>
        <w:rPr>
          <w:lang w:val="ro-RO"/>
        </w:rPr>
      </w:pPr>
      <w:r w:rsidRPr="008F0CC5">
        <w:rPr>
          <w:lang w:val="ro-RO"/>
        </w:rPr>
        <w:t>Încheierea de acorduri-cadru</w:t>
      </w:r>
      <w:r w:rsidR="00CC6187" w:rsidRPr="008F0CC5">
        <w:rPr>
          <w:lang w:val="ro-RO"/>
        </w:rPr>
        <w:t>;</w:t>
      </w:r>
    </w:p>
    <w:p w14:paraId="77FC9761" w14:textId="786FF193" w:rsidR="00CC6187" w:rsidRPr="008F0CC5" w:rsidRDefault="00F71E1F" w:rsidP="008F72D2">
      <w:pPr>
        <w:pStyle w:val="Level3"/>
        <w:tabs>
          <w:tab w:val="clear" w:pos="1361"/>
          <w:tab w:val="num" w:pos="993"/>
        </w:tabs>
        <w:ind w:left="1360" w:hanging="680"/>
        <w:mirrorIndents/>
        <w:rPr>
          <w:lang w:val="ro-RO"/>
        </w:rPr>
      </w:pPr>
      <w:r w:rsidRPr="008F0CC5">
        <w:rPr>
          <w:lang w:val="ro-RO"/>
        </w:rPr>
        <w:t>Atribuirea de contracte de achiziție publică</w:t>
      </w:r>
      <w:r w:rsidR="00CC6187" w:rsidRPr="008F0CC5">
        <w:rPr>
          <w:lang w:val="ro-RO"/>
        </w:rPr>
        <w:t>;</w:t>
      </w:r>
    </w:p>
    <w:p w14:paraId="75CB8E38" w14:textId="73C2B478" w:rsidR="00CC6187" w:rsidRPr="008F0CC5" w:rsidRDefault="00F71E1F" w:rsidP="008F72D2">
      <w:pPr>
        <w:pStyle w:val="Level3"/>
        <w:tabs>
          <w:tab w:val="clear" w:pos="1361"/>
          <w:tab w:val="num" w:pos="993"/>
        </w:tabs>
        <w:ind w:left="1360" w:hanging="680"/>
        <w:mirrorIndents/>
        <w:rPr>
          <w:lang w:val="ro-RO"/>
        </w:rPr>
      </w:pPr>
      <w:r w:rsidRPr="008F0CC5">
        <w:rPr>
          <w:lang w:val="ro-RO"/>
        </w:rPr>
        <w:t>Administrarea de sisteme dinamice de achiziții</w:t>
      </w:r>
      <w:r w:rsidR="00CC6187" w:rsidRPr="008F0CC5">
        <w:rPr>
          <w:lang w:val="ro-RO"/>
        </w:rPr>
        <w:t>;</w:t>
      </w:r>
    </w:p>
    <w:p w14:paraId="46CE66C2" w14:textId="791B5465" w:rsidR="008A1DDB" w:rsidRPr="008F0CC5" w:rsidRDefault="008A1DDB" w:rsidP="008F72D2">
      <w:pPr>
        <w:pStyle w:val="Level3"/>
        <w:tabs>
          <w:tab w:val="clear" w:pos="1361"/>
          <w:tab w:val="num" w:pos="993"/>
        </w:tabs>
        <w:ind w:left="1360" w:hanging="680"/>
        <w:mirrorIndents/>
        <w:rPr>
          <w:lang w:val="ro-RO"/>
        </w:rPr>
      </w:pPr>
      <w:r w:rsidRPr="008F0CC5">
        <w:rPr>
          <w:lang w:val="ro-RO"/>
        </w:rPr>
        <w:t>Activități de achiziție auxiliare</w:t>
      </w:r>
      <w:r w:rsidR="00481CBA" w:rsidRPr="008F0CC5">
        <w:rPr>
          <w:lang w:val="ro-RO"/>
        </w:rPr>
        <w:t>, la solicitarea Utilizatorului</w:t>
      </w:r>
      <w:r w:rsidR="00E73E44" w:rsidRPr="008F0CC5">
        <w:rPr>
          <w:lang w:val="ro-RO"/>
        </w:rPr>
        <w:t>.</w:t>
      </w:r>
    </w:p>
    <w:p w14:paraId="2C5F4353" w14:textId="4B238616" w:rsidR="00CC0529" w:rsidRPr="008F0CC5" w:rsidRDefault="00CC0529" w:rsidP="00CC0529">
      <w:pPr>
        <w:pStyle w:val="Level2"/>
        <w:rPr>
          <w:lang w:val="ro-RO"/>
        </w:rPr>
      </w:pPr>
      <w:r w:rsidRPr="008F0CC5">
        <w:rPr>
          <w:lang w:val="ro-RO"/>
        </w:rPr>
        <w:t>UCA va desfășura activitățile prevăzute la art. 1.</w:t>
      </w:r>
      <w:r w:rsidR="00021B23" w:rsidRPr="008F0CC5">
        <w:rPr>
          <w:lang w:val="ro-RO"/>
        </w:rPr>
        <w:t>4</w:t>
      </w:r>
      <w:r w:rsidRPr="008F0CC5">
        <w:rPr>
          <w:lang w:val="ro-RO"/>
        </w:rPr>
        <w:t>. în următoarele domenii:</w:t>
      </w:r>
    </w:p>
    <w:p w14:paraId="75707423" w14:textId="77777777" w:rsidR="00B427BE" w:rsidRPr="008F0CC5" w:rsidRDefault="00B427BE" w:rsidP="00B427BE">
      <w:pPr>
        <w:pStyle w:val="Level3"/>
        <w:rPr>
          <w:lang w:val="ro-RO"/>
        </w:rPr>
      </w:pPr>
      <w:r w:rsidRPr="008F0CC5">
        <w:rPr>
          <w:b/>
          <w:bCs/>
          <w:lang w:val="ro-RO"/>
        </w:rPr>
        <w:t>Mobilitate:</w:t>
      </w:r>
      <w:r w:rsidRPr="008F0CC5">
        <w:rPr>
          <w:lang w:val="ro-RO"/>
        </w:rPr>
        <w:t xml:space="preserve"> managementul flotei de automobile/vehicule, inclusiv asigurări, mentenanță și alte servicii conexe asociate, precum și orice alte achiziții (bunuri sau servicii) care pot fi incluse în această categorie, prin raportare la caracteristici similare și/ sau conexe și au corespondent în gama de produse și servicii oferite de operatori economici pe piața;</w:t>
      </w:r>
    </w:p>
    <w:p w14:paraId="76244A7D" w14:textId="77777777" w:rsidR="00B427BE" w:rsidRPr="008F0CC5" w:rsidRDefault="00B427BE" w:rsidP="00B427BE">
      <w:pPr>
        <w:pStyle w:val="Level3"/>
        <w:rPr>
          <w:lang w:val="ro-RO"/>
        </w:rPr>
      </w:pPr>
      <w:r w:rsidRPr="008F0CC5">
        <w:rPr>
          <w:b/>
          <w:bCs/>
          <w:lang w:val="ro-RO"/>
        </w:rPr>
        <w:t>Managementul clădirilor de birou/facilităților:</w:t>
      </w:r>
      <w:r w:rsidRPr="008F0CC5">
        <w:rPr>
          <w:lang w:val="ro-RO"/>
        </w:rPr>
        <w:t xml:space="preserve"> produse de îngrijire și curățare a clădirilor/facilităților, servicii de curățenie, articole igienico-sanitare din hârtie, inclusiv hârtie igienică, servicii de securitate, alte servicii de reparare și întreținere și alte produse și servicii cu aceeași destinație, precum și orice alte achiziții (bunuri sau servicii) care pot fi incluse în această categorie, prin raportare la caracteristici similare și/ sau conexe și au corespondent în gama de produse și servicii oferite de operatori economici pe piața;</w:t>
      </w:r>
    </w:p>
    <w:p w14:paraId="694A8D47" w14:textId="77777777" w:rsidR="00B427BE" w:rsidRPr="008F0CC5" w:rsidRDefault="00B427BE" w:rsidP="00B427BE">
      <w:pPr>
        <w:pStyle w:val="Level3"/>
        <w:rPr>
          <w:lang w:val="ro-RO"/>
        </w:rPr>
      </w:pPr>
      <w:r w:rsidRPr="008F0CC5">
        <w:rPr>
          <w:b/>
          <w:bCs/>
          <w:lang w:val="ro-RO"/>
        </w:rPr>
        <w:t>Tehnologia Informației:</w:t>
      </w:r>
      <w:r w:rsidRPr="008F0CC5">
        <w:rPr>
          <w:lang w:val="ro-RO"/>
        </w:rPr>
        <w:t xml:space="preserve"> hardware, software, cartușe pentru dispozitive periferice de imprimare și fotocopiere, servicii mentenanță IT, sisteme de securitate și monitorizare și altele </w:t>
      </w:r>
      <w:r w:rsidRPr="008F0CC5">
        <w:rPr>
          <w:lang w:val="ro-RO"/>
        </w:rPr>
        <w:lastRenderedPageBreak/>
        <w:t>asemenea, precum și orice alte achiziții (bunuri sau servicii) care pot fi incluse în această categorie, prin raportare la caracteristici similare și/ sau conexe și au corespondent în gama de produse și servicii oferite de operatori economici pe piața;</w:t>
      </w:r>
    </w:p>
    <w:p w14:paraId="6C1ABDF9" w14:textId="77777777" w:rsidR="00B427BE" w:rsidRPr="008F0CC5" w:rsidRDefault="00B427BE" w:rsidP="00B427BE">
      <w:pPr>
        <w:pStyle w:val="Level3"/>
        <w:rPr>
          <w:lang w:val="ro-RO"/>
        </w:rPr>
      </w:pPr>
      <w:r w:rsidRPr="008F0CC5">
        <w:rPr>
          <w:b/>
          <w:bCs/>
          <w:lang w:val="ro-RO"/>
        </w:rPr>
        <w:t>Energie:</w:t>
      </w:r>
      <w:r w:rsidRPr="008F0CC5">
        <w:rPr>
          <w:lang w:val="ro-RO"/>
        </w:rPr>
        <w:t xml:space="preserve"> electricitate, încălzire, gaz, combustibil pentru încălzire, combustibili solizi, alte servicii în legătură cu furnizarea de energie, precum și orice alte achiziții (bunuri sau servicii) care pot fi incluse în această categorie, prin raportare la caracteristici similare și/ sau conexe și au corespondent în gama de produse și servicii oferite de operatori economici pe piața;</w:t>
      </w:r>
    </w:p>
    <w:p w14:paraId="237B53B9" w14:textId="757D64A8" w:rsidR="00B427BE" w:rsidRPr="008F0CC5" w:rsidRDefault="00B427BE" w:rsidP="00B427BE">
      <w:pPr>
        <w:pStyle w:val="Level3"/>
        <w:rPr>
          <w:lang w:val="ro-RO"/>
        </w:rPr>
      </w:pPr>
      <w:r w:rsidRPr="008F0CC5">
        <w:rPr>
          <w:b/>
          <w:bCs/>
          <w:lang w:val="ro-RO"/>
        </w:rPr>
        <w:t xml:space="preserve">Articole de birotică: </w:t>
      </w:r>
      <w:r w:rsidRPr="008F0CC5">
        <w:rPr>
          <w:lang w:val="ro-RO"/>
        </w:rPr>
        <w:t>produse de papetărie și furnituri de birou, precum și orice alte achiziții (bunuri sau servicii) care pot fi incluse în această categorie, prin raportare la caracteristici similare și/ sau conexe și au corespondent în gama de produse și servicii oferite de operatori economici pe piață.</w:t>
      </w:r>
    </w:p>
    <w:p w14:paraId="45172F95" w14:textId="477E934C" w:rsidR="00A82C5F" w:rsidRPr="008F0CC5" w:rsidRDefault="00571368" w:rsidP="00A82C5F">
      <w:pPr>
        <w:pStyle w:val="Level1"/>
        <w:rPr>
          <w:lang w:val="ro-RO"/>
        </w:rPr>
      </w:pPr>
      <w:r w:rsidRPr="008F0CC5">
        <w:rPr>
          <w:lang w:val="ro-RO"/>
        </w:rPr>
        <w:t>TARIFUL</w:t>
      </w:r>
      <w:r w:rsidR="00204F97" w:rsidRPr="008F0CC5">
        <w:rPr>
          <w:lang w:val="ro-RO"/>
        </w:rPr>
        <w:t>. CONDIȚII DE PLATĂ</w:t>
      </w:r>
    </w:p>
    <w:p w14:paraId="2FAC4CD2" w14:textId="43EB2979" w:rsidR="004C0B9C" w:rsidRPr="008F0CC5" w:rsidRDefault="0095522C" w:rsidP="00AF6124">
      <w:pPr>
        <w:pStyle w:val="Level2"/>
        <w:rPr>
          <w:i/>
          <w:iCs/>
          <w:lang w:val="ro-RO"/>
        </w:rPr>
      </w:pPr>
      <w:bookmarkStart w:id="2" w:name="_Ref75266252"/>
      <w:r w:rsidRPr="008F0CC5">
        <w:rPr>
          <w:lang w:val="ro-RO"/>
        </w:rPr>
        <w:t xml:space="preserve">Părțile convin cu privire la faptul că Utilizatorul nu va datora UCA niciun fel de sumă sau alte contraprestații, cu titlu de tarif, în baza </w:t>
      </w:r>
      <w:r w:rsidR="00AF6124" w:rsidRPr="008F0CC5">
        <w:rPr>
          <w:lang w:val="ro-RO"/>
        </w:rPr>
        <w:t>PREZENTULUI CONTRACT</w:t>
      </w:r>
      <w:bookmarkEnd w:id="2"/>
    </w:p>
    <w:p w14:paraId="436E4A14" w14:textId="07D399ED" w:rsidR="009B1AB2" w:rsidRPr="008F0CC5" w:rsidRDefault="0033671A" w:rsidP="009B1AB2">
      <w:pPr>
        <w:pStyle w:val="Level1"/>
        <w:rPr>
          <w:lang w:val="ro-RO"/>
        </w:rPr>
      </w:pPr>
      <w:r w:rsidRPr="008F0CC5">
        <w:rPr>
          <w:lang w:val="ro-RO"/>
        </w:rPr>
        <w:t>OBLIGAȚIILE UCA</w:t>
      </w:r>
      <w:r w:rsidR="00761CD6" w:rsidRPr="008F0CC5">
        <w:rPr>
          <w:lang w:val="ro-RO"/>
        </w:rPr>
        <w:t xml:space="preserve"> REFERITOARE LA DERULAREA PROCEDURILOR DE ATRIBUIRE</w:t>
      </w:r>
    </w:p>
    <w:p w14:paraId="25202923" w14:textId="7C70C649" w:rsidR="00FA4D99" w:rsidRPr="008F0CC5" w:rsidRDefault="00FA4D99" w:rsidP="00382563">
      <w:pPr>
        <w:pStyle w:val="Level2"/>
        <w:rPr>
          <w:lang w:val="ro-RO"/>
        </w:rPr>
      </w:pPr>
      <w:r w:rsidRPr="008F0CC5">
        <w:rPr>
          <w:b/>
          <w:bCs/>
          <w:lang w:val="ro-RO"/>
        </w:rPr>
        <w:t xml:space="preserve">Obligațiile principale ale UCA </w:t>
      </w:r>
    </w:p>
    <w:p w14:paraId="328E1F79" w14:textId="310D3DB3" w:rsidR="00FA4D99" w:rsidRPr="008F0CC5" w:rsidRDefault="00FA4D99" w:rsidP="00FA4D99">
      <w:pPr>
        <w:pStyle w:val="Level3"/>
        <w:rPr>
          <w:lang w:val="ro-RO"/>
        </w:rPr>
      </w:pPr>
      <w:r w:rsidRPr="008F0CC5">
        <w:rPr>
          <w:lang w:val="ro-RO"/>
        </w:rPr>
        <w:t xml:space="preserve">UCA are obligația de a colecta necesitățile </w:t>
      </w:r>
      <w:r w:rsidR="00FA2221" w:rsidRPr="008F0CC5">
        <w:rPr>
          <w:lang w:val="ro-RO"/>
        </w:rPr>
        <w:t>U</w:t>
      </w:r>
      <w:r w:rsidRPr="008F0CC5">
        <w:rPr>
          <w:lang w:val="ro-RO"/>
        </w:rPr>
        <w:t>tilizator</w:t>
      </w:r>
      <w:r w:rsidR="00FA2221" w:rsidRPr="008F0CC5">
        <w:rPr>
          <w:lang w:val="ro-RO"/>
        </w:rPr>
        <w:t>ului</w:t>
      </w:r>
      <w:r w:rsidRPr="008F0CC5">
        <w:rPr>
          <w:lang w:val="ro-RO"/>
        </w:rPr>
        <w:t xml:space="preserve"> în legătură cu categoriile de achiziții centralizate;</w:t>
      </w:r>
    </w:p>
    <w:p w14:paraId="115A3895" w14:textId="1739F359" w:rsidR="00FA4D99" w:rsidRPr="008F0CC5" w:rsidRDefault="00FA4D99" w:rsidP="00FA4D99">
      <w:pPr>
        <w:pStyle w:val="Level3"/>
        <w:rPr>
          <w:lang w:val="ro-RO"/>
        </w:rPr>
      </w:pPr>
      <w:r w:rsidRPr="008F0CC5">
        <w:rPr>
          <w:lang w:val="ro-RO"/>
        </w:rPr>
        <w:t>UCA are obligația de a stabili programul anual al achizițiilor publice al UCA pentru categoriile de achiziții centralizate prevăzute la art. 1.5.;</w:t>
      </w:r>
    </w:p>
    <w:p w14:paraId="4D395484" w14:textId="56848E94" w:rsidR="00FA4D99" w:rsidRPr="008F0CC5" w:rsidRDefault="00FA4D99" w:rsidP="00FA4D99">
      <w:pPr>
        <w:pStyle w:val="Level3"/>
        <w:rPr>
          <w:lang w:val="ro-RO"/>
        </w:rPr>
      </w:pPr>
      <w:r w:rsidRPr="008F0CC5">
        <w:rPr>
          <w:lang w:val="ro-RO"/>
        </w:rPr>
        <w:t xml:space="preserve">UCA are obligația de a organiza procedurile de atribuire centralizate și încheierea acordurilor-cadru centralizate, precum și atribuirea de contracte subsecvente în condițiile prevăzute la art. </w:t>
      </w:r>
      <w:r w:rsidR="00090F8A" w:rsidRPr="008F0CC5">
        <w:rPr>
          <w:lang w:val="ro-RO"/>
        </w:rPr>
        <w:t>3.2.11.</w:t>
      </w:r>
      <w:r w:rsidR="00481CBA" w:rsidRPr="008F0CC5">
        <w:rPr>
          <w:lang w:val="ro-RO"/>
        </w:rPr>
        <w:t xml:space="preserve"> Pentru evitarea oricărui dubiu, contractele subsecvente vor fi tot timpul încheiate de către Utilizator, chiar dacă ele au fost atribuite de către UCA</w:t>
      </w:r>
      <w:r w:rsidRPr="008F0CC5">
        <w:rPr>
          <w:lang w:val="ro-RO"/>
        </w:rPr>
        <w:t>;</w:t>
      </w:r>
    </w:p>
    <w:p w14:paraId="2B6C221F" w14:textId="39533B9A" w:rsidR="00FA4D99" w:rsidRPr="008F0CC5" w:rsidRDefault="00FA4D99" w:rsidP="00FA4D99">
      <w:pPr>
        <w:pStyle w:val="Level3"/>
        <w:rPr>
          <w:lang w:val="ro-RO"/>
        </w:rPr>
      </w:pPr>
      <w:r w:rsidRPr="008F0CC5">
        <w:rPr>
          <w:lang w:val="ro-RO"/>
        </w:rPr>
        <w:t xml:space="preserve">UCA are obligația de a pune la dispoziția </w:t>
      </w:r>
      <w:r w:rsidR="00FA2221" w:rsidRPr="008F0CC5">
        <w:rPr>
          <w:lang w:val="ro-RO"/>
        </w:rPr>
        <w:t>U</w:t>
      </w:r>
      <w:r w:rsidRPr="008F0CC5">
        <w:rPr>
          <w:lang w:val="ro-RO"/>
        </w:rPr>
        <w:t>tilizator</w:t>
      </w:r>
      <w:r w:rsidR="00FA2221" w:rsidRPr="008F0CC5">
        <w:rPr>
          <w:lang w:val="ro-RO"/>
        </w:rPr>
        <w:t>ului</w:t>
      </w:r>
      <w:r w:rsidRPr="008F0CC5">
        <w:rPr>
          <w:lang w:val="ro-RO"/>
        </w:rPr>
        <w:t xml:space="preserve"> a acordurilor-cadru centralizate încheiate</w:t>
      </w:r>
      <w:r w:rsidR="00FA2221" w:rsidRPr="008F0CC5">
        <w:rPr>
          <w:lang w:val="ro-RO"/>
        </w:rPr>
        <w:t>;</w:t>
      </w:r>
    </w:p>
    <w:p w14:paraId="6E65D4C1" w14:textId="29BAC55C" w:rsidR="00FA4D99" w:rsidRPr="008F0CC5" w:rsidRDefault="00FA4D99" w:rsidP="00FA4D99">
      <w:pPr>
        <w:pStyle w:val="Level3"/>
        <w:rPr>
          <w:lang w:val="ro-RO"/>
        </w:rPr>
      </w:pPr>
      <w:r w:rsidRPr="008F0CC5">
        <w:rPr>
          <w:lang w:val="ro-RO"/>
        </w:rPr>
        <w:t>UCA are obligația de a monitoriza acordurile-cadru centralizate și a contractelor subsecvente;</w:t>
      </w:r>
    </w:p>
    <w:p w14:paraId="539FD39E" w14:textId="665299C6" w:rsidR="00FA4D99" w:rsidRPr="008F0CC5" w:rsidRDefault="00FA4D99" w:rsidP="00FA4D99">
      <w:pPr>
        <w:pStyle w:val="Level3"/>
        <w:rPr>
          <w:lang w:val="ro-RO"/>
        </w:rPr>
      </w:pPr>
      <w:r w:rsidRPr="008F0CC5">
        <w:rPr>
          <w:lang w:val="ro-RO"/>
        </w:rPr>
        <w:t>UCA are obligația de a participa, în calitate de parte în cadrul procedurilor administrativ-jurisdicționale sau în fața instanțelor de judecată, în legătură cu actele emise în exercitarea atribuțiilor sale;</w:t>
      </w:r>
    </w:p>
    <w:p w14:paraId="358636A1" w14:textId="4365DE30" w:rsidR="00FA4D99" w:rsidRPr="008F0CC5" w:rsidRDefault="00FA4D99" w:rsidP="00FA4D99">
      <w:pPr>
        <w:pStyle w:val="Level3"/>
        <w:rPr>
          <w:lang w:val="ro-RO"/>
        </w:rPr>
      </w:pPr>
      <w:r w:rsidRPr="008F0CC5">
        <w:rPr>
          <w:lang w:val="ro-RO"/>
        </w:rPr>
        <w:t>UCA are obligația de a furniza activități de achiziție auxiliare, în măsura în care acestea sunt solicitate de către Utilizator</w:t>
      </w:r>
      <w:r w:rsidR="00FA2221" w:rsidRPr="008F0CC5">
        <w:rPr>
          <w:lang w:val="ro-RO"/>
        </w:rPr>
        <w:t>.</w:t>
      </w:r>
    </w:p>
    <w:p w14:paraId="0D73CE2B" w14:textId="78EA9D58" w:rsidR="00FA4D99" w:rsidRPr="008F0CC5" w:rsidRDefault="00FA4D99" w:rsidP="00FA4D99">
      <w:pPr>
        <w:pStyle w:val="Level3"/>
        <w:numPr>
          <w:ilvl w:val="0"/>
          <w:numId w:val="0"/>
        </w:numPr>
        <w:ind w:left="680"/>
        <w:rPr>
          <w:lang w:val="ro-RO"/>
        </w:rPr>
      </w:pPr>
    </w:p>
    <w:p w14:paraId="7DAD54DB" w14:textId="0403E977" w:rsidR="00DD4898" w:rsidRPr="008F0CC5" w:rsidRDefault="00DD4898" w:rsidP="00382563">
      <w:pPr>
        <w:pStyle w:val="Level2"/>
        <w:rPr>
          <w:lang w:val="ro-RO"/>
        </w:rPr>
      </w:pPr>
      <w:r w:rsidRPr="008F0CC5">
        <w:rPr>
          <w:b/>
          <w:bCs/>
          <w:lang w:val="ro-RO"/>
        </w:rPr>
        <w:t xml:space="preserve">Obligațiile </w:t>
      </w:r>
      <w:r w:rsidR="00CC0529" w:rsidRPr="008F0CC5">
        <w:rPr>
          <w:b/>
          <w:bCs/>
          <w:lang w:val="ro-RO"/>
        </w:rPr>
        <w:t>UCA referitoare la etapa de planificare/pregătire a procedurii</w:t>
      </w:r>
    </w:p>
    <w:p w14:paraId="650C38F4" w14:textId="5D72F7E0" w:rsidR="00F264B3" w:rsidRPr="008F0CC5" w:rsidRDefault="00F264B3" w:rsidP="00F264B3">
      <w:pPr>
        <w:pStyle w:val="Level3"/>
        <w:rPr>
          <w:lang w:val="ro-RO"/>
        </w:rPr>
      </w:pPr>
      <w:r w:rsidRPr="008F0CC5">
        <w:rPr>
          <w:lang w:val="ro-RO"/>
        </w:rPr>
        <w:t xml:space="preserve">UCA are </w:t>
      </w:r>
      <w:r w:rsidR="00481CBA" w:rsidRPr="008F0CC5">
        <w:rPr>
          <w:lang w:val="ro-RO"/>
        </w:rPr>
        <w:t>o</w:t>
      </w:r>
      <w:r w:rsidRPr="008F0CC5">
        <w:rPr>
          <w:lang w:val="ro-RO"/>
        </w:rPr>
        <w:t>bligația de a colecta, de a analiza și de a centrali</w:t>
      </w:r>
      <w:r w:rsidR="00FA4D99" w:rsidRPr="008F0CC5">
        <w:rPr>
          <w:lang w:val="ro-RO"/>
        </w:rPr>
        <w:t>z</w:t>
      </w:r>
      <w:r w:rsidRPr="008F0CC5">
        <w:rPr>
          <w:lang w:val="ro-RO"/>
        </w:rPr>
        <w:t xml:space="preserve">a necesitățile transmise de către Utilizator; </w:t>
      </w:r>
    </w:p>
    <w:p w14:paraId="20F1E1E0" w14:textId="27C52406" w:rsidR="00F264B3" w:rsidRPr="008F0CC5" w:rsidRDefault="00FA4D99" w:rsidP="00F264B3">
      <w:pPr>
        <w:pStyle w:val="Level3"/>
        <w:rPr>
          <w:lang w:val="ro-RO"/>
        </w:rPr>
      </w:pPr>
      <w:r w:rsidRPr="008F0CC5">
        <w:rPr>
          <w:lang w:val="ro-RO"/>
        </w:rPr>
        <w:t>UCA are oblig</w:t>
      </w:r>
      <w:r w:rsidR="00807B87" w:rsidRPr="008F0CC5">
        <w:rPr>
          <w:lang w:val="ro-RO"/>
        </w:rPr>
        <w:t xml:space="preserve">ația de a </w:t>
      </w:r>
      <w:r w:rsidR="00F264B3" w:rsidRPr="008F0CC5">
        <w:rPr>
          <w:lang w:val="ro-RO"/>
        </w:rPr>
        <w:t>realiz</w:t>
      </w:r>
      <w:r w:rsidR="00807B87" w:rsidRPr="008F0CC5">
        <w:rPr>
          <w:lang w:val="ro-RO"/>
        </w:rPr>
        <w:t>a</w:t>
      </w:r>
      <w:r w:rsidR="00F264B3" w:rsidRPr="008F0CC5">
        <w:rPr>
          <w:lang w:val="ro-RO"/>
        </w:rPr>
        <w:t xml:space="preserve"> ori de câte ori este necesar, studii de piață și/sau, după caz, procese de consultare a piețelor de profil în urma cărora să obțină informații pentru: </w:t>
      </w:r>
    </w:p>
    <w:p w14:paraId="7A73242A" w14:textId="77777777" w:rsidR="00F264B3" w:rsidRPr="008F0CC5" w:rsidRDefault="00F264B3" w:rsidP="00FA4D99">
      <w:pPr>
        <w:pStyle w:val="roman3"/>
        <w:jc w:val="left"/>
        <w:rPr>
          <w:lang w:val="ro-RO"/>
        </w:rPr>
      </w:pPr>
      <w:r w:rsidRPr="008F0CC5">
        <w:rPr>
          <w:lang w:val="ro-RO"/>
        </w:rPr>
        <w:t>optimizarea concurenței;</w:t>
      </w:r>
    </w:p>
    <w:p w14:paraId="2E3F5EA3" w14:textId="77777777" w:rsidR="00F264B3" w:rsidRPr="008F0CC5" w:rsidRDefault="00F264B3" w:rsidP="00FA4D99">
      <w:pPr>
        <w:pStyle w:val="roman3"/>
        <w:jc w:val="left"/>
        <w:rPr>
          <w:lang w:val="ro-RO"/>
        </w:rPr>
      </w:pPr>
      <w:r w:rsidRPr="008F0CC5">
        <w:rPr>
          <w:lang w:val="ro-RO"/>
        </w:rPr>
        <w:t xml:space="preserve"> definitivarea instrumentelor specifice de achiziție;</w:t>
      </w:r>
    </w:p>
    <w:p w14:paraId="501E64F6" w14:textId="77777777" w:rsidR="00F264B3" w:rsidRPr="008F0CC5" w:rsidRDefault="00F264B3" w:rsidP="00FA4D99">
      <w:pPr>
        <w:pStyle w:val="roman3"/>
        <w:jc w:val="left"/>
        <w:rPr>
          <w:lang w:val="ro-RO"/>
        </w:rPr>
      </w:pPr>
      <w:r w:rsidRPr="008F0CC5">
        <w:rPr>
          <w:lang w:val="ro-RO"/>
        </w:rPr>
        <w:t xml:space="preserve"> definitivarea criteriilor de calificare și selecție;</w:t>
      </w:r>
    </w:p>
    <w:p w14:paraId="391411BA" w14:textId="77777777" w:rsidR="00F264B3" w:rsidRPr="008F0CC5" w:rsidRDefault="00F264B3" w:rsidP="00FA4D99">
      <w:pPr>
        <w:pStyle w:val="roman3"/>
        <w:jc w:val="left"/>
        <w:rPr>
          <w:lang w:val="ro-RO"/>
        </w:rPr>
      </w:pPr>
      <w:r w:rsidRPr="008F0CC5">
        <w:rPr>
          <w:lang w:val="ro-RO"/>
        </w:rPr>
        <w:t xml:space="preserve"> identificarea posibililor factori de evaluare a ofertelor; </w:t>
      </w:r>
    </w:p>
    <w:p w14:paraId="51F8D6AC" w14:textId="77777777" w:rsidR="00F264B3" w:rsidRPr="008F0CC5" w:rsidRDefault="00F264B3" w:rsidP="00FA4D99">
      <w:pPr>
        <w:pStyle w:val="roman3"/>
        <w:jc w:val="left"/>
        <w:rPr>
          <w:lang w:val="ro-RO"/>
        </w:rPr>
      </w:pPr>
      <w:r w:rsidRPr="008F0CC5">
        <w:rPr>
          <w:lang w:val="ro-RO"/>
        </w:rPr>
        <w:t>definitivarea specificațiilor tehnice standardizate;</w:t>
      </w:r>
    </w:p>
    <w:p w14:paraId="525076F9" w14:textId="4870AA59" w:rsidR="00F264B3" w:rsidRPr="008F0CC5" w:rsidRDefault="00FA4D99" w:rsidP="00FA4D99">
      <w:pPr>
        <w:pStyle w:val="roman3"/>
        <w:jc w:val="left"/>
        <w:rPr>
          <w:lang w:val="ro-RO"/>
        </w:rPr>
      </w:pPr>
      <w:r w:rsidRPr="008F0CC5">
        <w:rPr>
          <w:lang w:val="ro-RO"/>
        </w:rPr>
        <w:t xml:space="preserve"> </w:t>
      </w:r>
      <w:r w:rsidR="00F264B3" w:rsidRPr="008F0CC5">
        <w:rPr>
          <w:lang w:val="ro-RO"/>
        </w:rPr>
        <w:t>identificarea, centralizarea și/sau stabilirea valorii estimate;</w:t>
      </w:r>
    </w:p>
    <w:p w14:paraId="502DBDDB" w14:textId="17663E4C" w:rsidR="00FA4D99" w:rsidRPr="008F0CC5" w:rsidRDefault="00F264B3" w:rsidP="00FA4D99">
      <w:pPr>
        <w:pStyle w:val="roman3"/>
        <w:jc w:val="left"/>
        <w:rPr>
          <w:lang w:val="ro-RO"/>
        </w:rPr>
      </w:pPr>
      <w:r w:rsidRPr="008F0CC5">
        <w:rPr>
          <w:lang w:val="ro-RO"/>
        </w:rPr>
        <w:t xml:space="preserve"> </w:t>
      </w:r>
      <w:r w:rsidR="00FA4D99" w:rsidRPr="008F0CC5">
        <w:rPr>
          <w:lang w:val="ro-RO"/>
        </w:rPr>
        <w:t xml:space="preserve">  </w:t>
      </w:r>
      <w:r w:rsidRPr="008F0CC5">
        <w:rPr>
          <w:lang w:val="ro-RO"/>
        </w:rPr>
        <w:t>stabilirea criteriului de atribuire;</w:t>
      </w:r>
    </w:p>
    <w:p w14:paraId="03FCF913" w14:textId="70783FA0" w:rsidR="00F264B3" w:rsidRPr="008F0CC5" w:rsidRDefault="00F264B3" w:rsidP="00FA4D99">
      <w:pPr>
        <w:pStyle w:val="roman3"/>
        <w:jc w:val="left"/>
        <w:rPr>
          <w:lang w:val="ro-RO"/>
        </w:rPr>
      </w:pPr>
      <w:r w:rsidRPr="008F0CC5">
        <w:rPr>
          <w:lang w:val="ro-RO"/>
        </w:rPr>
        <w:lastRenderedPageBreak/>
        <w:t>alte elemente necesare procesului de achiziție;</w:t>
      </w:r>
    </w:p>
    <w:p w14:paraId="1AEBFE15" w14:textId="00923282" w:rsidR="00F264B3" w:rsidRPr="008F0CC5" w:rsidRDefault="00FA4D99" w:rsidP="00F264B3">
      <w:pPr>
        <w:pStyle w:val="Level3"/>
        <w:rPr>
          <w:lang w:val="ro-RO"/>
        </w:rPr>
      </w:pPr>
      <w:r w:rsidRPr="008F0CC5">
        <w:rPr>
          <w:lang w:val="ro-RO"/>
        </w:rPr>
        <w:t xml:space="preserve">UCA are obligația de a decide care este obiectul acordurilor-cadru ce urmează să fie încheiate, </w:t>
      </w:r>
      <w:r w:rsidR="00F264B3" w:rsidRPr="008F0CC5">
        <w:rPr>
          <w:lang w:val="ro-RO"/>
        </w:rPr>
        <w:t xml:space="preserve"> produs</w:t>
      </w:r>
      <w:r w:rsidRPr="008F0CC5">
        <w:rPr>
          <w:lang w:val="ro-RO"/>
        </w:rPr>
        <w:t>ele</w:t>
      </w:r>
      <w:r w:rsidR="00F264B3" w:rsidRPr="008F0CC5">
        <w:rPr>
          <w:lang w:val="ro-RO"/>
        </w:rPr>
        <w:t>/servici</w:t>
      </w:r>
      <w:r w:rsidRPr="008F0CC5">
        <w:rPr>
          <w:lang w:val="ro-RO"/>
        </w:rPr>
        <w:t>ile</w:t>
      </w:r>
      <w:r w:rsidR="00F264B3" w:rsidRPr="008F0CC5">
        <w:rPr>
          <w:lang w:val="ro-RO"/>
        </w:rPr>
        <w:t>/lucrăr</w:t>
      </w:r>
      <w:r w:rsidRPr="008F0CC5">
        <w:rPr>
          <w:lang w:val="ro-RO"/>
        </w:rPr>
        <w:t>ile</w:t>
      </w:r>
      <w:r w:rsidR="00F264B3" w:rsidRPr="008F0CC5">
        <w:rPr>
          <w:lang w:val="ro-RO"/>
        </w:rPr>
        <w:t xml:space="preserve"> care vor face obiectul procedurii de achiziție centralizate; </w:t>
      </w:r>
    </w:p>
    <w:p w14:paraId="6A7F3D99" w14:textId="367E3FC0" w:rsidR="00F264B3" w:rsidRPr="008F0CC5" w:rsidRDefault="00807B87" w:rsidP="00F264B3">
      <w:pPr>
        <w:pStyle w:val="Level3"/>
        <w:rPr>
          <w:lang w:val="ro-RO"/>
        </w:rPr>
      </w:pPr>
      <w:r w:rsidRPr="008F0CC5">
        <w:rPr>
          <w:lang w:val="ro-RO"/>
        </w:rPr>
        <w:t xml:space="preserve">UCA are obligația </w:t>
      </w:r>
      <w:r w:rsidR="00F264B3" w:rsidRPr="008F0CC5">
        <w:rPr>
          <w:lang w:val="ro-RO"/>
        </w:rPr>
        <w:t xml:space="preserve">să standardizeze specificațiile tehnice pentru produsele/ serviciile/ lucrările pentru care organizează proceduri de atribuire centralizate; </w:t>
      </w:r>
    </w:p>
    <w:p w14:paraId="2E6B0BD9" w14:textId="54CF4524" w:rsidR="00F264B3" w:rsidRPr="008F0CC5" w:rsidRDefault="00807B87" w:rsidP="00F264B3">
      <w:pPr>
        <w:pStyle w:val="Level3"/>
        <w:rPr>
          <w:lang w:val="ro-RO"/>
        </w:rPr>
      </w:pPr>
      <w:r w:rsidRPr="008F0CC5">
        <w:rPr>
          <w:lang w:val="ro-RO"/>
        </w:rPr>
        <w:t xml:space="preserve">UCA are obligația </w:t>
      </w:r>
      <w:r w:rsidR="00F264B3" w:rsidRPr="008F0CC5">
        <w:rPr>
          <w:lang w:val="ro-RO"/>
        </w:rPr>
        <w:t>să elaboreze documentația de atribuire pentru organizarea procedurilor de atribuire centralizate;</w:t>
      </w:r>
    </w:p>
    <w:p w14:paraId="5BB24192" w14:textId="1E20923B" w:rsidR="00F264B3" w:rsidRPr="008F0CC5" w:rsidRDefault="00F264B3" w:rsidP="00F264B3">
      <w:pPr>
        <w:pStyle w:val="Level3"/>
        <w:rPr>
          <w:lang w:val="ro-RO"/>
        </w:rPr>
      </w:pPr>
      <w:r w:rsidRPr="008F0CC5">
        <w:rPr>
          <w:lang w:val="ro-RO"/>
        </w:rPr>
        <w:t xml:space="preserve">UCA are obligația de a transmite o notificare </w:t>
      </w:r>
      <w:r w:rsidR="00FA2221" w:rsidRPr="008F0CC5">
        <w:rPr>
          <w:lang w:val="ro-RO"/>
        </w:rPr>
        <w:t>U</w:t>
      </w:r>
      <w:r w:rsidRPr="008F0CC5">
        <w:rPr>
          <w:lang w:val="ro-RO"/>
        </w:rPr>
        <w:t>tilizator</w:t>
      </w:r>
      <w:r w:rsidR="00FA2221" w:rsidRPr="008F0CC5">
        <w:rPr>
          <w:lang w:val="ro-RO"/>
        </w:rPr>
        <w:t>ului</w:t>
      </w:r>
      <w:r w:rsidRPr="008F0CC5">
        <w:rPr>
          <w:lang w:val="ro-RO"/>
        </w:rPr>
        <w:t xml:space="preserve"> pentru colectarea necesităților acestora;</w:t>
      </w:r>
    </w:p>
    <w:p w14:paraId="195CE757" w14:textId="64AE4408" w:rsidR="00807B87" w:rsidRPr="008F0CC5" w:rsidRDefault="00807B87" w:rsidP="00807B87">
      <w:pPr>
        <w:pStyle w:val="Level3"/>
        <w:rPr>
          <w:lang w:val="ro-RO"/>
        </w:rPr>
      </w:pPr>
      <w:r w:rsidRPr="008F0CC5">
        <w:rPr>
          <w:lang w:val="ro-RO"/>
        </w:rPr>
        <w:t>UCA are obligația de a colecta, de a analiza și de a centraliza necesitățile transmise de către Utilizator prin raportare la criterii precum, dar fără a se limita la: eficiența economică a achiziției publice centralizate, gradul de standardizare, numărul de utilizatori;</w:t>
      </w:r>
    </w:p>
    <w:p w14:paraId="3A36F7EC" w14:textId="454E271C" w:rsidR="00F264B3" w:rsidRPr="008F0CC5" w:rsidRDefault="00F264B3" w:rsidP="00F264B3">
      <w:pPr>
        <w:pStyle w:val="Level3"/>
        <w:rPr>
          <w:lang w:val="ro-RO"/>
        </w:rPr>
      </w:pPr>
      <w:r w:rsidRPr="008F0CC5">
        <w:rPr>
          <w:lang w:val="ro-RO"/>
        </w:rPr>
        <w:t>UCA</w:t>
      </w:r>
      <w:r w:rsidR="00807B87" w:rsidRPr="008F0CC5">
        <w:rPr>
          <w:lang w:val="ro-RO"/>
        </w:rPr>
        <w:t xml:space="preserve"> are obligația de a in</w:t>
      </w:r>
      <w:r w:rsidRPr="008F0CC5">
        <w:rPr>
          <w:lang w:val="ro-RO"/>
        </w:rPr>
        <w:t>form</w:t>
      </w:r>
      <w:r w:rsidR="00807B87" w:rsidRPr="008F0CC5">
        <w:rPr>
          <w:lang w:val="ro-RO"/>
        </w:rPr>
        <w:t>a</w:t>
      </w:r>
      <w:r w:rsidRPr="008F0CC5">
        <w:rPr>
          <w:lang w:val="ro-RO"/>
        </w:rPr>
        <w:t xml:space="preserve"> </w:t>
      </w:r>
      <w:r w:rsidR="00FA2221" w:rsidRPr="008F0CC5">
        <w:rPr>
          <w:lang w:val="ro-RO"/>
        </w:rPr>
        <w:t xml:space="preserve">Utilizatorul </w:t>
      </w:r>
      <w:r w:rsidRPr="008F0CC5">
        <w:rPr>
          <w:lang w:val="ro-RO"/>
        </w:rPr>
        <w:t>cu privire la categoriile de achiziții care se vor realiza în sistem centralizat;</w:t>
      </w:r>
    </w:p>
    <w:p w14:paraId="69D1F3EB" w14:textId="22C133A2" w:rsidR="00F264B3" w:rsidRPr="008F0CC5" w:rsidRDefault="00F264B3" w:rsidP="00F264B3">
      <w:pPr>
        <w:pStyle w:val="Level3"/>
        <w:rPr>
          <w:lang w:val="ro-RO"/>
        </w:rPr>
      </w:pPr>
      <w:r w:rsidRPr="008F0CC5">
        <w:rPr>
          <w:lang w:val="ro-RO"/>
        </w:rPr>
        <w:t xml:space="preserve">UCA </w:t>
      </w:r>
      <w:r w:rsidR="00807B87" w:rsidRPr="008F0CC5">
        <w:rPr>
          <w:lang w:val="ro-RO"/>
        </w:rPr>
        <w:t xml:space="preserve">are obligația de a </w:t>
      </w:r>
      <w:r w:rsidRPr="008F0CC5">
        <w:rPr>
          <w:lang w:val="ro-RO"/>
        </w:rPr>
        <w:t xml:space="preserve">transmite </w:t>
      </w:r>
      <w:r w:rsidR="00FA2221" w:rsidRPr="008F0CC5">
        <w:rPr>
          <w:lang w:val="ro-RO"/>
        </w:rPr>
        <w:t>Utilizatorului</w:t>
      </w:r>
      <w:r w:rsidRPr="008F0CC5">
        <w:rPr>
          <w:lang w:val="ro-RO"/>
        </w:rPr>
        <w:t xml:space="preserve"> specificațiile tehnice standardizate pentru produsele/serviciile/lucrările care vor fi achiziționate în sistem centralizat, în vederea obținerii confirmării că specificațiile tehnice standardizate corespund necesităților </w:t>
      </w:r>
      <w:r w:rsidR="00FA2221" w:rsidRPr="008F0CC5">
        <w:rPr>
          <w:lang w:val="ro-RO"/>
        </w:rPr>
        <w:t>U</w:t>
      </w:r>
      <w:r w:rsidRPr="008F0CC5">
        <w:rPr>
          <w:lang w:val="ro-RO"/>
        </w:rPr>
        <w:t>tilizator</w:t>
      </w:r>
      <w:r w:rsidR="00FA2221" w:rsidRPr="008F0CC5">
        <w:rPr>
          <w:lang w:val="ro-RO"/>
        </w:rPr>
        <w:t>ului</w:t>
      </w:r>
      <w:r w:rsidRPr="008F0CC5">
        <w:rPr>
          <w:lang w:val="ro-RO"/>
        </w:rPr>
        <w:t>. Utilizator</w:t>
      </w:r>
      <w:r w:rsidR="00A46CE6" w:rsidRPr="008F0CC5">
        <w:rPr>
          <w:lang w:val="ro-RO"/>
        </w:rPr>
        <w:t>ul</w:t>
      </w:r>
      <w:r w:rsidRPr="008F0CC5">
        <w:rPr>
          <w:lang w:val="ro-RO"/>
        </w:rPr>
        <w:t xml:space="preserve"> po</w:t>
      </w:r>
      <w:r w:rsidR="00A46CE6" w:rsidRPr="008F0CC5">
        <w:rPr>
          <w:lang w:val="ro-RO"/>
        </w:rPr>
        <w:t>a</w:t>
      </w:r>
      <w:r w:rsidRPr="008F0CC5">
        <w:rPr>
          <w:lang w:val="ro-RO"/>
        </w:rPr>
        <w:t>t</w:t>
      </w:r>
      <w:r w:rsidR="00A46CE6" w:rsidRPr="008F0CC5">
        <w:rPr>
          <w:lang w:val="ro-RO"/>
        </w:rPr>
        <w:t>e</w:t>
      </w:r>
      <w:r w:rsidRPr="008F0CC5">
        <w:rPr>
          <w:lang w:val="ro-RO"/>
        </w:rPr>
        <w:t xml:space="preserve"> formula eventuale observații/propuneri privind specificațiile tehnice standardizate în termen de maximum 5 zile de la primirea acestora;</w:t>
      </w:r>
    </w:p>
    <w:p w14:paraId="368780BF" w14:textId="5360194F" w:rsidR="00F264B3" w:rsidRPr="008F0CC5" w:rsidRDefault="00F264B3" w:rsidP="00F264B3">
      <w:pPr>
        <w:pStyle w:val="Level3"/>
        <w:rPr>
          <w:lang w:val="ro-RO"/>
        </w:rPr>
      </w:pPr>
      <w:r w:rsidRPr="008F0CC5">
        <w:rPr>
          <w:lang w:val="ro-RO"/>
        </w:rPr>
        <w:t xml:space="preserve">În cazul transmiterii de către </w:t>
      </w:r>
      <w:r w:rsidR="00FA2221" w:rsidRPr="008F0CC5">
        <w:rPr>
          <w:lang w:val="ro-RO"/>
        </w:rPr>
        <w:t>U</w:t>
      </w:r>
      <w:r w:rsidRPr="008F0CC5">
        <w:rPr>
          <w:lang w:val="ro-RO"/>
        </w:rPr>
        <w:t>tilizator a unor eventuale observații/propuneri asupra specificațiilor tehnice standardizate, UCA analizează și decide, în baza procedurilor operaționale</w:t>
      </w:r>
      <w:r w:rsidR="008B1979" w:rsidRPr="008F0CC5">
        <w:rPr>
          <w:lang w:val="ro-RO"/>
        </w:rPr>
        <w:t xml:space="preserve"> </w:t>
      </w:r>
      <w:r w:rsidRPr="008F0CC5">
        <w:rPr>
          <w:lang w:val="ro-RO"/>
        </w:rPr>
        <w:t>asupra modalității în care vor fi reflectate aceste observații în acordul-cadru</w:t>
      </w:r>
      <w:r w:rsidR="008B1979" w:rsidRPr="008F0CC5">
        <w:rPr>
          <w:lang w:val="ro-RO"/>
        </w:rPr>
        <w:t>. În măsura în care există eventuale modificări, UCA are obligația de a comunica versiunea finală Utilizatorului.</w:t>
      </w:r>
    </w:p>
    <w:p w14:paraId="55626EF4" w14:textId="6A00027D" w:rsidR="003915AE" w:rsidRPr="008F0CC5" w:rsidRDefault="003915AE" w:rsidP="00F264B3">
      <w:pPr>
        <w:pStyle w:val="Level3"/>
        <w:rPr>
          <w:lang w:val="ro-RO"/>
        </w:rPr>
      </w:pPr>
      <w:r w:rsidRPr="008F0CC5">
        <w:rPr>
          <w:lang w:val="ro-RO"/>
        </w:rPr>
        <w:t xml:space="preserve">UCA are obligația de a stabili în cadrul strategiei de contractare modalitatea de atribuire a contractelor subsecvente în baza acordurilor-cadru încheiate cu mai mulți operatori economici, respectiv cu reluarea competiției/fără reluarea competiției/parțial cu reluarea competiției și parțial fără reluarea competiției precum și entitatea care va realiza atribuirea, respectiv UCA sau </w:t>
      </w:r>
      <w:r w:rsidR="00FA2221" w:rsidRPr="008F0CC5">
        <w:rPr>
          <w:lang w:val="ro-RO"/>
        </w:rPr>
        <w:t>U</w:t>
      </w:r>
      <w:r w:rsidRPr="008F0CC5">
        <w:rPr>
          <w:lang w:val="ro-RO"/>
        </w:rPr>
        <w:t>tilizator</w:t>
      </w:r>
      <w:r w:rsidR="00FA2221" w:rsidRPr="008F0CC5">
        <w:rPr>
          <w:lang w:val="ro-RO"/>
        </w:rPr>
        <w:t>ul</w:t>
      </w:r>
      <w:r w:rsidRPr="008F0CC5">
        <w:rPr>
          <w:lang w:val="ro-RO"/>
        </w:rPr>
        <w:t>, prin raportare la conținutul cererii agregate și rezultatele cercetării de piață</w:t>
      </w:r>
    </w:p>
    <w:p w14:paraId="70EFF98B" w14:textId="0654F12E" w:rsidR="00BB077E" w:rsidRPr="008F0CC5" w:rsidRDefault="00BB077E" w:rsidP="00BB077E">
      <w:pPr>
        <w:pStyle w:val="Level2"/>
        <w:rPr>
          <w:lang w:val="ro-RO"/>
        </w:rPr>
      </w:pPr>
      <w:r w:rsidRPr="008F0CC5">
        <w:rPr>
          <w:b/>
          <w:bCs/>
          <w:lang w:val="ro-RO"/>
        </w:rPr>
        <w:t>Obligațiile UCA referitoare la etapa de organizare a procedurii și de atribuire a acordului-cadru și a contractelor subsecvente</w:t>
      </w:r>
    </w:p>
    <w:p w14:paraId="5538B6BA" w14:textId="1B94CDE5" w:rsidR="00761CD6" w:rsidRPr="008F0CC5" w:rsidRDefault="00761CD6" w:rsidP="00761CD6">
      <w:pPr>
        <w:pStyle w:val="Level3"/>
        <w:rPr>
          <w:lang w:val="ro-RO"/>
        </w:rPr>
      </w:pPr>
      <w:r w:rsidRPr="008F0CC5">
        <w:rPr>
          <w:lang w:val="ro-RO"/>
        </w:rPr>
        <w:t xml:space="preserve">UCA are obligația de a organiza procedurile de atribuire centralizate; </w:t>
      </w:r>
    </w:p>
    <w:p w14:paraId="7BC6CE6A" w14:textId="54889077" w:rsidR="00761CD6" w:rsidRPr="008F0CC5" w:rsidRDefault="00761CD6" w:rsidP="00761CD6">
      <w:pPr>
        <w:pStyle w:val="Level3"/>
        <w:rPr>
          <w:lang w:val="ro-RO"/>
        </w:rPr>
      </w:pPr>
      <w:r w:rsidRPr="008F0CC5">
        <w:rPr>
          <w:lang w:val="ro-RO"/>
        </w:rPr>
        <w:t>UCA are obligația de a încheia acorduri-cadru centralizate</w:t>
      </w:r>
      <w:r w:rsidR="003915AE" w:rsidRPr="008F0CC5">
        <w:rPr>
          <w:lang w:val="ro-RO"/>
        </w:rPr>
        <w:t xml:space="preserve">/contractele de achiziție publică în numele </w:t>
      </w:r>
      <w:r w:rsidR="00FA2221" w:rsidRPr="008F0CC5">
        <w:rPr>
          <w:lang w:val="ro-RO"/>
        </w:rPr>
        <w:t>U</w:t>
      </w:r>
      <w:r w:rsidR="003915AE" w:rsidRPr="008F0CC5">
        <w:rPr>
          <w:lang w:val="ro-RO"/>
        </w:rPr>
        <w:t>tilizator</w:t>
      </w:r>
      <w:r w:rsidR="00FA2221" w:rsidRPr="008F0CC5">
        <w:rPr>
          <w:lang w:val="ro-RO"/>
        </w:rPr>
        <w:t>ului</w:t>
      </w:r>
      <w:r w:rsidR="003915AE" w:rsidRPr="008F0CC5">
        <w:rPr>
          <w:lang w:val="ro-RO"/>
        </w:rPr>
        <w:t xml:space="preserve"> și pentru ace</w:t>
      </w:r>
      <w:r w:rsidR="00FA2221" w:rsidRPr="008F0CC5">
        <w:rPr>
          <w:lang w:val="ro-RO"/>
        </w:rPr>
        <w:t>s</w:t>
      </w:r>
      <w:r w:rsidR="003915AE" w:rsidRPr="008F0CC5">
        <w:rPr>
          <w:lang w:val="ro-RO"/>
        </w:rPr>
        <w:t>ta.</w:t>
      </w:r>
    </w:p>
    <w:p w14:paraId="1A0F4B04" w14:textId="27DA8E85" w:rsidR="00BB077E" w:rsidRPr="008F0CC5" w:rsidRDefault="00761CD6" w:rsidP="00761CD6">
      <w:pPr>
        <w:pStyle w:val="Level3"/>
        <w:rPr>
          <w:lang w:val="ro-RO"/>
        </w:rPr>
      </w:pPr>
      <w:r w:rsidRPr="008F0CC5">
        <w:rPr>
          <w:lang w:val="ro-RO"/>
        </w:rPr>
        <w:t>UCA are obligația de a administra sisteme dinamice de achiziții în numele și pentru Utilizator;</w:t>
      </w:r>
    </w:p>
    <w:p w14:paraId="1F82860E" w14:textId="1C787E11" w:rsidR="00BB077E" w:rsidRPr="008F0CC5" w:rsidRDefault="00761CD6" w:rsidP="00BB077E">
      <w:pPr>
        <w:pStyle w:val="Level2"/>
        <w:rPr>
          <w:lang w:val="ro-RO"/>
        </w:rPr>
      </w:pPr>
      <w:r w:rsidRPr="008F0CC5">
        <w:rPr>
          <w:b/>
          <w:bCs/>
          <w:lang w:val="ro-RO"/>
        </w:rPr>
        <w:t>Obligațiile UCA în etapa ulterioară finalizării procedurilor</w:t>
      </w:r>
    </w:p>
    <w:p w14:paraId="201C547D" w14:textId="1E7E267E" w:rsidR="00761CD6" w:rsidRPr="008F0CC5" w:rsidRDefault="00761CD6" w:rsidP="00761CD6">
      <w:pPr>
        <w:pStyle w:val="Level3"/>
        <w:rPr>
          <w:lang w:val="ro-RO"/>
        </w:rPr>
      </w:pPr>
      <w:r w:rsidRPr="008F0CC5">
        <w:rPr>
          <w:lang w:val="ro-RO"/>
        </w:rPr>
        <w:t xml:space="preserve">UCA are obligația de a transmite Utilizatorului documentația care a stat la baza administrării sistemului dinamic și a informațiilor privind ofertantul/ofertanții declarat/declarați câștigător(i), în vederea încheierii de către </w:t>
      </w:r>
      <w:r w:rsidR="00FA2221" w:rsidRPr="008F0CC5">
        <w:rPr>
          <w:lang w:val="ro-RO"/>
        </w:rPr>
        <w:t>U</w:t>
      </w:r>
      <w:r w:rsidRPr="008F0CC5">
        <w:rPr>
          <w:lang w:val="ro-RO"/>
        </w:rPr>
        <w:t xml:space="preserve">tilizator a contractului/contractelor de achiziție publică în termen </w:t>
      </w:r>
      <w:r w:rsidR="00611947" w:rsidRPr="008F0CC5">
        <w:rPr>
          <w:lang w:val="ro-RO"/>
        </w:rPr>
        <w:t>5 zile de la data încheierii acordului-cadru/ a contractului</w:t>
      </w:r>
      <w:r w:rsidR="003915AE" w:rsidRPr="008F0CC5">
        <w:rPr>
          <w:lang w:val="ro-RO"/>
        </w:rPr>
        <w:t>.</w:t>
      </w:r>
    </w:p>
    <w:p w14:paraId="3AF9F57E" w14:textId="028F02E0" w:rsidR="00611947" w:rsidRPr="008F0CC5" w:rsidRDefault="00611947" w:rsidP="00611947">
      <w:pPr>
        <w:pStyle w:val="Level3"/>
        <w:rPr>
          <w:lang w:val="ro-RO"/>
        </w:rPr>
      </w:pPr>
      <w:r w:rsidRPr="008F0CC5">
        <w:rPr>
          <w:lang w:val="ro-RO"/>
        </w:rPr>
        <w:t xml:space="preserve">În termen de 5 zile de la data încheierii de către UCA a acordului-cadru/contractului, UCA transmite </w:t>
      </w:r>
      <w:r w:rsidR="00FA2221" w:rsidRPr="008F0CC5">
        <w:rPr>
          <w:lang w:val="ro-RO"/>
        </w:rPr>
        <w:t>U</w:t>
      </w:r>
      <w:r w:rsidRPr="008F0CC5">
        <w:rPr>
          <w:lang w:val="ro-RO"/>
        </w:rPr>
        <w:t>tilizator</w:t>
      </w:r>
      <w:r w:rsidR="00FA2221" w:rsidRPr="008F0CC5">
        <w:rPr>
          <w:lang w:val="ro-RO"/>
        </w:rPr>
        <w:t>ului</w:t>
      </w:r>
      <w:r w:rsidRPr="008F0CC5">
        <w:rPr>
          <w:lang w:val="ro-RO"/>
        </w:rPr>
        <w:t xml:space="preserve"> acordul-cadru/contractul încheiat, precum și documentația aferentă, în vederea încheierii de către aceștia a contractelor subsecvente, indiferent dac</w:t>
      </w:r>
      <w:r w:rsidR="00FA2221" w:rsidRPr="008F0CC5">
        <w:rPr>
          <w:lang w:val="ro-RO"/>
        </w:rPr>
        <w:t>ă</w:t>
      </w:r>
      <w:r w:rsidRPr="008F0CC5">
        <w:rPr>
          <w:lang w:val="ro-RO"/>
        </w:rPr>
        <w:t xml:space="preserve"> atribuirea contractelor subsecvente se face direct de către UCA sau de către </w:t>
      </w:r>
      <w:r w:rsidR="00FA2221" w:rsidRPr="008F0CC5">
        <w:rPr>
          <w:lang w:val="ro-RO"/>
        </w:rPr>
        <w:t>U</w:t>
      </w:r>
      <w:r w:rsidRPr="008F0CC5">
        <w:rPr>
          <w:lang w:val="ro-RO"/>
        </w:rPr>
        <w:t>tilizator</w:t>
      </w:r>
      <w:r w:rsidR="003915AE" w:rsidRPr="008F0CC5">
        <w:rPr>
          <w:lang w:val="ro-RO"/>
        </w:rPr>
        <w:t>.</w:t>
      </w:r>
    </w:p>
    <w:p w14:paraId="558915C3" w14:textId="69E7B85C" w:rsidR="00761CD6" w:rsidRPr="008F0CC5" w:rsidRDefault="00761CD6" w:rsidP="00761CD6">
      <w:pPr>
        <w:pStyle w:val="Level3"/>
        <w:rPr>
          <w:lang w:val="ro-RO"/>
        </w:rPr>
      </w:pPr>
      <w:r w:rsidRPr="008F0CC5">
        <w:rPr>
          <w:lang w:val="ro-RO"/>
        </w:rPr>
        <w:t>UCA are obligația de a furniza periodic informări și rapoarte specifice achizițiilor centralizate</w:t>
      </w:r>
      <w:r w:rsidR="003915AE" w:rsidRPr="008F0CC5">
        <w:rPr>
          <w:lang w:val="ro-RO"/>
        </w:rPr>
        <w:t>.</w:t>
      </w:r>
    </w:p>
    <w:p w14:paraId="799894BC" w14:textId="1D0F66FD" w:rsidR="003915AE" w:rsidRPr="008F0CC5" w:rsidRDefault="003915AE" w:rsidP="00761CD6">
      <w:pPr>
        <w:pStyle w:val="Level3"/>
        <w:rPr>
          <w:lang w:val="ro-RO"/>
        </w:rPr>
      </w:pPr>
      <w:r w:rsidRPr="008F0CC5">
        <w:rPr>
          <w:lang w:val="ro-RO"/>
        </w:rPr>
        <w:t xml:space="preserve">În măsura în care sunt îndeplinite condițiile legale, UCA poate modifica acordurile-cadru centralizate/contractelor de achiziție publică în numele și pentru Utilizator. </w:t>
      </w:r>
    </w:p>
    <w:p w14:paraId="72EEC250" w14:textId="290E846D" w:rsidR="003915AE" w:rsidRPr="008F0CC5" w:rsidRDefault="003915AE" w:rsidP="003915AE">
      <w:pPr>
        <w:pStyle w:val="Level3"/>
        <w:rPr>
          <w:lang w:val="ro-RO"/>
        </w:rPr>
      </w:pPr>
      <w:r w:rsidRPr="008F0CC5">
        <w:rPr>
          <w:lang w:val="ro-RO"/>
        </w:rPr>
        <w:lastRenderedPageBreak/>
        <w:t>Contestațiile împotriva actelor emise de UCA în cadrul sau în leg</w:t>
      </w:r>
      <w:r w:rsidR="00712DB6" w:rsidRPr="008F0CC5">
        <w:rPr>
          <w:lang w:val="ro-RO"/>
        </w:rPr>
        <w:t>ă</w:t>
      </w:r>
      <w:r w:rsidRPr="008F0CC5">
        <w:rPr>
          <w:lang w:val="ro-RO"/>
        </w:rPr>
        <w:t>tur</w:t>
      </w:r>
      <w:r w:rsidR="00712DB6" w:rsidRPr="008F0CC5">
        <w:rPr>
          <w:lang w:val="ro-RO"/>
        </w:rPr>
        <w:t>ă</w:t>
      </w:r>
      <w:r w:rsidRPr="008F0CC5">
        <w:rPr>
          <w:lang w:val="ro-RO"/>
        </w:rPr>
        <w:t xml:space="preserve"> cu procedurile de atribuire centralizate, inclusiv cererile de suspendare a procedurilor de atribuire centralizate, se introduc în contradictoriu cu UCA în calitate de emitent al actelor autorit</w:t>
      </w:r>
      <w:r w:rsidR="00712DB6" w:rsidRPr="008F0CC5">
        <w:rPr>
          <w:lang w:val="ro-RO"/>
        </w:rPr>
        <w:t>ăț</w:t>
      </w:r>
      <w:r w:rsidRPr="008F0CC5">
        <w:rPr>
          <w:lang w:val="ro-RO"/>
        </w:rPr>
        <w:t xml:space="preserve">ii contractante. UCA are calitatea de parte în procesele </w:t>
      </w:r>
      <w:r w:rsidR="00712DB6" w:rsidRPr="008F0CC5">
        <w:rPr>
          <w:lang w:val="ro-RO"/>
        </w:rPr>
        <w:t>ș</w:t>
      </w:r>
      <w:r w:rsidRPr="008F0CC5">
        <w:rPr>
          <w:lang w:val="ro-RO"/>
        </w:rPr>
        <w:t>i cererile privind acordarea desp</w:t>
      </w:r>
      <w:r w:rsidR="00712DB6" w:rsidRPr="008F0CC5">
        <w:rPr>
          <w:lang w:val="ro-RO"/>
        </w:rPr>
        <w:t>ă</w:t>
      </w:r>
      <w:r w:rsidRPr="008F0CC5">
        <w:rPr>
          <w:lang w:val="ro-RO"/>
        </w:rPr>
        <w:t>gubirilor pentru repararea prejudiciilor cauzate în cadrul procedurilor de atribuire centralizate pentru încheierea acordurilor-cadru/contractelor de achizi</w:t>
      </w:r>
      <w:r w:rsidR="00712DB6" w:rsidRPr="008F0CC5">
        <w:rPr>
          <w:lang w:val="ro-RO"/>
        </w:rPr>
        <w:t>ț</w:t>
      </w:r>
      <w:r w:rsidRPr="008F0CC5">
        <w:rPr>
          <w:lang w:val="ro-RO"/>
        </w:rPr>
        <w:t>ie public</w:t>
      </w:r>
      <w:r w:rsidR="00712DB6" w:rsidRPr="008F0CC5">
        <w:rPr>
          <w:lang w:val="ro-RO"/>
        </w:rPr>
        <w:t>ă</w:t>
      </w:r>
      <w:r w:rsidRPr="008F0CC5">
        <w:rPr>
          <w:lang w:val="ro-RO"/>
        </w:rPr>
        <w:t>.</w:t>
      </w:r>
    </w:p>
    <w:p w14:paraId="4692B5FD" w14:textId="410A694B" w:rsidR="00712DB6" w:rsidRPr="008F0CC5" w:rsidRDefault="003915AE" w:rsidP="00712DB6">
      <w:pPr>
        <w:pStyle w:val="Level3"/>
        <w:rPr>
          <w:lang w:val="ro-RO"/>
        </w:rPr>
      </w:pPr>
      <w:r w:rsidRPr="008F0CC5">
        <w:rPr>
          <w:lang w:val="ro-RO"/>
        </w:rPr>
        <w:t xml:space="preserve">UCA are obligația de a </w:t>
      </w:r>
      <w:r w:rsidR="00712DB6" w:rsidRPr="008F0CC5">
        <w:rPr>
          <w:lang w:val="ro-RO"/>
        </w:rPr>
        <w:t xml:space="preserve">reprezintă </w:t>
      </w:r>
      <w:r w:rsidR="00090F8A" w:rsidRPr="008F0CC5">
        <w:rPr>
          <w:lang w:val="ro-RO"/>
        </w:rPr>
        <w:t>Utilizatorul</w:t>
      </w:r>
      <w:r w:rsidR="00712DB6" w:rsidRPr="008F0CC5">
        <w:rPr>
          <w:lang w:val="ro-RO"/>
        </w:rPr>
        <w:t xml:space="preserve"> iar </w:t>
      </w:r>
      <w:r w:rsidR="00090F8A" w:rsidRPr="008F0CC5">
        <w:rPr>
          <w:lang w:val="ro-RO"/>
        </w:rPr>
        <w:t>U</w:t>
      </w:r>
      <w:r w:rsidR="00712DB6" w:rsidRPr="008F0CC5">
        <w:rPr>
          <w:lang w:val="ro-RO"/>
        </w:rPr>
        <w:t>tilizator</w:t>
      </w:r>
      <w:r w:rsidR="00090F8A" w:rsidRPr="008F0CC5">
        <w:rPr>
          <w:lang w:val="ro-RO"/>
        </w:rPr>
        <w:t>ul</w:t>
      </w:r>
      <w:r w:rsidR="00712DB6" w:rsidRPr="008F0CC5">
        <w:rPr>
          <w:lang w:val="ro-RO"/>
        </w:rPr>
        <w:t xml:space="preserve"> își exercită drepturile și obligațiile procesuale prin intermediul UCA în cadrul următoarelor procese și cereri:</w:t>
      </w:r>
    </w:p>
    <w:p w14:paraId="055C8414" w14:textId="77777777" w:rsidR="00712DB6" w:rsidRPr="008F0CC5" w:rsidRDefault="00712DB6" w:rsidP="00712DB6">
      <w:pPr>
        <w:pStyle w:val="roman3"/>
        <w:numPr>
          <w:ilvl w:val="0"/>
          <w:numId w:val="49"/>
        </w:numPr>
        <w:rPr>
          <w:lang w:val="ro-RO"/>
        </w:rPr>
      </w:pPr>
      <w:r w:rsidRPr="008F0CC5">
        <w:rPr>
          <w:lang w:val="ro-RO"/>
        </w:rPr>
        <w:t xml:space="preserve">procesele și cererile privind anularea sau constatarea nulității absolute a acordurilor-cadru centralizate/contractelor de achiziție publică, inclusiv a contractelor subsecvente încheiate de UCA în temeiul acordurilor-cadru centralizate în nume propriu; </w:t>
      </w:r>
    </w:p>
    <w:p w14:paraId="4943AC96" w14:textId="77777777" w:rsidR="00712DB6" w:rsidRPr="008F0CC5" w:rsidRDefault="00712DB6" w:rsidP="00712DB6">
      <w:pPr>
        <w:pStyle w:val="roman3"/>
        <w:rPr>
          <w:lang w:val="ro-RO"/>
        </w:rPr>
      </w:pPr>
      <w:r w:rsidRPr="008F0CC5">
        <w:rPr>
          <w:lang w:val="ro-RO"/>
        </w:rPr>
        <w:t>procesele și cererile privind executarea, rezoluțiunea, rezilierea sau denunțarea unilaterală a acordurilor-cadru centralizate;</w:t>
      </w:r>
    </w:p>
    <w:p w14:paraId="4440CE9C" w14:textId="1251A2DF" w:rsidR="00712DB6" w:rsidRPr="008F0CC5" w:rsidRDefault="00712DB6" w:rsidP="00712DB6">
      <w:pPr>
        <w:pStyle w:val="roman3"/>
        <w:rPr>
          <w:lang w:val="ro-RO"/>
        </w:rPr>
      </w:pPr>
      <w:r w:rsidRPr="008F0CC5">
        <w:rPr>
          <w:lang w:val="ro-RO"/>
        </w:rPr>
        <w:t>procesele și cererile privind atribuirea contractelor subsecvente atunci când UCA atribuie aceste contracte.</w:t>
      </w:r>
    </w:p>
    <w:p w14:paraId="55B544EB" w14:textId="0ABA4D4C" w:rsidR="00712DB6" w:rsidRPr="008F0CC5" w:rsidRDefault="00712DB6" w:rsidP="00712DB6">
      <w:pPr>
        <w:pStyle w:val="Level3"/>
        <w:rPr>
          <w:lang w:val="ro-RO"/>
        </w:rPr>
      </w:pPr>
      <w:r w:rsidRPr="008F0CC5">
        <w:rPr>
          <w:lang w:val="ro-RO"/>
        </w:rPr>
        <w:t>Hotărârile judecătorești pronunțate în legătură cu procesele și cererile prevăzute la art. 3.4.6. produc efecte în mod direct față de UCA. UCA are dreptul de a pune în executare hotărârile judecătorești și, respectiv, obligația de a executa hotărârile judecătorești, inclusiv în ceea ce privește plata eventualelor sume de bani cu titlu de despăgubiri sau cu orice alt titlu, care se asigură din bugetul UCA.</w:t>
      </w:r>
    </w:p>
    <w:p w14:paraId="195B8819" w14:textId="05430187" w:rsidR="003915AE" w:rsidRPr="008F0CC5" w:rsidRDefault="003915AE" w:rsidP="003064FD">
      <w:pPr>
        <w:pStyle w:val="Level3"/>
        <w:numPr>
          <w:ilvl w:val="0"/>
          <w:numId w:val="0"/>
        </w:numPr>
        <w:ind w:left="1361"/>
        <w:rPr>
          <w:lang w:val="ro-RO"/>
        </w:rPr>
      </w:pPr>
    </w:p>
    <w:p w14:paraId="38F3F84D" w14:textId="26E5B886" w:rsidR="00BB077E" w:rsidRPr="008F0CC5" w:rsidRDefault="00FA7FCB" w:rsidP="00FA7FCB">
      <w:pPr>
        <w:pStyle w:val="Level1"/>
        <w:rPr>
          <w:lang w:val="ro-RO"/>
        </w:rPr>
      </w:pPr>
      <w:r w:rsidRPr="008F0CC5">
        <w:rPr>
          <w:lang w:val="ro-RO"/>
        </w:rPr>
        <w:t>OBLIGAȚIILE UTILIZATORULUI ÎN CADRUL DERULĂRII PROCEDURILOR DE ATRIBUIRE</w:t>
      </w:r>
    </w:p>
    <w:p w14:paraId="58D35E57" w14:textId="01294752" w:rsidR="00481CBA" w:rsidRPr="008F0CC5" w:rsidRDefault="00FA7FCB" w:rsidP="001874D1">
      <w:pPr>
        <w:pStyle w:val="Level2"/>
        <w:rPr>
          <w:lang w:val="ro-RO"/>
        </w:rPr>
      </w:pPr>
      <w:r w:rsidRPr="008F0CC5">
        <w:rPr>
          <w:b/>
          <w:bCs/>
          <w:lang w:val="ro-RO"/>
        </w:rPr>
        <w:t>Obligațiile Utilizatorului în etapa de planificare a procedurii</w:t>
      </w:r>
    </w:p>
    <w:p w14:paraId="593513E3" w14:textId="47BA8027" w:rsidR="001874D1" w:rsidRPr="008F0CC5" w:rsidRDefault="001874D1" w:rsidP="001874D1">
      <w:pPr>
        <w:pStyle w:val="Level3"/>
        <w:rPr>
          <w:lang w:val="ro-RO"/>
        </w:rPr>
      </w:pPr>
      <w:r w:rsidRPr="008F0CC5">
        <w:rPr>
          <w:lang w:val="ro-RO"/>
        </w:rPr>
        <w:t xml:space="preserve">Utilizatorul are obligația de a transmite în termen de </w:t>
      </w:r>
      <w:r w:rsidR="00AF6124" w:rsidRPr="008F0CC5">
        <w:rPr>
          <w:lang w:val="ro-RO"/>
        </w:rPr>
        <w:t>1</w:t>
      </w:r>
      <w:r w:rsidRPr="008F0CC5">
        <w:rPr>
          <w:lang w:val="ro-RO"/>
        </w:rPr>
        <w:t>0 de zile de la primirea solicitării din partea UCA dacă dorește să achiziționeze prin intermediul UCA produsele/serviciile/lucrările pentru care UCA dorește încheierea unui acord-cadru/contract. În măsura în care Utilizatorul dorește participarea la acordul-cadru centralizat are obligația de a transmite toate informațiile privind necesitățile de produse, servicii și lucrări, acesta fiind responsabil pentru corectitudinea informațiilor primite. În lipsa furnizării informațiilor solicitate în termenul indicat, UCA va estima necesarul de achiziții al Utilizatorului în baza datelor istorice ale acestuia.</w:t>
      </w:r>
    </w:p>
    <w:p w14:paraId="3F2DD7F1" w14:textId="5E844114" w:rsidR="00FA7FCB" w:rsidRPr="008F0CC5" w:rsidRDefault="00FA7FCB" w:rsidP="00FA7FCB">
      <w:pPr>
        <w:pStyle w:val="Level3"/>
        <w:rPr>
          <w:lang w:val="ro-RO"/>
        </w:rPr>
      </w:pPr>
      <w:r w:rsidRPr="008F0CC5">
        <w:rPr>
          <w:lang w:val="ro-RO"/>
        </w:rPr>
        <w:t>Utilizatorul are obligația de a participa, la solicitarea UCA, la procesul de consultare a pieței;</w:t>
      </w:r>
    </w:p>
    <w:p w14:paraId="5CC210AA" w14:textId="4776265B" w:rsidR="00FA7FCB" w:rsidRPr="008F0CC5" w:rsidRDefault="00FA7FCB" w:rsidP="00611947">
      <w:pPr>
        <w:pStyle w:val="Level3"/>
        <w:rPr>
          <w:lang w:val="ro-RO"/>
        </w:rPr>
      </w:pPr>
      <w:r w:rsidRPr="008F0CC5">
        <w:rPr>
          <w:lang w:val="ro-RO"/>
        </w:rPr>
        <w:t xml:space="preserve">Utilizatorul are obligația de a participa, la solicitarea UCA, la întâlnirile grupurilor de lucru constituite de către UCA. </w:t>
      </w:r>
    </w:p>
    <w:p w14:paraId="15D50DAA" w14:textId="7E4B3D9E" w:rsidR="00FA7FCB" w:rsidRPr="008F0CC5" w:rsidRDefault="00FA7FCB" w:rsidP="00FA7FCB">
      <w:pPr>
        <w:pStyle w:val="Level3"/>
        <w:rPr>
          <w:lang w:val="ro-RO"/>
        </w:rPr>
      </w:pPr>
      <w:r w:rsidRPr="008F0CC5">
        <w:rPr>
          <w:lang w:val="ro-RO"/>
        </w:rPr>
        <w:t>Utilizatorul are obligația de a transmite, în termen</w:t>
      </w:r>
      <w:r w:rsidR="00631E52" w:rsidRPr="008F0CC5">
        <w:rPr>
          <w:lang w:val="ro-RO"/>
        </w:rPr>
        <w:t>ul solicitat</w:t>
      </w:r>
      <w:r w:rsidRPr="008F0CC5">
        <w:rPr>
          <w:lang w:val="ro-RO"/>
        </w:rPr>
        <w:t>, a oric</w:t>
      </w:r>
      <w:r w:rsidR="00631E52" w:rsidRPr="008F0CC5">
        <w:rPr>
          <w:lang w:val="ro-RO"/>
        </w:rPr>
        <w:t>e</w:t>
      </w:r>
      <w:r w:rsidRPr="008F0CC5">
        <w:rPr>
          <w:lang w:val="ro-RO"/>
        </w:rPr>
        <w:t xml:space="preserve"> alte informații solicitate de către aceasta în legătură cu planificarea/pregătirea procedurilor de atribuire centralizate</w:t>
      </w:r>
      <w:r w:rsidR="003915AE" w:rsidRPr="008F0CC5">
        <w:rPr>
          <w:lang w:val="ro-RO"/>
        </w:rPr>
        <w:t xml:space="preserve"> în termen de </w:t>
      </w:r>
      <w:r w:rsidR="00AF6124" w:rsidRPr="008F0CC5">
        <w:rPr>
          <w:lang w:val="ro-RO"/>
        </w:rPr>
        <w:t>5</w:t>
      </w:r>
      <w:r w:rsidR="003915AE" w:rsidRPr="008F0CC5">
        <w:rPr>
          <w:lang w:val="ro-RO"/>
        </w:rPr>
        <w:t xml:space="preserve"> de zile de la primirea solicitării</w:t>
      </w:r>
      <w:r w:rsidRPr="008F0CC5">
        <w:rPr>
          <w:lang w:val="ro-RO"/>
        </w:rPr>
        <w:t>.</w:t>
      </w:r>
    </w:p>
    <w:p w14:paraId="1D2E63D5" w14:textId="2A041EBD" w:rsidR="00631E52" w:rsidRPr="008F0CC5" w:rsidRDefault="00A46CE6" w:rsidP="00631E52">
      <w:pPr>
        <w:pStyle w:val="Level3"/>
        <w:rPr>
          <w:lang w:val="ro-RO"/>
        </w:rPr>
      </w:pPr>
      <w:r w:rsidRPr="008F0CC5">
        <w:rPr>
          <w:lang w:val="ro-RO"/>
        </w:rPr>
        <w:t xml:space="preserve">Dacă </w:t>
      </w:r>
      <w:r w:rsidR="00631E52" w:rsidRPr="008F0CC5">
        <w:rPr>
          <w:lang w:val="ro-RO"/>
        </w:rPr>
        <w:t>Utilizatorul</w:t>
      </w:r>
      <w:r w:rsidRPr="008F0CC5">
        <w:rPr>
          <w:lang w:val="ro-RO"/>
        </w:rPr>
        <w:t xml:space="preserve"> a confirmat că dorește contractarea prin intermediul UCA, acesta</w:t>
      </w:r>
      <w:r w:rsidR="00631E52" w:rsidRPr="008F0CC5">
        <w:rPr>
          <w:lang w:val="ro-RO"/>
        </w:rPr>
        <w:t xml:space="preserve"> nu are dreptul </w:t>
      </w:r>
      <w:r w:rsidRPr="008F0CC5">
        <w:rPr>
          <w:lang w:val="ro-RO"/>
        </w:rPr>
        <w:t>de a</w:t>
      </w:r>
      <w:r w:rsidR="00631E52" w:rsidRPr="008F0CC5">
        <w:rPr>
          <w:lang w:val="ro-RO"/>
        </w:rPr>
        <w:t xml:space="preserve"> organiz</w:t>
      </w:r>
      <w:r w:rsidRPr="008F0CC5">
        <w:rPr>
          <w:lang w:val="ro-RO"/>
        </w:rPr>
        <w:t>a</w:t>
      </w:r>
      <w:r w:rsidR="00631E52" w:rsidRPr="008F0CC5">
        <w:rPr>
          <w:lang w:val="ro-RO"/>
        </w:rPr>
        <w:t xml:space="preserve"> alte proceduri de atribuire pentru produsul/serviciul/lucrările care fac obiectul procedurii de atribuire centralizate de la momentul informării prevăzute la art. 3.2.8. Cu toate acestea, contractele și acordurile-cadru încheiate de </w:t>
      </w:r>
      <w:r w:rsidRPr="008F0CC5">
        <w:rPr>
          <w:lang w:val="ro-RO"/>
        </w:rPr>
        <w:t>U</w:t>
      </w:r>
      <w:r w:rsidR="00631E52" w:rsidRPr="008F0CC5">
        <w:rPr>
          <w:lang w:val="ro-RO"/>
        </w:rPr>
        <w:t>tilizator anterior informării prevăzute la art. 3.2.8. care au ca obiect produsul/serviciul/lucrările achiziționate în sistem centralizat și care se află în derulare se execută până la încetarea obligațiilor ce decurg din acestea.</w:t>
      </w:r>
    </w:p>
    <w:p w14:paraId="4200BCCD" w14:textId="78418967" w:rsidR="00631E52" w:rsidRPr="008F0CC5" w:rsidRDefault="003915AE" w:rsidP="00FA7FCB">
      <w:pPr>
        <w:pStyle w:val="Level3"/>
        <w:rPr>
          <w:lang w:val="ro-RO"/>
        </w:rPr>
      </w:pPr>
      <w:r w:rsidRPr="008F0CC5">
        <w:rPr>
          <w:lang w:val="ro-RO"/>
        </w:rPr>
        <w:t>Utilizato</w:t>
      </w:r>
      <w:r w:rsidR="00090F8A" w:rsidRPr="008F0CC5">
        <w:rPr>
          <w:lang w:val="ro-RO"/>
        </w:rPr>
        <w:t>rul</w:t>
      </w:r>
      <w:r w:rsidRPr="008F0CC5">
        <w:rPr>
          <w:lang w:val="ro-RO"/>
        </w:rPr>
        <w:t xml:space="preserve"> po</w:t>
      </w:r>
      <w:r w:rsidR="00090F8A" w:rsidRPr="008F0CC5">
        <w:rPr>
          <w:lang w:val="ro-RO"/>
        </w:rPr>
        <w:t>a</w:t>
      </w:r>
      <w:r w:rsidRPr="008F0CC5">
        <w:rPr>
          <w:lang w:val="ro-RO"/>
        </w:rPr>
        <w:t>t</w:t>
      </w:r>
      <w:r w:rsidR="00090F8A" w:rsidRPr="008F0CC5">
        <w:rPr>
          <w:lang w:val="ro-RO"/>
        </w:rPr>
        <w:t>e</w:t>
      </w:r>
      <w:r w:rsidRPr="008F0CC5">
        <w:rPr>
          <w:lang w:val="ro-RO"/>
        </w:rPr>
        <w:t xml:space="preserve"> propune UCA actualizarea categoriilor de achiziții centralizate prevăzute la art. 1.5. UCA analizează propunerile </w:t>
      </w:r>
      <w:r w:rsidR="00FA2221" w:rsidRPr="008F0CC5">
        <w:rPr>
          <w:lang w:val="ro-RO"/>
        </w:rPr>
        <w:t>U</w:t>
      </w:r>
      <w:r w:rsidRPr="008F0CC5">
        <w:rPr>
          <w:lang w:val="ro-RO"/>
        </w:rPr>
        <w:t>tilizator</w:t>
      </w:r>
      <w:r w:rsidR="00FA2221" w:rsidRPr="008F0CC5">
        <w:rPr>
          <w:lang w:val="ro-RO"/>
        </w:rPr>
        <w:t>ului</w:t>
      </w:r>
      <w:r w:rsidRPr="008F0CC5">
        <w:rPr>
          <w:lang w:val="ro-RO"/>
        </w:rPr>
        <w:t xml:space="preserve"> formulate, luând în considerare în principal volumul de achiziții preconizat, posibilitatea de standardizare și complexitatea specificațiilor </w:t>
      </w:r>
      <w:r w:rsidRPr="008F0CC5">
        <w:rPr>
          <w:lang w:val="ro-RO"/>
        </w:rPr>
        <w:lastRenderedPageBreak/>
        <w:t>tehnice și în funcție de rezultatul analizei inițiază propunerea de actualizare a categoriilor de achiziții centralizate, după caz.</w:t>
      </w:r>
    </w:p>
    <w:p w14:paraId="6DF29B99" w14:textId="6522C6E4" w:rsidR="00BB077E" w:rsidRPr="008F0CC5" w:rsidRDefault="00FA7FCB" w:rsidP="00BB077E">
      <w:pPr>
        <w:pStyle w:val="Level2"/>
        <w:rPr>
          <w:lang w:val="ro-RO"/>
        </w:rPr>
      </w:pPr>
      <w:r w:rsidRPr="008F0CC5">
        <w:rPr>
          <w:b/>
          <w:bCs/>
          <w:lang w:val="ro-RO"/>
        </w:rPr>
        <w:t>Obligațiile Utilizatorului pe perioada de derulare a procedurii</w:t>
      </w:r>
      <w:r w:rsidR="003A1154" w:rsidRPr="008F0CC5">
        <w:rPr>
          <w:b/>
          <w:bCs/>
          <w:lang w:val="ro-RO"/>
        </w:rPr>
        <w:t xml:space="preserve"> de atribuire</w:t>
      </w:r>
    </w:p>
    <w:p w14:paraId="39FBD224" w14:textId="6BC050C0" w:rsidR="00FA7FCB" w:rsidRPr="008F0CC5" w:rsidRDefault="00FA7FCB" w:rsidP="00FA7FCB">
      <w:pPr>
        <w:pStyle w:val="Level3"/>
        <w:rPr>
          <w:lang w:val="ro-RO"/>
        </w:rPr>
      </w:pPr>
      <w:r w:rsidRPr="008F0CC5">
        <w:rPr>
          <w:lang w:val="ro-RO"/>
        </w:rPr>
        <w:t>Utilizatorul are obligația de a transmite în termenul stabilit de către UCA eventualele informații solicitate ca fiind necesare pentru definitivarea răspunsurilor la solicitările de clarificări formulate de operatorii economici</w:t>
      </w:r>
      <w:r w:rsidR="00FA2221" w:rsidRPr="008F0CC5">
        <w:rPr>
          <w:lang w:val="ro-RO"/>
        </w:rPr>
        <w:t>;</w:t>
      </w:r>
    </w:p>
    <w:p w14:paraId="0CB98D1E" w14:textId="1F5239F0" w:rsidR="00FA7FCB" w:rsidRPr="008F0CC5" w:rsidRDefault="00FA7FCB" w:rsidP="00FA7FCB">
      <w:pPr>
        <w:pStyle w:val="Level3"/>
        <w:rPr>
          <w:lang w:val="ro-RO"/>
        </w:rPr>
      </w:pPr>
      <w:r w:rsidRPr="008F0CC5">
        <w:rPr>
          <w:lang w:val="ro-RO"/>
        </w:rPr>
        <w:t xml:space="preserve">Utilizatorul are obligația de a nominaliza, în termen de </w:t>
      </w:r>
      <w:r w:rsidR="00AF6124" w:rsidRPr="008F0CC5">
        <w:rPr>
          <w:lang w:val="ro-RO"/>
        </w:rPr>
        <w:t>3</w:t>
      </w:r>
      <w:r w:rsidRPr="008F0CC5">
        <w:rPr>
          <w:lang w:val="ro-RO"/>
        </w:rPr>
        <w:t xml:space="preserve"> zile lucrătoare de la primirea unei solicitări din partea UCA persoane care să facă parte din comisia de evaluare.</w:t>
      </w:r>
    </w:p>
    <w:p w14:paraId="3A14164E" w14:textId="6D4FCED1" w:rsidR="00FA7FCB" w:rsidRPr="008F0CC5" w:rsidRDefault="003A1154" w:rsidP="003A1154">
      <w:pPr>
        <w:pStyle w:val="Level2"/>
        <w:rPr>
          <w:lang w:val="ro-RO"/>
        </w:rPr>
      </w:pPr>
      <w:r w:rsidRPr="008F0CC5">
        <w:rPr>
          <w:b/>
          <w:bCs/>
          <w:lang w:val="ro-RO"/>
        </w:rPr>
        <w:t>Obligațiile Utilizatorului pe perioada ulterioară derulării procedurii de atribuire</w:t>
      </w:r>
    </w:p>
    <w:p w14:paraId="7E671224" w14:textId="14403397" w:rsidR="003A1154" w:rsidRPr="008F0CC5" w:rsidRDefault="003A1154" w:rsidP="003A1154">
      <w:pPr>
        <w:pStyle w:val="Level3"/>
        <w:rPr>
          <w:lang w:val="ro-RO"/>
        </w:rPr>
      </w:pPr>
      <w:r w:rsidRPr="008F0CC5">
        <w:rPr>
          <w:lang w:val="ro-RO"/>
        </w:rPr>
        <w:t xml:space="preserve">Utilizatorul are obligația de a respecta modelul de contract subsecvent prevăzut în documentația de atribuire sau modelul de contract de achiziție publică utilizat într-un sistem dinamic de achiziție, după caz; </w:t>
      </w:r>
    </w:p>
    <w:p w14:paraId="532FF247" w14:textId="5C55B8E6" w:rsidR="003A1154" w:rsidRPr="008F0CC5" w:rsidRDefault="003A1154" w:rsidP="003A1154">
      <w:pPr>
        <w:pStyle w:val="Level3"/>
        <w:rPr>
          <w:lang w:val="ro-RO"/>
        </w:rPr>
      </w:pPr>
      <w:r w:rsidRPr="008F0CC5">
        <w:rPr>
          <w:lang w:val="ro-RO"/>
        </w:rPr>
        <w:t>Utilizatorul are obligația de a încheia contracte subsecvente în baza acordurilor-cadru centralizate sau contracte de achiziție publică în cazul utilizării de către UCA a unui sistem dinamic de achiziții, pentru produsele/serviciile/lucrările achiziționate în sistem centralizat, în măsura nevoilor acestuia – aprecierea nevoilor Utilizator</w:t>
      </w:r>
      <w:r w:rsidR="00FA2221" w:rsidRPr="008F0CC5">
        <w:rPr>
          <w:lang w:val="ro-RO"/>
        </w:rPr>
        <w:t>ului</w:t>
      </w:r>
      <w:r w:rsidRPr="008F0CC5">
        <w:rPr>
          <w:lang w:val="ro-RO"/>
        </w:rPr>
        <w:t xml:space="preserve"> este un drept discreționar al acestora; </w:t>
      </w:r>
    </w:p>
    <w:p w14:paraId="716E69BA" w14:textId="076196D1" w:rsidR="003A1154" w:rsidRPr="008F0CC5" w:rsidRDefault="003A1154" w:rsidP="003A1154">
      <w:pPr>
        <w:pStyle w:val="Level3"/>
        <w:rPr>
          <w:lang w:val="ro-RO"/>
        </w:rPr>
      </w:pPr>
      <w:r w:rsidRPr="008F0CC5">
        <w:rPr>
          <w:lang w:val="ro-RO"/>
        </w:rPr>
        <w:t xml:space="preserve">Utilizatorul are obligația de a transmite în format electronic către UCA contractele subsecvente încheiate în baza acordurilor-cadru centralizate încheiate de către aceasta în termen de </w:t>
      </w:r>
      <w:r w:rsidR="00EA6C16" w:rsidRPr="008F0CC5">
        <w:rPr>
          <w:lang w:val="ro-RO"/>
        </w:rPr>
        <w:t>3</w:t>
      </w:r>
      <w:r w:rsidRPr="008F0CC5">
        <w:rPr>
          <w:lang w:val="ro-RO"/>
        </w:rPr>
        <w:t xml:space="preserve"> zile de la încheierea acestora;</w:t>
      </w:r>
    </w:p>
    <w:p w14:paraId="33DAFFE7" w14:textId="5F34EC89" w:rsidR="003A1154" w:rsidRPr="008F0CC5" w:rsidRDefault="003A1154" w:rsidP="003A1154">
      <w:pPr>
        <w:pStyle w:val="Level3"/>
        <w:rPr>
          <w:lang w:val="ro-RO"/>
        </w:rPr>
      </w:pPr>
      <w:r w:rsidRPr="008F0CC5">
        <w:rPr>
          <w:lang w:val="ro-RO"/>
        </w:rPr>
        <w:t>Utilizatorul are obligația de a implementa contractele de achiziție publică atribuite de UCA, contractele subsecvente încheiate în baza acordurilor-cadru centralizate atribuite de UCA și contractele de achiziții publice în urma utilizării unui sistem dinamic de achiziții administrat de UCA;</w:t>
      </w:r>
    </w:p>
    <w:p w14:paraId="73981A28" w14:textId="128DA77D" w:rsidR="003A1154" w:rsidRPr="008F0CC5" w:rsidRDefault="003A1154" w:rsidP="003A1154">
      <w:pPr>
        <w:pStyle w:val="Level3"/>
        <w:rPr>
          <w:lang w:val="ro-RO"/>
        </w:rPr>
      </w:pPr>
      <w:r w:rsidRPr="008F0CC5">
        <w:rPr>
          <w:lang w:val="ro-RO"/>
        </w:rPr>
        <w:t xml:space="preserve">Utilizatorul are obligația de a efectua plățile în legătură cu produsul/serviciul/lucrările care fac obiectul contractelor subsecvente încheiate în baza acordurilor-cadru centralizate încheiate de UCA și/sau a contractelor de achiziții publice încheiate în urma utilizării unui sistem dinamic de achiziții administrat de UCA și/sau a contractelor de achiziție publică încheiate de UCA în numele și pentru </w:t>
      </w:r>
      <w:r w:rsidR="00FA2221" w:rsidRPr="008F0CC5">
        <w:rPr>
          <w:lang w:val="ro-RO"/>
        </w:rPr>
        <w:t>U</w:t>
      </w:r>
      <w:r w:rsidRPr="008F0CC5">
        <w:rPr>
          <w:lang w:val="ro-RO"/>
        </w:rPr>
        <w:t>tilizator;</w:t>
      </w:r>
    </w:p>
    <w:p w14:paraId="5B15EE8B" w14:textId="472F77F2" w:rsidR="003A1154" w:rsidRPr="008F0CC5" w:rsidRDefault="003A1154" w:rsidP="003A1154">
      <w:pPr>
        <w:pStyle w:val="Level3"/>
        <w:rPr>
          <w:lang w:val="ro-RO"/>
        </w:rPr>
      </w:pPr>
      <w:r w:rsidRPr="008F0CC5">
        <w:rPr>
          <w:lang w:val="ro-RO"/>
        </w:rPr>
        <w:t>Utilizatorul are obligația de a transmite în termen de 3 zile către UCA confirmarea plăților efectuate ca urmare a executării contractelor subsecvente;</w:t>
      </w:r>
    </w:p>
    <w:p w14:paraId="2D30572F" w14:textId="1046B8FC" w:rsidR="003A1154" w:rsidRPr="008F0CC5" w:rsidRDefault="003A1154" w:rsidP="003A1154">
      <w:pPr>
        <w:pStyle w:val="Level3"/>
        <w:rPr>
          <w:lang w:val="ro-RO"/>
        </w:rPr>
      </w:pPr>
      <w:r w:rsidRPr="008F0CC5">
        <w:rPr>
          <w:lang w:val="ro-RO"/>
        </w:rPr>
        <w:t>Utilizatorul are obligația de a raporta către UCA orice modificări ale contractelor subsecvente în termen de maximum 3 zile;</w:t>
      </w:r>
    </w:p>
    <w:p w14:paraId="328D7A38" w14:textId="2CEF777C" w:rsidR="003A1154" w:rsidRPr="008F0CC5" w:rsidRDefault="003A1154" w:rsidP="003A1154">
      <w:pPr>
        <w:pStyle w:val="Level3"/>
        <w:rPr>
          <w:lang w:val="ro-RO"/>
        </w:rPr>
      </w:pPr>
      <w:r w:rsidRPr="008F0CC5">
        <w:rPr>
          <w:lang w:val="ro-RO"/>
        </w:rPr>
        <w:t>Utilizatorul are obligația de a înștiința UCA asupra oricăror nereguli, dificultăți tehnice sau contractuale întâmpinate în execuția contractelor subsecvente/contractelor de achiziții publice administrate într-un sistem dinamic de achiziții;</w:t>
      </w:r>
    </w:p>
    <w:p w14:paraId="78968F81" w14:textId="0C60E1A1" w:rsidR="003A1154" w:rsidRPr="008F0CC5" w:rsidRDefault="00611947" w:rsidP="003A1154">
      <w:pPr>
        <w:pStyle w:val="Level3"/>
        <w:rPr>
          <w:lang w:val="ro-RO"/>
        </w:rPr>
      </w:pPr>
      <w:r w:rsidRPr="008F0CC5">
        <w:rPr>
          <w:lang w:val="ro-RO"/>
        </w:rPr>
        <w:t xml:space="preserve">Utilizatorul are obligația de a </w:t>
      </w:r>
      <w:r w:rsidR="003A1154" w:rsidRPr="008F0CC5">
        <w:rPr>
          <w:lang w:val="ro-RO"/>
        </w:rPr>
        <w:t>transmit</w:t>
      </w:r>
      <w:r w:rsidRPr="008F0CC5">
        <w:rPr>
          <w:lang w:val="ro-RO"/>
        </w:rPr>
        <w:t>e</w:t>
      </w:r>
      <w:r w:rsidR="003A1154" w:rsidRPr="008F0CC5">
        <w:rPr>
          <w:lang w:val="ro-RO"/>
        </w:rPr>
        <w:t xml:space="preserve"> în format electronic către UCA documentul constatator emis conform prevederilor art. 166 alin. (5) din Normele metodologice de aplicare a prevederilor referitoare la atribuirea contractului de achiziție publică/acordului-cadru din Legea nr. 98/2016 privind achizițiile publice, aprobate prin Hotărârea Guvernului nr. 395/2016, cu modificările şi completările ulterioare, în termen de maximum 40 de zile de la data emiterii documentului constatator;</w:t>
      </w:r>
    </w:p>
    <w:p w14:paraId="4A15BBD6" w14:textId="4D30BB93" w:rsidR="003A1154" w:rsidRPr="008F0CC5" w:rsidRDefault="00611947" w:rsidP="00611947">
      <w:pPr>
        <w:pStyle w:val="Level3"/>
        <w:rPr>
          <w:lang w:val="ro-RO"/>
        </w:rPr>
      </w:pPr>
      <w:r w:rsidRPr="008F0CC5">
        <w:rPr>
          <w:lang w:val="ro-RO"/>
        </w:rPr>
        <w:t xml:space="preserve">Utilizatorul are obligația de a </w:t>
      </w:r>
      <w:r w:rsidR="003A1154" w:rsidRPr="008F0CC5">
        <w:rPr>
          <w:lang w:val="ro-RO"/>
        </w:rPr>
        <w:t>transmit</w:t>
      </w:r>
      <w:r w:rsidRPr="008F0CC5">
        <w:rPr>
          <w:lang w:val="ro-RO"/>
        </w:rPr>
        <w:t>e</w:t>
      </w:r>
      <w:r w:rsidR="003A1154" w:rsidRPr="008F0CC5">
        <w:rPr>
          <w:lang w:val="ro-RO"/>
        </w:rPr>
        <w:t xml:space="preserve"> în format electronic către UCA informații actualizate privind documentul constatator emis de utilizator pentru neîndeplinirea obligațiilor contractuale de către contractant/contractant asociat şi, dacă este cazul, pentru eventualele prejudicii, document contestat potrivit Legii contenciosului administrativ nr. 554/2004, cu modificările și completările ulterioare, în termen de 3 zile de la momentul luării la cunoștință că situația de fapt care a stat la baza emiterii documentului respectiv trebuie modificată din cauze obiective;</w:t>
      </w:r>
    </w:p>
    <w:p w14:paraId="3ED3D290" w14:textId="5E91A4C4" w:rsidR="003A1154" w:rsidRPr="008F0CC5" w:rsidRDefault="003A1154" w:rsidP="003A1154">
      <w:pPr>
        <w:pStyle w:val="Level3"/>
        <w:rPr>
          <w:lang w:val="ro-RO"/>
        </w:rPr>
      </w:pPr>
      <w:r w:rsidRPr="008F0CC5">
        <w:rPr>
          <w:lang w:val="ro-RO"/>
        </w:rPr>
        <w:lastRenderedPageBreak/>
        <w:t xml:space="preserve">În vederea îndeplinirii atribuției de monitorizare a UCA, conform prevederilor Normelor, </w:t>
      </w:r>
      <w:r w:rsidR="00FA2221" w:rsidRPr="008F0CC5">
        <w:rPr>
          <w:lang w:val="ro-RO"/>
        </w:rPr>
        <w:t>U</w:t>
      </w:r>
      <w:r w:rsidRPr="008F0CC5">
        <w:rPr>
          <w:lang w:val="ro-RO"/>
        </w:rPr>
        <w:t>tilizator</w:t>
      </w:r>
      <w:r w:rsidR="00FA2221" w:rsidRPr="008F0CC5">
        <w:rPr>
          <w:lang w:val="ro-RO"/>
        </w:rPr>
        <w:t>ul</w:t>
      </w:r>
      <w:r w:rsidRPr="008F0CC5">
        <w:rPr>
          <w:lang w:val="ro-RO"/>
        </w:rPr>
        <w:t xml:space="preserve"> a</w:t>
      </w:r>
      <w:r w:rsidR="00FA2221" w:rsidRPr="008F0CC5">
        <w:rPr>
          <w:lang w:val="ro-RO"/>
        </w:rPr>
        <w:t>re</w:t>
      </w:r>
      <w:r w:rsidRPr="008F0CC5">
        <w:rPr>
          <w:lang w:val="ro-RO"/>
        </w:rPr>
        <w:t xml:space="preserve"> obligația, ca pe baza datelor disponibile, să pună la dispoziția UCA, în format electronic, toate informațiile solicitate de către aceasta</w:t>
      </w:r>
      <w:r w:rsidR="00611947" w:rsidRPr="008F0CC5">
        <w:rPr>
          <w:lang w:val="ro-RO"/>
        </w:rPr>
        <w:t xml:space="preserve"> cu privire la utilizarea acordurilor-cadru centralizate/contractelor și referitor la derularea contractelor subsecvente.</w:t>
      </w:r>
    </w:p>
    <w:p w14:paraId="55DE8ED7" w14:textId="221EA2B9" w:rsidR="00712DB6" w:rsidRPr="008F0CC5" w:rsidRDefault="00712DB6" w:rsidP="00712DB6">
      <w:pPr>
        <w:pStyle w:val="Level3"/>
        <w:rPr>
          <w:lang w:val="ro-RO"/>
        </w:rPr>
      </w:pPr>
      <w:r w:rsidRPr="008F0CC5">
        <w:rPr>
          <w:lang w:val="ro-RO"/>
        </w:rPr>
        <w:t xml:space="preserve">Contestațiile împotriva actelor autorității contractante emise de </w:t>
      </w:r>
      <w:r w:rsidR="00FA2221" w:rsidRPr="008F0CC5">
        <w:rPr>
          <w:lang w:val="ro-RO"/>
        </w:rPr>
        <w:t>U</w:t>
      </w:r>
      <w:r w:rsidRPr="008F0CC5">
        <w:rPr>
          <w:lang w:val="ro-RO"/>
        </w:rPr>
        <w:t xml:space="preserve">tilizator în cadrul sau în legătură cu procedurile organizate de </w:t>
      </w:r>
      <w:r w:rsidR="00FA2221" w:rsidRPr="008F0CC5">
        <w:rPr>
          <w:lang w:val="ro-RO"/>
        </w:rPr>
        <w:t>U</w:t>
      </w:r>
      <w:r w:rsidRPr="008F0CC5">
        <w:rPr>
          <w:lang w:val="ro-RO"/>
        </w:rPr>
        <w:t xml:space="preserve">tilizator pentru atribuirea contractelor subsecvente în temeiul acordurilor-cadru centralizate, inclusiv cererile de suspendare a procedurilor organizate de </w:t>
      </w:r>
      <w:r w:rsidR="00FA2221" w:rsidRPr="008F0CC5">
        <w:rPr>
          <w:lang w:val="ro-RO"/>
        </w:rPr>
        <w:t>U</w:t>
      </w:r>
      <w:r w:rsidRPr="008F0CC5">
        <w:rPr>
          <w:lang w:val="ro-RO"/>
        </w:rPr>
        <w:t xml:space="preserve">tilizator, se introduc în contradictoriu cu </w:t>
      </w:r>
      <w:r w:rsidR="00FA2221" w:rsidRPr="008F0CC5">
        <w:rPr>
          <w:lang w:val="ro-RO"/>
        </w:rPr>
        <w:t>U</w:t>
      </w:r>
      <w:r w:rsidRPr="008F0CC5">
        <w:rPr>
          <w:lang w:val="ro-RO"/>
        </w:rPr>
        <w:t>tilizato</w:t>
      </w:r>
      <w:r w:rsidR="00FA2221" w:rsidRPr="008F0CC5">
        <w:rPr>
          <w:lang w:val="ro-RO"/>
        </w:rPr>
        <w:t>rul</w:t>
      </w:r>
      <w:r w:rsidRPr="008F0CC5">
        <w:rPr>
          <w:lang w:val="ro-RO"/>
        </w:rPr>
        <w:t xml:space="preserve"> în calitate de emiten</w:t>
      </w:r>
      <w:r w:rsidR="00FA2221" w:rsidRPr="008F0CC5">
        <w:rPr>
          <w:lang w:val="ro-RO"/>
        </w:rPr>
        <w:t>t</w:t>
      </w:r>
      <w:r w:rsidRPr="008F0CC5">
        <w:rPr>
          <w:lang w:val="ro-RO"/>
        </w:rPr>
        <w:t xml:space="preserve"> a</w:t>
      </w:r>
      <w:r w:rsidR="00FA2221" w:rsidRPr="008F0CC5">
        <w:rPr>
          <w:lang w:val="ro-RO"/>
        </w:rPr>
        <w:t>l</w:t>
      </w:r>
      <w:r w:rsidRPr="008F0CC5">
        <w:rPr>
          <w:lang w:val="ro-RO"/>
        </w:rPr>
        <w:t xml:space="preserve"> actelor autorității contractante. Utilizator</w:t>
      </w:r>
      <w:r w:rsidR="00FA2221" w:rsidRPr="008F0CC5">
        <w:rPr>
          <w:lang w:val="ro-RO"/>
        </w:rPr>
        <w:t xml:space="preserve">ul </w:t>
      </w:r>
      <w:r w:rsidRPr="008F0CC5">
        <w:rPr>
          <w:lang w:val="ro-RO"/>
        </w:rPr>
        <w:t>a</w:t>
      </w:r>
      <w:r w:rsidR="00FA2221" w:rsidRPr="008F0CC5">
        <w:rPr>
          <w:lang w:val="ro-RO"/>
        </w:rPr>
        <w:t>re</w:t>
      </w:r>
      <w:r w:rsidRPr="008F0CC5">
        <w:rPr>
          <w:lang w:val="ro-RO"/>
        </w:rPr>
        <w:t xml:space="preserve"> calitatea de parte în procesele și cererile privind acordarea despăgubirilor pentru repararea prejudiciilor cauzate în cadrul procedurilor organizate de </w:t>
      </w:r>
      <w:r w:rsidR="00FA2221" w:rsidRPr="008F0CC5">
        <w:rPr>
          <w:lang w:val="ro-RO"/>
        </w:rPr>
        <w:t>U</w:t>
      </w:r>
      <w:r w:rsidRPr="008F0CC5">
        <w:rPr>
          <w:lang w:val="ro-RO"/>
        </w:rPr>
        <w:t>tilizator.</w:t>
      </w:r>
    </w:p>
    <w:p w14:paraId="0D660A48" w14:textId="64D2D69D" w:rsidR="00712DB6" w:rsidRPr="008F0CC5" w:rsidRDefault="00712DB6" w:rsidP="00712DB6">
      <w:pPr>
        <w:pStyle w:val="Level3"/>
        <w:rPr>
          <w:lang w:val="ro-RO"/>
        </w:rPr>
      </w:pPr>
      <w:r w:rsidRPr="008F0CC5">
        <w:rPr>
          <w:lang w:val="ro-RO"/>
        </w:rPr>
        <w:t>Utilizator</w:t>
      </w:r>
      <w:r w:rsidR="00090F8A" w:rsidRPr="008F0CC5">
        <w:rPr>
          <w:lang w:val="ro-RO"/>
        </w:rPr>
        <w:t>ul</w:t>
      </w:r>
      <w:r w:rsidRPr="008F0CC5">
        <w:rPr>
          <w:lang w:val="ro-RO"/>
        </w:rPr>
        <w:t xml:space="preserve"> a</w:t>
      </w:r>
      <w:r w:rsidR="00090F8A" w:rsidRPr="008F0CC5">
        <w:rPr>
          <w:lang w:val="ro-RO"/>
        </w:rPr>
        <w:t>re</w:t>
      </w:r>
      <w:r w:rsidRPr="008F0CC5">
        <w:rPr>
          <w:lang w:val="ro-RO"/>
        </w:rPr>
        <w:t xml:space="preserve"> calitatea de parte și își exercită drepturile și obligațiile procesuale în mod direct în cadrul următoarelor procese și cereri:</w:t>
      </w:r>
    </w:p>
    <w:p w14:paraId="1EA53510" w14:textId="2B5EA2CD" w:rsidR="00712DB6" w:rsidRPr="008F0CC5" w:rsidRDefault="00712DB6" w:rsidP="00712DB6">
      <w:pPr>
        <w:pStyle w:val="roman3"/>
        <w:numPr>
          <w:ilvl w:val="0"/>
          <w:numId w:val="50"/>
        </w:numPr>
        <w:rPr>
          <w:lang w:val="ro-RO"/>
        </w:rPr>
      </w:pPr>
      <w:r w:rsidRPr="008F0CC5">
        <w:rPr>
          <w:lang w:val="ro-RO"/>
        </w:rPr>
        <w:t xml:space="preserve">procesele și cererile privind executarea contractelor de achiziție publică centralizate în legătură cu drepturile și obligațiile </w:t>
      </w:r>
      <w:r w:rsidR="00FA2221" w:rsidRPr="008F0CC5">
        <w:rPr>
          <w:lang w:val="ro-RO"/>
        </w:rPr>
        <w:t>U</w:t>
      </w:r>
      <w:r w:rsidRPr="008F0CC5">
        <w:rPr>
          <w:lang w:val="ro-RO"/>
        </w:rPr>
        <w:t>tilizator</w:t>
      </w:r>
      <w:r w:rsidR="00FA2221" w:rsidRPr="008F0CC5">
        <w:rPr>
          <w:lang w:val="ro-RO"/>
        </w:rPr>
        <w:t>ului</w:t>
      </w:r>
      <w:r w:rsidRPr="008F0CC5">
        <w:rPr>
          <w:lang w:val="ro-RO"/>
        </w:rPr>
        <w:t xml:space="preserve"> care rezultă din raporturile individuale constituite între fiecare </w:t>
      </w:r>
      <w:r w:rsidR="00FA2221" w:rsidRPr="008F0CC5">
        <w:rPr>
          <w:lang w:val="ro-RO"/>
        </w:rPr>
        <w:t>U</w:t>
      </w:r>
      <w:r w:rsidRPr="008F0CC5">
        <w:rPr>
          <w:lang w:val="ro-RO"/>
        </w:rPr>
        <w:t>tilizator și contractant, inclusiv cu privire la livrarea produselor, prestarea serviciilor ori execuția lucrărilor, recepția, facturarea și plata acestora și plata și încasarea de despăgubiri;</w:t>
      </w:r>
    </w:p>
    <w:p w14:paraId="42F17689" w14:textId="595CE70C" w:rsidR="00712DB6" w:rsidRPr="008F0CC5" w:rsidRDefault="00712DB6" w:rsidP="00712DB6">
      <w:pPr>
        <w:pStyle w:val="roman3"/>
        <w:rPr>
          <w:lang w:val="ro-RO"/>
        </w:rPr>
      </w:pPr>
      <w:r w:rsidRPr="008F0CC5">
        <w:rPr>
          <w:lang w:val="ro-RO"/>
        </w:rPr>
        <w:t xml:space="preserve">procesele și cererile privind anularea sau constatarea nulității absolute a contractelor subsecvente atribuite de </w:t>
      </w:r>
      <w:r w:rsidR="00FA2221" w:rsidRPr="008F0CC5">
        <w:rPr>
          <w:lang w:val="ro-RO"/>
        </w:rPr>
        <w:t>U</w:t>
      </w:r>
      <w:r w:rsidRPr="008F0CC5">
        <w:rPr>
          <w:lang w:val="ro-RO"/>
        </w:rPr>
        <w:t>tilizator în temeiul acordurilor-cadru centralizate;</w:t>
      </w:r>
    </w:p>
    <w:p w14:paraId="1327CBA8" w14:textId="584B4025" w:rsidR="00712DB6" w:rsidRPr="008F0CC5" w:rsidRDefault="00712DB6" w:rsidP="00712DB6">
      <w:pPr>
        <w:pStyle w:val="roman3"/>
        <w:rPr>
          <w:lang w:val="ro-RO"/>
        </w:rPr>
      </w:pPr>
      <w:r w:rsidRPr="008F0CC5">
        <w:rPr>
          <w:lang w:val="ro-RO"/>
        </w:rPr>
        <w:t>procesele și cererile privind executarea, rezoluțiunea, rezilierea sau denunțarea unilaterală a contractelor subsecvente încheiate în temeiul acordurilor-cadru centralizate.</w:t>
      </w:r>
    </w:p>
    <w:p w14:paraId="29BE1EEA" w14:textId="5D9B7230" w:rsidR="003A1154" w:rsidRPr="008F0CC5" w:rsidRDefault="00611947" w:rsidP="00611947">
      <w:pPr>
        <w:pStyle w:val="Level1"/>
        <w:rPr>
          <w:lang w:val="ro-RO"/>
        </w:rPr>
      </w:pPr>
      <w:r w:rsidRPr="008F0CC5">
        <w:rPr>
          <w:lang w:val="ro-RO"/>
        </w:rPr>
        <w:t>DREPTURILE UCA REFERITOARE LA DERULAREA PROCEDURILOR</w:t>
      </w:r>
    </w:p>
    <w:p w14:paraId="549BE6F2" w14:textId="5294473D" w:rsidR="00611947" w:rsidRPr="008F0CC5" w:rsidRDefault="00611947" w:rsidP="000717D1">
      <w:pPr>
        <w:pStyle w:val="Level2"/>
        <w:rPr>
          <w:lang w:val="ro-RO"/>
        </w:rPr>
      </w:pPr>
      <w:r w:rsidRPr="008F0CC5">
        <w:rPr>
          <w:b/>
          <w:bCs/>
          <w:lang w:val="ro-RO"/>
        </w:rPr>
        <w:t>Drepturile UCA în faza de planificare/pregătire a proceduri</w:t>
      </w:r>
      <w:r w:rsidR="000717D1" w:rsidRPr="008F0CC5">
        <w:rPr>
          <w:b/>
          <w:bCs/>
          <w:lang w:val="ro-RO"/>
        </w:rPr>
        <w:t>i de atribuire</w:t>
      </w:r>
    </w:p>
    <w:p w14:paraId="19458A8C" w14:textId="630F623B" w:rsidR="00611947" w:rsidRPr="008F0CC5" w:rsidRDefault="00611947" w:rsidP="00611947">
      <w:pPr>
        <w:pStyle w:val="Level3"/>
        <w:rPr>
          <w:lang w:val="ro-RO"/>
        </w:rPr>
      </w:pPr>
      <w:r w:rsidRPr="008F0CC5">
        <w:rPr>
          <w:lang w:val="ro-RO"/>
        </w:rPr>
        <w:t xml:space="preserve">UCA are </w:t>
      </w:r>
      <w:proofErr w:type="spellStart"/>
      <w:r w:rsidRPr="008F0CC5">
        <w:t>dreptul</w:t>
      </w:r>
      <w:proofErr w:type="spellEnd"/>
      <w:r w:rsidRPr="008F0CC5">
        <w:t xml:space="preserve"> de a </w:t>
      </w:r>
      <w:r w:rsidRPr="008F0CC5">
        <w:rPr>
          <w:lang w:val="ro-RO"/>
        </w:rPr>
        <w:t>solicit</w:t>
      </w:r>
      <w:r w:rsidRPr="008F0CC5">
        <w:t>a</w:t>
      </w:r>
      <w:r w:rsidRPr="008F0CC5">
        <w:rPr>
          <w:lang w:val="ro-RO"/>
        </w:rPr>
        <w:t xml:space="preserve"> Utilizatorului nominalizarea unor persoane pentru participarea la grupurile de lucru</w:t>
      </w:r>
      <w:r w:rsidR="00090F8A" w:rsidRPr="008F0CC5">
        <w:rPr>
          <w:lang w:val="ro-RO"/>
        </w:rPr>
        <w:t>;</w:t>
      </w:r>
    </w:p>
    <w:p w14:paraId="1B463DAD" w14:textId="625E8BA7" w:rsidR="00611947" w:rsidRPr="008F0CC5" w:rsidRDefault="00611947" w:rsidP="00611947">
      <w:pPr>
        <w:pStyle w:val="Level3"/>
        <w:rPr>
          <w:lang w:val="ro-RO"/>
        </w:rPr>
      </w:pPr>
      <w:r w:rsidRPr="008F0CC5">
        <w:rPr>
          <w:lang w:val="ro-RO"/>
        </w:rPr>
        <w:t xml:space="preserve">UCA are dreptul de a realiza studii de piață și de a organiza ori de câte ori este necesar procese de consultare a pieței pentru produsele/serviciile/lucrările achiziționate în sistem centralizat; </w:t>
      </w:r>
    </w:p>
    <w:p w14:paraId="70B8C846" w14:textId="14E4861D" w:rsidR="00611947" w:rsidRPr="008F0CC5" w:rsidRDefault="000717D1" w:rsidP="00611947">
      <w:pPr>
        <w:pStyle w:val="Level3"/>
        <w:rPr>
          <w:lang w:val="ro-RO"/>
        </w:rPr>
      </w:pPr>
      <w:r w:rsidRPr="008F0CC5">
        <w:rPr>
          <w:lang w:val="ro-RO"/>
        </w:rPr>
        <w:t xml:space="preserve">UCA are dreptul de a </w:t>
      </w:r>
      <w:r w:rsidR="00611947" w:rsidRPr="008F0CC5">
        <w:rPr>
          <w:lang w:val="ro-RO"/>
        </w:rPr>
        <w:t>solicit</w:t>
      </w:r>
      <w:r w:rsidRPr="008F0CC5">
        <w:rPr>
          <w:lang w:val="ro-RO"/>
        </w:rPr>
        <w:t>a</w:t>
      </w:r>
      <w:r w:rsidR="00611947" w:rsidRPr="008F0CC5">
        <w:rPr>
          <w:lang w:val="ro-RO"/>
        </w:rPr>
        <w:t xml:space="preserve"> Utilizator</w:t>
      </w:r>
      <w:r w:rsidRPr="008F0CC5">
        <w:rPr>
          <w:lang w:val="ro-RO"/>
        </w:rPr>
        <w:t>ului</w:t>
      </w:r>
      <w:r w:rsidR="00611947" w:rsidRPr="008F0CC5">
        <w:rPr>
          <w:lang w:val="ro-RO"/>
        </w:rPr>
        <w:t xml:space="preserve"> orice alte informa</w:t>
      </w:r>
      <w:r w:rsidRPr="008F0CC5">
        <w:rPr>
          <w:lang w:val="ro-RO"/>
        </w:rPr>
        <w:t>ț</w:t>
      </w:r>
      <w:r w:rsidR="00611947" w:rsidRPr="008F0CC5">
        <w:rPr>
          <w:lang w:val="ro-RO"/>
        </w:rPr>
        <w:t>ii în leg</w:t>
      </w:r>
      <w:r w:rsidRPr="008F0CC5">
        <w:rPr>
          <w:lang w:val="ro-RO"/>
        </w:rPr>
        <w:t>ă</w:t>
      </w:r>
      <w:r w:rsidR="00611947" w:rsidRPr="008F0CC5">
        <w:rPr>
          <w:lang w:val="ro-RO"/>
        </w:rPr>
        <w:t>tur</w:t>
      </w:r>
      <w:r w:rsidRPr="008F0CC5">
        <w:rPr>
          <w:lang w:val="ro-RO"/>
        </w:rPr>
        <w:t>ă</w:t>
      </w:r>
      <w:r w:rsidR="00611947" w:rsidRPr="008F0CC5">
        <w:rPr>
          <w:lang w:val="ro-RO"/>
        </w:rPr>
        <w:t xml:space="preserve"> cu planificarea/</w:t>
      </w:r>
      <w:r w:rsidRPr="008F0CC5">
        <w:rPr>
          <w:lang w:val="ro-RO"/>
        </w:rPr>
        <w:t xml:space="preserve"> </w:t>
      </w:r>
      <w:r w:rsidR="00611947" w:rsidRPr="008F0CC5">
        <w:rPr>
          <w:lang w:val="ro-RO"/>
        </w:rPr>
        <w:t>preg</w:t>
      </w:r>
      <w:r w:rsidRPr="008F0CC5">
        <w:rPr>
          <w:lang w:val="ro-RO"/>
        </w:rPr>
        <w:t>ă</w:t>
      </w:r>
      <w:r w:rsidR="00611947" w:rsidRPr="008F0CC5">
        <w:rPr>
          <w:lang w:val="ro-RO"/>
        </w:rPr>
        <w:t xml:space="preserve">tirea procedurilor de atribuire centralizate </w:t>
      </w:r>
      <w:r w:rsidRPr="008F0CC5">
        <w:rPr>
          <w:lang w:val="ro-RO"/>
        </w:rPr>
        <w:t>ș</w:t>
      </w:r>
      <w:r w:rsidR="00611947" w:rsidRPr="008F0CC5">
        <w:rPr>
          <w:lang w:val="ro-RO"/>
        </w:rPr>
        <w:t>i implementarea contractelor de achizi</w:t>
      </w:r>
      <w:r w:rsidRPr="008F0CC5">
        <w:rPr>
          <w:lang w:val="ro-RO"/>
        </w:rPr>
        <w:t>ț</w:t>
      </w:r>
      <w:r w:rsidR="00611947" w:rsidRPr="008F0CC5">
        <w:rPr>
          <w:lang w:val="ro-RO"/>
        </w:rPr>
        <w:t xml:space="preserve">ie </w:t>
      </w:r>
      <w:r w:rsidRPr="008F0CC5">
        <w:rPr>
          <w:lang w:val="ro-RO"/>
        </w:rPr>
        <w:t>p</w:t>
      </w:r>
      <w:r w:rsidR="00611947" w:rsidRPr="008F0CC5">
        <w:rPr>
          <w:lang w:val="ro-RO"/>
        </w:rPr>
        <w:t>ublic</w:t>
      </w:r>
      <w:r w:rsidRPr="008F0CC5">
        <w:rPr>
          <w:lang w:val="ro-RO"/>
        </w:rPr>
        <w:t>ă</w:t>
      </w:r>
      <w:r w:rsidR="00611947" w:rsidRPr="008F0CC5">
        <w:rPr>
          <w:lang w:val="ro-RO"/>
        </w:rPr>
        <w:t>/contractelor subsecvente/contractelor administrate într-un sistem dinamic de achizi</w:t>
      </w:r>
      <w:r w:rsidRPr="008F0CC5">
        <w:rPr>
          <w:lang w:val="ro-RO"/>
        </w:rPr>
        <w:t>ț</w:t>
      </w:r>
      <w:r w:rsidR="00611947" w:rsidRPr="008F0CC5">
        <w:rPr>
          <w:lang w:val="ro-RO"/>
        </w:rPr>
        <w:t>ii.</w:t>
      </w:r>
    </w:p>
    <w:p w14:paraId="1DF9CEEB" w14:textId="014AD45E" w:rsidR="008B1979" w:rsidRPr="008F0CC5" w:rsidRDefault="008B1979" w:rsidP="00611947">
      <w:pPr>
        <w:pStyle w:val="Level3"/>
        <w:rPr>
          <w:lang w:val="ro-RO"/>
        </w:rPr>
      </w:pPr>
      <w:r w:rsidRPr="008F0CC5">
        <w:rPr>
          <w:lang w:val="ro-RO"/>
        </w:rPr>
        <w:t>UCA are dreptul de a constitui grupuri de lucru cu participarea utilizatori</w:t>
      </w:r>
      <w:r w:rsidR="00090F8A" w:rsidRPr="008F0CC5">
        <w:rPr>
          <w:lang w:val="ro-RO"/>
        </w:rPr>
        <w:t>lor</w:t>
      </w:r>
      <w:r w:rsidRPr="008F0CC5">
        <w:rPr>
          <w:lang w:val="ro-RO"/>
        </w:rPr>
        <w:t xml:space="preserve"> care au un aport semnificativ în volumul necesităților produselor/serviciilor/lucrărilor achiziționate centralizat. Grupurile de lucru asigură informarea constantă și reciprocă între UCA și utilizatori, precum și actualizarea informațiilor privind activitățile acestora și se întrunesc ori de câte ori este nevoie.</w:t>
      </w:r>
    </w:p>
    <w:p w14:paraId="0D969B5A" w14:textId="1676DAEB" w:rsidR="00611947" w:rsidRPr="008F0CC5" w:rsidRDefault="000717D1" w:rsidP="000717D1">
      <w:pPr>
        <w:pStyle w:val="Level2"/>
        <w:rPr>
          <w:lang w:val="ro-RO"/>
        </w:rPr>
      </w:pPr>
      <w:r w:rsidRPr="008F0CC5">
        <w:rPr>
          <w:b/>
          <w:bCs/>
          <w:lang w:val="ro-RO"/>
        </w:rPr>
        <w:t>Drepturile UCA în faza de derulare a procedurii de atribuire</w:t>
      </w:r>
    </w:p>
    <w:p w14:paraId="45B73ADF" w14:textId="6687DD4A" w:rsidR="000717D1" w:rsidRPr="008F0CC5" w:rsidRDefault="00FB6319" w:rsidP="000717D1">
      <w:pPr>
        <w:pStyle w:val="Level3"/>
        <w:rPr>
          <w:lang w:val="ro-RO"/>
        </w:rPr>
      </w:pPr>
      <w:r w:rsidRPr="008F0CC5">
        <w:rPr>
          <w:lang w:val="ro-RO"/>
        </w:rPr>
        <w:t xml:space="preserve">UCA are dreptul de </w:t>
      </w:r>
      <w:r w:rsidR="000717D1" w:rsidRPr="008F0CC5">
        <w:rPr>
          <w:lang w:val="ro-RO"/>
        </w:rPr>
        <w:t>solicit</w:t>
      </w:r>
      <w:r w:rsidRPr="008F0CC5">
        <w:rPr>
          <w:lang w:val="ro-RO"/>
        </w:rPr>
        <w:t>a</w:t>
      </w:r>
      <w:r w:rsidR="000717D1" w:rsidRPr="008F0CC5">
        <w:rPr>
          <w:lang w:val="ro-RO"/>
        </w:rPr>
        <w:t xml:space="preserve"> Utilizatorului desemnarea unor persoane care s</w:t>
      </w:r>
      <w:r w:rsidRPr="008F0CC5">
        <w:rPr>
          <w:lang w:val="ro-RO"/>
        </w:rPr>
        <w:t>ă</w:t>
      </w:r>
      <w:r w:rsidR="000717D1" w:rsidRPr="008F0CC5">
        <w:rPr>
          <w:lang w:val="ro-RO"/>
        </w:rPr>
        <w:t xml:space="preserve"> fac</w:t>
      </w:r>
      <w:r w:rsidRPr="008F0CC5">
        <w:rPr>
          <w:lang w:val="ro-RO"/>
        </w:rPr>
        <w:t>ă</w:t>
      </w:r>
      <w:r w:rsidR="000717D1" w:rsidRPr="008F0CC5">
        <w:rPr>
          <w:lang w:val="ro-RO"/>
        </w:rPr>
        <w:t xml:space="preserve"> parte din comisia de evaluare;</w:t>
      </w:r>
    </w:p>
    <w:p w14:paraId="215A4731" w14:textId="5CAF8D8F" w:rsidR="000717D1" w:rsidRPr="008F0CC5" w:rsidRDefault="00FB6319" w:rsidP="000717D1">
      <w:pPr>
        <w:pStyle w:val="Level3"/>
        <w:rPr>
          <w:lang w:val="ro-RO"/>
        </w:rPr>
      </w:pPr>
      <w:r w:rsidRPr="008F0CC5">
        <w:rPr>
          <w:lang w:val="ro-RO"/>
        </w:rPr>
        <w:t xml:space="preserve">UCA are dreptul de a </w:t>
      </w:r>
      <w:r w:rsidR="000717D1" w:rsidRPr="008F0CC5">
        <w:rPr>
          <w:lang w:val="ro-RO"/>
        </w:rPr>
        <w:t>achizi</w:t>
      </w:r>
      <w:r w:rsidRPr="008F0CC5">
        <w:rPr>
          <w:lang w:val="ro-RO"/>
        </w:rPr>
        <w:t>ți</w:t>
      </w:r>
      <w:r w:rsidR="000717D1" w:rsidRPr="008F0CC5">
        <w:rPr>
          <w:lang w:val="ro-RO"/>
        </w:rPr>
        <w:t>on</w:t>
      </w:r>
      <w:r w:rsidRPr="008F0CC5">
        <w:rPr>
          <w:lang w:val="ro-RO"/>
        </w:rPr>
        <w:t>a</w:t>
      </w:r>
      <w:r w:rsidR="000717D1" w:rsidRPr="008F0CC5">
        <w:rPr>
          <w:lang w:val="ro-RO"/>
        </w:rPr>
        <w:t xml:space="preserve"> servicii externe de expertiz</w:t>
      </w:r>
      <w:r w:rsidRPr="008F0CC5">
        <w:rPr>
          <w:lang w:val="ro-RO"/>
        </w:rPr>
        <w:t>ă</w:t>
      </w:r>
      <w:r w:rsidR="000717D1" w:rsidRPr="008F0CC5">
        <w:rPr>
          <w:lang w:val="ro-RO"/>
        </w:rPr>
        <w:t xml:space="preserve"> tehnic</w:t>
      </w:r>
      <w:r w:rsidRPr="008F0CC5">
        <w:rPr>
          <w:lang w:val="ro-RO"/>
        </w:rPr>
        <w:t>ă</w:t>
      </w:r>
      <w:r w:rsidR="000717D1" w:rsidRPr="008F0CC5">
        <w:rPr>
          <w:lang w:val="ro-RO"/>
        </w:rPr>
        <w:t>, juridic</w:t>
      </w:r>
      <w:r w:rsidRPr="008F0CC5">
        <w:rPr>
          <w:lang w:val="ro-RO"/>
        </w:rPr>
        <w:t>ă</w:t>
      </w:r>
      <w:r w:rsidR="000717D1" w:rsidRPr="008F0CC5">
        <w:rPr>
          <w:lang w:val="ro-RO"/>
        </w:rPr>
        <w:t>, financiar</w:t>
      </w:r>
      <w:r w:rsidRPr="008F0CC5">
        <w:rPr>
          <w:lang w:val="ro-RO"/>
        </w:rPr>
        <w:t>ă</w:t>
      </w:r>
      <w:r w:rsidR="000717D1" w:rsidRPr="008F0CC5">
        <w:rPr>
          <w:lang w:val="ro-RO"/>
        </w:rPr>
        <w:t xml:space="preserve"> </w:t>
      </w:r>
      <w:r w:rsidRPr="008F0CC5">
        <w:rPr>
          <w:lang w:val="ro-RO"/>
        </w:rPr>
        <w:t>ș</w:t>
      </w:r>
      <w:r w:rsidR="000717D1" w:rsidRPr="008F0CC5">
        <w:rPr>
          <w:lang w:val="ro-RO"/>
        </w:rPr>
        <w:t>i/sau privind aspecte contractuale specifice în vederea des</w:t>
      </w:r>
      <w:r w:rsidRPr="008F0CC5">
        <w:rPr>
          <w:lang w:val="ro-RO"/>
        </w:rPr>
        <w:t>făș</w:t>
      </w:r>
      <w:r w:rsidR="000717D1" w:rsidRPr="008F0CC5">
        <w:rPr>
          <w:lang w:val="ro-RO"/>
        </w:rPr>
        <w:t>ur</w:t>
      </w:r>
      <w:r w:rsidRPr="008F0CC5">
        <w:rPr>
          <w:lang w:val="ro-RO"/>
        </w:rPr>
        <w:t>ă</w:t>
      </w:r>
      <w:r w:rsidR="000717D1" w:rsidRPr="008F0CC5">
        <w:rPr>
          <w:lang w:val="ro-RO"/>
        </w:rPr>
        <w:t>rii corespunz</w:t>
      </w:r>
      <w:r w:rsidRPr="008F0CC5">
        <w:rPr>
          <w:lang w:val="ro-RO"/>
        </w:rPr>
        <w:t>ă</w:t>
      </w:r>
      <w:r w:rsidR="000717D1" w:rsidRPr="008F0CC5">
        <w:rPr>
          <w:lang w:val="ro-RO"/>
        </w:rPr>
        <w:t>toare a activit</w:t>
      </w:r>
      <w:r w:rsidRPr="008F0CC5">
        <w:rPr>
          <w:lang w:val="ro-RO"/>
        </w:rPr>
        <w:t>ăț</w:t>
      </w:r>
      <w:r w:rsidR="000717D1" w:rsidRPr="008F0CC5">
        <w:rPr>
          <w:lang w:val="ro-RO"/>
        </w:rPr>
        <w:t xml:space="preserve">ii, inclusiv în raport cu activitatea comisiei de evaluare </w:t>
      </w:r>
      <w:r w:rsidRPr="008F0CC5">
        <w:rPr>
          <w:lang w:val="ro-RO"/>
        </w:rPr>
        <w:t>ș</w:t>
      </w:r>
      <w:r w:rsidR="000717D1" w:rsidRPr="008F0CC5">
        <w:rPr>
          <w:lang w:val="ro-RO"/>
        </w:rPr>
        <w:t>i pentru solu</w:t>
      </w:r>
      <w:r w:rsidRPr="008F0CC5">
        <w:rPr>
          <w:lang w:val="ro-RO"/>
        </w:rPr>
        <w:t>ț</w:t>
      </w:r>
      <w:r w:rsidR="000717D1" w:rsidRPr="008F0CC5">
        <w:rPr>
          <w:lang w:val="ro-RO"/>
        </w:rPr>
        <w:t>ionarea eventualelor contesta</w:t>
      </w:r>
      <w:r w:rsidRPr="008F0CC5">
        <w:rPr>
          <w:lang w:val="ro-RO"/>
        </w:rPr>
        <w:t>ț</w:t>
      </w:r>
      <w:r w:rsidR="000717D1" w:rsidRPr="008F0CC5">
        <w:rPr>
          <w:lang w:val="ro-RO"/>
        </w:rPr>
        <w:t>ii/plângeri;</w:t>
      </w:r>
    </w:p>
    <w:p w14:paraId="68B9246A" w14:textId="14B37937" w:rsidR="000717D1" w:rsidRPr="008F0CC5" w:rsidRDefault="00FB6319" w:rsidP="000717D1">
      <w:pPr>
        <w:pStyle w:val="Level3"/>
        <w:rPr>
          <w:lang w:val="ro-RO"/>
        </w:rPr>
      </w:pPr>
      <w:r w:rsidRPr="008F0CC5">
        <w:rPr>
          <w:lang w:val="ro-RO"/>
        </w:rPr>
        <w:t>UCA are dreptul de a</w:t>
      </w:r>
      <w:r w:rsidR="000717D1" w:rsidRPr="008F0CC5">
        <w:rPr>
          <w:lang w:val="ro-RO"/>
        </w:rPr>
        <w:t xml:space="preserve"> solicit</w:t>
      </w:r>
      <w:r w:rsidRPr="008F0CC5">
        <w:rPr>
          <w:lang w:val="ro-RO"/>
        </w:rPr>
        <w:t>a</w:t>
      </w:r>
      <w:r w:rsidR="000717D1" w:rsidRPr="008F0CC5">
        <w:rPr>
          <w:lang w:val="ro-RO"/>
        </w:rPr>
        <w:t xml:space="preserve"> Utilizator</w:t>
      </w:r>
      <w:r w:rsidRPr="008F0CC5">
        <w:rPr>
          <w:lang w:val="ro-RO"/>
        </w:rPr>
        <w:t>ului</w:t>
      </w:r>
      <w:r w:rsidR="000717D1" w:rsidRPr="008F0CC5">
        <w:rPr>
          <w:lang w:val="ro-RO"/>
        </w:rPr>
        <w:t xml:space="preserve"> orice alte informa</w:t>
      </w:r>
      <w:r w:rsidRPr="008F0CC5">
        <w:rPr>
          <w:lang w:val="ro-RO"/>
        </w:rPr>
        <w:t>ț</w:t>
      </w:r>
      <w:r w:rsidR="000717D1" w:rsidRPr="008F0CC5">
        <w:rPr>
          <w:lang w:val="ro-RO"/>
        </w:rPr>
        <w:t>ii în leg</w:t>
      </w:r>
      <w:r w:rsidRPr="008F0CC5">
        <w:rPr>
          <w:lang w:val="ro-RO"/>
        </w:rPr>
        <w:t>ă</w:t>
      </w:r>
      <w:r w:rsidR="000717D1" w:rsidRPr="008F0CC5">
        <w:rPr>
          <w:lang w:val="ro-RO"/>
        </w:rPr>
        <w:t>tur</w:t>
      </w:r>
      <w:r w:rsidRPr="008F0CC5">
        <w:rPr>
          <w:lang w:val="ro-RO"/>
        </w:rPr>
        <w:t>ă</w:t>
      </w:r>
      <w:r w:rsidR="000717D1" w:rsidRPr="008F0CC5">
        <w:rPr>
          <w:lang w:val="ro-RO"/>
        </w:rPr>
        <w:t xml:space="preserve"> cu organizarea </w:t>
      </w:r>
      <w:r w:rsidRPr="008F0CC5">
        <w:rPr>
          <w:lang w:val="ro-RO"/>
        </w:rPr>
        <w:t>ș</w:t>
      </w:r>
      <w:r w:rsidR="000717D1" w:rsidRPr="008F0CC5">
        <w:rPr>
          <w:lang w:val="ro-RO"/>
        </w:rPr>
        <w:t>i derularea procedurilor de atribuire centralizate.</w:t>
      </w:r>
    </w:p>
    <w:p w14:paraId="4F463E4D" w14:textId="23FE3275" w:rsidR="00382563" w:rsidRPr="008F0CC5" w:rsidRDefault="00761AFB" w:rsidP="00761AFB">
      <w:pPr>
        <w:pStyle w:val="Level1"/>
        <w:rPr>
          <w:lang w:val="ro-RO"/>
        </w:rPr>
      </w:pPr>
      <w:r w:rsidRPr="008F0CC5">
        <w:rPr>
          <w:lang w:val="ro-RO"/>
        </w:rPr>
        <w:t>DRETURILE UTILIZATOR</w:t>
      </w:r>
      <w:r w:rsidR="00FA2221" w:rsidRPr="008F0CC5">
        <w:rPr>
          <w:lang w:val="ro-RO"/>
        </w:rPr>
        <w:t>ULUI</w:t>
      </w:r>
      <w:r w:rsidRPr="008F0CC5">
        <w:rPr>
          <w:lang w:val="ro-RO"/>
        </w:rPr>
        <w:t xml:space="preserve"> REFERITOARE LA DERULAREA PROCEDURILOR</w:t>
      </w:r>
    </w:p>
    <w:p w14:paraId="2A09523C" w14:textId="77777777" w:rsidR="00761AFB" w:rsidRPr="008F0CC5" w:rsidRDefault="00761AFB" w:rsidP="00761AFB">
      <w:pPr>
        <w:pStyle w:val="Level2"/>
        <w:rPr>
          <w:lang w:val="ro-RO"/>
        </w:rPr>
      </w:pPr>
      <w:r w:rsidRPr="008F0CC5">
        <w:rPr>
          <w:b/>
          <w:bCs/>
          <w:lang w:val="ro-RO"/>
        </w:rPr>
        <w:t>Drepturile Utilizatorului în faza de planificare/pregătire a procedurii de atribuire</w:t>
      </w:r>
    </w:p>
    <w:p w14:paraId="3892DF38" w14:textId="4FFE1587" w:rsidR="004928BF" w:rsidRPr="008F0CC5" w:rsidRDefault="004D681E" w:rsidP="00761AFB">
      <w:pPr>
        <w:pStyle w:val="Level3"/>
        <w:rPr>
          <w:lang w:val="ro-RO"/>
        </w:rPr>
      </w:pPr>
      <w:r w:rsidRPr="008F0CC5">
        <w:rPr>
          <w:lang w:val="ro-RO"/>
        </w:rPr>
        <w:lastRenderedPageBreak/>
        <w:t xml:space="preserve">Utilizatorul </w:t>
      </w:r>
      <w:r w:rsidR="004928BF" w:rsidRPr="008F0CC5">
        <w:rPr>
          <w:lang w:val="ro-RO"/>
        </w:rPr>
        <w:t xml:space="preserve">are </w:t>
      </w:r>
      <w:r w:rsidR="00761AFB" w:rsidRPr="008F0CC5">
        <w:rPr>
          <w:lang w:val="ro-RO"/>
        </w:rPr>
        <w:t xml:space="preserve">dreptul de a desemna persoanele pentru participarea la grupurile de lucru constituite. </w:t>
      </w:r>
    </w:p>
    <w:p w14:paraId="02040A21" w14:textId="2FEC5F2A" w:rsidR="00761AFB" w:rsidRPr="008F0CC5" w:rsidRDefault="00761AFB" w:rsidP="00761AFB">
      <w:pPr>
        <w:pStyle w:val="Level3"/>
        <w:rPr>
          <w:lang w:val="ro-RO"/>
        </w:rPr>
      </w:pPr>
      <w:r w:rsidRPr="008F0CC5">
        <w:rPr>
          <w:lang w:val="ro-RO"/>
        </w:rPr>
        <w:t>Utilizatorul are dreptul de a fi informat cu privire la categoriile de achiziții care se vor realiza în sistem centralizat.</w:t>
      </w:r>
    </w:p>
    <w:p w14:paraId="254C9A48" w14:textId="55C84EC6" w:rsidR="00761AFB" w:rsidRPr="008F0CC5" w:rsidRDefault="00761AFB" w:rsidP="00761AFB">
      <w:pPr>
        <w:pStyle w:val="Level3"/>
        <w:rPr>
          <w:lang w:val="ro-RO"/>
        </w:rPr>
      </w:pPr>
      <w:r w:rsidRPr="008F0CC5">
        <w:rPr>
          <w:lang w:val="ro-RO"/>
        </w:rPr>
        <w:t>Utilizatorul are dreptul de a transmite către UCA observații/propuneri asupra specificațiilor tehnice standardizate</w:t>
      </w:r>
      <w:r w:rsidR="0059483D" w:rsidRPr="008F0CC5">
        <w:rPr>
          <w:lang w:val="ro-RO"/>
        </w:rPr>
        <w:t xml:space="preserve"> în termen de </w:t>
      </w:r>
      <w:r w:rsidR="005B1D7B" w:rsidRPr="008F0CC5">
        <w:rPr>
          <w:lang w:val="ro-RO"/>
        </w:rPr>
        <w:t>3</w:t>
      </w:r>
      <w:r w:rsidR="0059483D" w:rsidRPr="008F0CC5">
        <w:rPr>
          <w:lang w:val="ro-RO"/>
        </w:rPr>
        <w:t xml:space="preserve"> zile de la comunicarea acestora de către UCA</w:t>
      </w:r>
      <w:r w:rsidRPr="008F0CC5">
        <w:rPr>
          <w:lang w:val="ro-RO"/>
        </w:rPr>
        <w:t>.</w:t>
      </w:r>
    </w:p>
    <w:p w14:paraId="06A341DB" w14:textId="4898CF2D" w:rsidR="009C64DE" w:rsidRPr="008F0CC5" w:rsidRDefault="00761AFB" w:rsidP="00761AFB">
      <w:pPr>
        <w:pStyle w:val="Level2"/>
        <w:rPr>
          <w:lang w:val="ro-RO"/>
        </w:rPr>
      </w:pPr>
      <w:r w:rsidRPr="008F0CC5">
        <w:rPr>
          <w:b/>
          <w:bCs/>
          <w:lang w:val="ro-RO"/>
        </w:rPr>
        <w:t xml:space="preserve">Drepturile Utilizatorului pe perioada de derulare a procedurii </w:t>
      </w:r>
    </w:p>
    <w:p w14:paraId="50CEB41B" w14:textId="53130C82" w:rsidR="00D46218" w:rsidRPr="008F0CC5" w:rsidRDefault="004D681E" w:rsidP="00761AFB">
      <w:pPr>
        <w:pStyle w:val="Level3"/>
        <w:rPr>
          <w:lang w:val="ro-RO"/>
        </w:rPr>
      </w:pPr>
      <w:r w:rsidRPr="008F0CC5">
        <w:rPr>
          <w:lang w:val="ro-RO"/>
        </w:rPr>
        <w:t xml:space="preserve">Utilizatorul </w:t>
      </w:r>
      <w:r w:rsidR="00D46218" w:rsidRPr="008F0CC5">
        <w:rPr>
          <w:lang w:val="ro-RO"/>
        </w:rPr>
        <w:t xml:space="preserve">are </w:t>
      </w:r>
      <w:r w:rsidR="00761AFB" w:rsidRPr="008F0CC5">
        <w:rPr>
          <w:lang w:val="ro-RO"/>
        </w:rPr>
        <w:t>dreptul de a solicita UCA informații cu privire la procedurile de atribuire centralizate derulate de către aceasta.</w:t>
      </w:r>
    </w:p>
    <w:p w14:paraId="1CD3A814" w14:textId="76FA3752" w:rsidR="00761AFB" w:rsidRPr="008F0CC5" w:rsidRDefault="00761AFB" w:rsidP="00761AFB">
      <w:pPr>
        <w:pStyle w:val="Level3"/>
        <w:rPr>
          <w:lang w:val="ro-RO"/>
        </w:rPr>
      </w:pPr>
      <w:r w:rsidRPr="008F0CC5">
        <w:rPr>
          <w:lang w:val="ro-RO"/>
        </w:rPr>
        <w:t>Utilizatorul are dreptul de a fi parte la acordurile-cadru centralizate și să utilizeze sistemele dinamice de achiziții administrate de UCA.</w:t>
      </w:r>
    </w:p>
    <w:p w14:paraId="009A6B64" w14:textId="77777777" w:rsidR="00761AFB" w:rsidRPr="008F0CC5" w:rsidRDefault="00761AFB" w:rsidP="00761AFB">
      <w:pPr>
        <w:pStyle w:val="Level2"/>
        <w:rPr>
          <w:lang w:val="ro-RO"/>
        </w:rPr>
      </w:pPr>
      <w:r w:rsidRPr="008F0CC5">
        <w:rPr>
          <w:b/>
          <w:bCs/>
          <w:lang w:val="ro-RO"/>
        </w:rPr>
        <w:t>Drepturile Utilizatorului pe perioada ulterioară desfășurării procedurii</w:t>
      </w:r>
    </w:p>
    <w:p w14:paraId="6376A439" w14:textId="6A6426BF" w:rsidR="00761AFB" w:rsidRPr="008F0CC5" w:rsidRDefault="00761AFB" w:rsidP="00761AFB">
      <w:pPr>
        <w:pStyle w:val="Level3"/>
        <w:rPr>
          <w:lang w:val="ro-RO"/>
        </w:rPr>
      </w:pPr>
      <w:r w:rsidRPr="008F0CC5">
        <w:rPr>
          <w:lang w:val="ro-RO"/>
        </w:rPr>
        <w:t>Utilizator</w:t>
      </w:r>
      <w:r w:rsidR="00FA2221" w:rsidRPr="008F0CC5">
        <w:rPr>
          <w:lang w:val="ro-RO"/>
        </w:rPr>
        <w:t>ul</w:t>
      </w:r>
      <w:r w:rsidRPr="008F0CC5">
        <w:rPr>
          <w:lang w:val="ro-RO"/>
        </w:rPr>
        <w:t xml:space="preserve"> a</w:t>
      </w:r>
      <w:r w:rsidR="00FA2221" w:rsidRPr="008F0CC5">
        <w:rPr>
          <w:lang w:val="ro-RO"/>
        </w:rPr>
        <w:t>re</w:t>
      </w:r>
      <w:r w:rsidRPr="008F0CC5">
        <w:rPr>
          <w:lang w:val="ro-RO"/>
        </w:rPr>
        <w:t xml:space="preserve"> dreptul să primească de la UCA acordul-cadru/contractul încheiat și documentația aferentă, precum și documentația care a stat la baza administrării sistemului dinamic și a informațiilor privind ofertantul/ofertanții declarat/declarați câștigător/câștigători.</w:t>
      </w:r>
    </w:p>
    <w:p w14:paraId="4E7F0693" w14:textId="39E845FA" w:rsidR="00FF44C7" w:rsidRPr="008F0CC5" w:rsidRDefault="00475040" w:rsidP="00FF44C7">
      <w:pPr>
        <w:pStyle w:val="Level1"/>
        <w:rPr>
          <w:lang w:val="ro-RO"/>
        </w:rPr>
      </w:pPr>
      <w:r w:rsidRPr="008F0CC5">
        <w:rPr>
          <w:lang w:val="ro-RO"/>
        </w:rPr>
        <w:t xml:space="preserve">OBLIGAȚIILE UTILIZATORULUI </w:t>
      </w:r>
      <w:r w:rsidR="002D4C19" w:rsidRPr="008F0CC5">
        <w:rPr>
          <w:lang w:val="ro-RO"/>
        </w:rPr>
        <w:t>REFERITOARE LA</w:t>
      </w:r>
      <w:r w:rsidRPr="008F0CC5">
        <w:rPr>
          <w:lang w:val="ro-RO"/>
        </w:rPr>
        <w:t xml:space="preserve"> ACHIZIȚIIL</w:t>
      </w:r>
      <w:r w:rsidR="002D4C19" w:rsidRPr="008F0CC5">
        <w:rPr>
          <w:lang w:val="ro-RO"/>
        </w:rPr>
        <w:t>E</w:t>
      </w:r>
      <w:r w:rsidRPr="008F0CC5">
        <w:rPr>
          <w:lang w:val="ro-RO"/>
        </w:rPr>
        <w:t xml:space="preserve"> DERULATE DE UCA</w:t>
      </w:r>
    </w:p>
    <w:p w14:paraId="46C5FF88" w14:textId="1AA40A1A" w:rsidR="003064FD" w:rsidRPr="008F0CC5" w:rsidRDefault="003064FD" w:rsidP="003064FD">
      <w:pPr>
        <w:pStyle w:val="Level2"/>
        <w:rPr>
          <w:lang w:val="ro-RO"/>
        </w:rPr>
      </w:pPr>
      <w:r w:rsidRPr="008F0CC5">
        <w:rPr>
          <w:szCs w:val="20"/>
          <w:lang w:val="ro-RO"/>
        </w:rPr>
        <w:t>Utilizatorul se obligă să nu încheie cu alt operator economic, pe durata acordului-cadru centralizat, un alt acord-cadru sau contract de achiziție publică având ca obiect achiziționarea produselor care fac obiectul acordului-cadru centralizat, în situația în care cantitățile maxime estimate nu au fost consumate sau o eventuală depășire a acestora nu reprezintă o modificare substanțială în condițiile art. 221 alin. (7) din Legea nr. 98/2016, cu modificările și completările</w:t>
      </w:r>
      <w:r w:rsidRPr="008F0CC5">
        <w:rPr>
          <w:spacing w:val="-7"/>
          <w:szCs w:val="20"/>
          <w:lang w:val="ro-RO"/>
        </w:rPr>
        <w:t xml:space="preserve"> </w:t>
      </w:r>
      <w:r w:rsidRPr="008F0CC5">
        <w:rPr>
          <w:szCs w:val="20"/>
          <w:lang w:val="ro-RO"/>
        </w:rPr>
        <w:t xml:space="preserve">ulterioare. </w:t>
      </w:r>
    </w:p>
    <w:p w14:paraId="31F0154B" w14:textId="504D2E25" w:rsidR="00AB6CA8" w:rsidRPr="008F0CC5" w:rsidRDefault="00AB6CA8" w:rsidP="00564434">
      <w:pPr>
        <w:pStyle w:val="Level2"/>
        <w:rPr>
          <w:lang w:val="ro-RO"/>
        </w:rPr>
      </w:pPr>
      <w:r w:rsidRPr="008F0CC5">
        <w:rPr>
          <w:lang w:val="ro-RO"/>
        </w:rPr>
        <w:t>Utilizatorul are obligația de a nu derula alte proceduri de atribuire pentru produsul/serviciul/lucrările care fac obiectul unei procedurii de atribuire centralizate</w:t>
      </w:r>
      <w:r w:rsidR="00A46CE6" w:rsidRPr="008F0CC5">
        <w:rPr>
          <w:lang w:val="ro-RO"/>
        </w:rPr>
        <w:t>, în măsura în care acesta a confirmat UCA că dorește participarea la un anumit acord-cadru/contract</w:t>
      </w:r>
      <w:r w:rsidRPr="008F0CC5">
        <w:rPr>
          <w:lang w:val="ro-RO"/>
        </w:rPr>
        <w:t xml:space="preserve">. </w:t>
      </w:r>
    </w:p>
    <w:p w14:paraId="182EFE71" w14:textId="3D97CD0C" w:rsidR="00475040" w:rsidRPr="008F0CC5" w:rsidRDefault="002D4C19" w:rsidP="00564434">
      <w:pPr>
        <w:pStyle w:val="Level2"/>
        <w:rPr>
          <w:lang w:val="ro-RO"/>
        </w:rPr>
      </w:pPr>
      <w:r w:rsidRPr="008F0CC5">
        <w:rPr>
          <w:lang w:val="ro-RO"/>
        </w:rPr>
        <w:t xml:space="preserve">Utilizatorul nu are obligația de a încheia contracte subsecvente decât în măsura satisfacerii nevoilor acestuia. Aprecierea necesității încheierii contractelor subsecvente este un drept discreționar al </w:t>
      </w:r>
      <w:r w:rsidR="0096608D" w:rsidRPr="008F0CC5">
        <w:rPr>
          <w:lang w:val="ro-RO"/>
        </w:rPr>
        <w:t>Utilizator</w:t>
      </w:r>
      <w:r w:rsidR="00FA2221" w:rsidRPr="008F0CC5">
        <w:rPr>
          <w:lang w:val="ro-RO"/>
        </w:rPr>
        <w:t>ului</w:t>
      </w:r>
      <w:r w:rsidR="0096608D" w:rsidRPr="008F0CC5">
        <w:rPr>
          <w:lang w:val="ro-RO"/>
        </w:rPr>
        <w:t>.</w:t>
      </w:r>
    </w:p>
    <w:p w14:paraId="6A32330B" w14:textId="3C738089" w:rsidR="00ED370A" w:rsidRPr="008F0CC5" w:rsidRDefault="0096608D" w:rsidP="00564434">
      <w:pPr>
        <w:pStyle w:val="Level2"/>
        <w:rPr>
          <w:lang w:val="ro-RO"/>
        </w:rPr>
      </w:pPr>
      <w:r w:rsidRPr="008F0CC5">
        <w:rPr>
          <w:lang w:val="ro-RO"/>
        </w:rPr>
        <w:t xml:space="preserve">Utilizatorul are obligația de </w:t>
      </w:r>
      <w:r w:rsidR="00F96125" w:rsidRPr="008F0CC5">
        <w:rPr>
          <w:lang w:val="ro-RO"/>
        </w:rPr>
        <w:t xml:space="preserve">a executa cu bună-credință contractele subsecvente încheiate în baza </w:t>
      </w:r>
      <w:r w:rsidR="008C0E4C" w:rsidRPr="008F0CC5">
        <w:rPr>
          <w:lang w:val="ro-RO"/>
        </w:rPr>
        <w:t>a</w:t>
      </w:r>
      <w:r w:rsidR="00F96125" w:rsidRPr="008F0CC5">
        <w:rPr>
          <w:lang w:val="ro-RO"/>
        </w:rPr>
        <w:t>cordului-</w:t>
      </w:r>
      <w:r w:rsidR="008C0E4C" w:rsidRPr="008F0CC5">
        <w:rPr>
          <w:lang w:val="ro-RO"/>
        </w:rPr>
        <w:t>c</w:t>
      </w:r>
      <w:r w:rsidR="00F96125" w:rsidRPr="008F0CC5">
        <w:rPr>
          <w:lang w:val="ro-RO"/>
        </w:rPr>
        <w:t xml:space="preserve">adru centralizat. </w:t>
      </w:r>
    </w:p>
    <w:p w14:paraId="55D9A17A" w14:textId="2C8B7A8A" w:rsidR="00F96125" w:rsidRPr="008F0CC5" w:rsidRDefault="00F96125" w:rsidP="00F96125">
      <w:pPr>
        <w:pStyle w:val="Level1"/>
        <w:rPr>
          <w:lang w:val="ro-RO"/>
        </w:rPr>
      </w:pPr>
      <w:r w:rsidRPr="008F0CC5">
        <w:rPr>
          <w:lang w:val="ro-RO"/>
        </w:rPr>
        <w:t xml:space="preserve">OBLIGAȚIILE UCA REFERITOARE LA ACHIZIȚIILE DERULATE </w:t>
      </w:r>
    </w:p>
    <w:p w14:paraId="1671CC7A" w14:textId="72A355C0" w:rsidR="00DD71E2" w:rsidRPr="008F0CC5" w:rsidRDefault="00DD71E2" w:rsidP="00F96125">
      <w:pPr>
        <w:pStyle w:val="Level2"/>
        <w:rPr>
          <w:lang w:val="ro-RO"/>
        </w:rPr>
      </w:pPr>
      <w:r w:rsidRPr="008F0CC5">
        <w:rPr>
          <w:lang w:val="ro-RO"/>
        </w:rPr>
        <w:t xml:space="preserve">UCA are obligația de a desfășura proceduri de atribuire a </w:t>
      </w:r>
      <w:r w:rsidR="00D14F78" w:rsidRPr="008F0CC5">
        <w:rPr>
          <w:lang w:val="ro-RO"/>
        </w:rPr>
        <w:t>a</w:t>
      </w:r>
      <w:r w:rsidRPr="008F0CC5">
        <w:rPr>
          <w:lang w:val="ro-RO"/>
        </w:rPr>
        <w:t>cordurilor-</w:t>
      </w:r>
      <w:r w:rsidR="00D14F78" w:rsidRPr="008F0CC5">
        <w:rPr>
          <w:lang w:val="ro-RO"/>
        </w:rPr>
        <w:t>c</w:t>
      </w:r>
      <w:r w:rsidRPr="008F0CC5">
        <w:rPr>
          <w:lang w:val="ro-RO"/>
        </w:rPr>
        <w:t>adru centralizate în conformitate cu necesitățile Utilizator</w:t>
      </w:r>
      <w:r w:rsidR="00FA2221" w:rsidRPr="008F0CC5">
        <w:rPr>
          <w:lang w:val="ro-RO"/>
        </w:rPr>
        <w:t>ului</w:t>
      </w:r>
      <w:r w:rsidRPr="008F0CC5">
        <w:rPr>
          <w:lang w:val="ro-RO"/>
        </w:rPr>
        <w:t>.</w:t>
      </w:r>
    </w:p>
    <w:p w14:paraId="448B50DA" w14:textId="0A06F790" w:rsidR="00102748" w:rsidRPr="008F0CC5" w:rsidRDefault="00141CAB" w:rsidP="00691775">
      <w:pPr>
        <w:pStyle w:val="Level1"/>
        <w:rPr>
          <w:lang w:val="ro-RO"/>
        </w:rPr>
      </w:pPr>
      <w:r w:rsidRPr="008F0CC5">
        <w:rPr>
          <w:lang w:val="ro-RO"/>
        </w:rPr>
        <w:t>PROTECȚIA DATELOR CU CARACTER PERSONAL</w:t>
      </w:r>
    </w:p>
    <w:p w14:paraId="72B180DB" w14:textId="00ADEBC4" w:rsidR="00F96125" w:rsidRPr="008F0CC5" w:rsidRDefault="00F96125" w:rsidP="00F96125">
      <w:pPr>
        <w:pStyle w:val="Level2"/>
        <w:rPr>
          <w:lang w:val="ro-RO"/>
        </w:rPr>
      </w:pPr>
      <w:r w:rsidRPr="008F0CC5">
        <w:rPr>
          <w:lang w:val="ro-RO"/>
        </w:rPr>
        <w:t>În prelucrarea datelor cu caracter personal confor</w:t>
      </w:r>
      <w:r w:rsidR="00464BBF" w:rsidRPr="008F0CC5">
        <w:rPr>
          <w:lang w:val="ro-RO"/>
        </w:rPr>
        <w:t xml:space="preserve">m </w:t>
      </w:r>
      <w:r w:rsidR="00E624B1" w:rsidRPr="008F0CC5">
        <w:rPr>
          <w:lang w:val="ro-RO"/>
        </w:rPr>
        <w:t>Contractului</w:t>
      </w:r>
      <w:r w:rsidRPr="008F0CC5">
        <w:rPr>
          <w:lang w:val="ro-RO"/>
        </w:rPr>
        <w:t>, Părțile se angajează să respecte toate obligațiile stabilite conform legislației privind protecția datelor cu caracter personal inclusiv, dar fără limitare, conform prevederilor Regulamentului nr. 679/2016 privind protecția persoanelor fizice în ceea ce privește prelucrarea datelor cu caracter personal și privind libera circulație a acestor date și de abrogare a Directivei 95/46/CE ("GDPR").</w:t>
      </w:r>
    </w:p>
    <w:p w14:paraId="74AC6C4C" w14:textId="7B0402FC" w:rsidR="00F96125" w:rsidRPr="008F0CC5" w:rsidRDefault="00F96125" w:rsidP="00F96125">
      <w:pPr>
        <w:pStyle w:val="Level2"/>
        <w:rPr>
          <w:lang w:val="ro-RO"/>
        </w:rPr>
      </w:pPr>
      <w:r w:rsidRPr="008F0CC5">
        <w:rPr>
          <w:lang w:val="ro-RO"/>
        </w:rPr>
        <w:t xml:space="preserve">În contextul încheierii și executării </w:t>
      </w:r>
      <w:r w:rsidR="00E624B1" w:rsidRPr="008F0CC5">
        <w:rPr>
          <w:lang w:val="ro-RO"/>
        </w:rPr>
        <w:t>Contractului</w:t>
      </w:r>
      <w:r w:rsidRPr="008F0CC5">
        <w:rPr>
          <w:lang w:val="ro-RO"/>
        </w:rPr>
        <w:t>, Părțile vor putea prelucra o serie de date cu caracter personal, precum datele de identificare și datele de contact de tipul nume, prenume, funcția ocupată, adresă de email, număr de telefon, semnătură ale persoanelor fizice desemnate în mod direct sau indirect, de c</w:t>
      </w:r>
      <w:r w:rsidR="00ED370A" w:rsidRPr="008F0CC5">
        <w:rPr>
          <w:lang w:val="ro-RO"/>
        </w:rPr>
        <w:t>ă</w:t>
      </w:r>
      <w:r w:rsidRPr="008F0CC5">
        <w:rPr>
          <w:lang w:val="ro-RO"/>
        </w:rPr>
        <w:t>tre oricare dintre P</w:t>
      </w:r>
      <w:r w:rsidR="00ED370A" w:rsidRPr="008F0CC5">
        <w:rPr>
          <w:lang w:val="ro-RO"/>
        </w:rPr>
        <w:t>ă</w:t>
      </w:r>
      <w:r w:rsidRPr="008F0CC5">
        <w:rPr>
          <w:lang w:val="ro-RO"/>
        </w:rPr>
        <w:t>r</w:t>
      </w:r>
      <w:r w:rsidR="00ED370A" w:rsidRPr="008F0CC5">
        <w:rPr>
          <w:lang w:val="ro-RO"/>
        </w:rPr>
        <w:t>ț</w:t>
      </w:r>
      <w:r w:rsidRPr="008F0CC5">
        <w:rPr>
          <w:lang w:val="ro-RO"/>
        </w:rPr>
        <w:t>i în calitate de persoane de contact în vedere execut</w:t>
      </w:r>
      <w:r w:rsidR="00ED370A" w:rsidRPr="008F0CC5">
        <w:rPr>
          <w:lang w:val="ro-RO"/>
        </w:rPr>
        <w:t>ă</w:t>
      </w:r>
      <w:r w:rsidRPr="008F0CC5">
        <w:rPr>
          <w:lang w:val="ro-RO"/>
        </w:rPr>
        <w:t xml:space="preserve">rii </w:t>
      </w:r>
      <w:r w:rsidR="00E624B1" w:rsidRPr="008F0CC5">
        <w:rPr>
          <w:lang w:val="ro-RO"/>
        </w:rPr>
        <w:t>Contractului,</w:t>
      </w:r>
      <w:r w:rsidRPr="008F0CC5">
        <w:rPr>
          <w:lang w:val="ro-RO"/>
        </w:rPr>
        <w:t xml:space="preserve"> precum </w:t>
      </w:r>
      <w:r w:rsidR="00ED370A" w:rsidRPr="008F0CC5">
        <w:rPr>
          <w:lang w:val="ro-RO"/>
        </w:rPr>
        <w:t>ș</w:t>
      </w:r>
      <w:r w:rsidRPr="008F0CC5">
        <w:rPr>
          <w:lang w:val="ro-RO"/>
        </w:rPr>
        <w:t xml:space="preserve">i datele de identificare </w:t>
      </w:r>
      <w:r w:rsidR="00ED370A" w:rsidRPr="008F0CC5">
        <w:rPr>
          <w:lang w:val="ro-RO"/>
        </w:rPr>
        <w:t>ș</w:t>
      </w:r>
      <w:r w:rsidRPr="008F0CC5">
        <w:rPr>
          <w:lang w:val="ro-RO"/>
        </w:rPr>
        <w:t>i date de contact ale administratorilor, directorilor sau altor reprezentan</w:t>
      </w:r>
      <w:r w:rsidR="00ED370A" w:rsidRPr="008F0CC5">
        <w:rPr>
          <w:lang w:val="ro-RO"/>
        </w:rPr>
        <w:t>ț</w:t>
      </w:r>
      <w:r w:rsidRPr="008F0CC5">
        <w:rPr>
          <w:lang w:val="ro-RO"/>
        </w:rPr>
        <w:t>i legali sau conven</w:t>
      </w:r>
      <w:r w:rsidR="00ED370A" w:rsidRPr="008F0CC5">
        <w:rPr>
          <w:lang w:val="ro-RO"/>
        </w:rPr>
        <w:t>ți</w:t>
      </w:r>
      <w:r w:rsidRPr="008F0CC5">
        <w:rPr>
          <w:lang w:val="ro-RO"/>
        </w:rPr>
        <w:t>onali ai P</w:t>
      </w:r>
      <w:r w:rsidR="00ED370A" w:rsidRPr="008F0CC5">
        <w:rPr>
          <w:lang w:val="ro-RO"/>
        </w:rPr>
        <w:t>ă</w:t>
      </w:r>
      <w:r w:rsidRPr="008F0CC5">
        <w:rPr>
          <w:lang w:val="ro-RO"/>
        </w:rPr>
        <w:t>r</w:t>
      </w:r>
      <w:r w:rsidR="00ED370A" w:rsidRPr="008F0CC5">
        <w:rPr>
          <w:lang w:val="ro-RO"/>
        </w:rPr>
        <w:t>ț</w:t>
      </w:r>
      <w:r w:rsidRPr="008F0CC5">
        <w:rPr>
          <w:lang w:val="ro-RO"/>
        </w:rPr>
        <w:t>ilor responsabili cu semnarea, executarea, încetarea sau efectuarea oric</w:t>
      </w:r>
      <w:r w:rsidR="00ED370A" w:rsidRPr="008F0CC5">
        <w:rPr>
          <w:lang w:val="ro-RO"/>
        </w:rPr>
        <w:t>ă</w:t>
      </w:r>
      <w:r w:rsidRPr="008F0CC5">
        <w:rPr>
          <w:lang w:val="ro-RO"/>
        </w:rPr>
        <w:t>ror formalit</w:t>
      </w:r>
      <w:r w:rsidR="00ED370A" w:rsidRPr="008F0CC5">
        <w:rPr>
          <w:lang w:val="ro-RO"/>
        </w:rPr>
        <w:t>ăț</w:t>
      </w:r>
      <w:r w:rsidRPr="008F0CC5">
        <w:rPr>
          <w:lang w:val="ro-RO"/>
        </w:rPr>
        <w:t>i ce rezult</w:t>
      </w:r>
      <w:r w:rsidR="00ED370A" w:rsidRPr="008F0CC5">
        <w:rPr>
          <w:lang w:val="ro-RO"/>
        </w:rPr>
        <w:t>ă</w:t>
      </w:r>
      <w:r w:rsidRPr="008F0CC5">
        <w:rPr>
          <w:lang w:val="ro-RO"/>
        </w:rPr>
        <w:t xml:space="preserve"> din lege sau din conven</w:t>
      </w:r>
      <w:r w:rsidR="00ED370A" w:rsidRPr="008F0CC5">
        <w:rPr>
          <w:lang w:val="ro-RO"/>
        </w:rPr>
        <w:t>ț</w:t>
      </w:r>
      <w:r w:rsidRPr="008F0CC5">
        <w:rPr>
          <w:lang w:val="ro-RO"/>
        </w:rPr>
        <w:t>ia p</w:t>
      </w:r>
      <w:r w:rsidR="00ED370A" w:rsidRPr="008F0CC5">
        <w:rPr>
          <w:lang w:val="ro-RO"/>
        </w:rPr>
        <w:t>ă</w:t>
      </w:r>
      <w:r w:rsidRPr="008F0CC5">
        <w:rPr>
          <w:lang w:val="ro-RO"/>
        </w:rPr>
        <w:t>r</w:t>
      </w:r>
      <w:r w:rsidR="00ED370A" w:rsidRPr="008F0CC5">
        <w:rPr>
          <w:lang w:val="ro-RO"/>
        </w:rPr>
        <w:t>ț</w:t>
      </w:r>
      <w:r w:rsidRPr="008F0CC5">
        <w:rPr>
          <w:lang w:val="ro-RO"/>
        </w:rPr>
        <w:t>ilor în vederea ducerii la îndeplinire a obliga</w:t>
      </w:r>
      <w:r w:rsidR="00ED370A" w:rsidRPr="008F0CC5">
        <w:rPr>
          <w:lang w:val="ro-RO"/>
        </w:rPr>
        <w:t>ț</w:t>
      </w:r>
      <w:r w:rsidRPr="008F0CC5">
        <w:rPr>
          <w:lang w:val="ro-RO"/>
        </w:rPr>
        <w:t>iilor stabilite prin prezent</w:t>
      </w:r>
      <w:r w:rsidR="00EB6ADD" w:rsidRPr="008F0CC5">
        <w:rPr>
          <w:lang w:val="ro-RO"/>
        </w:rPr>
        <w:t>ul Contract</w:t>
      </w:r>
      <w:r w:rsidRPr="008F0CC5">
        <w:rPr>
          <w:lang w:val="ro-RO"/>
        </w:rPr>
        <w:t>.</w:t>
      </w:r>
    </w:p>
    <w:p w14:paraId="2C9EA178" w14:textId="513DC274" w:rsidR="00ED370A" w:rsidRPr="008F0CC5" w:rsidRDefault="00ED370A" w:rsidP="00AF6548">
      <w:pPr>
        <w:pStyle w:val="Level2"/>
        <w:rPr>
          <w:lang w:val="ro-RO"/>
        </w:rPr>
      </w:pPr>
      <w:r w:rsidRPr="008F0CC5">
        <w:rPr>
          <w:lang w:val="ro-RO"/>
        </w:rPr>
        <w:t xml:space="preserve">Părțile declară și garantează că se vor informa reciproc și în prealabil cu privire la activitățile de prelucrare a datelor cu caracter personal, cu respectarea prevederilor articolului 13 din GDPR și a </w:t>
      </w:r>
      <w:r w:rsidRPr="008F0CC5">
        <w:rPr>
          <w:lang w:val="ro-RO"/>
        </w:rPr>
        <w:lastRenderedPageBreak/>
        <w:t xml:space="preserve">legislației în materie, și că vor asigura informarea adecvată a tuturor persoanelor fizice ale căror date cu caracter personal sunt prelucrate și dezvăluite în contextul încheierii și executării </w:t>
      </w:r>
      <w:r w:rsidR="00170257" w:rsidRPr="008F0CC5">
        <w:rPr>
          <w:lang w:val="ro-RO"/>
        </w:rPr>
        <w:t>prezentului Contract</w:t>
      </w:r>
      <w:r w:rsidRPr="008F0CC5">
        <w:rPr>
          <w:lang w:val="ro-RO"/>
        </w:rPr>
        <w:t>.</w:t>
      </w:r>
    </w:p>
    <w:p w14:paraId="48540124" w14:textId="38D1F50D" w:rsidR="00141CAB" w:rsidRPr="008F0CC5" w:rsidRDefault="00ED370A" w:rsidP="00AF6548">
      <w:pPr>
        <w:pStyle w:val="Level2"/>
        <w:rPr>
          <w:lang w:val="ro-RO"/>
        </w:rPr>
      </w:pPr>
      <w:r w:rsidRPr="008F0CC5">
        <w:rPr>
          <w:lang w:val="ro-RO"/>
        </w:rPr>
        <w:t>În vederea asigurării securității și confidențialității prelucrării datelor cu caracter personal, Părțile vor implementa măsuri tehnice și organizatorice adecvate și se vor asigura că persoanele care efectuează operațiuni de prelucrare a datelor persoanelor vizate cunosc și respectă cerințele legale în materie precum și politicile și procedurile interne implementate la nivelul fiecărei Părți</w:t>
      </w:r>
      <w:r w:rsidR="00AE30CB" w:rsidRPr="008F0CC5">
        <w:rPr>
          <w:lang w:val="ro-RO"/>
        </w:rPr>
        <w:t>.</w:t>
      </w:r>
    </w:p>
    <w:p w14:paraId="0ADB312F" w14:textId="4887FA78" w:rsidR="00ED370A" w:rsidRPr="008F0CC5" w:rsidRDefault="00ED370A" w:rsidP="00ED370A">
      <w:pPr>
        <w:pStyle w:val="Level2"/>
        <w:rPr>
          <w:lang w:val="ro-RO"/>
        </w:rPr>
      </w:pPr>
      <w:r w:rsidRPr="008F0CC5">
        <w:rPr>
          <w:lang w:val="ro-RO"/>
        </w:rPr>
        <w:t>Fiecare dintre Părți se obligă să informeze cealaltă Parte cu privire la existența unor breșe de securitate sau a unor încălcări a securității datelor cu caracter personal fără întârziere nejustificată și să ia măsurile care se impun pentru remedierea acestora.</w:t>
      </w:r>
    </w:p>
    <w:p w14:paraId="23A0A4BD" w14:textId="5B6A4090" w:rsidR="00DD71E2" w:rsidRPr="008F0CC5" w:rsidRDefault="003064FD" w:rsidP="00DD71E2">
      <w:pPr>
        <w:pStyle w:val="Level1"/>
        <w:rPr>
          <w:lang w:val="ro-RO"/>
        </w:rPr>
      </w:pPr>
      <w:r w:rsidRPr="008F0CC5">
        <w:rPr>
          <w:lang w:val="ro-RO"/>
        </w:rPr>
        <w:t>RĂSPUNDERE CONTRACTUALĂ. REZILERE</w:t>
      </w:r>
    </w:p>
    <w:p w14:paraId="5D669D45" w14:textId="4F53E4F1" w:rsidR="000E43FC" w:rsidRPr="008F0CC5" w:rsidRDefault="002C4A01" w:rsidP="002C4A01">
      <w:pPr>
        <w:pStyle w:val="Level2"/>
        <w:rPr>
          <w:lang w:val="ro-RO"/>
        </w:rPr>
      </w:pPr>
      <w:r w:rsidRPr="008F0CC5">
        <w:rPr>
          <w:lang w:val="ro-RO"/>
        </w:rPr>
        <w:t xml:space="preserve">UCA are dreptul de a </w:t>
      </w:r>
      <w:r w:rsidR="003064FD" w:rsidRPr="008F0CC5">
        <w:rPr>
          <w:lang w:val="ro-RO"/>
        </w:rPr>
        <w:t>rezilia</w:t>
      </w:r>
      <w:r w:rsidRPr="008F0CC5">
        <w:rPr>
          <w:lang w:val="ro-RO"/>
        </w:rPr>
        <w:t xml:space="preserve"> </w:t>
      </w:r>
      <w:r w:rsidR="00FA077B" w:rsidRPr="008F0CC5">
        <w:rPr>
          <w:lang w:val="ro-RO"/>
        </w:rPr>
        <w:t>Contractul</w:t>
      </w:r>
      <w:r w:rsidR="003064FD" w:rsidRPr="008F0CC5">
        <w:rPr>
          <w:lang w:val="ro-RO"/>
        </w:rPr>
        <w:t xml:space="preserve"> în următoarele cazuri</w:t>
      </w:r>
      <w:r w:rsidR="000E43FC" w:rsidRPr="008F0CC5">
        <w:rPr>
          <w:lang w:val="ro-RO"/>
        </w:rPr>
        <w:t>:</w:t>
      </w:r>
      <w:r w:rsidRPr="008F0CC5">
        <w:rPr>
          <w:lang w:val="ro-RO"/>
        </w:rPr>
        <w:t xml:space="preserve"> </w:t>
      </w:r>
    </w:p>
    <w:p w14:paraId="35B3BEA0" w14:textId="25236214" w:rsidR="002C4A01" w:rsidRPr="008F0CC5" w:rsidRDefault="002C4A01" w:rsidP="000E43FC">
      <w:pPr>
        <w:pStyle w:val="Level3"/>
        <w:rPr>
          <w:lang w:val="ro-RO"/>
        </w:rPr>
      </w:pPr>
      <w:r w:rsidRPr="008F0CC5">
        <w:rPr>
          <w:lang w:val="ro-RO"/>
        </w:rPr>
        <w:t xml:space="preserve">dacă Utilizatorul își încalcă în mod repetat și sistematic obligațiile prevăzute la art. 4. </w:t>
      </w:r>
    </w:p>
    <w:p w14:paraId="3393642A" w14:textId="5EA879B3" w:rsidR="002C4A01" w:rsidRPr="008F0CC5" w:rsidRDefault="000E43FC" w:rsidP="000E43FC">
      <w:pPr>
        <w:pStyle w:val="Level3"/>
        <w:rPr>
          <w:lang w:val="ro-RO"/>
        </w:rPr>
      </w:pPr>
      <w:r w:rsidRPr="008F0CC5">
        <w:rPr>
          <w:lang w:val="ro-RO"/>
        </w:rPr>
        <w:t>dacă</w:t>
      </w:r>
      <w:r w:rsidR="002C4A01" w:rsidRPr="008F0CC5">
        <w:rPr>
          <w:lang w:val="ro-RO"/>
        </w:rPr>
        <w:t xml:space="preserve"> Utilizatorul își încalcă în mod repetat obligațiile din </w:t>
      </w:r>
      <w:r w:rsidR="00541C71" w:rsidRPr="008F0CC5">
        <w:rPr>
          <w:lang w:val="ro-RO"/>
        </w:rPr>
        <w:t>c</w:t>
      </w:r>
      <w:r w:rsidR="002C4A01" w:rsidRPr="008F0CC5">
        <w:rPr>
          <w:lang w:val="ro-RO"/>
        </w:rPr>
        <w:t xml:space="preserve">ontractele </w:t>
      </w:r>
      <w:r w:rsidR="00541C71" w:rsidRPr="008F0CC5">
        <w:rPr>
          <w:lang w:val="ro-RO"/>
        </w:rPr>
        <w:t>s</w:t>
      </w:r>
      <w:r w:rsidR="002C4A01" w:rsidRPr="008F0CC5">
        <w:rPr>
          <w:lang w:val="ro-RO"/>
        </w:rPr>
        <w:t xml:space="preserve">ubsecvente încheiate în baza </w:t>
      </w:r>
      <w:r w:rsidR="00AE11CD" w:rsidRPr="008F0CC5">
        <w:rPr>
          <w:lang w:val="ro-RO"/>
        </w:rPr>
        <w:t>a</w:t>
      </w:r>
      <w:r w:rsidR="002C4A01" w:rsidRPr="008F0CC5">
        <w:rPr>
          <w:lang w:val="ro-RO"/>
        </w:rPr>
        <w:t>cordului-</w:t>
      </w:r>
      <w:r w:rsidR="00AE11CD" w:rsidRPr="008F0CC5">
        <w:rPr>
          <w:lang w:val="ro-RO"/>
        </w:rPr>
        <w:t>c</w:t>
      </w:r>
      <w:r w:rsidR="002C4A01" w:rsidRPr="008F0CC5">
        <w:rPr>
          <w:lang w:val="ro-RO"/>
        </w:rPr>
        <w:t xml:space="preserve">adru centralizat. </w:t>
      </w:r>
    </w:p>
    <w:p w14:paraId="2590CCB9" w14:textId="0051B6B3" w:rsidR="002C4A01" w:rsidRPr="008F0CC5" w:rsidRDefault="002C4A01" w:rsidP="000E43FC">
      <w:pPr>
        <w:pStyle w:val="Level3"/>
        <w:rPr>
          <w:lang w:val="ro-RO"/>
        </w:rPr>
      </w:pPr>
      <w:r w:rsidRPr="008F0CC5">
        <w:rPr>
          <w:lang w:val="ro-RO"/>
        </w:rPr>
        <w:t xml:space="preserve">dacă Utilizatorul încalcă </w:t>
      </w:r>
      <w:r w:rsidR="0085712C" w:rsidRPr="008F0CC5">
        <w:rPr>
          <w:lang w:val="ro-RO"/>
        </w:rPr>
        <w:t xml:space="preserve">în mod repetat </w:t>
      </w:r>
      <w:r w:rsidRPr="008F0CC5">
        <w:rPr>
          <w:lang w:val="ro-RO"/>
        </w:rPr>
        <w:t xml:space="preserve">prevederile </w:t>
      </w:r>
      <w:r w:rsidR="00AE11CD" w:rsidRPr="008F0CC5">
        <w:rPr>
          <w:lang w:val="ro-RO"/>
        </w:rPr>
        <w:t>a</w:t>
      </w:r>
      <w:r w:rsidRPr="008F0CC5">
        <w:rPr>
          <w:lang w:val="ro-RO"/>
        </w:rPr>
        <w:t>cordurilor-</w:t>
      </w:r>
      <w:r w:rsidR="00AE11CD" w:rsidRPr="008F0CC5">
        <w:rPr>
          <w:lang w:val="ro-RO"/>
        </w:rPr>
        <w:t>c</w:t>
      </w:r>
      <w:r w:rsidRPr="008F0CC5">
        <w:rPr>
          <w:lang w:val="ro-RO"/>
        </w:rPr>
        <w:t>adru centralizate.</w:t>
      </w:r>
    </w:p>
    <w:p w14:paraId="660EBED8" w14:textId="71B58BE2" w:rsidR="002C4A01" w:rsidRPr="008F0CC5" w:rsidRDefault="002C4A01" w:rsidP="00CA5AC2">
      <w:pPr>
        <w:pStyle w:val="Level3"/>
        <w:rPr>
          <w:lang w:val="ro-RO"/>
        </w:rPr>
      </w:pPr>
      <w:r w:rsidRPr="008F0CC5">
        <w:rPr>
          <w:lang w:val="ro-RO"/>
        </w:rPr>
        <w:t>dacă</w:t>
      </w:r>
      <w:r w:rsidR="001319AA" w:rsidRPr="008F0CC5">
        <w:rPr>
          <w:lang w:val="ro-RO"/>
        </w:rPr>
        <w:t xml:space="preserve">, </w:t>
      </w:r>
      <w:r w:rsidRPr="008F0CC5">
        <w:rPr>
          <w:lang w:val="ro-RO"/>
        </w:rPr>
        <w:t xml:space="preserve">ulterior încheierii </w:t>
      </w:r>
      <w:r w:rsidR="00AE11CD" w:rsidRPr="008F0CC5">
        <w:rPr>
          <w:lang w:val="ro-RO"/>
        </w:rPr>
        <w:t>a</w:t>
      </w:r>
      <w:r w:rsidRPr="008F0CC5">
        <w:rPr>
          <w:lang w:val="ro-RO"/>
        </w:rPr>
        <w:t>cordurilor-</w:t>
      </w:r>
      <w:r w:rsidR="00AE11CD" w:rsidRPr="008F0CC5">
        <w:rPr>
          <w:lang w:val="ro-RO"/>
        </w:rPr>
        <w:t>c</w:t>
      </w:r>
      <w:r w:rsidRPr="008F0CC5">
        <w:rPr>
          <w:lang w:val="ro-RO"/>
        </w:rPr>
        <w:t xml:space="preserve">adru centralizate, Utilizatorul încheie </w:t>
      </w:r>
      <w:r w:rsidR="00AE11CD" w:rsidRPr="008F0CC5">
        <w:rPr>
          <w:lang w:val="ro-RO"/>
        </w:rPr>
        <w:t>a</w:t>
      </w:r>
      <w:r w:rsidRPr="008F0CC5">
        <w:rPr>
          <w:lang w:val="ro-RO"/>
        </w:rPr>
        <w:t>corduri-</w:t>
      </w:r>
      <w:r w:rsidR="00AE11CD" w:rsidRPr="008F0CC5">
        <w:rPr>
          <w:lang w:val="ro-RO"/>
        </w:rPr>
        <w:t>c</w:t>
      </w:r>
      <w:r w:rsidRPr="008F0CC5">
        <w:rPr>
          <w:lang w:val="ro-RO"/>
        </w:rPr>
        <w:t xml:space="preserve">adru sau contracte de achiziție publică cu privire la bunuri/servicii/lucrări achiziționate de UCA prin intermediul unui </w:t>
      </w:r>
      <w:r w:rsidR="00AE11CD" w:rsidRPr="008F0CC5">
        <w:rPr>
          <w:lang w:val="ro-RO"/>
        </w:rPr>
        <w:t>a</w:t>
      </w:r>
      <w:r w:rsidRPr="008F0CC5">
        <w:rPr>
          <w:lang w:val="ro-RO"/>
        </w:rPr>
        <w:t>cord-</w:t>
      </w:r>
      <w:r w:rsidR="00AE11CD" w:rsidRPr="008F0CC5">
        <w:rPr>
          <w:lang w:val="ro-RO"/>
        </w:rPr>
        <w:t>c</w:t>
      </w:r>
      <w:r w:rsidRPr="008F0CC5">
        <w:rPr>
          <w:lang w:val="ro-RO"/>
        </w:rPr>
        <w:t>adru centralizat</w:t>
      </w:r>
      <w:r w:rsidR="00706451" w:rsidRPr="008F0CC5">
        <w:rPr>
          <w:lang w:val="ro-RO"/>
        </w:rPr>
        <w:t xml:space="preserve"> din care Utilizatorul face parte</w:t>
      </w:r>
      <w:r w:rsidRPr="008F0CC5">
        <w:rPr>
          <w:lang w:val="ro-RO"/>
        </w:rPr>
        <w:t xml:space="preserve">. </w:t>
      </w:r>
    </w:p>
    <w:p w14:paraId="69C058BF" w14:textId="426644DF" w:rsidR="002A6800" w:rsidRPr="008F0CC5" w:rsidRDefault="0088537E" w:rsidP="002C4A01">
      <w:pPr>
        <w:pStyle w:val="Level2"/>
        <w:rPr>
          <w:lang w:val="ro-RO"/>
        </w:rPr>
      </w:pPr>
      <w:r w:rsidRPr="008F0CC5">
        <w:rPr>
          <w:lang w:val="ro-RO"/>
        </w:rPr>
        <w:t>În vederea rezilierii contractului, UCA va transmite o notificare prin care îi pune în vedere Utilizatorului să își îndeplinească obligațiile a căror neîndeplinire se invocă în termen de 30 de zile de la primirea notificări, sub sancțiunea rezilierii de drept a Contractului.</w:t>
      </w:r>
    </w:p>
    <w:p w14:paraId="5E8406AD" w14:textId="77777777" w:rsidR="001874D1" w:rsidRPr="008F0CC5" w:rsidRDefault="001874D1" w:rsidP="001874D1">
      <w:pPr>
        <w:pStyle w:val="Level2"/>
        <w:rPr>
          <w:lang w:val="ro-RO"/>
        </w:rPr>
      </w:pPr>
      <w:r w:rsidRPr="008F0CC5">
        <w:rPr>
          <w:lang w:val="ro-RO"/>
        </w:rPr>
        <w:t xml:space="preserve">Utilizatorul are obligația de a răspunde pentru orice prejudiciu cauzat operatorului economic derulat ulterior încheierii contractelor subsecvente în baza acordului-cadru centralizat. </w:t>
      </w:r>
    </w:p>
    <w:p w14:paraId="0A006FA6" w14:textId="77777777" w:rsidR="001874D1" w:rsidRPr="008F0CC5" w:rsidRDefault="001874D1" w:rsidP="001874D1">
      <w:pPr>
        <w:pStyle w:val="Level2"/>
        <w:rPr>
          <w:lang w:val="ro-RO"/>
        </w:rPr>
      </w:pPr>
      <w:r w:rsidRPr="008F0CC5">
        <w:rPr>
          <w:lang w:val="ro-RO"/>
        </w:rPr>
        <w:t>Utilizatorul are obligația de a răspunde pentru prejudiciile cauzate operatorilor economici derivate din încheierea și executarea acordului-cadru centralizat, dacă aceste prejudicii sunt cauzate de faptele Utilizatorului. În măsura în care UCA a despăgubit operatorul economic pentru un astfel de prejudiciu, UCA are drept de regres împotriva Utilizatorului pentru valoarea întregului prejudiciu care a fost acoperită de UCA.</w:t>
      </w:r>
    </w:p>
    <w:p w14:paraId="4DC7F790" w14:textId="77777777" w:rsidR="001874D1" w:rsidRPr="008F0CC5" w:rsidRDefault="001874D1" w:rsidP="001874D1">
      <w:pPr>
        <w:pStyle w:val="Level2"/>
        <w:rPr>
          <w:lang w:val="ro-RO"/>
        </w:rPr>
      </w:pPr>
      <w:r w:rsidRPr="008F0CC5">
        <w:rPr>
          <w:lang w:val="ro-RO"/>
        </w:rPr>
        <w:t>Dacă UCA a derulat o procedură de reofertare, iar ulterior derulării acesteia, Utilizatorul nu încheie contractul subsecvent, Utilizatorul va răspunde integral pentru prejudiciile cauzate UCA și operatorilor economici. În măsura în care UCA a despăgubit operatorul economic pentru astfel de prejudicii, UCA are drept de regres împotriva Utilizatorului pentru valoarea întregului prejudiciu care a fost acoperită de UCA.</w:t>
      </w:r>
    </w:p>
    <w:p w14:paraId="6EA92831" w14:textId="097F48AF" w:rsidR="0088537E" w:rsidRPr="008F0CC5" w:rsidRDefault="001874D1" w:rsidP="001874D1">
      <w:pPr>
        <w:pStyle w:val="Level2"/>
        <w:rPr>
          <w:lang w:val="ro-RO"/>
        </w:rPr>
      </w:pPr>
      <w:r w:rsidRPr="008F0CC5">
        <w:rPr>
          <w:lang w:val="ro-RO"/>
        </w:rPr>
        <w:t xml:space="preserve">Fără a aduce atingere prevederilor din prezentul Contract, UCA are drept de regres împotriva Utilizatorului, pentru orice costuri, cheltuieli sau despăgubiri acoperite de UCA față de operatorii economici, ca urmare a încălcării de către Utilizator a obligațiilor sale, prezentului Contract și acordurilor-cadru centralizate. </w:t>
      </w:r>
    </w:p>
    <w:p w14:paraId="6CD79D43" w14:textId="77777777" w:rsidR="001874D1" w:rsidRPr="008F0CC5" w:rsidRDefault="001874D1" w:rsidP="001874D1">
      <w:pPr>
        <w:pStyle w:val="Level2"/>
        <w:rPr>
          <w:lang w:val="ro-RO"/>
        </w:rPr>
      </w:pPr>
      <w:bookmarkStart w:id="3" w:name="_Hlk93063027"/>
      <w:r w:rsidRPr="008F0CC5">
        <w:rPr>
          <w:lang w:val="ro-RO"/>
        </w:rPr>
        <w:t>UCA are obligația de a răspunde pentru prejudiciile cauzate operatorilor economici derivate din încheierea și executarea acordului-cadru centralizat, dacă aceste prejudicii sunt cauzate de UCA.</w:t>
      </w:r>
      <w:bookmarkEnd w:id="3"/>
      <w:r w:rsidRPr="008F0CC5">
        <w:rPr>
          <w:lang w:val="ro-RO"/>
        </w:rPr>
        <w:t xml:space="preserve"> </w:t>
      </w:r>
    </w:p>
    <w:p w14:paraId="31CBA722" w14:textId="56182141" w:rsidR="001874D1" w:rsidRPr="008F0CC5" w:rsidRDefault="001874D1" w:rsidP="001874D1">
      <w:pPr>
        <w:pStyle w:val="Level2"/>
        <w:rPr>
          <w:lang w:val="ro-RO"/>
        </w:rPr>
      </w:pPr>
      <w:r w:rsidRPr="008F0CC5">
        <w:rPr>
          <w:lang w:val="ro-RO"/>
        </w:rPr>
        <w:t>UCA are obligația de a răspunde față de operatorii economici pentru orice prejudiciu cauzat pe parcursul derulării procedurilor de atribuire a acordurilor-cadru.</w:t>
      </w:r>
    </w:p>
    <w:p w14:paraId="4FDD5AEB" w14:textId="68C85DB8" w:rsidR="002C4A01" w:rsidRPr="008F0CC5" w:rsidRDefault="002C4A01" w:rsidP="002C4A01">
      <w:pPr>
        <w:pStyle w:val="Level2"/>
        <w:rPr>
          <w:lang w:val="ro-RO"/>
        </w:rPr>
      </w:pPr>
      <w:r w:rsidRPr="008F0CC5">
        <w:rPr>
          <w:lang w:val="ro-RO"/>
        </w:rPr>
        <w:t xml:space="preserve">Utilizatorul are dreptul </w:t>
      </w:r>
      <w:r w:rsidR="008532E6" w:rsidRPr="008F0CC5">
        <w:rPr>
          <w:lang w:val="ro-RO"/>
        </w:rPr>
        <w:t xml:space="preserve">de denunța unilateral </w:t>
      </w:r>
      <w:r w:rsidR="003362ED" w:rsidRPr="008F0CC5">
        <w:rPr>
          <w:lang w:val="ro-RO"/>
        </w:rPr>
        <w:t>Contractul</w:t>
      </w:r>
      <w:r w:rsidR="00444E21" w:rsidRPr="008F0CC5">
        <w:rPr>
          <w:lang w:val="ro-RO"/>
        </w:rPr>
        <w:t>,</w:t>
      </w:r>
      <w:r w:rsidR="00D83142" w:rsidRPr="008F0CC5">
        <w:rPr>
          <w:lang w:val="ro-RO"/>
        </w:rPr>
        <w:t xml:space="preserve"> </w:t>
      </w:r>
      <w:r w:rsidRPr="008F0CC5">
        <w:rPr>
          <w:lang w:val="ro-RO"/>
        </w:rPr>
        <w:t xml:space="preserve">dacă UCA nu încheie </w:t>
      </w:r>
      <w:r w:rsidR="004A3FE2" w:rsidRPr="008F0CC5">
        <w:rPr>
          <w:lang w:val="ro-RO"/>
        </w:rPr>
        <w:t>a</w:t>
      </w:r>
      <w:r w:rsidRPr="008F0CC5">
        <w:rPr>
          <w:lang w:val="ro-RO"/>
        </w:rPr>
        <w:t>corduri-</w:t>
      </w:r>
      <w:r w:rsidR="004A3FE2" w:rsidRPr="008F0CC5">
        <w:rPr>
          <w:lang w:val="ro-RO"/>
        </w:rPr>
        <w:t>c</w:t>
      </w:r>
      <w:r w:rsidRPr="008F0CC5">
        <w:rPr>
          <w:lang w:val="ro-RO"/>
        </w:rPr>
        <w:t xml:space="preserve">adru cu privire la bunurile/serviciile/lucrările de care Utilizatorul are nevoie, astfel cum i-au fost comunicate UCA potrivit dispozițiilor art. </w:t>
      </w:r>
      <w:r w:rsidR="003064FD" w:rsidRPr="008F0CC5">
        <w:rPr>
          <w:lang w:val="ro-RO"/>
        </w:rPr>
        <w:t>4</w:t>
      </w:r>
      <w:r w:rsidRPr="008F0CC5">
        <w:rPr>
          <w:lang w:val="ro-RO"/>
        </w:rPr>
        <w:t>.</w:t>
      </w:r>
    </w:p>
    <w:p w14:paraId="4213D548" w14:textId="3D80684D" w:rsidR="00CB4B9C" w:rsidRPr="008F0CC5" w:rsidRDefault="00CB4B9C" w:rsidP="00CB4B9C">
      <w:pPr>
        <w:pStyle w:val="Level1"/>
        <w:rPr>
          <w:lang w:val="ro-RO"/>
        </w:rPr>
      </w:pPr>
      <w:r w:rsidRPr="008F0CC5">
        <w:rPr>
          <w:lang w:val="ro-RO"/>
        </w:rPr>
        <w:t xml:space="preserve">COMUNICAREA PĂRȚILOR </w:t>
      </w:r>
    </w:p>
    <w:p w14:paraId="25A66110" w14:textId="77777777" w:rsidR="00CB4B9C" w:rsidRPr="008F0CC5" w:rsidRDefault="00CB4B9C" w:rsidP="00CB4B9C">
      <w:pPr>
        <w:pStyle w:val="Level2"/>
        <w:rPr>
          <w:lang w:val="ro-RO"/>
        </w:rPr>
      </w:pPr>
      <w:r w:rsidRPr="008F0CC5">
        <w:rPr>
          <w:lang w:val="ro-RO"/>
        </w:rPr>
        <w:lastRenderedPageBreak/>
        <w:t xml:space="preserve">Orice comunicare făcută de Părți se face în scris și se depune personal de Parte sau expediată prin scrisoare recomandată cu confirmare de primire sau prin alt mijloc de comunicare care asigură confirmarea primirii documentului. Comunicările între părți se fac în limba română. </w:t>
      </w:r>
    </w:p>
    <w:p w14:paraId="7AE66DBD" w14:textId="77777777" w:rsidR="00CB4B9C" w:rsidRPr="008F0CC5" w:rsidRDefault="00CB4B9C" w:rsidP="00CB4B9C">
      <w:pPr>
        <w:pStyle w:val="Level2"/>
        <w:rPr>
          <w:lang w:val="ro-RO"/>
        </w:rPr>
      </w:pPr>
      <w:r w:rsidRPr="008F0CC5">
        <w:rPr>
          <w:lang w:val="ro-RO"/>
        </w:rPr>
        <w:t>Comunicările între Părți se pot face și prin fax sau e-mail, cu condiția confirmării în scris a primirii comunicării.</w:t>
      </w:r>
    </w:p>
    <w:p w14:paraId="750CDE13" w14:textId="77777777" w:rsidR="00CB4B9C" w:rsidRPr="008F0CC5" w:rsidRDefault="00CB4B9C" w:rsidP="00CB4B9C">
      <w:pPr>
        <w:pStyle w:val="Level2"/>
        <w:rPr>
          <w:lang w:val="ro-RO"/>
        </w:rPr>
      </w:pPr>
      <w:r w:rsidRPr="008F0CC5">
        <w:rPr>
          <w:lang w:val="ro-RO"/>
        </w:rPr>
        <w:t>Adresele la care se transmit comunicările sunt următoarele:</w:t>
      </w:r>
    </w:p>
    <w:tbl>
      <w:tblPr>
        <w:tblStyle w:val="TableGrid"/>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7"/>
        <w:gridCol w:w="4473"/>
      </w:tblGrid>
      <w:tr w:rsidR="00CB4B9C" w:rsidRPr="008F0CC5" w14:paraId="0A49235F" w14:textId="77777777" w:rsidTr="00712DB6">
        <w:trPr>
          <w:trHeight w:val="273"/>
        </w:trPr>
        <w:tc>
          <w:tcPr>
            <w:tcW w:w="2887" w:type="dxa"/>
          </w:tcPr>
          <w:p w14:paraId="09B066D5" w14:textId="5E655BDE" w:rsidR="00CB4B9C" w:rsidRPr="008F0CC5" w:rsidRDefault="00CB4B9C" w:rsidP="00CB4B9C">
            <w:pPr>
              <w:pStyle w:val="Body2"/>
              <w:rPr>
                <w:lang w:val="ro-RO"/>
              </w:rPr>
            </w:pPr>
            <w:r w:rsidRPr="008F0CC5">
              <w:rPr>
                <w:lang w:val="ro-RO"/>
              </w:rPr>
              <w:t>Pentru UCA</w:t>
            </w:r>
          </w:p>
        </w:tc>
        <w:tc>
          <w:tcPr>
            <w:tcW w:w="4473" w:type="dxa"/>
          </w:tcPr>
          <w:p w14:paraId="4F65AA75" w14:textId="1FDD3276" w:rsidR="00CB4B9C" w:rsidRPr="008F0CC5" w:rsidRDefault="00CB4B9C" w:rsidP="00CB4B9C">
            <w:pPr>
              <w:pStyle w:val="Body2"/>
              <w:rPr>
                <w:i/>
                <w:iCs/>
                <w:lang w:val="ro-RO"/>
              </w:rPr>
            </w:pPr>
            <w:r w:rsidRPr="008F0CC5">
              <w:rPr>
                <w:i/>
                <w:iCs/>
                <w:lang w:val="ro-RO"/>
              </w:rPr>
              <w:t>[         ]</w:t>
            </w:r>
          </w:p>
        </w:tc>
      </w:tr>
      <w:tr w:rsidR="00CB4B9C" w:rsidRPr="008F0CC5" w14:paraId="17A79EB0" w14:textId="77777777" w:rsidTr="00712DB6">
        <w:tc>
          <w:tcPr>
            <w:tcW w:w="2887" w:type="dxa"/>
          </w:tcPr>
          <w:p w14:paraId="32DEB753" w14:textId="77777777" w:rsidR="00CB4B9C" w:rsidRPr="008F0CC5" w:rsidRDefault="00CB4B9C" w:rsidP="00CB4B9C">
            <w:pPr>
              <w:pStyle w:val="Body2"/>
              <w:rPr>
                <w:lang w:val="ro-RO"/>
              </w:rPr>
            </w:pPr>
            <w:r w:rsidRPr="008F0CC5">
              <w:rPr>
                <w:lang w:val="ro-RO"/>
              </w:rPr>
              <w:t>Adresă:</w:t>
            </w:r>
          </w:p>
        </w:tc>
        <w:tc>
          <w:tcPr>
            <w:tcW w:w="4473" w:type="dxa"/>
          </w:tcPr>
          <w:p w14:paraId="252BAD64" w14:textId="77777777" w:rsidR="00CB4B9C" w:rsidRPr="008F0CC5" w:rsidRDefault="00CB4B9C" w:rsidP="00CB4B9C">
            <w:pPr>
              <w:pStyle w:val="Body2"/>
              <w:rPr>
                <w:i/>
                <w:iCs/>
                <w:lang w:val="ro-RO"/>
              </w:rPr>
            </w:pPr>
            <w:r w:rsidRPr="008F0CC5">
              <w:rPr>
                <w:i/>
                <w:iCs/>
                <w:lang w:val="ro-RO"/>
              </w:rPr>
              <w:t>[adresa]</w:t>
            </w:r>
          </w:p>
        </w:tc>
      </w:tr>
      <w:tr w:rsidR="00CB4B9C" w:rsidRPr="008F0CC5" w14:paraId="5C2952D4" w14:textId="77777777" w:rsidTr="00712DB6">
        <w:tc>
          <w:tcPr>
            <w:tcW w:w="2887" w:type="dxa"/>
          </w:tcPr>
          <w:p w14:paraId="147F72BF" w14:textId="77777777" w:rsidR="00CB4B9C" w:rsidRPr="008F0CC5" w:rsidRDefault="00CB4B9C" w:rsidP="00CB4B9C">
            <w:pPr>
              <w:pStyle w:val="Body2"/>
              <w:rPr>
                <w:lang w:val="ro-RO"/>
              </w:rPr>
            </w:pPr>
            <w:r w:rsidRPr="008F0CC5">
              <w:rPr>
                <w:lang w:val="ro-RO"/>
              </w:rPr>
              <w:t>Telefon:</w:t>
            </w:r>
          </w:p>
        </w:tc>
        <w:tc>
          <w:tcPr>
            <w:tcW w:w="4473" w:type="dxa"/>
          </w:tcPr>
          <w:p w14:paraId="7861D4B0" w14:textId="77777777" w:rsidR="00CB4B9C" w:rsidRPr="008F0CC5" w:rsidRDefault="00CB4B9C" w:rsidP="00CB4B9C">
            <w:pPr>
              <w:pStyle w:val="Body2"/>
              <w:rPr>
                <w:i/>
                <w:iCs/>
                <w:lang w:val="ro-RO"/>
              </w:rPr>
            </w:pPr>
            <w:r w:rsidRPr="008F0CC5">
              <w:rPr>
                <w:i/>
                <w:iCs/>
                <w:lang w:val="ro-RO"/>
              </w:rPr>
              <w:t>[număr telefon]</w:t>
            </w:r>
          </w:p>
        </w:tc>
      </w:tr>
      <w:tr w:rsidR="00CB4B9C" w:rsidRPr="008F0CC5" w14:paraId="3907F177" w14:textId="77777777" w:rsidTr="00712DB6">
        <w:tc>
          <w:tcPr>
            <w:tcW w:w="2887" w:type="dxa"/>
          </w:tcPr>
          <w:p w14:paraId="385B88A0" w14:textId="77777777" w:rsidR="00CB4B9C" w:rsidRPr="008F0CC5" w:rsidRDefault="00CB4B9C" w:rsidP="00CB4B9C">
            <w:pPr>
              <w:pStyle w:val="Body2"/>
              <w:rPr>
                <w:lang w:val="ro-RO"/>
              </w:rPr>
            </w:pPr>
            <w:r w:rsidRPr="008F0CC5">
              <w:rPr>
                <w:lang w:val="ro-RO"/>
              </w:rPr>
              <w:t>E-mail:</w:t>
            </w:r>
          </w:p>
        </w:tc>
        <w:tc>
          <w:tcPr>
            <w:tcW w:w="4473" w:type="dxa"/>
          </w:tcPr>
          <w:p w14:paraId="2A953466" w14:textId="77777777" w:rsidR="00CB4B9C" w:rsidRPr="008F0CC5" w:rsidRDefault="00CB4B9C" w:rsidP="00CB4B9C">
            <w:pPr>
              <w:pStyle w:val="Body2"/>
              <w:rPr>
                <w:i/>
                <w:iCs/>
                <w:lang w:val="ro-RO"/>
              </w:rPr>
            </w:pPr>
            <w:r w:rsidRPr="008F0CC5">
              <w:rPr>
                <w:i/>
                <w:iCs/>
                <w:lang w:val="ro-RO"/>
              </w:rPr>
              <w:t>[adresă electronică]</w:t>
            </w:r>
          </w:p>
        </w:tc>
      </w:tr>
      <w:tr w:rsidR="00CB4B9C" w:rsidRPr="008F0CC5" w14:paraId="7435AC14" w14:textId="77777777" w:rsidTr="00712DB6">
        <w:tc>
          <w:tcPr>
            <w:tcW w:w="2887" w:type="dxa"/>
          </w:tcPr>
          <w:p w14:paraId="00C735DB" w14:textId="77777777" w:rsidR="00CB4B9C" w:rsidRPr="008F0CC5" w:rsidRDefault="00CB4B9C" w:rsidP="00CB4B9C">
            <w:pPr>
              <w:pStyle w:val="Body2"/>
              <w:rPr>
                <w:lang w:val="ro-RO"/>
              </w:rPr>
            </w:pPr>
            <w:r w:rsidRPr="008F0CC5">
              <w:rPr>
                <w:lang w:val="ro-RO"/>
              </w:rPr>
              <w:t>Persoană de contact:</w:t>
            </w:r>
          </w:p>
        </w:tc>
        <w:tc>
          <w:tcPr>
            <w:tcW w:w="4473" w:type="dxa"/>
          </w:tcPr>
          <w:p w14:paraId="7569BAF1" w14:textId="29821140" w:rsidR="00CB4B9C" w:rsidRPr="008F0CC5" w:rsidRDefault="00CB4B9C" w:rsidP="00CB4B9C">
            <w:pPr>
              <w:pStyle w:val="Body2"/>
              <w:rPr>
                <w:i/>
                <w:iCs/>
                <w:lang w:val="ro-RO"/>
              </w:rPr>
            </w:pPr>
            <w:r w:rsidRPr="008F0CC5">
              <w:rPr>
                <w:i/>
                <w:iCs/>
                <w:lang w:val="ro-RO"/>
              </w:rPr>
              <w:t>[numele și prenumele persoanei de contact din partea UCA]</w:t>
            </w:r>
          </w:p>
        </w:tc>
      </w:tr>
      <w:tr w:rsidR="00CB4B9C" w:rsidRPr="008F0CC5" w14:paraId="295EAB78" w14:textId="77777777" w:rsidTr="00712DB6">
        <w:trPr>
          <w:trHeight w:val="557"/>
        </w:trPr>
        <w:tc>
          <w:tcPr>
            <w:tcW w:w="2887" w:type="dxa"/>
          </w:tcPr>
          <w:p w14:paraId="4A1782A9" w14:textId="77777777" w:rsidR="00CB4B9C" w:rsidRPr="008F0CC5" w:rsidRDefault="00CB4B9C" w:rsidP="00CB4B9C">
            <w:pPr>
              <w:pStyle w:val="Body2"/>
              <w:rPr>
                <w:lang w:val="ro-RO"/>
              </w:rPr>
            </w:pPr>
            <w:r w:rsidRPr="008F0CC5">
              <w:rPr>
                <w:lang w:val="ro-RO"/>
              </w:rPr>
              <w:t>Funcția:</w:t>
            </w:r>
          </w:p>
        </w:tc>
        <w:tc>
          <w:tcPr>
            <w:tcW w:w="4473" w:type="dxa"/>
          </w:tcPr>
          <w:p w14:paraId="02FC6FEE" w14:textId="4AF4AC6A" w:rsidR="00CB4B9C" w:rsidRPr="008F0CC5" w:rsidRDefault="00CB4B9C" w:rsidP="00CB4B9C">
            <w:pPr>
              <w:pStyle w:val="Body2"/>
              <w:rPr>
                <w:i/>
                <w:iCs/>
                <w:lang w:val="ro-RO"/>
              </w:rPr>
            </w:pPr>
            <w:r w:rsidRPr="008F0CC5">
              <w:rPr>
                <w:i/>
                <w:iCs/>
                <w:lang w:val="ro-RO"/>
              </w:rPr>
              <w:t>[funcția persoanei de contact din partea UCA]</w:t>
            </w:r>
          </w:p>
        </w:tc>
      </w:tr>
      <w:tr w:rsidR="00CB4B9C" w:rsidRPr="008F0CC5" w14:paraId="47C1C9C8" w14:textId="77777777" w:rsidTr="00712DB6">
        <w:trPr>
          <w:trHeight w:val="141"/>
        </w:trPr>
        <w:tc>
          <w:tcPr>
            <w:tcW w:w="2887" w:type="dxa"/>
          </w:tcPr>
          <w:p w14:paraId="2FE4E24E" w14:textId="77777777" w:rsidR="00CB4B9C" w:rsidRPr="008F0CC5" w:rsidRDefault="00CB4B9C" w:rsidP="00CB4B9C">
            <w:pPr>
              <w:pStyle w:val="Body2"/>
              <w:rPr>
                <w:lang w:val="ro-RO"/>
              </w:rPr>
            </w:pPr>
          </w:p>
        </w:tc>
        <w:tc>
          <w:tcPr>
            <w:tcW w:w="4473" w:type="dxa"/>
          </w:tcPr>
          <w:p w14:paraId="7ACA8E4B" w14:textId="77777777" w:rsidR="00CB4B9C" w:rsidRPr="008F0CC5" w:rsidRDefault="00CB4B9C" w:rsidP="00CB4B9C">
            <w:pPr>
              <w:pStyle w:val="Body2"/>
              <w:rPr>
                <w:i/>
                <w:iCs/>
                <w:lang w:val="ro-RO"/>
              </w:rPr>
            </w:pPr>
          </w:p>
        </w:tc>
      </w:tr>
      <w:tr w:rsidR="00837B59" w:rsidRPr="008F0CC5" w14:paraId="09099EA0" w14:textId="77777777" w:rsidTr="00712DB6">
        <w:tc>
          <w:tcPr>
            <w:tcW w:w="2887" w:type="dxa"/>
          </w:tcPr>
          <w:p w14:paraId="7066E548" w14:textId="11BCE7ED" w:rsidR="00837B59" w:rsidRPr="008F0CC5" w:rsidRDefault="00837B59" w:rsidP="00837B59">
            <w:pPr>
              <w:pStyle w:val="Body2"/>
              <w:rPr>
                <w:lang w:val="ro-RO"/>
              </w:rPr>
            </w:pPr>
            <w:r w:rsidRPr="008F0CC5">
              <w:rPr>
                <w:lang w:val="ro-RO"/>
              </w:rPr>
              <w:t>Pentru Utilizator:</w:t>
            </w:r>
          </w:p>
        </w:tc>
        <w:tc>
          <w:tcPr>
            <w:tcW w:w="4473" w:type="dxa"/>
          </w:tcPr>
          <w:p w14:paraId="3676DD03" w14:textId="69FFC82F" w:rsidR="00837B59" w:rsidRPr="008F0CC5" w:rsidRDefault="00B92F1D" w:rsidP="00837B59">
            <w:pPr>
              <w:pStyle w:val="Body2"/>
              <w:rPr>
                <w:i/>
                <w:iCs/>
                <w:lang w:val="ro-RO"/>
              </w:rPr>
            </w:pPr>
            <w:r>
              <w:rPr>
                <w:i/>
                <w:iCs/>
                <w:lang w:val="ro-RO"/>
              </w:rPr>
              <w:t>Primăria Comunei Sadu</w:t>
            </w:r>
          </w:p>
        </w:tc>
      </w:tr>
      <w:tr w:rsidR="00CB4B9C" w:rsidRPr="008F0CC5" w14:paraId="3A3D70C5" w14:textId="77777777" w:rsidTr="00712DB6">
        <w:tc>
          <w:tcPr>
            <w:tcW w:w="2887" w:type="dxa"/>
          </w:tcPr>
          <w:p w14:paraId="51170E21" w14:textId="77777777" w:rsidR="00CB4B9C" w:rsidRPr="008F0CC5" w:rsidRDefault="00CB4B9C" w:rsidP="00CB4B9C">
            <w:pPr>
              <w:pStyle w:val="Body2"/>
              <w:rPr>
                <w:lang w:val="ro-RO"/>
              </w:rPr>
            </w:pPr>
            <w:r w:rsidRPr="008F0CC5">
              <w:rPr>
                <w:lang w:val="ro-RO"/>
              </w:rPr>
              <w:t>Adresă:</w:t>
            </w:r>
          </w:p>
        </w:tc>
        <w:tc>
          <w:tcPr>
            <w:tcW w:w="4473" w:type="dxa"/>
          </w:tcPr>
          <w:p w14:paraId="7C85F60E" w14:textId="342995FD" w:rsidR="00CB4B9C" w:rsidRPr="008F0CC5" w:rsidRDefault="00B92F1D" w:rsidP="00CB4B9C">
            <w:pPr>
              <w:pStyle w:val="Body2"/>
              <w:rPr>
                <w:i/>
                <w:iCs/>
                <w:lang w:val="ro-RO"/>
              </w:rPr>
            </w:pPr>
            <w:r>
              <w:rPr>
                <w:i/>
                <w:iCs/>
                <w:lang w:val="ro-RO"/>
              </w:rPr>
              <w:t>Sadu, str. Inocențiu Micu Klein nr.36, județul Sibiu</w:t>
            </w:r>
          </w:p>
        </w:tc>
      </w:tr>
      <w:tr w:rsidR="00CB4B9C" w:rsidRPr="008F0CC5" w14:paraId="29A11E68" w14:textId="77777777" w:rsidTr="00712DB6">
        <w:tc>
          <w:tcPr>
            <w:tcW w:w="2887" w:type="dxa"/>
          </w:tcPr>
          <w:p w14:paraId="621C0ECE" w14:textId="77777777" w:rsidR="00CB4B9C" w:rsidRPr="008F0CC5" w:rsidRDefault="00CB4B9C" w:rsidP="00CB4B9C">
            <w:pPr>
              <w:pStyle w:val="Body2"/>
              <w:rPr>
                <w:lang w:val="ro-RO"/>
              </w:rPr>
            </w:pPr>
            <w:r w:rsidRPr="008F0CC5">
              <w:rPr>
                <w:lang w:val="ro-RO"/>
              </w:rPr>
              <w:t>Telefon:</w:t>
            </w:r>
          </w:p>
        </w:tc>
        <w:tc>
          <w:tcPr>
            <w:tcW w:w="4473" w:type="dxa"/>
          </w:tcPr>
          <w:p w14:paraId="6970DB7C" w14:textId="3A94C3B4" w:rsidR="00CB4B9C" w:rsidRPr="008F0CC5" w:rsidRDefault="00B92F1D" w:rsidP="00CB4B9C">
            <w:pPr>
              <w:pStyle w:val="Body2"/>
              <w:rPr>
                <w:i/>
                <w:iCs/>
                <w:lang w:val="ro-RO"/>
              </w:rPr>
            </w:pPr>
            <w:r>
              <w:rPr>
                <w:i/>
                <w:iCs/>
                <w:lang w:val="ro-RO"/>
              </w:rPr>
              <w:t>0269/568119</w:t>
            </w:r>
            <w:r w:rsidR="0011197B">
              <w:rPr>
                <w:i/>
                <w:iCs/>
                <w:lang w:val="ro-RO"/>
              </w:rPr>
              <w:t xml:space="preserve"> / 0749658034</w:t>
            </w:r>
          </w:p>
        </w:tc>
      </w:tr>
      <w:tr w:rsidR="00CB4B9C" w:rsidRPr="008F0CC5" w14:paraId="6A248108" w14:textId="77777777" w:rsidTr="00712DB6">
        <w:tc>
          <w:tcPr>
            <w:tcW w:w="2887" w:type="dxa"/>
          </w:tcPr>
          <w:p w14:paraId="25184703" w14:textId="77777777" w:rsidR="00CB4B9C" w:rsidRPr="008F0CC5" w:rsidRDefault="00CB4B9C" w:rsidP="00CB4B9C">
            <w:pPr>
              <w:pStyle w:val="Body2"/>
              <w:rPr>
                <w:lang w:val="ro-RO"/>
              </w:rPr>
            </w:pPr>
            <w:r w:rsidRPr="008F0CC5">
              <w:rPr>
                <w:lang w:val="ro-RO"/>
              </w:rPr>
              <w:t>E-mail:</w:t>
            </w:r>
          </w:p>
        </w:tc>
        <w:tc>
          <w:tcPr>
            <w:tcW w:w="4473" w:type="dxa"/>
          </w:tcPr>
          <w:p w14:paraId="2F68FFA7" w14:textId="528F895B" w:rsidR="00CB4B9C" w:rsidRPr="008F0CC5" w:rsidRDefault="00B92F1D" w:rsidP="00CB4B9C">
            <w:pPr>
              <w:pStyle w:val="Body2"/>
              <w:rPr>
                <w:i/>
                <w:iCs/>
                <w:lang w:val="ro-RO"/>
              </w:rPr>
            </w:pPr>
            <w:r>
              <w:rPr>
                <w:i/>
                <w:iCs/>
                <w:lang w:val="ro-RO"/>
              </w:rPr>
              <w:t>contact@sadu.ro</w:t>
            </w:r>
          </w:p>
        </w:tc>
      </w:tr>
      <w:tr w:rsidR="00CB4B9C" w:rsidRPr="008F0CC5" w14:paraId="7EF10672" w14:textId="77777777" w:rsidTr="00712DB6">
        <w:tc>
          <w:tcPr>
            <w:tcW w:w="2887" w:type="dxa"/>
          </w:tcPr>
          <w:p w14:paraId="1577082B" w14:textId="77777777" w:rsidR="00CB4B9C" w:rsidRPr="008F0CC5" w:rsidRDefault="00CB4B9C" w:rsidP="00CB4B9C">
            <w:pPr>
              <w:pStyle w:val="Body2"/>
              <w:rPr>
                <w:lang w:val="ro-RO"/>
              </w:rPr>
            </w:pPr>
            <w:r w:rsidRPr="008F0CC5">
              <w:rPr>
                <w:lang w:val="ro-RO"/>
              </w:rPr>
              <w:t>Persoană de contact:</w:t>
            </w:r>
          </w:p>
        </w:tc>
        <w:tc>
          <w:tcPr>
            <w:tcW w:w="4473" w:type="dxa"/>
          </w:tcPr>
          <w:p w14:paraId="1281218E" w14:textId="1F90652C" w:rsidR="00CB4B9C" w:rsidRPr="008F0CC5" w:rsidRDefault="0011197B" w:rsidP="00CB4B9C">
            <w:pPr>
              <w:pStyle w:val="Body2"/>
              <w:rPr>
                <w:i/>
                <w:iCs/>
                <w:lang w:val="ro-RO"/>
              </w:rPr>
            </w:pPr>
            <w:r>
              <w:rPr>
                <w:i/>
                <w:iCs/>
                <w:lang w:val="ro-RO"/>
              </w:rPr>
              <w:t>Rotărescu Ioan-Marius</w:t>
            </w:r>
          </w:p>
        </w:tc>
      </w:tr>
      <w:tr w:rsidR="00CB4B9C" w:rsidRPr="008F0CC5" w14:paraId="41207AA9" w14:textId="77777777" w:rsidTr="00712DB6">
        <w:tc>
          <w:tcPr>
            <w:tcW w:w="2887" w:type="dxa"/>
          </w:tcPr>
          <w:p w14:paraId="7F9136A6" w14:textId="77777777" w:rsidR="00CB4B9C" w:rsidRPr="008F0CC5" w:rsidRDefault="00CB4B9C" w:rsidP="00CB4B9C">
            <w:pPr>
              <w:pStyle w:val="Body2"/>
              <w:rPr>
                <w:lang w:val="ro-RO"/>
              </w:rPr>
            </w:pPr>
            <w:r w:rsidRPr="008F0CC5">
              <w:rPr>
                <w:lang w:val="ro-RO"/>
              </w:rPr>
              <w:t>Funcția:</w:t>
            </w:r>
          </w:p>
        </w:tc>
        <w:tc>
          <w:tcPr>
            <w:tcW w:w="4473" w:type="dxa"/>
          </w:tcPr>
          <w:p w14:paraId="00EA8C99" w14:textId="7C04EFC5" w:rsidR="00CB4B9C" w:rsidRPr="008F0CC5" w:rsidRDefault="0011197B" w:rsidP="00CB4B9C">
            <w:pPr>
              <w:pStyle w:val="Body2"/>
              <w:rPr>
                <w:i/>
                <w:iCs/>
                <w:lang w:val="ro-RO"/>
              </w:rPr>
            </w:pPr>
            <w:r>
              <w:rPr>
                <w:i/>
                <w:iCs/>
                <w:lang w:val="ro-RO"/>
              </w:rPr>
              <w:t>Administrator public</w:t>
            </w:r>
          </w:p>
        </w:tc>
      </w:tr>
    </w:tbl>
    <w:p w14:paraId="160E7E43" w14:textId="77777777" w:rsidR="00CB4B9C" w:rsidRPr="008F0CC5" w:rsidRDefault="00CB4B9C" w:rsidP="00CB4B9C">
      <w:pPr>
        <w:pStyle w:val="Level2"/>
        <w:numPr>
          <w:ilvl w:val="0"/>
          <w:numId w:val="0"/>
        </w:numPr>
        <w:ind w:left="680"/>
        <w:rPr>
          <w:lang w:val="ro-RO"/>
        </w:rPr>
      </w:pPr>
    </w:p>
    <w:p w14:paraId="450E9F9D" w14:textId="77777777" w:rsidR="00CB4B9C" w:rsidRPr="008F0CC5" w:rsidRDefault="00CB4B9C" w:rsidP="00CB4B9C">
      <w:pPr>
        <w:pStyle w:val="Level2"/>
        <w:rPr>
          <w:lang w:val="ro-RO"/>
        </w:rPr>
      </w:pPr>
      <w:r w:rsidRPr="008F0CC5">
        <w:rPr>
          <w:lang w:val="ro-RO"/>
        </w:rPr>
        <w:t>Orice comunicare făcută de una dintre Părți este considerată primită:</w:t>
      </w:r>
    </w:p>
    <w:p w14:paraId="5D0E2A9E" w14:textId="77777777" w:rsidR="00CB4B9C" w:rsidRPr="008F0CC5" w:rsidRDefault="00CB4B9C" w:rsidP="00A42461">
      <w:pPr>
        <w:pStyle w:val="roman3"/>
        <w:numPr>
          <w:ilvl w:val="0"/>
          <w:numId w:val="51"/>
        </w:numPr>
        <w:rPr>
          <w:lang w:val="ro-RO"/>
        </w:rPr>
      </w:pPr>
      <w:r w:rsidRPr="008F0CC5">
        <w:rPr>
          <w:lang w:val="ro-RO"/>
        </w:rPr>
        <w:t>la momentul înmânării, dacă este depusă personal de către una dintre Părți;</w:t>
      </w:r>
    </w:p>
    <w:p w14:paraId="0385CE69" w14:textId="77777777" w:rsidR="00CB4B9C" w:rsidRPr="008F0CC5" w:rsidRDefault="00CB4B9C" w:rsidP="00CB4B9C">
      <w:pPr>
        <w:pStyle w:val="roman3"/>
        <w:rPr>
          <w:lang w:val="ro-RO"/>
        </w:rPr>
      </w:pPr>
      <w:r w:rsidRPr="008F0CC5">
        <w:rPr>
          <w:lang w:val="ro-RO"/>
        </w:rPr>
        <w:t>la momentul primirii de către destinatar, în cazul trimiterii prin scrisoare recomandată cu confirmare de primire;</w:t>
      </w:r>
    </w:p>
    <w:p w14:paraId="3F4C51E9" w14:textId="77777777" w:rsidR="00CB4B9C" w:rsidRPr="008F0CC5" w:rsidRDefault="00CB4B9C" w:rsidP="00CB4B9C">
      <w:pPr>
        <w:pStyle w:val="roman3"/>
        <w:rPr>
          <w:lang w:val="ro-RO"/>
        </w:rPr>
      </w:pPr>
      <w:r w:rsidRPr="008F0CC5">
        <w:rPr>
          <w:lang w:val="ro-RO"/>
        </w:rPr>
        <w:t>la momentul primirii confirmării de către expeditor, în cazul în care comunicarea este făcută prin fax sau e-mail.</w:t>
      </w:r>
    </w:p>
    <w:p w14:paraId="09DA6FC9" w14:textId="77777777" w:rsidR="00CB4B9C" w:rsidRPr="008F0CC5" w:rsidRDefault="00CB4B9C" w:rsidP="00CB4B9C">
      <w:pPr>
        <w:pStyle w:val="Level2"/>
        <w:rPr>
          <w:lang w:val="ro-RO"/>
        </w:rPr>
      </w:pPr>
      <w:r w:rsidRPr="008F0CC5">
        <w:rPr>
          <w:lang w:val="ro-RO"/>
        </w:rPr>
        <w:t>Părțile au obligația ca la data semnării contractului să indice și reprezentanții părților după cum urmează:</w:t>
      </w:r>
    </w:p>
    <w:tbl>
      <w:tblPr>
        <w:tblStyle w:val="TableGrid"/>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gridCol w:w="3623"/>
      </w:tblGrid>
      <w:tr w:rsidR="00CB4B9C" w:rsidRPr="008F0CC5" w14:paraId="7AF473BF" w14:textId="77777777" w:rsidTr="00712DB6">
        <w:trPr>
          <w:trHeight w:val="273"/>
        </w:trPr>
        <w:tc>
          <w:tcPr>
            <w:tcW w:w="3737" w:type="dxa"/>
          </w:tcPr>
          <w:p w14:paraId="1BFF3109" w14:textId="788C18F5" w:rsidR="00CB4B9C" w:rsidRPr="008F0CC5" w:rsidRDefault="00CB4B9C" w:rsidP="00CB4B9C">
            <w:pPr>
              <w:pStyle w:val="Body2"/>
              <w:rPr>
                <w:lang w:val="ro-RO"/>
              </w:rPr>
            </w:pPr>
            <w:r w:rsidRPr="008F0CC5">
              <w:rPr>
                <w:lang w:val="ro-RO"/>
              </w:rPr>
              <w:t>Reprezentant UCA</w:t>
            </w:r>
          </w:p>
        </w:tc>
        <w:tc>
          <w:tcPr>
            <w:tcW w:w="3623" w:type="dxa"/>
          </w:tcPr>
          <w:p w14:paraId="2808F6E5" w14:textId="3F2C8357" w:rsidR="00CB4B9C" w:rsidRPr="008F0CC5" w:rsidRDefault="00CB4B9C" w:rsidP="00CB4B9C">
            <w:pPr>
              <w:pStyle w:val="Body2"/>
              <w:rPr>
                <w:i/>
                <w:iCs/>
                <w:lang w:val="ro-RO"/>
              </w:rPr>
            </w:pPr>
            <w:r w:rsidRPr="008F0CC5">
              <w:rPr>
                <w:i/>
                <w:iCs/>
                <w:lang w:val="ro-RO"/>
              </w:rPr>
              <w:t>[Numele și prenumele reprezentantului UCA</w:t>
            </w:r>
            <w:r w:rsidR="006D468C" w:rsidRPr="008F0CC5">
              <w:rPr>
                <w:i/>
                <w:iCs/>
                <w:lang w:val="ro-RO"/>
              </w:rPr>
              <w:t>]</w:t>
            </w:r>
          </w:p>
        </w:tc>
      </w:tr>
      <w:tr w:rsidR="00CB4B9C" w:rsidRPr="008F0CC5" w14:paraId="70F6EEE9" w14:textId="77777777" w:rsidTr="00712DB6">
        <w:tc>
          <w:tcPr>
            <w:tcW w:w="3737" w:type="dxa"/>
          </w:tcPr>
          <w:p w14:paraId="0F096E4F" w14:textId="77777777" w:rsidR="00CB4B9C" w:rsidRPr="008F0CC5" w:rsidRDefault="00CB4B9C" w:rsidP="00CB4B9C">
            <w:pPr>
              <w:pStyle w:val="Body2"/>
              <w:rPr>
                <w:lang w:val="ro-RO"/>
              </w:rPr>
            </w:pPr>
            <w:r w:rsidRPr="008F0CC5">
              <w:rPr>
                <w:lang w:val="ro-RO"/>
              </w:rPr>
              <w:t>Funcția:</w:t>
            </w:r>
          </w:p>
        </w:tc>
        <w:tc>
          <w:tcPr>
            <w:tcW w:w="3623" w:type="dxa"/>
          </w:tcPr>
          <w:p w14:paraId="77D9935B" w14:textId="0C7836AE" w:rsidR="00CB4B9C" w:rsidRPr="008F0CC5" w:rsidRDefault="00CB4B9C" w:rsidP="00CB4B9C">
            <w:pPr>
              <w:pStyle w:val="Body2"/>
              <w:rPr>
                <w:i/>
                <w:iCs/>
                <w:lang w:val="ro-RO"/>
              </w:rPr>
            </w:pPr>
            <w:r w:rsidRPr="008F0CC5">
              <w:rPr>
                <w:i/>
                <w:iCs/>
                <w:lang w:val="ro-RO"/>
              </w:rPr>
              <w:t>[Funcția reprezentantului UCA]</w:t>
            </w:r>
          </w:p>
        </w:tc>
      </w:tr>
      <w:tr w:rsidR="00CB4B9C" w:rsidRPr="008F0CC5" w14:paraId="4CFF208D" w14:textId="77777777" w:rsidTr="00712DB6">
        <w:tc>
          <w:tcPr>
            <w:tcW w:w="3737" w:type="dxa"/>
          </w:tcPr>
          <w:p w14:paraId="4C384D5D" w14:textId="77777777" w:rsidR="00CB4B9C" w:rsidRPr="008F0CC5" w:rsidRDefault="00CB4B9C" w:rsidP="00CB4B9C">
            <w:pPr>
              <w:pStyle w:val="Body2"/>
              <w:rPr>
                <w:lang w:val="ro-RO"/>
              </w:rPr>
            </w:pPr>
            <w:r w:rsidRPr="008F0CC5">
              <w:rPr>
                <w:lang w:val="ro-RO"/>
              </w:rPr>
              <w:t>Adresă:</w:t>
            </w:r>
          </w:p>
        </w:tc>
        <w:tc>
          <w:tcPr>
            <w:tcW w:w="3623" w:type="dxa"/>
          </w:tcPr>
          <w:p w14:paraId="26FCD835" w14:textId="77777777" w:rsidR="00CB4B9C" w:rsidRPr="008F0CC5" w:rsidRDefault="00CB4B9C" w:rsidP="00CB4B9C">
            <w:pPr>
              <w:pStyle w:val="Body2"/>
              <w:rPr>
                <w:i/>
                <w:iCs/>
                <w:lang w:val="ro-RO"/>
              </w:rPr>
            </w:pPr>
            <w:r w:rsidRPr="008F0CC5">
              <w:rPr>
                <w:i/>
                <w:iCs/>
                <w:lang w:val="ro-RO"/>
              </w:rPr>
              <w:t>[adresa]</w:t>
            </w:r>
          </w:p>
        </w:tc>
      </w:tr>
      <w:tr w:rsidR="00CB4B9C" w:rsidRPr="008F0CC5" w14:paraId="3FEFDD98" w14:textId="77777777" w:rsidTr="00712DB6">
        <w:tc>
          <w:tcPr>
            <w:tcW w:w="3737" w:type="dxa"/>
          </w:tcPr>
          <w:p w14:paraId="72909D02" w14:textId="77777777" w:rsidR="00CB4B9C" w:rsidRPr="008F0CC5" w:rsidRDefault="00CB4B9C" w:rsidP="00CB4B9C">
            <w:pPr>
              <w:pStyle w:val="Body2"/>
              <w:rPr>
                <w:lang w:val="ro-RO"/>
              </w:rPr>
            </w:pPr>
            <w:r w:rsidRPr="008F0CC5">
              <w:rPr>
                <w:lang w:val="ro-RO"/>
              </w:rPr>
              <w:t>Telefon:</w:t>
            </w:r>
          </w:p>
        </w:tc>
        <w:tc>
          <w:tcPr>
            <w:tcW w:w="3623" w:type="dxa"/>
          </w:tcPr>
          <w:p w14:paraId="30E44320" w14:textId="77777777" w:rsidR="00CB4B9C" w:rsidRPr="008F0CC5" w:rsidRDefault="00CB4B9C" w:rsidP="00CB4B9C">
            <w:pPr>
              <w:pStyle w:val="Body2"/>
              <w:rPr>
                <w:i/>
                <w:iCs/>
                <w:lang w:val="ro-RO"/>
              </w:rPr>
            </w:pPr>
            <w:r w:rsidRPr="008F0CC5">
              <w:rPr>
                <w:i/>
                <w:iCs/>
                <w:lang w:val="ro-RO"/>
              </w:rPr>
              <w:t>[număr telefon]</w:t>
            </w:r>
          </w:p>
        </w:tc>
      </w:tr>
      <w:tr w:rsidR="00CB4B9C" w:rsidRPr="008F0CC5" w14:paraId="6E5E0E75" w14:textId="77777777" w:rsidTr="00712DB6">
        <w:tc>
          <w:tcPr>
            <w:tcW w:w="3737" w:type="dxa"/>
          </w:tcPr>
          <w:p w14:paraId="7014E82F" w14:textId="77777777" w:rsidR="00CB4B9C" w:rsidRPr="008F0CC5" w:rsidRDefault="00CB4B9C" w:rsidP="00CB4B9C">
            <w:pPr>
              <w:pStyle w:val="Body2"/>
              <w:rPr>
                <w:lang w:val="ro-RO"/>
              </w:rPr>
            </w:pPr>
            <w:r w:rsidRPr="008F0CC5">
              <w:rPr>
                <w:lang w:val="ro-RO"/>
              </w:rPr>
              <w:t>E-mail:</w:t>
            </w:r>
          </w:p>
        </w:tc>
        <w:tc>
          <w:tcPr>
            <w:tcW w:w="3623" w:type="dxa"/>
          </w:tcPr>
          <w:p w14:paraId="6D1C365A" w14:textId="77777777" w:rsidR="00CB4B9C" w:rsidRPr="008F0CC5" w:rsidRDefault="00CB4B9C" w:rsidP="00CB4B9C">
            <w:pPr>
              <w:pStyle w:val="Body2"/>
              <w:rPr>
                <w:i/>
                <w:iCs/>
                <w:lang w:val="ro-RO"/>
              </w:rPr>
            </w:pPr>
            <w:r w:rsidRPr="008F0CC5">
              <w:rPr>
                <w:i/>
                <w:iCs/>
                <w:lang w:val="ro-RO"/>
              </w:rPr>
              <w:t>[adresă electronică]</w:t>
            </w:r>
          </w:p>
        </w:tc>
      </w:tr>
      <w:tr w:rsidR="00CB4B9C" w:rsidRPr="008F0CC5" w14:paraId="4166BA32" w14:textId="77777777" w:rsidTr="00712DB6">
        <w:trPr>
          <w:trHeight w:val="141"/>
        </w:trPr>
        <w:tc>
          <w:tcPr>
            <w:tcW w:w="3737" w:type="dxa"/>
          </w:tcPr>
          <w:p w14:paraId="5B56E16C" w14:textId="77777777" w:rsidR="00CB4B9C" w:rsidRDefault="00CB4B9C" w:rsidP="00CB4B9C">
            <w:pPr>
              <w:pStyle w:val="Body2"/>
              <w:rPr>
                <w:lang w:val="ro-RO"/>
              </w:rPr>
            </w:pPr>
          </w:p>
          <w:p w14:paraId="295D90C5" w14:textId="6DAE85FB" w:rsidR="0059275E" w:rsidRPr="008F0CC5" w:rsidRDefault="0059275E" w:rsidP="00CB4B9C">
            <w:pPr>
              <w:pStyle w:val="Body2"/>
              <w:rPr>
                <w:lang w:val="ro-RO"/>
              </w:rPr>
            </w:pPr>
          </w:p>
        </w:tc>
        <w:tc>
          <w:tcPr>
            <w:tcW w:w="3623" w:type="dxa"/>
          </w:tcPr>
          <w:p w14:paraId="0587AF8F" w14:textId="77777777" w:rsidR="00CB4B9C" w:rsidRPr="008F0CC5" w:rsidRDefault="00CB4B9C" w:rsidP="00CB4B9C">
            <w:pPr>
              <w:pStyle w:val="Body2"/>
              <w:rPr>
                <w:i/>
                <w:iCs/>
                <w:lang w:val="ro-RO"/>
              </w:rPr>
            </w:pPr>
          </w:p>
        </w:tc>
      </w:tr>
      <w:tr w:rsidR="00CB4B9C" w:rsidRPr="008F0CC5" w14:paraId="29EF0958" w14:textId="77777777" w:rsidTr="00712DB6">
        <w:tc>
          <w:tcPr>
            <w:tcW w:w="3737" w:type="dxa"/>
          </w:tcPr>
          <w:p w14:paraId="1D01E150" w14:textId="3B8BF347" w:rsidR="00CB4B9C" w:rsidRPr="008F0CC5" w:rsidRDefault="00CB4B9C" w:rsidP="00CB4B9C">
            <w:pPr>
              <w:pStyle w:val="Body2"/>
              <w:rPr>
                <w:lang w:val="ro-RO"/>
              </w:rPr>
            </w:pPr>
            <w:r w:rsidRPr="008F0CC5">
              <w:rPr>
                <w:lang w:val="ro-RO"/>
              </w:rPr>
              <w:lastRenderedPageBreak/>
              <w:t>Reprezentant Utilizator:</w:t>
            </w:r>
          </w:p>
        </w:tc>
        <w:tc>
          <w:tcPr>
            <w:tcW w:w="3623" w:type="dxa"/>
          </w:tcPr>
          <w:p w14:paraId="6C2D8909" w14:textId="286BCD1F" w:rsidR="00CB4B9C" w:rsidRPr="00B92F1D" w:rsidRDefault="00B92F1D" w:rsidP="00CB4B9C">
            <w:pPr>
              <w:pStyle w:val="Body2"/>
              <w:rPr>
                <w:i/>
                <w:iCs/>
                <w:lang w:val="ro-RO"/>
              </w:rPr>
            </w:pPr>
            <w:r w:rsidRPr="00B92F1D">
              <w:rPr>
                <w:lang w:val="ro-RO"/>
              </w:rPr>
              <w:t>Valentin-Dumitru-Ioan Ivan</w:t>
            </w:r>
          </w:p>
        </w:tc>
      </w:tr>
      <w:tr w:rsidR="00CB4B9C" w:rsidRPr="008F0CC5" w14:paraId="0D986CAD" w14:textId="77777777" w:rsidTr="00712DB6">
        <w:tc>
          <w:tcPr>
            <w:tcW w:w="3737" w:type="dxa"/>
          </w:tcPr>
          <w:p w14:paraId="52463E2C" w14:textId="77777777" w:rsidR="00CB4B9C" w:rsidRPr="008F0CC5" w:rsidRDefault="00CB4B9C" w:rsidP="00CB4B9C">
            <w:pPr>
              <w:pStyle w:val="Body2"/>
              <w:rPr>
                <w:lang w:val="ro-RO"/>
              </w:rPr>
            </w:pPr>
            <w:r w:rsidRPr="008F0CC5">
              <w:rPr>
                <w:lang w:val="ro-RO"/>
              </w:rPr>
              <w:t>Funcția:</w:t>
            </w:r>
          </w:p>
        </w:tc>
        <w:tc>
          <w:tcPr>
            <w:tcW w:w="3623" w:type="dxa"/>
          </w:tcPr>
          <w:p w14:paraId="6BCC0994" w14:textId="50F7C28C" w:rsidR="00CB4B9C" w:rsidRPr="008F0CC5" w:rsidRDefault="00B92F1D" w:rsidP="00CB4B9C">
            <w:pPr>
              <w:pStyle w:val="Body2"/>
              <w:rPr>
                <w:i/>
                <w:iCs/>
                <w:lang w:val="ro-RO"/>
              </w:rPr>
            </w:pPr>
            <w:r>
              <w:rPr>
                <w:i/>
                <w:iCs/>
                <w:lang w:val="ro-RO"/>
              </w:rPr>
              <w:t>Primar</w:t>
            </w:r>
          </w:p>
        </w:tc>
      </w:tr>
      <w:tr w:rsidR="00CB4B9C" w:rsidRPr="008F0CC5" w14:paraId="6F9D534D" w14:textId="77777777" w:rsidTr="00712DB6">
        <w:tc>
          <w:tcPr>
            <w:tcW w:w="3737" w:type="dxa"/>
          </w:tcPr>
          <w:p w14:paraId="2B8DF0B5" w14:textId="77777777" w:rsidR="00CB4B9C" w:rsidRPr="008F0CC5" w:rsidRDefault="00CB4B9C" w:rsidP="00CB4B9C">
            <w:pPr>
              <w:pStyle w:val="Body2"/>
              <w:rPr>
                <w:lang w:val="ro-RO"/>
              </w:rPr>
            </w:pPr>
            <w:r w:rsidRPr="008F0CC5">
              <w:rPr>
                <w:lang w:val="ro-RO"/>
              </w:rPr>
              <w:t>Adresă:</w:t>
            </w:r>
          </w:p>
        </w:tc>
        <w:tc>
          <w:tcPr>
            <w:tcW w:w="3623" w:type="dxa"/>
          </w:tcPr>
          <w:p w14:paraId="7F580AA5" w14:textId="09AE4360" w:rsidR="00CB4B9C" w:rsidRPr="008F0CC5" w:rsidRDefault="00B92F1D" w:rsidP="00CB4B9C">
            <w:pPr>
              <w:pStyle w:val="Body2"/>
              <w:rPr>
                <w:i/>
                <w:iCs/>
                <w:lang w:val="ro-RO"/>
              </w:rPr>
            </w:pPr>
            <w:r>
              <w:rPr>
                <w:i/>
                <w:iCs/>
                <w:lang w:val="ro-RO"/>
              </w:rPr>
              <w:t>Primăria Comunei Sadu, str. Inocențiu Micu Klein nr.36, județul Sibiu</w:t>
            </w:r>
          </w:p>
        </w:tc>
      </w:tr>
      <w:tr w:rsidR="00CB4B9C" w:rsidRPr="008F0CC5" w14:paraId="0BD8422A" w14:textId="77777777" w:rsidTr="00712DB6">
        <w:tc>
          <w:tcPr>
            <w:tcW w:w="3737" w:type="dxa"/>
          </w:tcPr>
          <w:p w14:paraId="01919874" w14:textId="77777777" w:rsidR="00CB4B9C" w:rsidRPr="008F0CC5" w:rsidRDefault="00CB4B9C" w:rsidP="00CB4B9C">
            <w:pPr>
              <w:pStyle w:val="Body2"/>
              <w:rPr>
                <w:lang w:val="ro-RO"/>
              </w:rPr>
            </w:pPr>
            <w:r w:rsidRPr="008F0CC5">
              <w:rPr>
                <w:lang w:val="ro-RO"/>
              </w:rPr>
              <w:t>Telefon:</w:t>
            </w:r>
          </w:p>
        </w:tc>
        <w:tc>
          <w:tcPr>
            <w:tcW w:w="3623" w:type="dxa"/>
          </w:tcPr>
          <w:p w14:paraId="499247C6" w14:textId="13E064DC" w:rsidR="00CB4B9C" w:rsidRPr="008F0CC5" w:rsidRDefault="00B92F1D" w:rsidP="00CB4B9C">
            <w:pPr>
              <w:pStyle w:val="Body2"/>
              <w:rPr>
                <w:i/>
                <w:iCs/>
                <w:lang w:val="ro-RO"/>
              </w:rPr>
            </w:pPr>
            <w:r>
              <w:rPr>
                <w:i/>
                <w:iCs/>
                <w:lang w:val="ro-RO"/>
              </w:rPr>
              <w:t>0722634886</w:t>
            </w:r>
          </w:p>
        </w:tc>
      </w:tr>
      <w:tr w:rsidR="00CB4B9C" w:rsidRPr="008F0CC5" w14:paraId="43D3E92F" w14:textId="77777777" w:rsidTr="00712DB6">
        <w:tc>
          <w:tcPr>
            <w:tcW w:w="3737" w:type="dxa"/>
          </w:tcPr>
          <w:p w14:paraId="026EEBED" w14:textId="77777777" w:rsidR="00CB4B9C" w:rsidRPr="008F0CC5" w:rsidRDefault="00CB4B9C" w:rsidP="00CB4B9C">
            <w:pPr>
              <w:pStyle w:val="Body2"/>
              <w:rPr>
                <w:lang w:val="ro-RO"/>
              </w:rPr>
            </w:pPr>
            <w:r w:rsidRPr="008F0CC5">
              <w:rPr>
                <w:lang w:val="ro-RO"/>
              </w:rPr>
              <w:t>E-mail:</w:t>
            </w:r>
          </w:p>
        </w:tc>
        <w:tc>
          <w:tcPr>
            <w:tcW w:w="3623" w:type="dxa"/>
          </w:tcPr>
          <w:p w14:paraId="745D8C15" w14:textId="14185B8F" w:rsidR="00CB4B9C" w:rsidRPr="008F0CC5" w:rsidRDefault="00B92F1D" w:rsidP="00CB4B9C">
            <w:pPr>
              <w:pStyle w:val="Body2"/>
              <w:rPr>
                <w:i/>
                <w:iCs/>
                <w:lang w:val="ro-RO"/>
              </w:rPr>
            </w:pPr>
            <w:r>
              <w:rPr>
                <w:i/>
                <w:iCs/>
                <w:lang w:val="ro-RO"/>
              </w:rPr>
              <w:t>contact@sadu.ro</w:t>
            </w:r>
          </w:p>
        </w:tc>
      </w:tr>
    </w:tbl>
    <w:p w14:paraId="022E34CF" w14:textId="77777777" w:rsidR="00CB4B9C" w:rsidRPr="008F0CC5" w:rsidRDefault="00CB4B9C" w:rsidP="00CB4B9C">
      <w:pPr>
        <w:pStyle w:val="Level2"/>
        <w:numPr>
          <w:ilvl w:val="0"/>
          <w:numId w:val="0"/>
        </w:numPr>
        <w:ind w:left="680"/>
        <w:rPr>
          <w:lang w:val="ro-RO"/>
        </w:rPr>
      </w:pPr>
    </w:p>
    <w:p w14:paraId="69B2C1A5" w14:textId="77777777" w:rsidR="00ED370A" w:rsidRPr="008F0CC5" w:rsidRDefault="00ED370A" w:rsidP="00ED370A">
      <w:pPr>
        <w:pStyle w:val="Level2"/>
        <w:numPr>
          <w:ilvl w:val="0"/>
          <w:numId w:val="0"/>
        </w:numPr>
        <w:rPr>
          <w:lang w:val="ro-RO"/>
        </w:rPr>
      </w:pPr>
    </w:p>
    <w:p w14:paraId="74BE8574" w14:textId="409398D0" w:rsidR="0094357D" w:rsidRPr="008F0CC5" w:rsidRDefault="0094357D" w:rsidP="0094357D">
      <w:pPr>
        <w:pStyle w:val="Level1"/>
        <w:rPr>
          <w:lang w:val="ro-RO"/>
        </w:rPr>
      </w:pPr>
      <w:r w:rsidRPr="008F0CC5">
        <w:rPr>
          <w:lang w:val="ro-RO"/>
        </w:rPr>
        <w:t>DIVERSE</w:t>
      </w:r>
    </w:p>
    <w:p w14:paraId="795A3DFF" w14:textId="582B712B" w:rsidR="0094357D" w:rsidRPr="008F0CC5" w:rsidRDefault="00FB257D" w:rsidP="0094357D">
      <w:pPr>
        <w:pStyle w:val="Level2"/>
        <w:rPr>
          <w:lang w:val="ro-RO"/>
        </w:rPr>
      </w:pPr>
      <w:r w:rsidRPr="008F0CC5">
        <w:rPr>
          <w:b/>
          <w:bCs/>
          <w:noProof/>
          <w:lang w:val="ro-RO"/>
        </w:rPr>
        <w:t>Amendamente</w:t>
      </w:r>
      <w:r w:rsidRPr="008F0CC5">
        <w:rPr>
          <w:noProof/>
          <w:lang w:val="ro-RO"/>
        </w:rPr>
        <w:t>. Prezent</w:t>
      </w:r>
      <w:r w:rsidR="004B78B8" w:rsidRPr="008F0CC5">
        <w:rPr>
          <w:noProof/>
          <w:lang w:val="ro-RO"/>
        </w:rPr>
        <w:t>ul</w:t>
      </w:r>
      <w:r w:rsidR="00625EC5" w:rsidRPr="008F0CC5">
        <w:rPr>
          <w:noProof/>
          <w:lang w:val="ro-RO"/>
        </w:rPr>
        <w:t xml:space="preserve"> </w:t>
      </w:r>
      <w:r w:rsidR="004B78B8" w:rsidRPr="008F0CC5">
        <w:rPr>
          <w:lang w:val="ro-RO"/>
        </w:rPr>
        <w:t xml:space="preserve">Contract </w:t>
      </w:r>
      <w:r w:rsidRPr="008F0CC5">
        <w:rPr>
          <w:noProof/>
          <w:lang w:val="ro-RO"/>
        </w:rPr>
        <w:t>poate fi modificat doar printr-un înscris semnat de ambele Părți.</w:t>
      </w:r>
    </w:p>
    <w:p w14:paraId="467D3362" w14:textId="5C399705" w:rsidR="00FB257D" w:rsidRPr="008F0CC5" w:rsidRDefault="0098705E" w:rsidP="0094357D">
      <w:pPr>
        <w:pStyle w:val="Level2"/>
        <w:rPr>
          <w:lang w:val="ro-RO"/>
        </w:rPr>
      </w:pPr>
      <w:r w:rsidRPr="008F0CC5">
        <w:rPr>
          <w:b/>
          <w:bCs/>
          <w:noProof/>
          <w:lang w:val="ro-RO"/>
        </w:rPr>
        <w:t>Renunțare</w:t>
      </w:r>
      <w:r w:rsidRPr="008F0CC5">
        <w:rPr>
          <w:noProof/>
          <w:lang w:val="ro-RO"/>
        </w:rPr>
        <w:t xml:space="preserve">. Renunțarea la orice termen sau condiție a </w:t>
      </w:r>
      <w:r w:rsidR="004B78B8" w:rsidRPr="008F0CC5">
        <w:rPr>
          <w:noProof/>
          <w:lang w:val="ro-RO"/>
        </w:rPr>
        <w:t>prezentului Contract</w:t>
      </w:r>
      <w:r w:rsidR="00625EC5" w:rsidRPr="008F0CC5">
        <w:rPr>
          <w:lang w:val="ro-RO"/>
        </w:rPr>
        <w:t xml:space="preserve"> </w:t>
      </w:r>
      <w:r w:rsidRPr="008F0CC5">
        <w:rPr>
          <w:noProof/>
          <w:lang w:val="ro-RO"/>
        </w:rPr>
        <w:t xml:space="preserve">va produce efecte numai dacă este consemnată în scris și nu va fi interpretată drept o acceptare a vreunei încălcări ulterioare, renunțare la termenul respectiv sau la un alt termen sau condiție a </w:t>
      </w:r>
      <w:r w:rsidR="00E97542" w:rsidRPr="008F0CC5">
        <w:rPr>
          <w:noProof/>
          <w:lang w:val="ro-RO"/>
        </w:rPr>
        <w:t>Contractului</w:t>
      </w:r>
      <w:r w:rsidRPr="008F0CC5">
        <w:rPr>
          <w:noProof/>
          <w:lang w:val="ro-RO"/>
        </w:rPr>
        <w:t>.</w:t>
      </w:r>
    </w:p>
    <w:p w14:paraId="102CD116" w14:textId="4C0B71C3" w:rsidR="0098705E" w:rsidRPr="008F0CC5" w:rsidRDefault="00F32B56" w:rsidP="0094357D">
      <w:pPr>
        <w:pStyle w:val="Level2"/>
        <w:rPr>
          <w:lang w:val="ro-RO"/>
        </w:rPr>
      </w:pPr>
      <w:r w:rsidRPr="008F0CC5">
        <w:rPr>
          <w:b/>
          <w:bCs/>
          <w:lang w:val="ro-RO"/>
        </w:rPr>
        <w:t>Notificări</w:t>
      </w:r>
      <w:r w:rsidRPr="008F0CC5">
        <w:rPr>
          <w:lang w:val="ro-RO"/>
        </w:rPr>
        <w:t>. Orice notificări în legătură cu prezent</w:t>
      </w:r>
      <w:r w:rsidR="00E97542" w:rsidRPr="008F0CC5">
        <w:rPr>
          <w:lang w:val="ro-RO"/>
        </w:rPr>
        <w:t xml:space="preserve">ul Contract </w:t>
      </w:r>
      <w:r w:rsidRPr="008F0CC5">
        <w:rPr>
          <w:lang w:val="ro-RO"/>
        </w:rPr>
        <w:t xml:space="preserve">se vor face în scris și se vor transmite la adresa Părților indicată în partea introductivă a </w:t>
      </w:r>
      <w:r w:rsidR="00EC6EBF" w:rsidRPr="008F0CC5">
        <w:rPr>
          <w:lang w:val="ro-RO"/>
        </w:rPr>
        <w:t>Contractului</w:t>
      </w:r>
      <w:r w:rsidRPr="008F0CC5">
        <w:rPr>
          <w:lang w:val="ro-RO"/>
        </w:rPr>
        <w:t xml:space="preserve"> (sau la orice altă adresă specificată de oricare dintre Părți printr-o notificare similară). Notificarea va fi considerată transmisă sau făcută la data primirii exemplarului original.</w:t>
      </w:r>
    </w:p>
    <w:p w14:paraId="32E71003" w14:textId="29DB70F2" w:rsidR="00F32B56" w:rsidRPr="008F0CC5" w:rsidRDefault="00D961DD" w:rsidP="0094357D">
      <w:pPr>
        <w:pStyle w:val="Level2"/>
        <w:rPr>
          <w:lang w:val="ro-RO"/>
        </w:rPr>
      </w:pPr>
      <w:r w:rsidRPr="008F0CC5">
        <w:rPr>
          <w:b/>
          <w:bCs/>
          <w:lang w:val="ro-RO"/>
        </w:rPr>
        <w:t>Independența clauzelor</w:t>
      </w:r>
      <w:r w:rsidRPr="008F0CC5">
        <w:rPr>
          <w:lang w:val="ro-RO"/>
        </w:rPr>
        <w:t xml:space="preserve">. Dacă una dintre prevederile </w:t>
      </w:r>
      <w:r w:rsidR="00961B40" w:rsidRPr="008F0CC5">
        <w:rPr>
          <w:lang w:val="ro-RO"/>
        </w:rPr>
        <w:t>prezentului Contract</w:t>
      </w:r>
      <w:r w:rsidR="007B42A4" w:rsidRPr="008F0CC5">
        <w:rPr>
          <w:lang w:val="ro-RO"/>
        </w:rPr>
        <w:t xml:space="preserve"> </w:t>
      </w:r>
      <w:r w:rsidRPr="008F0CC5">
        <w:rPr>
          <w:lang w:val="ro-RO"/>
        </w:rPr>
        <w:t xml:space="preserve">este declarată nulă, ilegală sau inaplicabilă, toate celelalte prevederi ale </w:t>
      </w:r>
      <w:r w:rsidR="000F0685" w:rsidRPr="008F0CC5">
        <w:rPr>
          <w:lang w:val="ro-RO"/>
        </w:rPr>
        <w:t>prezentului Contract</w:t>
      </w:r>
      <w:r w:rsidR="007B42A4" w:rsidRPr="008F0CC5">
        <w:rPr>
          <w:lang w:val="ro-RO"/>
        </w:rPr>
        <w:t xml:space="preserve"> </w:t>
      </w:r>
      <w:r w:rsidRPr="008F0CC5">
        <w:rPr>
          <w:lang w:val="ro-RO"/>
        </w:rPr>
        <w:t xml:space="preserve">vor rămâne în vigoare. În ceea ce privește prevederea devenită nulă, Părțile vor negocia cu bună credință modificarea </w:t>
      </w:r>
      <w:r w:rsidR="00490BFB" w:rsidRPr="008F0CC5">
        <w:rPr>
          <w:lang w:val="ro-RO"/>
        </w:rPr>
        <w:t>Contractului</w:t>
      </w:r>
      <w:r w:rsidRPr="008F0CC5">
        <w:rPr>
          <w:lang w:val="ro-RO"/>
        </w:rPr>
        <w:t>, astfel încât prevederea respectivă să fie legală, valabilă și pe deplin aplicabilă și să reflecte intenția Părților de la Data Semnării.</w:t>
      </w:r>
    </w:p>
    <w:p w14:paraId="1CD4DE45" w14:textId="007E7990" w:rsidR="00D961DD" w:rsidRPr="008F0CC5" w:rsidRDefault="00F509C5" w:rsidP="0094357D">
      <w:pPr>
        <w:pStyle w:val="Level2"/>
        <w:rPr>
          <w:lang w:val="ro-RO"/>
        </w:rPr>
      </w:pPr>
      <w:r w:rsidRPr="008F0CC5">
        <w:rPr>
          <w:b/>
          <w:bCs/>
          <w:lang w:val="ro-RO"/>
        </w:rPr>
        <w:t>Legea aplicabilă</w:t>
      </w:r>
      <w:r w:rsidRPr="008F0CC5">
        <w:rPr>
          <w:lang w:val="ro-RO"/>
        </w:rPr>
        <w:t>. Prezent</w:t>
      </w:r>
      <w:r w:rsidR="00190DA5" w:rsidRPr="008F0CC5">
        <w:rPr>
          <w:lang w:val="ro-RO"/>
        </w:rPr>
        <w:t xml:space="preserve">ul Contract </w:t>
      </w:r>
      <w:r w:rsidRPr="008F0CC5">
        <w:rPr>
          <w:lang w:val="ro-RO"/>
        </w:rPr>
        <w:t>este guvernat de și interpretat în conformitate cu legislația română.</w:t>
      </w:r>
    </w:p>
    <w:p w14:paraId="51B72363" w14:textId="2D9FDD44" w:rsidR="00F509C5" w:rsidRPr="008F0CC5" w:rsidRDefault="00A85887" w:rsidP="0094357D">
      <w:pPr>
        <w:pStyle w:val="Level2"/>
        <w:rPr>
          <w:lang w:val="ro-RO"/>
        </w:rPr>
      </w:pPr>
      <w:r w:rsidRPr="008F0CC5">
        <w:rPr>
          <w:b/>
          <w:bCs/>
          <w:lang w:val="ro-RO"/>
        </w:rPr>
        <w:t>Jurisdicție</w:t>
      </w:r>
      <w:r w:rsidRPr="008F0CC5">
        <w:rPr>
          <w:lang w:val="ro-RO"/>
        </w:rPr>
        <w:t xml:space="preserve">. Eventualele dispute și neînțelegeri în legătură cu validitatea, executarea, interpretarea sau încetarea </w:t>
      </w:r>
      <w:r w:rsidR="003F1F9F" w:rsidRPr="008F0CC5">
        <w:rPr>
          <w:lang w:val="ro-RO"/>
        </w:rPr>
        <w:t>prezentului Contract</w:t>
      </w:r>
      <w:r w:rsidRPr="008F0CC5">
        <w:rPr>
          <w:lang w:val="ro-RO"/>
        </w:rPr>
        <w:t xml:space="preserve">, care nu pot fi soluționate de Părți pe cale amiabilă într-un interval rezonabil de timp, vor fi supuse spre soluționare instanțelor judecătorești competente </w:t>
      </w:r>
      <w:r w:rsidR="00832D08" w:rsidRPr="008F0CC5">
        <w:rPr>
          <w:lang w:val="ro-RO"/>
        </w:rPr>
        <w:t>din România</w:t>
      </w:r>
      <w:r w:rsidR="00A25AF2" w:rsidRPr="008F0CC5">
        <w:rPr>
          <w:lang w:val="ro-RO"/>
        </w:rPr>
        <w:t xml:space="preserve">, </w:t>
      </w:r>
      <w:r w:rsidR="009F4750" w:rsidRPr="008F0CC5">
        <w:rPr>
          <w:lang w:val="ro-RO"/>
        </w:rPr>
        <w:t>cu respectarea</w:t>
      </w:r>
      <w:r w:rsidR="00A25AF2" w:rsidRPr="008F0CC5">
        <w:rPr>
          <w:lang w:val="ro-RO"/>
        </w:rPr>
        <w:t xml:space="preserve"> </w:t>
      </w:r>
      <w:r w:rsidR="009F4750" w:rsidRPr="008F0CC5">
        <w:rPr>
          <w:lang w:val="ro-RO"/>
        </w:rPr>
        <w:t xml:space="preserve">dispozițiilor </w:t>
      </w:r>
      <w:r w:rsidR="00A25AF2" w:rsidRPr="008F0CC5">
        <w:rPr>
          <w:lang w:val="ro-RO"/>
        </w:rPr>
        <w:t>Normelor</w:t>
      </w:r>
      <w:r w:rsidRPr="008F0CC5">
        <w:rPr>
          <w:lang w:val="ro-RO"/>
        </w:rPr>
        <w:t>.</w:t>
      </w:r>
    </w:p>
    <w:p w14:paraId="23A4BA2E" w14:textId="057D32E7" w:rsidR="00835EF8" w:rsidRPr="008F0CC5" w:rsidRDefault="006D2062" w:rsidP="006D2062">
      <w:pPr>
        <w:pStyle w:val="Body"/>
        <w:rPr>
          <w:noProof/>
          <w:lang w:val="ro-RO"/>
        </w:rPr>
      </w:pPr>
      <w:r w:rsidRPr="008F0CC5">
        <w:rPr>
          <w:noProof/>
          <w:lang w:val="ro-RO"/>
        </w:rPr>
        <w:t>Prezent</w:t>
      </w:r>
      <w:r w:rsidR="00B275D8" w:rsidRPr="008F0CC5">
        <w:rPr>
          <w:noProof/>
          <w:lang w:val="ro-RO"/>
        </w:rPr>
        <w:t xml:space="preserve">ul Contract </w:t>
      </w:r>
      <w:r w:rsidRPr="008F0CC5">
        <w:rPr>
          <w:noProof/>
          <w:lang w:val="ro-RO"/>
        </w:rPr>
        <w:t>a fost încheiat la Data Semnării, în 2 (două) exemplare, câte unul pentru fiecare Parte.</w:t>
      </w:r>
    </w:p>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70"/>
      </w:tblGrid>
      <w:tr w:rsidR="006732CF" w:rsidRPr="00A05B6E" w14:paraId="12DE7B48" w14:textId="77777777" w:rsidTr="00835EF8">
        <w:tc>
          <w:tcPr>
            <w:tcW w:w="4253" w:type="dxa"/>
          </w:tcPr>
          <w:p w14:paraId="70A0E4E3" w14:textId="2705B63F" w:rsidR="00835EF8" w:rsidRPr="008F0CC5" w:rsidRDefault="00296397" w:rsidP="006D2062">
            <w:pPr>
              <w:pStyle w:val="Body"/>
              <w:rPr>
                <w:b/>
                <w:bCs/>
                <w:lang w:val="ro-RO"/>
              </w:rPr>
            </w:pPr>
            <w:r w:rsidRPr="008F0CC5">
              <w:rPr>
                <w:b/>
                <w:bCs/>
                <w:lang w:val="ro-RO"/>
              </w:rPr>
              <w:t>JUDEȚUL SIBIU</w:t>
            </w:r>
          </w:p>
          <w:p w14:paraId="097B825F" w14:textId="59A94CA5" w:rsidR="00175587" w:rsidRPr="008F0CC5" w:rsidRDefault="00175587" w:rsidP="006D2062">
            <w:pPr>
              <w:pStyle w:val="Body"/>
              <w:rPr>
                <w:lang w:val="ro-RO"/>
              </w:rPr>
            </w:pPr>
            <w:r w:rsidRPr="008F0CC5">
              <w:rPr>
                <w:lang w:val="ro-RO"/>
              </w:rPr>
              <w:t>___</w:t>
            </w:r>
            <w:r w:rsidR="00377DA5" w:rsidRPr="008F0CC5">
              <w:rPr>
                <w:lang w:val="ro-RO"/>
              </w:rPr>
              <w:t>_</w:t>
            </w:r>
            <w:r w:rsidRPr="008F0CC5">
              <w:rPr>
                <w:lang w:val="ro-RO"/>
              </w:rPr>
              <w:t>_________</w:t>
            </w:r>
            <w:r w:rsidR="00835EF8" w:rsidRPr="008F0CC5">
              <w:rPr>
                <w:lang w:val="ro-RO"/>
              </w:rPr>
              <w:t>___________</w:t>
            </w:r>
            <w:r w:rsidRPr="008F0CC5">
              <w:rPr>
                <w:lang w:val="ro-RO"/>
              </w:rPr>
              <w:t>_______</w:t>
            </w:r>
            <w:r w:rsidR="00835EF8" w:rsidRPr="008F0CC5">
              <w:rPr>
                <w:lang w:val="ro-RO"/>
              </w:rPr>
              <w:br/>
            </w:r>
            <w:r w:rsidR="00296397" w:rsidRPr="008F0CC5">
              <w:rPr>
                <w:lang w:val="ro-RO"/>
              </w:rPr>
              <w:t>prin [Prenume, Nume], în calitate de [calitatea reprezentantului]</w:t>
            </w:r>
          </w:p>
        </w:tc>
        <w:tc>
          <w:tcPr>
            <w:tcW w:w="5670" w:type="dxa"/>
          </w:tcPr>
          <w:p w14:paraId="13327EC0" w14:textId="483CA403" w:rsidR="00835EF8" w:rsidRPr="008F0CC5" w:rsidRDefault="00466DF3" w:rsidP="00835EF8">
            <w:pPr>
              <w:pStyle w:val="Body"/>
              <w:jc w:val="right"/>
              <w:rPr>
                <w:b/>
                <w:bCs/>
                <w:lang w:val="ro-RO"/>
              </w:rPr>
            </w:pPr>
            <w:r>
              <w:rPr>
                <w:b/>
                <w:bCs/>
                <w:lang w:val="ro-RO"/>
              </w:rPr>
              <w:t>Comuna Sadu, județul Sibiu</w:t>
            </w:r>
          </w:p>
          <w:p w14:paraId="133542C0" w14:textId="77777777" w:rsidR="00835EF8" w:rsidRPr="008F0CC5" w:rsidRDefault="00835EF8" w:rsidP="00835EF8">
            <w:pPr>
              <w:pStyle w:val="Body"/>
              <w:rPr>
                <w:b/>
                <w:bCs/>
                <w:lang w:val="ro-RO"/>
              </w:rPr>
            </w:pPr>
          </w:p>
          <w:p w14:paraId="162D1ADB" w14:textId="6857F022" w:rsidR="00291E0C" w:rsidRPr="008F0CC5" w:rsidRDefault="00291E0C" w:rsidP="00291E0C">
            <w:pPr>
              <w:pStyle w:val="Body"/>
              <w:jc w:val="center"/>
              <w:rPr>
                <w:lang w:val="ro-RO"/>
              </w:rPr>
            </w:pPr>
            <w:r>
              <w:rPr>
                <w:lang w:val="ro-RO"/>
              </w:rPr>
              <w:t xml:space="preserve">                                               </w:t>
            </w:r>
            <w:r>
              <w:rPr>
                <w:lang w:val="ro-RO"/>
              </w:rPr>
              <w:t>Valentin-Dumitru-Ioan Ivan</w:t>
            </w:r>
          </w:p>
          <w:p w14:paraId="62452D0F" w14:textId="0D78900A" w:rsidR="003D6763" w:rsidRPr="00A05B6E" w:rsidRDefault="00291E0C" w:rsidP="00291E0C">
            <w:pPr>
              <w:pStyle w:val="Body"/>
              <w:rPr>
                <w:lang w:val="ro-RO"/>
              </w:rPr>
            </w:pPr>
            <w:r>
              <w:rPr>
                <w:lang w:val="ro-RO"/>
              </w:rPr>
              <w:t xml:space="preserve">                                                        </w:t>
            </w:r>
            <w:r w:rsidR="000E4EA7" w:rsidRPr="008F0CC5">
              <w:rPr>
                <w:lang w:val="ro-RO"/>
              </w:rPr>
              <w:t xml:space="preserve">în calitate de </w:t>
            </w:r>
            <w:r w:rsidR="00466DF3">
              <w:rPr>
                <w:lang w:val="ro-RO"/>
              </w:rPr>
              <w:t xml:space="preserve">Primar </w:t>
            </w:r>
          </w:p>
        </w:tc>
      </w:tr>
    </w:tbl>
    <w:p w14:paraId="60E09CFE" w14:textId="3A42C457" w:rsidR="008F0CC5" w:rsidRPr="008F0CC5" w:rsidRDefault="0059275E" w:rsidP="008F0CC5">
      <w:pPr>
        <w:pStyle w:val="Body"/>
        <w:rPr>
          <w:lang w:val="en-US"/>
        </w:rPr>
      </w:pPr>
      <w:r>
        <w:rPr>
          <w:lang w:val="en-US"/>
        </w:rPr>
        <w:t>PREȘEDINTE DE ȘEDINȚĂ</w:t>
      </w:r>
      <w:r w:rsidR="008F0CC5" w:rsidRPr="008F0CC5">
        <w:rPr>
          <w:lang w:val="en-US"/>
        </w:rPr>
        <w:t>:</w:t>
      </w:r>
      <w:r w:rsidR="008F0CC5">
        <w:rPr>
          <w:lang w:val="en-US"/>
        </w:rPr>
        <w:t xml:space="preserve">                                                       </w:t>
      </w:r>
      <w:proofErr w:type="gramStart"/>
      <w:r>
        <w:rPr>
          <w:lang w:val="en-US"/>
        </w:rPr>
        <w:t xml:space="preserve">CONTRASEMNEAZĂ </w:t>
      </w:r>
      <w:r w:rsidR="008F0CC5" w:rsidRPr="008F0CC5">
        <w:rPr>
          <w:lang w:val="en-US"/>
        </w:rPr>
        <w:t xml:space="preserve"> PENTRU</w:t>
      </w:r>
      <w:proofErr w:type="gramEnd"/>
      <w:r w:rsidR="008F0CC5" w:rsidRPr="008F0CC5">
        <w:rPr>
          <w:lang w:val="en-US"/>
        </w:rPr>
        <w:t xml:space="preserve"> LEGALITATE:</w:t>
      </w:r>
    </w:p>
    <w:p w14:paraId="23F3B3DC" w14:textId="1AE2C2F6" w:rsidR="008F0CC5" w:rsidRPr="008F0CC5" w:rsidRDefault="0059275E" w:rsidP="008F0CC5">
      <w:pPr>
        <w:pStyle w:val="Body"/>
        <w:rPr>
          <w:lang w:val="en-US"/>
        </w:rPr>
      </w:pPr>
      <w:r>
        <w:rPr>
          <w:i/>
          <w:iCs/>
          <w:lang w:val="en-US"/>
        </w:rPr>
        <w:t xml:space="preserve"> </w:t>
      </w:r>
      <w:r>
        <w:rPr>
          <w:lang w:val="en-US"/>
        </w:rPr>
        <w:t>Constantin-Dorin BUNEA</w:t>
      </w:r>
      <w:r>
        <w:rPr>
          <w:i/>
          <w:iCs/>
          <w:lang w:val="en-US"/>
        </w:rPr>
        <w:t xml:space="preserve">                                                       </w:t>
      </w:r>
      <w:r w:rsidR="008F0CC5" w:rsidRPr="008F0CC5">
        <w:rPr>
          <w:i/>
          <w:iCs/>
          <w:lang w:val="en-US"/>
        </w:rPr>
        <w:t>p</w:t>
      </w:r>
      <w:r w:rsidR="008F0CC5" w:rsidRPr="008F0CC5">
        <w:rPr>
          <w:lang w:val="en-US"/>
        </w:rPr>
        <w:t> SECRETARUL GENERAL AL COMUNEI SADU</w:t>
      </w:r>
    </w:p>
    <w:p w14:paraId="5747D4DD" w14:textId="6B0A3F26" w:rsidR="008F0CC5" w:rsidRPr="00485003" w:rsidRDefault="008F0CC5" w:rsidP="008F0CC5">
      <w:pPr>
        <w:pStyle w:val="Body"/>
        <w:rPr>
          <w:lang w:val="en-US"/>
        </w:rPr>
      </w:pPr>
      <w:r w:rsidRPr="00485003">
        <w:rPr>
          <w:lang w:val="en-US"/>
        </w:rPr>
        <w:t xml:space="preserve">                                                                               </w:t>
      </w:r>
      <w:r w:rsidR="0059275E" w:rsidRPr="00485003">
        <w:rPr>
          <w:lang w:val="en-US"/>
        </w:rPr>
        <w:t xml:space="preserve">                                                 </w:t>
      </w:r>
      <w:r w:rsidRPr="00485003">
        <w:rPr>
          <w:lang w:val="en-US"/>
        </w:rPr>
        <w:t>Maria LAZEA</w:t>
      </w:r>
    </w:p>
    <w:p w14:paraId="3369DB95" w14:textId="1309B362" w:rsidR="008F0CC5" w:rsidRPr="008F0CC5" w:rsidRDefault="008F0CC5" w:rsidP="008F0CC5">
      <w:pPr>
        <w:pStyle w:val="Body"/>
        <w:rPr>
          <w:lang w:val="en-US"/>
        </w:rPr>
      </w:pPr>
      <w:r>
        <w:rPr>
          <w:lang w:val="en-US"/>
        </w:rPr>
        <w:t xml:space="preserve">                                                                                               </w:t>
      </w:r>
      <w:r w:rsidRPr="008F0CC5">
        <w:rPr>
          <w:lang w:val="en-US"/>
        </w:rPr>
        <w:t xml:space="preserve">cu </w:t>
      </w:r>
      <w:proofErr w:type="spellStart"/>
      <w:r w:rsidRPr="008F0CC5">
        <w:rPr>
          <w:lang w:val="en-US"/>
        </w:rPr>
        <w:t>atribuții</w:t>
      </w:r>
      <w:proofErr w:type="spellEnd"/>
      <w:r w:rsidRPr="008F0CC5">
        <w:rPr>
          <w:lang w:val="en-US"/>
        </w:rPr>
        <w:t xml:space="preserve"> delegate </w:t>
      </w:r>
      <w:proofErr w:type="spellStart"/>
      <w:r w:rsidRPr="008F0CC5">
        <w:rPr>
          <w:lang w:val="en-US"/>
        </w:rPr>
        <w:t>specifice</w:t>
      </w:r>
      <w:proofErr w:type="spellEnd"/>
      <w:r w:rsidRPr="008F0CC5">
        <w:rPr>
          <w:lang w:val="en-US"/>
        </w:rPr>
        <w:t xml:space="preserve"> </w:t>
      </w:r>
      <w:proofErr w:type="spellStart"/>
      <w:r w:rsidRPr="008F0CC5">
        <w:rPr>
          <w:lang w:val="en-US"/>
        </w:rPr>
        <w:t>secretarului</w:t>
      </w:r>
      <w:proofErr w:type="spellEnd"/>
      <w:r w:rsidRPr="008F0CC5">
        <w:rPr>
          <w:lang w:val="en-US"/>
        </w:rPr>
        <w:t xml:space="preserve"> general</w:t>
      </w:r>
    </w:p>
    <w:p w14:paraId="050FC8D7" w14:textId="77777777" w:rsidR="006D2062" w:rsidRPr="00A05B6E" w:rsidRDefault="006D2062" w:rsidP="006D2062">
      <w:pPr>
        <w:pStyle w:val="Body"/>
        <w:rPr>
          <w:lang w:val="ro-RO"/>
        </w:rPr>
      </w:pPr>
    </w:p>
    <w:sectPr w:rsidR="006D2062" w:rsidRPr="00A05B6E" w:rsidSect="007D6753">
      <w:footerReference w:type="default" r:id="rId11"/>
      <w:footerReference w:type="first" r:id="rId12"/>
      <w:pgSz w:w="11907" w:h="16839" w:code="9"/>
      <w:pgMar w:top="1134" w:right="1134" w:bottom="1134" w:left="1134" w:header="578" w:footer="48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4AF6" w14:textId="77777777" w:rsidR="00087964" w:rsidRDefault="00087964">
      <w:r>
        <w:separator/>
      </w:r>
    </w:p>
  </w:endnote>
  <w:endnote w:type="continuationSeparator" w:id="0">
    <w:p w14:paraId="5749307F" w14:textId="77777777" w:rsidR="00087964" w:rsidRDefault="00087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YInterstate">
    <w:altName w:val="Calibri"/>
    <w:charset w:val="00"/>
    <w:family w:val="auto"/>
    <w:pitch w:val="variable"/>
    <w:sig w:usb0="800002AF" w:usb1="5000204A"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824122"/>
      <w:docPartObj>
        <w:docPartGallery w:val="Page Numbers (Bottom of Page)"/>
        <w:docPartUnique/>
      </w:docPartObj>
    </w:sdtPr>
    <w:sdtEndPr>
      <w:rPr>
        <w:noProof/>
      </w:rPr>
    </w:sdtEndPr>
    <w:sdtContent>
      <w:p w14:paraId="768E5D9E" w14:textId="64469AEA" w:rsidR="00712DB6" w:rsidRPr="00A321F8" w:rsidRDefault="00712DB6" w:rsidP="008F33F6">
        <w:pPr>
          <w:pStyle w:val="Footer"/>
          <w:spacing w:before="360" w:after="0"/>
          <w:jc w:val="center"/>
          <w:rPr>
            <w:noProof/>
          </w:rP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150086"/>
      <w:docPartObj>
        <w:docPartGallery w:val="Page Numbers (Bottom of Page)"/>
        <w:docPartUnique/>
      </w:docPartObj>
    </w:sdtPr>
    <w:sdtEndPr>
      <w:rPr>
        <w:noProof/>
      </w:rPr>
    </w:sdtEndPr>
    <w:sdtContent>
      <w:p w14:paraId="6AAAAA61" w14:textId="5BEC3617" w:rsidR="00712DB6" w:rsidRPr="00A321F8" w:rsidRDefault="00712DB6" w:rsidP="007D6753">
        <w:pPr>
          <w:pStyle w:val="Footer"/>
          <w:spacing w:before="360" w:after="0"/>
          <w:jc w:val="center"/>
          <w:rPr>
            <w:noProof/>
          </w:rP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BF388" w14:textId="77777777" w:rsidR="00087964" w:rsidRDefault="00087964">
      <w:r>
        <w:separator/>
      </w:r>
    </w:p>
  </w:footnote>
  <w:footnote w:type="continuationSeparator" w:id="0">
    <w:p w14:paraId="50F9C93B" w14:textId="77777777" w:rsidR="00087964" w:rsidRDefault="00087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B5D"/>
    <w:multiLevelType w:val="multilevel"/>
    <w:tmpl w:val="0F32610C"/>
    <w:lvl w:ilvl="0">
      <w:start w:val="34"/>
      <w:numFmt w:val="decimal"/>
      <w:lvlText w:val="%1"/>
      <w:lvlJc w:val="left"/>
      <w:pPr>
        <w:ind w:left="380" w:hanging="596"/>
      </w:pPr>
      <w:rPr>
        <w:rFonts w:hint="default"/>
        <w:lang w:val="en-US" w:eastAsia="en-US" w:bidi="en-US"/>
      </w:rPr>
    </w:lvl>
    <w:lvl w:ilvl="1">
      <w:start w:val="1"/>
      <w:numFmt w:val="decimal"/>
      <w:lvlText w:val="%1.%2."/>
      <w:lvlJc w:val="left"/>
      <w:pPr>
        <w:ind w:left="380" w:hanging="596"/>
      </w:pPr>
      <w:rPr>
        <w:rFonts w:ascii="Arial" w:eastAsia="Arial" w:hAnsi="Arial" w:cs="Arial" w:hint="default"/>
        <w:b/>
        <w:bCs/>
        <w:spacing w:val="-2"/>
        <w:w w:val="99"/>
        <w:sz w:val="20"/>
        <w:szCs w:val="20"/>
        <w:lang w:val="en-US" w:eastAsia="en-US" w:bidi="en-US"/>
      </w:rPr>
    </w:lvl>
    <w:lvl w:ilvl="2">
      <w:numFmt w:val="bullet"/>
      <w:lvlText w:val="•"/>
      <w:lvlJc w:val="left"/>
      <w:pPr>
        <w:ind w:left="2281" w:hanging="596"/>
      </w:pPr>
      <w:rPr>
        <w:rFonts w:hint="default"/>
        <w:lang w:val="en-US" w:eastAsia="en-US" w:bidi="en-US"/>
      </w:rPr>
    </w:lvl>
    <w:lvl w:ilvl="3">
      <w:numFmt w:val="bullet"/>
      <w:lvlText w:val="•"/>
      <w:lvlJc w:val="left"/>
      <w:pPr>
        <w:ind w:left="3231" w:hanging="596"/>
      </w:pPr>
      <w:rPr>
        <w:rFonts w:hint="default"/>
        <w:lang w:val="en-US" w:eastAsia="en-US" w:bidi="en-US"/>
      </w:rPr>
    </w:lvl>
    <w:lvl w:ilvl="4">
      <w:numFmt w:val="bullet"/>
      <w:lvlText w:val="•"/>
      <w:lvlJc w:val="left"/>
      <w:pPr>
        <w:ind w:left="4182" w:hanging="596"/>
      </w:pPr>
      <w:rPr>
        <w:rFonts w:hint="default"/>
        <w:lang w:val="en-US" w:eastAsia="en-US" w:bidi="en-US"/>
      </w:rPr>
    </w:lvl>
    <w:lvl w:ilvl="5">
      <w:numFmt w:val="bullet"/>
      <w:lvlText w:val="•"/>
      <w:lvlJc w:val="left"/>
      <w:pPr>
        <w:ind w:left="5133" w:hanging="596"/>
      </w:pPr>
      <w:rPr>
        <w:rFonts w:hint="default"/>
        <w:lang w:val="en-US" w:eastAsia="en-US" w:bidi="en-US"/>
      </w:rPr>
    </w:lvl>
    <w:lvl w:ilvl="6">
      <w:numFmt w:val="bullet"/>
      <w:lvlText w:val="•"/>
      <w:lvlJc w:val="left"/>
      <w:pPr>
        <w:ind w:left="6083" w:hanging="596"/>
      </w:pPr>
      <w:rPr>
        <w:rFonts w:hint="default"/>
        <w:lang w:val="en-US" w:eastAsia="en-US" w:bidi="en-US"/>
      </w:rPr>
    </w:lvl>
    <w:lvl w:ilvl="7">
      <w:numFmt w:val="bullet"/>
      <w:lvlText w:val="•"/>
      <w:lvlJc w:val="left"/>
      <w:pPr>
        <w:ind w:left="7034" w:hanging="596"/>
      </w:pPr>
      <w:rPr>
        <w:rFonts w:hint="default"/>
        <w:lang w:val="en-US" w:eastAsia="en-US" w:bidi="en-US"/>
      </w:rPr>
    </w:lvl>
    <w:lvl w:ilvl="8">
      <w:numFmt w:val="bullet"/>
      <w:lvlText w:val="•"/>
      <w:lvlJc w:val="left"/>
      <w:pPr>
        <w:ind w:left="7985" w:hanging="596"/>
      </w:pPr>
      <w:rPr>
        <w:rFonts w:hint="default"/>
        <w:lang w:val="en-US" w:eastAsia="en-US" w:bidi="en-US"/>
      </w:rPr>
    </w:lvl>
  </w:abstractNum>
  <w:abstractNum w:abstractNumId="1" w15:restartNumberingAfterBreak="0">
    <w:nsid w:val="02BE66A1"/>
    <w:multiLevelType w:val="multilevel"/>
    <w:tmpl w:val="D6EE03D2"/>
    <w:lvl w:ilvl="0">
      <w:start w:val="1"/>
      <w:numFmt w:val="upperLetter"/>
      <w:pStyle w:val="UCAlpha1"/>
      <w:lvlText w:val="(%1)"/>
      <w:lvlJc w:val="left"/>
      <w:pPr>
        <w:ind w:left="360" w:hanging="360"/>
      </w:pPr>
      <w:rPr>
        <w:rFonts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3CE19EF"/>
    <w:multiLevelType w:val="multilevel"/>
    <w:tmpl w:val="165E5ECA"/>
    <w:lvl w:ilvl="0">
      <w:start w:val="1"/>
      <w:numFmt w:val="bullet"/>
      <w:pStyle w:val="bullet1"/>
      <w:lvlText w:val="•"/>
      <w:lvlJc w:val="left"/>
      <w:pPr>
        <w:ind w:left="360"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8645C"/>
    <w:multiLevelType w:val="multilevel"/>
    <w:tmpl w:val="0D34FD9A"/>
    <w:lvl w:ilvl="0">
      <w:start w:val="1"/>
      <w:numFmt w:val="decimal"/>
      <w:pStyle w:val="Parties"/>
      <w:lvlText w:val="(%1)"/>
      <w:lvlJc w:val="left"/>
      <w:pPr>
        <w:tabs>
          <w:tab w:val="num" w:pos="680"/>
        </w:tabs>
        <w:ind w:left="680" w:hanging="68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34323D"/>
    <w:multiLevelType w:val="multilevel"/>
    <w:tmpl w:val="DBDC150C"/>
    <w:lvl w:ilvl="0">
      <w:start w:val="1"/>
      <w:numFmt w:val="decimal"/>
      <w:pStyle w:val="Schedule1"/>
      <w:lvlText w:val="%1"/>
      <w:lvlJc w:val="left"/>
      <w:pPr>
        <w:tabs>
          <w:tab w:val="num" w:pos="680"/>
        </w:tabs>
        <w:ind w:left="680" w:hanging="680"/>
      </w:pPr>
      <w:rPr>
        <w:rFonts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608"/>
        </w:tabs>
        <w:ind w:left="2608" w:hanging="567"/>
      </w:pPr>
      <w:rPr>
        <w:rFonts w:hint="default"/>
      </w:rPr>
    </w:lvl>
    <w:lvl w:ilvl="5">
      <w:start w:val="1"/>
      <w:numFmt w:val="upperRoman"/>
      <w:pStyle w:val="Schedule6"/>
      <w:lvlText w:val="(%6)"/>
      <w:lvlJc w:val="left"/>
      <w:pPr>
        <w:tabs>
          <w:tab w:val="num" w:pos="3288"/>
        </w:tabs>
        <w:ind w:left="3288"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5" w15:restartNumberingAfterBreak="0">
    <w:nsid w:val="116B7A43"/>
    <w:multiLevelType w:val="multilevel"/>
    <w:tmpl w:val="A7FE630A"/>
    <w:lvl w:ilvl="0">
      <w:start w:val="1"/>
      <w:numFmt w:val="decimal"/>
      <w:pStyle w:val="Table1"/>
      <w:lvlText w:val="%1"/>
      <w:lvlJc w:val="left"/>
      <w:pPr>
        <w:tabs>
          <w:tab w:val="num" w:pos="680"/>
        </w:tabs>
        <w:ind w:left="680" w:hanging="680"/>
      </w:pPr>
      <w:rPr>
        <w:rFonts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20"/>
        <w:szCs w:val="20"/>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6" w15:restartNumberingAfterBreak="0">
    <w:nsid w:val="173574CD"/>
    <w:multiLevelType w:val="singleLevel"/>
    <w:tmpl w:val="76E6BCCC"/>
    <w:lvl w:ilvl="0">
      <w:start w:val="1"/>
      <w:numFmt w:val="lowerLetter"/>
      <w:pStyle w:val="alpha4"/>
      <w:lvlText w:val="(%1)"/>
      <w:lvlJc w:val="left"/>
      <w:pPr>
        <w:ind w:left="2401" w:hanging="360"/>
      </w:pPr>
      <w:rPr>
        <w:rFonts w:ascii="EYInterstate" w:hAnsi="EYInterstate" w:hint="default"/>
        <w:b w:val="0"/>
        <w:i w:val="0"/>
        <w:sz w:val="20"/>
      </w:rPr>
    </w:lvl>
  </w:abstractNum>
  <w:abstractNum w:abstractNumId="7" w15:restartNumberingAfterBreak="0">
    <w:nsid w:val="1BC91C4D"/>
    <w:multiLevelType w:val="multilevel"/>
    <w:tmpl w:val="955ED79C"/>
    <w:lvl w:ilvl="0">
      <w:start w:val="1"/>
      <w:numFmt w:val="bullet"/>
      <w:pStyle w:val="bullet4"/>
      <w:lvlText w:val="•"/>
      <w:lvlJc w:val="left"/>
      <w:pPr>
        <w:ind w:left="2401"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407A87"/>
    <w:multiLevelType w:val="multilevel"/>
    <w:tmpl w:val="8B8AB054"/>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E2ACA"/>
    <w:multiLevelType w:val="multilevel"/>
    <w:tmpl w:val="D6CAC37E"/>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F708B8"/>
    <w:multiLevelType w:val="multilevel"/>
    <w:tmpl w:val="97C4CBDE"/>
    <w:lvl w:ilvl="0">
      <w:start w:val="1"/>
      <w:numFmt w:val="upperRoman"/>
      <w:pStyle w:val="UCRoman1"/>
      <w:lvlText w:val="%1."/>
      <w:lvlJc w:val="left"/>
      <w:pPr>
        <w:tabs>
          <w:tab w:val="num" w:pos="680"/>
        </w:tabs>
        <w:ind w:left="680"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23971282"/>
    <w:multiLevelType w:val="multilevel"/>
    <w:tmpl w:val="CA6C3346"/>
    <w:lvl w:ilvl="0">
      <w:start w:val="1"/>
      <w:numFmt w:val="upperLetter"/>
      <w:pStyle w:val="UCAlpha4"/>
      <w:lvlText w:val="%1."/>
      <w:lvlJc w:val="left"/>
      <w:pPr>
        <w:tabs>
          <w:tab w:val="num" w:pos="2608"/>
        </w:tabs>
        <w:ind w:left="2608" w:hanging="567"/>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5E6172F"/>
    <w:multiLevelType w:val="singleLevel"/>
    <w:tmpl w:val="22407194"/>
    <w:lvl w:ilvl="0">
      <w:start w:val="1"/>
      <w:numFmt w:val="lowerLetter"/>
      <w:pStyle w:val="Tablealpha"/>
      <w:lvlText w:val="(%1)"/>
      <w:lvlJc w:val="left"/>
      <w:pPr>
        <w:ind w:left="360" w:hanging="360"/>
      </w:pPr>
      <w:rPr>
        <w:rFonts w:ascii="EYInterstate" w:hAnsi="EYInterstate" w:hint="default"/>
        <w:b w:val="0"/>
        <w:i w:val="0"/>
        <w:sz w:val="20"/>
      </w:rPr>
    </w:lvl>
  </w:abstractNum>
  <w:abstractNum w:abstractNumId="13" w15:restartNumberingAfterBreak="0">
    <w:nsid w:val="27CB60E5"/>
    <w:multiLevelType w:val="multilevel"/>
    <w:tmpl w:val="3B6AC506"/>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E328AE"/>
    <w:multiLevelType w:val="multilevel"/>
    <w:tmpl w:val="6DE0B206"/>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9A735D"/>
    <w:multiLevelType w:val="multilevel"/>
    <w:tmpl w:val="DE24A3AC"/>
    <w:lvl w:ilvl="0">
      <w:start w:val="1"/>
      <w:numFmt w:val="bullet"/>
      <w:pStyle w:val="bullet6"/>
      <w:lvlText w:val="•"/>
      <w:lvlJc w:val="left"/>
      <w:pPr>
        <w:ind w:left="3648"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705D16"/>
    <w:multiLevelType w:val="singleLevel"/>
    <w:tmpl w:val="E954FD52"/>
    <w:lvl w:ilvl="0">
      <w:start w:val="1"/>
      <w:numFmt w:val="lowerLetter"/>
      <w:pStyle w:val="alpha3"/>
      <w:lvlText w:val="(%1)"/>
      <w:lvlJc w:val="left"/>
      <w:pPr>
        <w:ind w:left="1721" w:hanging="360"/>
      </w:pPr>
      <w:rPr>
        <w:rFonts w:ascii="EYInterstate" w:hAnsi="EYInterstate" w:hint="default"/>
        <w:b w:val="0"/>
        <w:i w:val="0"/>
        <w:sz w:val="20"/>
      </w:rPr>
    </w:lvl>
  </w:abstractNum>
  <w:abstractNum w:abstractNumId="17" w15:restartNumberingAfterBreak="0">
    <w:nsid w:val="34A5631E"/>
    <w:multiLevelType w:val="multilevel"/>
    <w:tmpl w:val="E0804892"/>
    <w:lvl w:ilvl="0">
      <w:start w:val="1"/>
      <w:numFmt w:val="upperLetter"/>
      <w:pStyle w:val="UCAlpha2"/>
      <w:lvlText w:val="%1."/>
      <w:lvlJc w:val="left"/>
      <w:pPr>
        <w:tabs>
          <w:tab w:val="num" w:pos="1361"/>
        </w:tabs>
        <w:ind w:left="1361" w:hanging="681"/>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4AE3D21"/>
    <w:multiLevelType w:val="multilevel"/>
    <w:tmpl w:val="516E8004"/>
    <w:lvl w:ilvl="0">
      <w:start w:val="1"/>
      <w:numFmt w:val="bullet"/>
      <w:lvlRestart w:val="0"/>
      <w:pStyle w:val="dashbullet1"/>
      <w:lvlText w:val=""/>
      <w:lvlJc w:val="left"/>
      <w:pPr>
        <w:tabs>
          <w:tab w:val="num" w:pos="680"/>
        </w:tabs>
        <w:ind w:left="680"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76142"/>
    <w:multiLevelType w:val="multilevel"/>
    <w:tmpl w:val="1A488DF8"/>
    <w:lvl w:ilvl="0">
      <w:start w:val="1"/>
      <w:numFmt w:val="bullet"/>
      <w:pStyle w:val="bullet2"/>
      <w:lvlText w:val="•"/>
      <w:lvlJc w:val="left"/>
      <w:pPr>
        <w:ind w:left="1040"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E21890"/>
    <w:multiLevelType w:val="multilevel"/>
    <w:tmpl w:val="131A44C2"/>
    <w:lvl w:ilvl="0">
      <w:start w:val="1"/>
      <w:numFmt w:val="decimal"/>
      <w:pStyle w:val="TCLevel1"/>
      <w:lvlText w:val="%1"/>
      <w:lvlJc w:val="left"/>
      <w:pPr>
        <w:tabs>
          <w:tab w:val="num" w:pos="680"/>
        </w:tabs>
        <w:ind w:left="680" w:hanging="680"/>
      </w:pPr>
      <w:rPr>
        <w:rFonts w:hint="default"/>
        <w:b/>
        <w:i w:val="0"/>
      </w:rPr>
    </w:lvl>
    <w:lvl w:ilvl="1">
      <w:start w:val="1"/>
      <w:numFmt w:val="lowerLetter"/>
      <w:pStyle w:val="TCLevel2"/>
      <w:lvlText w:val="(%2)"/>
      <w:lvlJc w:val="left"/>
      <w:pPr>
        <w:tabs>
          <w:tab w:val="num" w:pos="1361"/>
        </w:tabs>
        <w:ind w:left="1361" w:hanging="681"/>
      </w:pPr>
      <w:rPr>
        <w:rFonts w:hint="default"/>
        <w:b/>
        <w:i w:val="0"/>
      </w:rPr>
    </w:lvl>
    <w:lvl w:ilvl="2">
      <w:start w:val="1"/>
      <w:numFmt w:val="lowerRoman"/>
      <w:pStyle w:val="TCLevel3"/>
      <w:lvlText w:val="(%3)"/>
      <w:lvlJc w:val="left"/>
      <w:pPr>
        <w:tabs>
          <w:tab w:val="num" w:pos="2041"/>
        </w:tabs>
        <w:ind w:left="2041" w:hanging="680"/>
      </w:pPr>
      <w:rPr>
        <w:rFonts w:hint="default"/>
      </w:rPr>
    </w:lvl>
    <w:lvl w:ilvl="3">
      <w:start w:val="1"/>
      <w:numFmt w:val="upperLetter"/>
      <w:pStyle w:val="TCLevel4"/>
      <w:lvlText w:val="(%4)"/>
      <w:lvlJc w:val="left"/>
      <w:pPr>
        <w:tabs>
          <w:tab w:val="num" w:pos="2608"/>
        </w:tabs>
        <w:ind w:left="2608" w:hanging="567"/>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1" w15:restartNumberingAfterBreak="0">
    <w:nsid w:val="386006ED"/>
    <w:multiLevelType w:val="singleLevel"/>
    <w:tmpl w:val="3BDE263A"/>
    <w:lvl w:ilvl="0">
      <w:start w:val="1"/>
      <w:numFmt w:val="lowerLetter"/>
      <w:pStyle w:val="alpha6"/>
      <w:lvlText w:val="(%1)"/>
      <w:lvlJc w:val="left"/>
      <w:pPr>
        <w:ind w:left="3648" w:hanging="360"/>
      </w:pPr>
      <w:rPr>
        <w:rFonts w:ascii="EYInterstate" w:hAnsi="EYInterstate" w:hint="default"/>
        <w:b w:val="0"/>
        <w:i w:val="0"/>
        <w:sz w:val="20"/>
      </w:rPr>
    </w:lvl>
  </w:abstractNum>
  <w:abstractNum w:abstractNumId="22" w15:restartNumberingAfterBreak="0">
    <w:nsid w:val="3D0E7D39"/>
    <w:multiLevelType w:val="multilevel"/>
    <w:tmpl w:val="0BB21CC0"/>
    <w:name w:val="AOSch"/>
    <w:lvl w:ilvl="0">
      <w:start w:val="1"/>
      <w:numFmt w:val="decimal"/>
      <w:pStyle w:val="SchHead"/>
      <w:suff w:val="nothing"/>
      <w:lvlText w:val="Schedule %1"/>
      <w:lvlJc w:val="left"/>
      <w:pPr>
        <w:ind w:left="0" w:firstLine="0"/>
      </w:pPr>
      <w:rPr>
        <w:b/>
        <w:i w:val="0"/>
      </w:rPr>
    </w:lvl>
    <w:lvl w:ilvl="1">
      <w:start w:val="1"/>
      <w:numFmt w:val="decimal"/>
      <w:pStyle w:val="SchPartHead"/>
      <w:suff w:val="nothing"/>
      <w:lvlText w:val="Par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3" w15:restartNumberingAfterBreak="0">
    <w:nsid w:val="3FBC403A"/>
    <w:multiLevelType w:val="multilevel"/>
    <w:tmpl w:val="53184140"/>
    <w:lvl w:ilvl="0">
      <w:start w:val="1"/>
      <w:numFmt w:val="upperLetter"/>
      <w:pStyle w:val="UCAlpha5"/>
      <w:lvlText w:val="%1."/>
      <w:lvlJc w:val="left"/>
      <w:pPr>
        <w:tabs>
          <w:tab w:val="num" w:pos="3288"/>
        </w:tabs>
        <w:ind w:left="3288"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49C96B24"/>
    <w:multiLevelType w:val="hybridMultilevel"/>
    <w:tmpl w:val="164A6C44"/>
    <w:lvl w:ilvl="0" w:tplc="0EAAE934">
      <w:start w:val="1"/>
      <w:numFmt w:val="decimal"/>
      <w:lvlText w:val="15.%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6D7BFA"/>
    <w:multiLevelType w:val="singleLevel"/>
    <w:tmpl w:val="3A482CF0"/>
    <w:lvl w:ilvl="0">
      <w:start w:val="1"/>
      <w:numFmt w:val="lowerLetter"/>
      <w:pStyle w:val="alpha5"/>
      <w:lvlText w:val="(%1)"/>
      <w:lvlJc w:val="left"/>
      <w:pPr>
        <w:ind w:left="2968" w:hanging="360"/>
      </w:pPr>
      <w:rPr>
        <w:rFonts w:ascii="EYInterstate" w:hAnsi="EYInterstate" w:hint="default"/>
        <w:b w:val="0"/>
        <w:i w:val="0"/>
        <w:sz w:val="20"/>
      </w:rPr>
    </w:lvl>
  </w:abstractNum>
  <w:abstractNum w:abstractNumId="26" w15:restartNumberingAfterBreak="0">
    <w:nsid w:val="512A7C3C"/>
    <w:multiLevelType w:val="singleLevel"/>
    <w:tmpl w:val="A99EC252"/>
    <w:lvl w:ilvl="0">
      <w:start w:val="1"/>
      <w:numFmt w:val="lowerLetter"/>
      <w:pStyle w:val="alpha1"/>
      <w:lvlText w:val="(%1)"/>
      <w:lvlJc w:val="left"/>
      <w:pPr>
        <w:ind w:left="360" w:hanging="360"/>
      </w:pPr>
      <w:rPr>
        <w:rFonts w:ascii="EYInterstate" w:hAnsi="EYInterstate" w:hint="default"/>
        <w:b w:val="0"/>
        <w:i w:val="0"/>
        <w:sz w:val="20"/>
      </w:rPr>
    </w:lvl>
  </w:abstractNum>
  <w:abstractNum w:abstractNumId="27" w15:restartNumberingAfterBreak="0">
    <w:nsid w:val="55F728E2"/>
    <w:multiLevelType w:val="multilevel"/>
    <w:tmpl w:val="B680C6AE"/>
    <w:lvl w:ilvl="0">
      <w:start w:val="1"/>
      <w:numFmt w:val="upperRoman"/>
      <w:pStyle w:val="UCRoman2"/>
      <w:lvlText w:val="%1."/>
      <w:lvlJc w:val="left"/>
      <w:pPr>
        <w:tabs>
          <w:tab w:val="num" w:pos="1361"/>
        </w:tabs>
        <w:ind w:left="1361" w:hanging="681"/>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6E26FEF"/>
    <w:multiLevelType w:val="singleLevel"/>
    <w:tmpl w:val="F1EEDBE2"/>
    <w:lvl w:ilvl="0">
      <w:start w:val="1"/>
      <w:numFmt w:val="lowerRoman"/>
      <w:pStyle w:val="roman4"/>
      <w:lvlText w:val="(%1)"/>
      <w:lvlJc w:val="left"/>
      <w:pPr>
        <w:ind w:left="2401" w:hanging="360"/>
      </w:pPr>
      <w:rPr>
        <w:rFonts w:ascii="EYInterstate" w:hAnsi="EYInterstate" w:hint="default"/>
        <w:b w:val="0"/>
        <w:i w:val="0"/>
        <w:sz w:val="20"/>
      </w:rPr>
    </w:lvl>
  </w:abstractNum>
  <w:abstractNum w:abstractNumId="29" w15:restartNumberingAfterBreak="0">
    <w:nsid w:val="573A1D8A"/>
    <w:multiLevelType w:val="hybridMultilevel"/>
    <w:tmpl w:val="C504B9BE"/>
    <w:lvl w:ilvl="0" w:tplc="D69A7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F711EC"/>
    <w:multiLevelType w:val="singleLevel"/>
    <w:tmpl w:val="E7983A00"/>
    <w:lvl w:ilvl="0">
      <w:start w:val="1"/>
      <w:numFmt w:val="lowerRoman"/>
      <w:pStyle w:val="roman1"/>
      <w:lvlText w:val="(%1)"/>
      <w:lvlJc w:val="left"/>
      <w:pPr>
        <w:ind w:left="360" w:hanging="360"/>
      </w:pPr>
      <w:rPr>
        <w:rFonts w:ascii="EYInterstate" w:hAnsi="EYInterstate" w:hint="default"/>
        <w:b w:val="0"/>
        <w:i w:val="0"/>
        <w:sz w:val="20"/>
      </w:rPr>
    </w:lvl>
  </w:abstractNum>
  <w:abstractNum w:abstractNumId="31" w15:restartNumberingAfterBreak="0">
    <w:nsid w:val="5F627F98"/>
    <w:multiLevelType w:val="multilevel"/>
    <w:tmpl w:val="D4C07D38"/>
    <w:lvl w:ilvl="0">
      <w:start w:val="1"/>
      <w:numFmt w:val="bullet"/>
      <w:pStyle w:val="Tablebullet"/>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CB4379"/>
    <w:multiLevelType w:val="multilevel"/>
    <w:tmpl w:val="E78A489E"/>
    <w:lvl w:ilvl="0">
      <w:start w:val="1"/>
      <w:numFmt w:val="upperLetter"/>
      <w:pStyle w:val="Recitals"/>
      <w:lvlText w:val="(%1)"/>
      <w:lvlJc w:val="left"/>
      <w:pPr>
        <w:tabs>
          <w:tab w:val="num" w:pos="680"/>
        </w:tabs>
        <w:ind w:left="680" w:hanging="6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2215270"/>
    <w:multiLevelType w:val="singleLevel"/>
    <w:tmpl w:val="3AC2956A"/>
    <w:lvl w:ilvl="0">
      <w:start w:val="1"/>
      <w:numFmt w:val="lowerRoman"/>
      <w:pStyle w:val="roman3"/>
      <w:lvlText w:val="(%1)"/>
      <w:lvlJc w:val="left"/>
      <w:pPr>
        <w:ind w:left="1721" w:hanging="360"/>
      </w:pPr>
      <w:rPr>
        <w:rFonts w:ascii="Arial" w:hAnsi="Arial" w:cs="Arial" w:hint="default"/>
        <w:b w:val="0"/>
        <w:i w:val="0"/>
        <w:sz w:val="20"/>
      </w:rPr>
    </w:lvl>
  </w:abstractNum>
  <w:abstractNum w:abstractNumId="34" w15:restartNumberingAfterBreak="0">
    <w:nsid w:val="64C47EA1"/>
    <w:multiLevelType w:val="singleLevel"/>
    <w:tmpl w:val="26DC18AE"/>
    <w:lvl w:ilvl="0">
      <w:start w:val="1"/>
      <w:numFmt w:val="lowerLetter"/>
      <w:pStyle w:val="Tableroman"/>
      <w:lvlText w:val="(%1)"/>
      <w:lvlJc w:val="left"/>
      <w:pPr>
        <w:ind w:left="360" w:hanging="360"/>
      </w:pPr>
      <w:rPr>
        <w:rFonts w:ascii="EYInterstate" w:hAnsi="EYInterstate" w:hint="default"/>
        <w:b w:val="0"/>
        <w:i w:val="0"/>
        <w:sz w:val="20"/>
      </w:rPr>
    </w:lvl>
  </w:abstractNum>
  <w:abstractNum w:abstractNumId="35" w15:restartNumberingAfterBreak="0">
    <w:nsid w:val="6A7F67AA"/>
    <w:multiLevelType w:val="multilevel"/>
    <w:tmpl w:val="CDA4B838"/>
    <w:lvl w:ilvl="0">
      <w:start w:val="1"/>
      <w:numFmt w:val="upperLetter"/>
      <w:pStyle w:val="UCAlpha3"/>
      <w:lvlText w:val="%1."/>
      <w:lvlJc w:val="left"/>
      <w:pPr>
        <w:tabs>
          <w:tab w:val="num" w:pos="2041"/>
        </w:tabs>
        <w:ind w:left="2041"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AF8019B"/>
    <w:multiLevelType w:val="multilevel"/>
    <w:tmpl w:val="F1D03AB8"/>
    <w:lvl w:ilvl="0">
      <w:start w:val="1"/>
      <w:numFmt w:val="bullet"/>
      <w:pStyle w:val="bullet3"/>
      <w:lvlText w:val="•"/>
      <w:lvlJc w:val="left"/>
      <w:pPr>
        <w:ind w:left="1721"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1D1232"/>
    <w:multiLevelType w:val="multilevel"/>
    <w:tmpl w:val="856E6300"/>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trike w:val="0"/>
        <w:sz w:val="21"/>
      </w:rPr>
    </w:lvl>
    <w:lvl w:ilvl="2">
      <w:start w:val="1"/>
      <w:numFmt w:val="decimal"/>
      <w:pStyle w:val="Level3"/>
      <w:lvlText w:val="%1.%2.%3"/>
      <w:lvlJc w:val="left"/>
      <w:pPr>
        <w:tabs>
          <w:tab w:val="num" w:pos="1361"/>
        </w:tabs>
        <w:ind w:left="1361" w:hanging="681"/>
      </w:pPr>
      <w:rPr>
        <w:rFonts w:hint="default"/>
        <w:b/>
        <w:i w:val="0"/>
        <w:sz w:val="20"/>
        <w:szCs w:val="20"/>
      </w:rPr>
    </w:lvl>
    <w:lvl w:ilvl="3">
      <w:start w:val="1"/>
      <w:numFmt w:val="lowerRoman"/>
      <w:pStyle w:val="Level4"/>
      <w:lvlText w:val="(%4)"/>
      <w:lvlJc w:val="left"/>
      <w:pPr>
        <w:tabs>
          <w:tab w:val="num" w:pos="3740"/>
        </w:tabs>
        <w:ind w:left="374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8" w15:restartNumberingAfterBreak="0">
    <w:nsid w:val="6B502D22"/>
    <w:multiLevelType w:val="multilevel"/>
    <w:tmpl w:val="2C5C0BB6"/>
    <w:lvl w:ilvl="0">
      <w:start w:val="27"/>
      <w:numFmt w:val="lowerLetter"/>
      <w:pStyle w:val="doublealpha"/>
      <w:lvlText w:val="(%1)"/>
      <w:lvlJc w:val="left"/>
      <w:pPr>
        <w:tabs>
          <w:tab w:val="num" w:pos="680"/>
        </w:tabs>
        <w:ind w:left="680" w:hanging="680"/>
      </w:pPr>
      <w:rPr>
        <w:rFonts w:ascii="Arial" w:hAnsi="Arial"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BEA4D3C"/>
    <w:multiLevelType w:val="multilevel"/>
    <w:tmpl w:val="A70298F6"/>
    <w:lvl w:ilvl="0">
      <w:start w:val="1"/>
      <w:numFmt w:val="upperLetter"/>
      <w:pStyle w:val="UCAlpha6"/>
      <w:lvlText w:val="%1."/>
      <w:lvlJc w:val="left"/>
      <w:pPr>
        <w:tabs>
          <w:tab w:val="num" w:pos="3969"/>
        </w:tabs>
        <w:ind w:left="3969" w:hanging="681"/>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C5255B9"/>
    <w:multiLevelType w:val="singleLevel"/>
    <w:tmpl w:val="EB6C28B8"/>
    <w:lvl w:ilvl="0">
      <w:start w:val="1"/>
      <w:numFmt w:val="lowerRoman"/>
      <w:pStyle w:val="roman6"/>
      <w:lvlText w:val="(%1)"/>
      <w:lvlJc w:val="left"/>
      <w:pPr>
        <w:ind w:left="3648" w:hanging="360"/>
      </w:pPr>
      <w:rPr>
        <w:rFonts w:ascii="EYInterstate" w:hAnsi="EYInterstate" w:hint="default"/>
        <w:b w:val="0"/>
        <w:i w:val="0"/>
        <w:sz w:val="20"/>
      </w:rPr>
    </w:lvl>
  </w:abstractNum>
  <w:abstractNum w:abstractNumId="41" w15:restartNumberingAfterBreak="0">
    <w:nsid w:val="71301401"/>
    <w:multiLevelType w:val="multilevel"/>
    <w:tmpl w:val="728CCF9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69173D"/>
    <w:multiLevelType w:val="singleLevel"/>
    <w:tmpl w:val="C5F03EC6"/>
    <w:lvl w:ilvl="0">
      <w:start w:val="1"/>
      <w:numFmt w:val="lowerLetter"/>
      <w:pStyle w:val="alpha2"/>
      <w:lvlText w:val="(%1)"/>
      <w:lvlJc w:val="left"/>
      <w:pPr>
        <w:ind w:left="1040" w:hanging="360"/>
      </w:pPr>
      <w:rPr>
        <w:rFonts w:ascii="EYInterstate" w:hAnsi="EYInterstate" w:hint="default"/>
        <w:b w:val="0"/>
        <w:i w:val="0"/>
        <w:sz w:val="20"/>
      </w:rPr>
    </w:lvl>
  </w:abstractNum>
  <w:abstractNum w:abstractNumId="43" w15:restartNumberingAfterBreak="0">
    <w:nsid w:val="73455C00"/>
    <w:multiLevelType w:val="singleLevel"/>
    <w:tmpl w:val="6E4CFB40"/>
    <w:lvl w:ilvl="0">
      <w:start w:val="1"/>
      <w:numFmt w:val="lowerRoman"/>
      <w:pStyle w:val="roman5"/>
      <w:lvlText w:val="(%1)"/>
      <w:lvlJc w:val="left"/>
      <w:pPr>
        <w:ind w:left="2968" w:hanging="360"/>
      </w:pPr>
      <w:rPr>
        <w:rFonts w:ascii="EYInterstate" w:hAnsi="EYInterstate" w:hint="default"/>
        <w:b w:val="0"/>
        <w:i w:val="0"/>
        <w:sz w:val="20"/>
      </w:rPr>
    </w:lvl>
  </w:abstractNum>
  <w:abstractNum w:abstractNumId="44" w15:restartNumberingAfterBreak="0">
    <w:nsid w:val="76474501"/>
    <w:multiLevelType w:val="multilevel"/>
    <w:tmpl w:val="88F252CE"/>
    <w:lvl w:ilvl="0">
      <w:start w:val="1"/>
      <w:numFmt w:val="bullet"/>
      <w:pStyle w:val="bullet5"/>
      <w:lvlText w:val="•"/>
      <w:lvlJc w:val="left"/>
      <w:pPr>
        <w:ind w:left="2968"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5A5B88"/>
    <w:multiLevelType w:val="singleLevel"/>
    <w:tmpl w:val="4AFACC12"/>
    <w:lvl w:ilvl="0">
      <w:start w:val="1"/>
      <w:numFmt w:val="lowerRoman"/>
      <w:pStyle w:val="roman2"/>
      <w:lvlText w:val="(%1)"/>
      <w:lvlJc w:val="left"/>
      <w:pPr>
        <w:ind w:left="1040" w:hanging="360"/>
      </w:pPr>
      <w:rPr>
        <w:rFonts w:ascii="EYInterstate" w:hAnsi="EYInterstate" w:hint="default"/>
        <w:b w:val="0"/>
        <w:i w:val="0"/>
        <w:sz w:val="20"/>
      </w:rPr>
    </w:lvl>
  </w:abstractNum>
  <w:abstractNum w:abstractNumId="46" w15:restartNumberingAfterBreak="0">
    <w:nsid w:val="7ED04878"/>
    <w:multiLevelType w:val="multilevel"/>
    <w:tmpl w:val="4800BD70"/>
    <w:lvl w:ilvl="0">
      <w:start w:val="1"/>
      <w:numFmt w:val="decimal"/>
      <w:pStyle w:val="ListNumbers"/>
      <w:lvlText w:val="(%1)"/>
      <w:lvlJc w:val="left"/>
      <w:pPr>
        <w:ind w:left="360" w:hanging="360"/>
      </w:pPr>
      <w:rPr>
        <w:rFonts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430198505">
    <w:abstractNumId w:val="37"/>
  </w:num>
  <w:num w:numId="2" w16cid:durableId="780419502">
    <w:abstractNumId w:val="3"/>
  </w:num>
  <w:num w:numId="3" w16cid:durableId="1466005193">
    <w:abstractNumId w:val="32"/>
  </w:num>
  <w:num w:numId="4" w16cid:durableId="298069597">
    <w:abstractNumId w:val="4"/>
  </w:num>
  <w:num w:numId="5" w16cid:durableId="1126042439">
    <w:abstractNumId w:val="20"/>
  </w:num>
  <w:num w:numId="6" w16cid:durableId="1838376457">
    <w:abstractNumId w:val="5"/>
  </w:num>
  <w:num w:numId="7" w16cid:durableId="1212230059">
    <w:abstractNumId w:val="26"/>
  </w:num>
  <w:num w:numId="8" w16cid:durableId="1772704460">
    <w:abstractNumId w:val="16"/>
  </w:num>
  <w:num w:numId="9" w16cid:durableId="405760410">
    <w:abstractNumId w:val="6"/>
  </w:num>
  <w:num w:numId="10" w16cid:durableId="1760130614">
    <w:abstractNumId w:val="25"/>
  </w:num>
  <w:num w:numId="11" w16cid:durableId="82144172">
    <w:abstractNumId w:val="21"/>
  </w:num>
  <w:num w:numId="12" w16cid:durableId="1619070882">
    <w:abstractNumId w:val="30"/>
  </w:num>
  <w:num w:numId="13" w16cid:durableId="1952545145">
    <w:abstractNumId w:val="45"/>
  </w:num>
  <w:num w:numId="14" w16cid:durableId="882523194">
    <w:abstractNumId w:val="33"/>
  </w:num>
  <w:num w:numId="15" w16cid:durableId="2020310439">
    <w:abstractNumId w:val="43"/>
  </w:num>
  <w:num w:numId="16" w16cid:durableId="568266720">
    <w:abstractNumId w:val="40"/>
  </w:num>
  <w:num w:numId="17" w16cid:durableId="1206598002">
    <w:abstractNumId w:val="12"/>
  </w:num>
  <w:num w:numId="18" w16cid:durableId="618727215">
    <w:abstractNumId w:val="34"/>
  </w:num>
  <w:num w:numId="19" w16cid:durableId="296419986">
    <w:abstractNumId w:val="42"/>
  </w:num>
  <w:num w:numId="20" w16cid:durableId="209608760">
    <w:abstractNumId w:val="28"/>
  </w:num>
  <w:num w:numId="21" w16cid:durableId="141432040">
    <w:abstractNumId w:val="46"/>
  </w:num>
  <w:num w:numId="22" w16cid:durableId="1770195060">
    <w:abstractNumId w:val="1"/>
  </w:num>
  <w:num w:numId="23" w16cid:durableId="365646701">
    <w:abstractNumId w:val="17"/>
  </w:num>
  <w:num w:numId="24" w16cid:durableId="35667557">
    <w:abstractNumId w:val="35"/>
  </w:num>
  <w:num w:numId="25" w16cid:durableId="687483271">
    <w:abstractNumId w:val="11"/>
  </w:num>
  <w:num w:numId="26" w16cid:durableId="1337998671">
    <w:abstractNumId w:val="23"/>
  </w:num>
  <w:num w:numId="27" w16cid:durableId="736829887">
    <w:abstractNumId w:val="39"/>
  </w:num>
  <w:num w:numId="28" w16cid:durableId="902789205">
    <w:abstractNumId w:val="10"/>
  </w:num>
  <w:num w:numId="29" w16cid:durableId="771977079">
    <w:abstractNumId w:val="27"/>
  </w:num>
  <w:num w:numId="30" w16cid:durableId="1684623864">
    <w:abstractNumId w:val="38"/>
  </w:num>
  <w:num w:numId="31" w16cid:durableId="700672593">
    <w:abstractNumId w:val="2"/>
  </w:num>
  <w:num w:numId="32" w16cid:durableId="1954358069">
    <w:abstractNumId w:val="19"/>
  </w:num>
  <w:num w:numId="33" w16cid:durableId="1062023598">
    <w:abstractNumId w:val="36"/>
  </w:num>
  <w:num w:numId="34" w16cid:durableId="1396901388">
    <w:abstractNumId w:val="7"/>
  </w:num>
  <w:num w:numId="35" w16cid:durableId="1686248206">
    <w:abstractNumId w:val="44"/>
  </w:num>
  <w:num w:numId="36" w16cid:durableId="564800600">
    <w:abstractNumId w:val="15"/>
  </w:num>
  <w:num w:numId="37" w16cid:durableId="1180193617">
    <w:abstractNumId w:val="18"/>
  </w:num>
  <w:num w:numId="38" w16cid:durableId="1822234866">
    <w:abstractNumId w:val="41"/>
  </w:num>
  <w:num w:numId="39" w16cid:durableId="1991136261">
    <w:abstractNumId w:val="13"/>
  </w:num>
  <w:num w:numId="40" w16cid:durableId="1467242353">
    <w:abstractNumId w:val="8"/>
  </w:num>
  <w:num w:numId="41" w16cid:durableId="307587662">
    <w:abstractNumId w:val="14"/>
  </w:num>
  <w:num w:numId="42" w16cid:durableId="1528250689">
    <w:abstractNumId w:val="9"/>
  </w:num>
  <w:num w:numId="43" w16cid:durableId="1873420817">
    <w:abstractNumId w:val="31"/>
  </w:num>
  <w:num w:numId="44" w16cid:durableId="1620645670">
    <w:abstractNumId w:val="22"/>
  </w:num>
  <w:num w:numId="45" w16cid:durableId="1845362901">
    <w:abstractNumId w:val="0"/>
  </w:num>
  <w:num w:numId="46" w16cid:durableId="246548184">
    <w:abstractNumId w:val="45"/>
    <w:lvlOverride w:ilvl="0">
      <w:startOverride w:val="1"/>
    </w:lvlOverride>
  </w:num>
  <w:num w:numId="47" w16cid:durableId="770931799">
    <w:abstractNumId w:val="29"/>
  </w:num>
  <w:num w:numId="48" w16cid:durableId="2145001849">
    <w:abstractNumId w:val="24"/>
  </w:num>
  <w:num w:numId="49" w16cid:durableId="331448075">
    <w:abstractNumId w:val="33"/>
    <w:lvlOverride w:ilvl="0">
      <w:startOverride w:val="1"/>
    </w:lvlOverride>
  </w:num>
  <w:num w:numId="50" w16cid:durableId="1060907369">
    <w:abstractNumId w:val="33"/>
    <w:lvlOverride w:ilvl="0">
      <w:startOverride w:val="1"/>
    </w:lvlOverride>
  </w:num>
  <w:num w:numId="51" w16cid:durableId="1321620929">
    <w:abstractNumId w:val="33"/>
    <w:lvlOverride w:ilvl="0">
      <w:startOverride w:val="1"/>
    </w:lvlOverride>
  </w:num>
  <w:num w:numId="52" w16cid:durableId="1450782213">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XtoolsFileType" w:val="Word97"/>
  </w:docVars>
  <w:rsids>
    <w:rsidRoot w:val="007D6753"/>
    <w:rsid w:val="0000257C"/>
    <w:rsid w:val="0000656F"/>
    <w:rsid w:val="000079AF"/>
    <w:rsid w:val="00007F21"/>
    <w:rsid w:val="00016D56"/>
    <w:rsid w:val="000177DF"/>
    <w:rsid w:val="00021B23"/>
    <w:rsid w:val="0002462E"/>
    <w:rsid w:val="00026B0D"/>
    <w:rsid w:val="000305C6"/>
    <w:rsid w:val="00032E66"/>
    <w:rsid w:val="0003385F"/>
    <w:rsid w:val="0003581B"/>
    <w:rsid w:val="0004304F"/>
    <w:rsid w:val="0005051B"/>
    <w:rsid w:val="00061948"/>
    <w:rsid w:val="00062291"/>
    <w:rsid w:val="00062F6F"/>
    <w:rsid w:val="000659A2"/>
    <w:rsid w:val="00066379"/>
    <w:rsid w:val="000717D1"/>
    <w:rsid w:val="00076E49"/>
    <w:rsid w:val="00076EC3"/>
    <w:rsid w:val="0008284A"/>
    <w:rsid w:val="00087964"/>
    <w:rsid w:val="00090F8A"/>
    <w:rsid w:val="000928F3"/>
    <w:rsid w:val="000A07BE"/>
    <w:rsid w:val="000B6F62"/>
    <w:rsid w:val="000C1521"/>
    <w:rsid w:val="000D00CE"/>
    <w:rsid w:val="000D1C2F"/>
    <w:rsid w:val="000D48A2"/>
    <w:rsid w:val="000D61BB"/>
    <w:rsid w:val="000E3BD7"/>
    <w:rsid w:val="000E43FC"/>
    <w:rsid w:val="000E4EA7"/>
    <w:rsid w:val="000F0685"/>
    <w:rsid w:val="000F2A3B"/>
    <w:rsid w:val="000F4A6F"/>
    <w:rsid w:val="00101291"/>
    <w:rsid w:val="00102748"/>
    <w:rsid w:val="0010602F"/>
    <w:rsid w:val="0011197B"/>
    <w:rsid w:val="00113FB8"/>
    <w:rsid w:val="00116C31"/>
    <w:rsid w:val="00122587"/>
    <w:rsid w:val="00130105"/>
    <w:rsid w:val="001319AA"/>
    <w:rsid w:val="00134CCB"/>
    <w:rsid w:val="00141382"/>
    <w:rsid w:val="00141CAB"/>
    <w:rsid w:val="00147F0D"/>
    <w:rsid w:val="00152BE7"/>
    <w:rsid w:val="0015314B"/>
    <w:rsid w:val="001564D8"/>
    <w:rsid w:val="00165F65"/>
    <w:rsid w:val="00167967"/>
    <w:rsid w:val="00170257"/>
    <w:rsid w:val="0017079F"/>
    <w:rsid w:val="00171388"/>
    <w:rsid w:val="00175378"/>
    <w:rsid w:val="00175587"/>
    <w:rsid w:val="00175C93"/>
    <w:rsid w:val="0017752C"/>
    <w:rsid w:val="0018033B"/>
    <w:rsid w:val="001839F3"/>
    <w:rsid w:val="00183B08"/>
    <w:rsid w:val="001874D1"/>
    <w:rsid w:val="00190DA5"/>
    <w:rsid w:val="001937CA"/>
    <w:rsid w:val="0019382D"/>
    <w:rsid w:val="001B5B65"/>
    <w:rsid w:val="001B5F64"/>
    <w:rsid w:val="001C2CC6"/>
    <w:rsid w:val="001E4D68"/>
    <w:rsid w:val="001F35B8"/>
    <w:rsid w:val="00200C90"/>
    <w:rsid w:val="0020252D"/>
    <w:rsid w:val="00204F97"/>
    <w:rsid w:val="002060F7"/>
    <w:rsid w:val="00206B15"/>
    <w:rsid w:val="00222B1B"/>
    <w:rsid w:val="002250FE"/>
    <w:rsid w:val="0023277E"/>
    <w:rsid w:val="00233BC2"/>
    <w:rsid w:val="00240697"/>
    <w:rsid w:val="002426FD"/>
    <w:rsid w:val="00245C3D"/>
    <w:rsid w:val="0025283E"/>
    <w:rsid w:val="002565E6"/>
    <w:rsid w:val="00256A7A"/>
    <w:rsid w:val="00272ACE"/>
    <w:rsid w:val="00277077"/>
    <w:rsid w:val="00286518"/>
    <w:rsid w:val="00291E0C"/>
    <w:rsid w:val="00296397"/>
    <w:rsid w:val="002A6800"/>
    <w:rsid w:val="002B009D"/>
    <w:rsid w:val="002B07C6"/>
    <w:rsid w:val="002C3620"/>
    <w:rsid w:val="002C4A01"/>
    <w:rsid w:val="002D12EB"/>
    <w:rsid w:val="002D3BE7"/>
    <w:rsid w:val="002D4C19"/>
    <w:rsid w:val="002D7CE7"/>
    <w:rsid w:val="002F687F"/>
    <w:rsid w:val="002F7E3B"/>
    <w:rsid w:val="00301668"/>
    <w:rsid w:val="00304E9D"/>
    <w:rsid w:val="00305E33"/>
    <w:rsid w:val="0030608E"/>
    <w:rsid w:val="003064FD"/>
    <w:rsid w:val="00313F30"/>
    <w:rsid w:val="003211E1"/>
    <w:rsid w:val="00324C4F"/>
    <w:rsid w:val="00334EDF"/>
    <w:rsid w:val="003362ED"/>
    <w:rsid w:val="00336347"/>
    <w:rsid w:val="0033671A"/>
    <w:rsid w:val="003421C6"/>
    <w:rsid w:val="00375ACA"/>
    <w:rsid w:val="00377DA5"/>
    <w:rsid w:val="00380C32"/>
    <w:rsid w:val="00382563"/>
    <w:rsid w:val="003915AE"/>
    <w:rsid w:val="003964DC"/>
    <w:rsid w:val="003A025C"/>
    <w:rsid w:val="003A1154"/>
    <w:rsid w:val="003A3D63"/>
    <w:rsid w:val="003B0292"/>
    <w:rsid w:val="003B252D"/>
    <w:rsid w:val="003C1706"/>
    <w:rsid w:val="003C6FF7"/>
    <w:rsid w:val="003D024B"/>
    <w:rsid w:val="003D6763"/>
    <w:rsid w:val="003D680E"/>
    <w:rsid w:val="003E04FA"/>
    <w:rsid w:val="003E5B76"/>
    <w:rsid w:val="003F1F9F"/>
    <w:rsid w:val="003F5078"/>
    <w:rsid w:val="00400621"/>
    <w:rsid w:val="00407C05"/>
    <w:rsid w:val="00411961"/>
    <w:rsid w:val="00414F93"/>
    <w:rsid w:val="004161F8"/>
    <w:rsid w:val="004321CE"/>
    <w:rsid w:val="00434624"/>
    <w:rsid w:val="0044084F"/>
    <w:rsid w:val="00441B2D"/>
    <w:rsid w:val="00444E21"/>
    <w:rsid w:val="00464BBF"/>
    <w:rsid w:val="00466DF3"/>
    <w:rsid w:val="00472911"/>
    <w:rsid w:val="004729DA"/>
    <w:rsid w:val="00475040"/>
    <w:rsid w:val="004757EA"/>
    <w:rsid w:val="0047706E"/>
    <w:rsid w:val="00481CBA"/>
    <w:rsid w:val="00485003"/>
    <w:rsid w:val="00490BFB"/>
    <w:rsid w:val="00491201"/>
    <w:rsid w:val="004928BF"/>
    <w:rsid w:val="004A3FE2"/>
    <w:rsid w:val="004A4F32"/>
    <w:rsid w:val="004B1306"/>
    <w:rsid w:val="004B6FB1"/>
    <w:rsid w:val="004B78B8"/>
    <w:rsid w:val="004B7F2F"/>
    <w:rsid w:val="004C0B9C"/>
    <w:rsid w:val="004C11C1"/>
    <w:rsid w:val="004C4F33"/>
    <w:rsid w:val="004D20D0"/>
    <w:rsid w:val="004D681E"/>
    <w:rsid w:val="004D6A23"/>
    <w:rsid w:val="004E27AA"/>
    <w:rsid w:val="004E733D"/>
    <w:rsid w:val="004F666C"/>
    <w:rsid w:val="0050783E"/>
    <w:rsid w:val="0051307D"/>
    <w:rsid w:val="00514DBE"/>
    <w:rsid w:val="005247C8"/>
    <w:rsid w:val="00524A7D"/>
    <w:rsid w:val="005250D4"/>
    <w:rsid w:val="00525D3C"/>
    <w:rsid w:val="005278B5"/>
    <w:rsid w:val="00533001"/>
    <w:rsid w:val="005339CD"/>
    <w:rsid w:val="00533E22"/>
    <w:rsid w:val="00541C71"/>
    <w:rsid w:val="00547140"/>
    <w:rsid w:val="0054781D"/>
    <w:rsid w:val="00552863"/>
    <w:rsid w:val="005623D7"/>
    <w:rsid w:val="00564434"/>
    <w:rsid w:val="00571368"/>
    <w:rsid w:val="0058107E"/>
    <w:rsid w:val="00590D96"/>
    <w:rsid w:val="00592247"/>
    <w:rsid w:val="0059275E"/>
    <w:rsid w:val="005931BB"/>
    <w:rsid w:val="0059483D"/>
    <w:rsid w:val="00597712"/>
    <w:rsid w:val="005A28AD"/>
    <w:rsid w:val="005B1520"/>
    <w:rsid w:val="005B1D7B"/>
    <w:rsid w:val="005B3D48"/>
    <w:rsid w:val="005B7049"/>
    <w:rsid w:val="005B7B96"/>
    <w:rsid w:val="005C30BE"/>
    <w:rsid w:val="005C4E08"/>
    <w:rsid w:val="005C6DA9"/>
    <w:rsid w:val="005C7BA2"/>
    <w:rsid w:val="005D1EA1"/>
    <w:rsid w:val="005E3308"/>
    <w:rsid w:val="005E6C44"/>
    <w:rsid w:val="005F2796"/>
    <w:rsid w:val="005F5B96"/>
    <w:rsid w:val="00600BE5"/>
    <w:rsid w:val="006048DB"/>
    <w:rsid w:val="00606AAF"/>
    <w:rsid w:val="00607E5A"/>
    <w:rsid w:val="006111B0"/>
    <w:rsid w:val="00611947"/>
    <w:rsid w:val="0061323D"/>
    <w:rsid w:val="00613DA6"/>
    <w:rsid w:val="006159FA"/>
    <w:rsid w:val="006172D3"/>
    <w:rsid w:val="0061747B"/>
    <w:rsid w:val="00625EC5"/>
    <w:rsid w:val="00630C91"/>
    <w:rsid w:val="00631E52"/>
    <w:rsid w:val="006375E4"/>
    <w:rsid w:val="00643E50"/>
    <w:rsid w:val="006472A2"/>
    <w:rsid w:val="006519F7"/>
    <w:rsid w:val="00660526"/>
    <w:rsid w:val="00661C01"/>
    <w:rsid w:val="00662C4D"/>
    <w:rsid w:val="0066551E"/>
    <w:rsid w:val="006732CF"/>
    <w:rsid w:val="006812D9"/>
    <w:rsid w:val="006904B7"/>
    <w:rsid w:val="00691775"/>
    <w:rsid w:val="00694A64"/>
    <w:rsid w:val="00695738"/>
    <w:rsid w:val="006B4829"/>
    <w:rsid w:val="006B5F08"/>
    <w:rsid w:val="006C08B4"/>
    <w:rsid w:val="006D1360"/>
    <w:rsid w:val="006D2062"/>
    <w:rsid w:val="006D2DF1"/>
    <w:rsid w:val="006D468C"/>
    <w:rsid w:val="006D59F8"/>
    <w:rsid w:val="006E58E5"/>
    <w:rsid w:val="006F400F"/>
    <w:rsid w:val="00702CAC"/>
    <w:rsid w:val="00706451"/>
    <w:rsid w:val="00712DB6"/>
    <w:rsid w:val="007167C6"/>
    <w:rsid w:val="007231A1"/>
    <w:rsid w:val="00735C7A"/>
    <w:rsid w:val="00735CA5"/>
    <w:rsid w:val="007423FB"/>
    <w:rsid w:val="0074750A"/>
    <w:rsid w:val="007535B0"/>
    <w:rsid w:val="00755512"/>
    <w:rsid w:val="00755D5D"/>
    <w:rsid w:val="00761AFB"/>
    <w:rsid w:val="00761CD6"/>
    <w:rsid w:val="00767181"/>
    <w:rsid w:val="007728D1"/>
    <w:rsid w:val="00794D54"/>
    <w:rsid w:val="0079668A"/>
    <w:rsid w:val="007A5191"/>
    <w:rsid w:val="007A55B6"/>
    <w:rsid w:val="007A62AD"/>
    <w:rsid w:val="007A6F50"/>
    <w:rsid w:val="007A7923"/>
    <w:rsid w:val="007B42A4"/>
    <w:rsid w:val="007C1439"/>
    <w:rsid w:val="007C4C2F"/>
    <w:rsid w:val="007D6753"/>
    <w:rsid w:val="007E0A30"/>
    <w:rsid w:val="007E1C10"/>
    <w:rsid w:val="007F122A"/>
    <w:rsid w:val="008048D9"/>
    <w:rsid w:val="00804EB7"/>
    <w:rsid w:val="00807B87"/>
    <w:rsid w:val="008134D1"/>
    <w:rsid w:val="008147A5"/>
    <w:rsid w:val="0082729E"/>
    <w:rsid w:val="00832D08"/>
    <w:rsid w:val="00833C1D"/>
    <w:rsid w:val="00835EF8"/>
    <w:rsid w:val="00837B59"/>
    <w:rsid w:val="008424B7"/>
    <w:rsid w:val="008435D0"/>
    <w:rsid w:val="0084496B"/>
    <w:rsid w:val="008532E6"/>
    <w:rsid w:val="0085712C"/>
    <w:rsid w:val="00867862"/>
    <w:rsid w:val="00871396"/>
    <w:rsid w:val="00872D60"/>
    <w:rsid w:val="0087452C"/>
    <w:rsid w:val="0087552B"/>
    <w:rsid w:val="0087693C"/>
    <w:rsid w:val="0088537E"/>
    <w:rsid w:val="0088712E"/>
    <w:rsid w:val="0089368A"/>
    <w:rsid w:val="008971BA"/>
    <w:rsid w:val="008A1DDB"/>
    <w:rsid w:val="008B1979"/>
    <w:rsid w:val="008B29A4"/>
    <w:rsid w:val="008B43D7"/>
    <w:rsid w:val="008C0E4C"/>
    <w:rsid w:val="008C35C0"/>
    <w:rsid w:val="008D0136"/>
    <w:rsid w:val="008D0BCB"/>
    <w:rsid w:val="008D3370"/>
    <w:rsid w:val="008D4684"/>
    <w:rsid w:val="008E2405"/>
    <w:rsid w:val="008E2A2D"/>
    <w:rsid w:val="008E357B"/>
    <w:rsid w:val="008F0CC5"/>
    <w:rsid w:val="008F33F6"/>
    <w:rsid w:val="008F72D2"/>
    <w:rsid w:val="009033B6"/>
    <w:rsid w:val="00903E63"/>
    <w:rsid w:val="00916582"/>
    <w:rsid w:val="00924D57"/>
    <w:rsid w:val="009272A4"/>
    <w:rsid w:val="00931F9F"/>
    <w:rsid w:val="00933A30"/>
    <w:rsid w:val="00936A15"/>
    <w:rsid w:val="0094025A"/>
    <w:rsid w:val="0094357D"/>
    <w:rsid w:val="009441C7"/>
    <w:rsid w:val="00952ABF"/>
    <w:rsid w:val="00953A49"/>
    <w:rsid w:val="0095522C"/>
    <w:rsid w:val="00961B40"/>
    <w:rsid w:val="00962830"/>
    <w:rsid w:val="0096608D"/>
    <w:rsid w:val="00970026"/>
    <w:rsid w:val="00975463"/>
    <w:rsid w:val="0098036A"/>
    <w:rsid w:val="0098705E"/>
    <w:rsid w:val="00994A0A"/>
    <w:rsid w:val="009A0D17"/>
    <w:rsid w:val="009A2BB6"/>
    <w:rsid w:val="009B1AB2"/>
    <w:rsid w:val="009C2F09"/>
    <w:rsid w:val="009C64DE"/>
    <w:rsid w:val="009D0C5B"/>
    <w:rsid w:val="009E38B9"/>
    <w:rsid w:val="009E61B9"/>
    <w:rsid w:val="009F0BA1"/>
    <w:rsid w:val="009F4089"/>
    <w:rsid w:val="009F4750"/>
    <w:rsid w:val="00A05B6E"/>
    <w:rsid w:val="00A130FD"/>
    <w:rsid w:val="00A13694"/>
    <w:rsid w:val="00A16A6A"/>
    <w:rsid w:val="00A2023F"/>
    <w:rsid w:val="00A206DE"/>
    <w:rsid w:val="00A22514"/>
    <w:rsid w:val="00A233A8"/>
    <w:rsid w:val="00A25AF2"/>
    <w:rsid w:val="00A310E1"/>
    <w:rsid w:val="00A31E20"/>
    <w:rsid w:val="00A321F8"/>
    <w:rsid w:val="00A32EA5"/>
    <w:rsid w:val="00A42461"/>
    <w:rsid w:val="00A46CE6"/>
    <w:rsid w:val="00A5179D"/>
    <w:rsid w:val="00A53AE2"/>
    <w:rsid w:val="00A600EC"/>
    <w:rsid w:val="00A640BB"/>
    <w:rsid w:val="00A72C86"/>
    <w:rsid w:val="00A779A1"/>
    <w:rsid w:val="00A815B2"/>
    <w:rsid w:val="00A82C5F"/>
    <w:rsid w:val="00A85887"/>
    <w:rsid w:val="00A8671F"/>
    <w:rsid w:val="00AA02CB"/>
    <w:rsid w:val="00AA4D92"/>
    <w:rsid w:val="00AB12C7"/>
    <w:rsid w:val="00AB69A3"/>
    <w:rsid w:val="00AB6CA8"/>
    <w:rsid w:val="00AC1A93"/>
    <w:rsid w:val="00AC37F8"/>
    <w:rsid w:val="00AC4544"/>
    <w:rsid w:val="00AD3CAA"/>
    <w:rsid w:val="00AE11CD"/>
    <w:rsid w:val="00AE30CB"/>
    <w:rsid w:val="00AE487F"/>
    <w:rsid w:val="00AE4FBE"/>
    <w:rsid w:val="00AE5B94"/>
    <w:rsid w:val="00AF0302"/>
    <w:rsid w:val="00AF6124"/>
    <w:rsid w:val="00AF6548"/>
    <w:rsid w:val="00B045C9"/>
    <w:rsid w:val="00B054EF"/>
    <w:rsid w:val="00B2104E"/>
    <w:rsid w:val="00B21EDB"/>
    <w:rsid w:val="00B24801"/>
    <w:rsid w:val="00B275D8"/>
    <w:rsid w:val="00B27B77"/>
    <w:rsid w:val="00B30BF1"/>
    <w:rsid w:val="00B36FB9"/>
    <w:rsid w:val="00B427BE"/>
    <w:rsid w:val="00B43726"/>
    <w:rsid w:val="00B4449A"/>
    <w:rsid w:val="00B60B40"/>
    <w:rsid w:val="00B67B94"/>
    <w:rsid w:val="00B71082"/>
    <w:rsid w:val="00B725B5"/>
    <w:rsid w:val="00B739D3"/>
    <w:rsid w:val="00B755B7"/>
    <w:rsid w:val="00B802A3"/>
    <w:rsid w:val="00B8489A"/>
    <w:rsid w:val="00B871A6"/>
    <w:rsid w:val="00B92F1D"/>
    <w:rsid w:val="00B94287"/>
    <w:rsid w:val="00BA3A09"/>
    <w:rsid w:val="00BB077E"/>
    <w:rsid w:val="00BB14F2"/>
    <w:rsid w:val="00BB24B9"/>
    <w:rsid w:val="00BB3876"/>
    <w:rsid w:val="00BB4DE0"/>
    <w:rsid w:val="00BB4FC6"/>
    <w:rsid w:val="00BB75EB"/>
    <w:rsid w:val="00BC08AE"/>
    <w:rsid w:val="00BC3214"/>
    <w:rsid w:val="00BD2D8E"/>
    <w:rsid w:val="00BD6B42"/>
    <w:rsid w:val="00BE2C6B"/>
    <w:rsid w:val="00BE42EB"/>
    <w:rsid w:val="00BF1255"/>
    <w:rsid w:val="00BF1C56"/>
    <w:rsid w:val="00BF470A"/>
    <w:rsid w:val="00C007DA"/>
    <w:rsid w:val="00C017A8"/>
    <w:rsid w:val="00C06A4C"/>
    <w:rsid w:val="00C06A7C"/>
    <w:rsid w:val="00C12BA0"/>
    <w:rsid w:val="00C2625A"/>
    <w:rsid w:val="00C263B0"/>
    <w:rsid w:val="00C41355"/>
    <w:rsid w:val="00C42CC4"/>
    <w:rsid w:val="00C43F0D"/>
    <w:rsid w:val="00C557A9"/>
    <w:rsid w:val="00C602CD"/>
    <w:rsid w:val="00C611E2"/>
    <w:rsid w:val="00C668F9"/>
    <w:rsid w:val="00C70103"/>
    <w:rsid w:val="00C7557D"/>
    <w:rsid w:val="00C77B00"/>
    <w:rsid w:val="00C81047"/>
    <w:rsid w:val="00C81395"/>
    <w:rsid w:val="00C81A43"/>
    <w:rsid w:val="00C82EB5"/>
    <w:rsid w:val="00C858F9"/>
    <w:rsid w:val="00C86F67"/>
    <w:rsid w:val="00C93A63"/>
    <w:rsid w:val="00C948E7"/>
    <w:rsid w:val="00C97C98"/>
    <w:rsid w:val="00CA1CE1"/>
    <w:rsid w:val="00CA5AC2"/>
    <w:rsid w:val="00CB4B9C"/>
    <w:rsid w:val="00CB7B6F"/>
    <w:rsid w:val="00CB7E28"/>
    <w:rsid w:val="00CC0529"/>
    <w:rsid w:val="00CC6187"/>
    <w:rsid w:val="00CD6B38"/>
    <w:rsid w:val="00CF7B19"/>
    <w:rsid w:val="00D01A23"/>
    <w:rsid w:val="00D13AD3"/>
    <w:rsid w:val="00D14F78"/>
    <w:rsid w:val="00D16465"/>
    <w:rsid w:val="00D248C8"/>
    <w:rsid w:val="00D26433"/>
    <w:rsid w:val="00D2650B"/>
    <w:rsid w:val="00D30F5C"/>
    <w:rsid w:val="00D35314"/>
    <w:rsid w:val="00D45705"/>
    <w:rsid w:val="00D46218"/>
    <w:rsid w:val="00D46930"/>
    <w:rsid w:val="00D549F2"/>
    <w:rsid w:val="00D57501"/>
    <w:rsid w:val="00D630E9"/>
    <w:rsid w:val="00D65137"/>
    <w:rsid w:val="00D744B4"/>
    <w:rsid w:val="00D76617"/>
    <w:rsid w:val="00D83142"/>
    <w:rsid w:val="00D84CC4"/>
    <w:rsid w:val="00D90F90"/>
    <w:rsid w:val="00D961DD"/>
    <w:rsid w:val="00DA371D"/>
    <w:rsid w:val="00DB162C"/>
    <w:rsid w:val="00DB3450"/>
    <w:rsid w:val="00DB58DD"/>
    <w:rsid w:val="00DC7B55"/>
    <w:rsid w:val="00DD4898"/>
    <w:rsid w:val="00DD70DB"/>
    <w:rsid w:val="00DD71E2"/>
    <w:rsid w:val="00DE267E"/>
    <w:rsid w:val="00DF44BF"/>
    <w:rsid w:val="00DF451F"/>
    <w:rsid w:val="00DF6E28"/>
    <w:rsid w:val="00E00A54"/>
    <w:rsid w:val="00E04E59"/>
    <w:rsid w:val="00E10C34"/>
    <w:rsid w:val="00E11894"/>
    <w:rsid w:val="00E118C5"/>
    <w:rsid w:val="00E14097"/>
    <w:rsid w:val="00E238B4"/>
    <w:rsid w:val="00E251D6"/>
    <w:rsid w:val="00E321E7"/>
    <w:rsid w:val="00E42F6B"/>
    <w:rsid w:val="00E43E11"/>
    <w:rsid w:val="00E44599"/>
    <w:rsid w:val="00E45268"/>
    <w:rsid w:val="00E45D47"/>
    <w:rsid w:val="00E5216B"/>
    <w:rsid w:val="00E5644A"/>
    <w:rsid w:val="00E6210C"/>
    <w:rsid w:val="00E624B1"/>
    <w:rsid w:val="00E65C36"/>
    <w:rsid w:val="00E7171B"/>
    <w:rsid w:val="00E73B0C"/>
    <w:rsid w:val="00E73E44"/>
    <w:rsid w:val="00E75015"/>
    <w:rsid w:val="00E75E9F"/>
    <w:rsid w:val="00E90A78"/>
    <w:rsid w:val="00E97542"/>
    <w:rsid w:val="00EA1D97"/>
    <w:rsid w:val="00EA6C16"/>
    <w:rsid w:val="00EA74F6"/>
    <w:rsid w:val="00EB4142"/>
    <w:rsid w:val="00EB6ADD"/>
    <w:rsid w:val="00EC4A57"/>
    <w:rsid w:val="00EC6EBF"/>
    <w:rsid w:val="00ED0967"/>
    <w:rsid w:val="00ED370A"/>
    <w:rsid w:val="00EE0C65"/>
    <w:rsid w:val="00EE1339"/>
    <w:rsid w:val="00EE1E57"/>
    <w:rsid w:val="00EE2146"/>
    <w:rsid w:val="00EE3EC4"/>
    <w:rsid w:val="00EF1BC1"/>
    <w:rsid w:val="00EF24FC"/>
    <w:rsid w:val="00EF5437"/>
    <w:rsid w:val="00EF5534"/>
    <w:rsid w:val="00EF7DBE"/>
    <w:rsid w:val="00F009DA"/>
    <w:rsid w:val="00F037BD"/>
    <w:rsid w:val="00F04CA3"/>
    <w:rsid w:val="00F127B4"/>
    <w:rsid w:val="00F12D41"/>
    <w:rsid w:val="00F264B3"/>
    <w:rsid w:val="00F32B56"/>
    <w:rsid w:val="00F37A92"/>
    <w:rsid w:val="00F4056D"/>
    <w:rsid w:val="00F41820"/>
    <w:rsid w:val="00F4500F"/>
    <w:rsid w:val="00F509C5"/>
    <w:rsid w:val="00F50BBB"/>
    <w:rsid w:val="00F52691"/>
    <w:rsid w:val="00F52A40"/>
    <w:rsid w:val="00F62EE7"/>
    <w:rsid w:val="00F62F6C"/>
    <w:rsid w:val="00F71E1F"/>
    <w:rsid w:val="00F75917"/>
    <w:rsid w:val="00F75F19"/>
    <w:rsid w:val="00F77262"/>
    <w:rsid w:val="00F82603"/>
    <w:rsid w:val="00F82B18"/>
    <w:rsid w:val="00F83B3B"/>
    <w:rsid w:val="00F8583C"/>
    <w:rsid w:val="00F90AAB"/>
    <w:rsid w:val="00F90B56"/>
    <w:rsid w:val="00F944C8"/>
    <w:rsid w:val="00F96125"/>
    <w:rsid w:val="00F96436"/>
    <w:rsid w:val="00F97BFC"/>
    <w:rsid w:val="00FA077B"/>
    <w:rsid w:val="00FA2221"/>
    <w:rsid w:val="00FA25C5"/>
    <w:rsid w:val="00FA2E1D"/>
    <w:rsid w:val="00FA4D99"/>
    <w:rsid w:val="00FA7FBC"/>
    <w:rsid w:val="00FA7FCB"/>
    <w:rsid w:val="00FB257D"/>
    <w:rsid w:val="00FB6319"/>
    <w:rsid w:val="00FB67B7"/>
    <w:rsid w:val="00FC11A8"/>
    <w:rsid w:val="00FD00B2"/>
    <w:rsid w:val="00FE4F2A"/>
    <w:rsid w:val="00FE565C"/>
    <w:rsid w:val="00FF44C7"/>
    <w:rsid w:val="00FF5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D7D6683"/>
  <w15:docId w15:val="{4988C2FC-336B-4A04-8E7C-78633276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167C6"/>
    <w:rPr>
      <w:rFonts w:ascii="Arial" w:hAnsi="Arial"/>
      <w:szCs w:val="24"/>
      <w:lang w:val="en-GB"/>
    </w:rPr>
  </w:style>
  <w:style w:type="paragraph" w:styleId="Heading1">
    <w:name w:val="heading 1"/>
    <w:basedOn w:val="Normal"/>
    <w:next w:val="Normal"/>
    <w:rsid w:val="00B36FB9"/>
    <w:pPr>
      <w:outlineLvl w:val="0"/>
    </w:pPr>
    <w:rPr>
      <w:rFonts w:cs="Arial"/>
      <w:bCs/>
      <w:szCs w:val="32"/>
    </w:rPr>
  </w:style>
  <w:style w:type="paragraph" w:styleId="Heading2">
    <w:name w:val="heading 2"/>
    <w:basedOn w:val="Normal"/>
    <w:next w:val="Normal"/>
    <w:rsid w:val="00B36FB9"/>
    <w:pPr>
      <w:outlineLvl w:val="1"/>
    </w:pPr>
    <w:rPr>
      <w:rFonts w:cs="Arial"/>
      <w:bCs/>
      <w:iCs/>
      <w:szCs w:val="28"/>
    </w:rPr>
  </w:style>
  <w:style w:type="paragraph" w:styleId="Heading3">
    <w:name w:val="heading 3"/>
    <w:basedOn w:val="Normal"/>
    <w:next w:val="Normal"/>
    <w:rsid w:val="00B36FB9"/>
    <w:pPr>
      <w:outlineLvl w:val="2"/>
    </w:pPr>
    <w:rPr>
      <w:rFonts w:cs="Arial"/>
      <w:bCs/>
      <w:szCs w:val="26"/>
    </w:rPr>
  </w:style>
  <w:style w:type="paragraph" w:styleId="Heading4">
    <w:name w:val="heading 4"/>
    <w:basedOn w:val="Normal"/>
    <w:next w:val="Normal"/>
    <w:rsid w:val="00B36FB9"/>
    <w:pPr>
      <w:outlineLvl w:val="3"/>
    </w:pPr>
    <w:rPr>
      <w:bCs/>
      <w:szCs w:val="28"/>
    </w:rPr>
  </w:style>
  <w:style w:type="paragraph" w:styleId="Heading5">
    <w:name w:val="heading 5"/>
    <w:basedOn w:val="Normal"/>
    <w:next w:val="Normal"/>
    <w:rsid w:val="00B36FB9"/>
    <w:pPr>
      <w:outlineLvl w:val="4"/>
    </w:pPr>
    <w:rPr>
      <w:bCs/>
      <w:iCs/>
      <w:szCs w:val="26"/>
    </w:rPr>
  </w:style>
  <w:style w:type="paragraph" w:styleId="Heading6">
    <w:name w:val="heading 6"/>
    <w:basedOn w:val="Normal"/>
    <w:next w:val="Normal"/>
    <w:rsid w:val="00B36FB9"/>
    <w:pPr>
      <w:outlineLvl w:val="5"/>
    </w:pPr>
    <w:rPr>
      <w:bCs/>
      <w:szCs w:val="22"/>
    </w:rPr>
  </w:style>
  <w:style w:type="paragraph" w:styleId="Heading7">
    <w:name w:val="heading 7"/>
    <w:basedOn w:val="Normal"/>
    <w:next w:val="Normal"/>
    <w:rsid w:val="00B36FB9"/>
    <w:pPr>
      <w:outlineLvl w:val="6"/>
    </w:pPr>
  </w:style>
  <w:style w:type="paragraph" w:styleId="Heading8">
    <w:name w:val="heading 8"/>
    <w:basedOn w:val="Normal"/>
    <w:next w:val="Normal"/>
    <w:rsid w:val="00B36FB9"/>
    <w:pPr>
      <w:outlineLvl w:val="7"/>
    </w:pPr>
    <w:rPr>
      <w:iCs/>
    </w:rPr>
  </w:style>
  <w:style w:type="paragraph" w:styleId="Heading9">
    <w:name w:val="heading 9"/>
    <w:basedOn w:val="Normal"/>
    <w:next w:val="Normal"/>
    <w:rsid w:val="00B36FB9"/>
    <w:p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Body"/>
    <w:semiHidden/>
    <w:rsid w:val="00B36FB9"/>
    <w:pPr>
      <w:spacing w:before="280" w:after="140" w:line="290" w:lineRule="auto"/>
    </w:pPr>
    <w:rPr>
      <w:kern w:val="20"/>
    </w:rPr>
  </w:style>
  <w:style w:type="paragraph" w:customStyle="1" w:styleId="Body">
    <w:name w:val="Body"/>
    <w:basedOn w:val="Normal"/>
    <w:qFormat/>
    <w:rsid w:val="00B36FB9"/>
    <w:pPr>
      <w:spacing w:after="140" w:line="290" w:lineRule="auto"/>
      <w:jc w:val="both"/>
    </w:pPr>
    <w:rPr>
      <w:kern w:val="20"/>
    </w:rPr>
  </w:style>
  <w:style w:type="paragraph" w:customStyle="1" w:styleId="Body1">
    <w:name w:val="Body 1"/>
    <w:basedOn w:val="Normal"/>
    <w:qFormat/>
    <w:rsid w:val="00B36FB9"/>
    <w:pPr>
      <w:spacing w:after="140" w:line="290" w:lineRule="auto"/>
      <w:ind w:left="680"/>
      <w:jc w:val="both"/>
    </w:pPr>
    <w:rPr>
      <w:kern w:val="20"/>
    </w:rPr>
  </w:style>
  <w:style w:type="paragraph" w:customStyle="1" w:styleId="Body2">
    <w:name w:val="Body 2"/>
    <w:basedOn w:val="Normal"/>
    <w:qFormat/>
    <w:rsid w:val="00B36FB9"/>
    <w:pPr>
      <w:spacing w:after="140" w:line="290" w:lineRule="auto"/>
      <w:ind w:left="680"/>
      <w:jc w:val="both"/>
    </w:pPr>
    <w:rPr>
      <w:kern w:val="20"/>
    </w:rPr>
  </w:style>
  <w:style w:type="paragraph" w:customStyle="1" w:styleId="Body3">
    <w:name w:val="Body 3"/>
    <w:basedOn w:val="Normal"/>
    <w:qFormat/>
    <w:rsid w:val="00B36FB9"/>
    <w:pPr>
      <w:spacing w:after="140" w:line="290" w:lineRule="auto"/>
      <w:ind w:left="1361"/>
      <w:jc w:val="both"/>
    </w:pPr>
    <w:rPr>
      <w:kern w:val="20"/>
    </w:rPr>
  </w:style>
  <w:style w:type="paragraph" w:customStyle="1" w:styleId="Body4">
    <w:name w:val="Body 4"/>
    <w:basedOn w:val="Normal"/>
    <w:qFormat/>
    <w:rsid w:val="00B36FB9"/>
    <w:pPr>
      <w:spacing w:after="140" w:line="290" w:lineRule="auto"/>
      <w:ind w:left="2041"/>
      <w:jc w:val="both"/>
    </w:pPr>
    <w:rPr>
      <w:kern w:val="20"/>
    </w:rPr>
  </w:style>
  <w:style w:type="paragraph" w:customStyle="1" w:styleId="Body5">
    <w:name w:val="Body 5"/>
    <w:basedOn w:val="Normal"/>
    <w:qFormat/>
    <w:rsid w:val="00B36FB9"/>
    <w:pPr>
      <w:spacing w:after="140" w:line="290" w:lineRule="auto"/>
      <w:ind w:left="2608"/>
      <w:jc w:val="both"/>
    </w:pPr>
    <w:rPr>
      <w:kern w:val="20"/>
    </w:rPr>
  </w:style>
  <w:style w:type="paragraph" w:customStyle="1" w:styleId="Body6">
    <w:name w:val="Body 6"/>
    <w:basedOn w:val="Normal"/>
    <w:rsid w:val="00B36FB9"/>
    <w:pPr>
      <w:spacing w:after="140" w:line="290" w:lineRule="auto"/>
      <w:ind w:left="3288"/>
      <w:jc w:val="both"/>
    </w:pPr>
    <w:rPr>
      <w:kern w:val="20"/>
    </w:rPr>
  </w:style>
  <w:style w:type="paragraph" w:customStyle="1" w:styleId="Level1">
    <w:name w:val="Level 1"/>
    <w:basedOn w:val="Normal"/>
    <w:next w:val="Body1"/>
    <w:qFormat/>
    <w:rsid w:val="00606AAF"/>
    <w:pPr>
      <w:widowControl w:val="0"/>
      <w:numPr>
        <w:numId w:val="1"/>
      </w:numPr>
      <w:spacing w:before="60" w:after="60" w:line="290" w:lineRule="auto"/>
      <w:jc w:val="both"/>
      <w:outlineLvl w:val="0"/>
    </w:pPr>
    <w:rPr>
      <w:b/>
      <w:bCs/>
      <w:kern w:val="20"/>
      <w:sz w:val="22"/>
      <w:szCs w:val="32"/>
    </w:rPr>
  </w:style>
  <w:style w:type="paragraph" w:customStyle="1" w:styleId="Level2">
    <w:name w:val="Level 2"/>
    <w:basedOn w:val="Normal"/>
    <w:qFormat/>
    <w:rsid w:val="00606AAF"/>
    <w:pPr>
      <w:numPr>
        <w:ilvl w:val="1"/>
        <w:numId w:val="1"/>
      </w:numPr>
      <w:spacing w:before="60" w:after="60" w:line="290" w:lineRule="auto"/>
      <w:jc w:val="both"/>
    </w:pPr>
    <w:rPr>
      <w:kern w:val="20"/>
      <w:szCs w:val="28"/>
    </w:rPr>
  </w:style>
  <w:style w:type="paragraph" w:customStyle="1" w:styleId="Level3">
    <w:name w:val="Level 3"/>
    <w:basedOn w:val="Normal"/>
    <w:qFormat/>
    <w:rsid w:val="005250D4"/>
    <w:pPr>
      <w:numPr>
        <w:ilvl w:val="2"/>
        <w:numId w:val="1"/>
      </w:numPr>
      <w:spacing w:before="60" w:after="60" w:line="290" w:lineRule="auto"/>
      <w:jc w:val="both"/>
    </w:pPr>
    <w:rPr>
      <w:kern w:val="20"/>
      <w:szCs w:val="28"/>
    </w:rPr>
  </w:style>
  <w:style w:type="paragraph" w:customStyle="1" w:styleId="Level4">
    <w:name w:val="Level 4"/>
    <w:basedOn w:val="Normal"/>
    <w:qFormat/>
    <w:rsid w:val="00B36FB9"/>
    <w:pPr>
      <w:numPr>
        <w:ilvl w:val="3"/>
        <w:numId w:val="1"/>
      </w:numPr>
      <w:spacing w:after="140" w:line="290" w:lineRule="auto"/>
      <w:jc w:val="both"/>
    </w:pPr>
    <w:rPr>
      <w:kern w:val="20"/>
    </w:rPr>
  </w:style>
  <w:style w:type="paragraph" w:customStyle="1" w:styleId="Level5">
    <w:name w:val="Level 5"/>
    <w:basedOn w:val="Normal"/>
    <w:qFormat/>
    <w:rsid w:val="00B36FB9"/>
    <w:pPr>
      <w:numPr>
        <w:ilvl w:val="4"/>
        <w:numId w:val="1"/>
      </w:numPr>
      <w:spacing w:after="140" w:line="290" w:lineRule="auto"/>
      <w:jc w:val="both"/>
    </w:pPr>
    <w:rPr>
      <w:kern w:val="20"/>
    </w:rPr>
  </w:style>
  <w:style w:type="paragraph" w:customStyle="1" w:styleId="Level6">
    <w:name w:val="Level 6"/>
    <w:basedOn w:val="Normal"/>
    <w:rsid w:val="00B36FB9"/>
    <w:pPr>
      <w:numPr>
        <w:ilvl w:val="5"/>
        <w:numId w:val="1"/>
      </w:numPr>
      <w:spacing w:after="140" w:line="290" w:lineRule="auto"/>
      <w:jc w:val="both"/>
    </w:pPr>
    <w:rPr>
      <w:kern w:val="20"/>
    </w:rPr>
  </w:style>
  <w:style w:type="paragraph" w:customStyle="1" w:styleId="Parties">
    <w:name w:val="Parties"/>
    <w:basedOn w:val="Normal"/>
    <w:rsid w:val="0005051B"/>
    <w:pPr>
      <w:widowControl w:val="0"/>
      <w:numPr>
        <w:numId w:val="2"/>
      </w:numPr>
      <w:spacing w:before="60" w:after="60" w:line="290" w:lineRule="auto"/>
      <w:jc w:val="both"/>
    </w:pPr>
    <w:rPr>
      <w:b/>
      <w:kern w:val="20"/>
    </w:rPr>
  </w:style>
  <w:style w:type="paragraph" w:customStyle="1" w:styleId="Recitals">
    <w:name w:val="Recitals"/>
    <w:basedOn w:val="Normal"/>
    <w:rsid w:val="0005051B"/>
    <w:pPr>
      <w:widowControl w:val="0"/>
      <w:numPr>
        <w:numId w:val="3"/>
      </w:numPr>
      <w:spacing w:before="60" w:after="60" w:line="290" w:lineRule="auto"/>
      <w:jc w:val="both"/>
    </w:pPr>
    <w:rPr>
      <w:kern w:val="20"/>
    </w:rPr>
  </w:style>
  <w:style w:type="paragraph" w:customStyle="1" w:styleId="alpha1">
    <w:name w:val="alpha 1"/>
    <w:basedOn w:val="Normal"/>
    <w:rsid w:val="005250D4"/>
    <w:pPr>
      <w:numPr>
        <w:numId w:val="7"/>
      </w:numPr>
      <w:spacing w:before="60" w:after="60" w:line="290" w:lineRule="auto"/>
      <w:ind w:left="357" w:hanging="357"/>
      <w:jc w:val="both"/>
    </w:pPr>
    <w:rPr>
      <w:kern w:val="20"/>
      <w:szCs w:val="20"/>
    </w:rPr>
  </w:style>
  <w:style w:type="paragraph" w:customStyle="1" w:styleId="alpha2">
    <w:name w:val="alpha 2"/>
    <w:basedOn w:val="Normal"/>
    <w:rsid w:val="005B1520"/>
    <w:pPr>
      <w:numPr>
        <w:numId w:val="19"/>
      </w:numPr>
      <w:spacing w:after="140" w:line="290" w:lineRule="auto"/>
      <w:jc w:val="both"/>
    </w:pPr>
    <w:rPr>
      <w:kern w:val="20"/>
      <w:szCs w:val="20"/>
    </w:rPr>
  </w:style>
  <w:style w:type="paragraph" w:customStyle="1" w:styleId="alpha3">
    <w:name w:val="alpha 3"/>
    <w:basedOn w:val="Normal"/>
    <w:rsid w:val="005B1520"/>
    <w:pPr>
      <w:numPr>
        <w:numId w:val="8"/>
      </w:numPr>
      <w:spacing w:after="140" w:line="290" w:lineRule="auto"/>
      <w:jc w:val="both"/>
    </w:pPr>
    <w:rPr>
      <w:kern w:val="20"/>
      <w:szCs w:val="20"/>
    </w:rPr>
  </w:style>
  <w:style w:type="paragraph" w:customStyle="1" w:styleId="alpha4">
    <w:name w:val="alpha 4"/>
    <w:basedOn w:val="Normal"/>
    <w:rsid w:val="005B1520"/>
    <w:pPr>
      <w:numPr>
        <w:numId w:val="9"/>
      </w:numPr>
      <w:spacing w:after="140" w:line="290" w:lineRule="auto"/>
      <w:jc w:val="both"/>
    </w:pPr>
    <w:rPr>
      <w:kern w:val="20"/>
      <w:szCs w:val="20"/>
    </w:rPr>
  </w:style>
  <w:style w:type="paragraph" w:customStyle="1" w:styleId="alpha5">
    <w:name w:val="alpha 5"/>
    <w:basedOn w:val="Normal"/>
    <w:rsid w:val="005B1520"/>
    <w:pPr>
      <w:numPr>
        <w:numId w:val="10"/>
      </w:numPr>
      <w:spacing w:after="140" w:line="290" w:lineRule="auto"/>
      <w:jc w:val="both"/>
    </w:pPr>
    <w:rPr>
      <w:kern w:val="20"/>
      <w:szCs w:val="20"/>
    </w:rPr>
  </w:style>
  <w:style w:type="paragraph" w:customStyle="1" w:styleId="alpha6">
    <w:name w:val="alpha 6"/>
    <w:basedOn w:val="Normal"/>
    <w:rsid w:val="005B1520"/>
    <w:pPr>
      <w:numPr>
        <w:numId w:val="11"/>
      </w:numPr>
      <w:spacing w:after="140" w:line="290" w:lineRule="auto"/>
      <w:jc w:val="both"/>
    </w:pPr>
    <w:rPr>
      <w:kern w:val="20"/>
      <w:szCs w:val="20"/>
    </w:rPr>
  </w:style>
  <w:style w:type="paragraph" w:customStyle="1" w:styleId="bullet1">
    <w:name w:val="bullet 1"/>
    <w:basedOn w:val="Normal"/>
    <w:qFormat/>
    <w:rsid w:val="00F75F19"/>
    <w:pPr>
      <w:numPr>
        <w:numId w:val="31"/>
      </w:numPr>
      <w:spacing w:after="140" w:line="290" w:lineRule="auto"/>
      <w:jc w:val="both"/>
    </w:pPr>
    <w:rPr>
      <w:kern w:val="20"/>
    </w:rPr>
  </w:style>
  <w:style w:type="paragraph" w:customStyle="1" w:styleId="bullet2">
    <w:name w:val="bullet 2"/>
    <w:basedOn w:val="Normal"/>
    <w:rsid w:val="00286518"/>
    <w:pPr>
      <w:numPr>
        <w:numId w:val="32"/>
      </w:numPr>
      <w:spacing w:after="140" w:line="290" w:lineRule="auto"/>
      <w:jc w:val="both"/>
    </w:pPr>
    <w:rPr>
      <w:kern w:val="20"/>
    </w:rPr>
  </w:style>
  <w:style w:type="paragraph" w:customStyle="1" w:styleId="bullet3">
    <w:name w:val="bullet 3"/>
    <w:basedOn w:val="Normal"/>
    <w:rsid w:val="00286518"/>
    <w:pPr>
      <w:numPr>
        <w:numId w:val="33"/>
      </w:numPr>
      <w:spacing w:after="140" w:line="290" w:lineRule="auto"/>
      <w:jc w:val="both"/>
    </w:pPr>
    <w:rPr>
      <w:kern w:val="20"/>
    </w:rPr>
  </w:style>
  <w:style w:type="paragraph" w:customStyle="1" w:styleId="bullet4">
    <w:name w:val="bullet 4"/>
    <w:basedOn w:val="Normal"/>
    <w:rsid w:val="00286518"/>
    <w:pPr>
      <w:numPr>
        <w:numId w:val="34"/>
      </w:numPr>
      <w:spacing w:after="140" w:line="290" w:lineRule="auto"/>
      <w:jc w:val="both"/>
    </w:pPr>
    <w:rPr>
      <w:kern w:val="20"/>
    </w:rPr>
  </w:style>
  <w:style w:type="paragraph" w:customStyle="1" w:styleId="bullet5">
    <w:name w:val="bullet 5"/>
    <w:basedOn w:val="Normal"/>
    <w:rsid w:val="00286518"/>
    <w:pPr>
      <w:numPr>
        <w:numId w:val="35"/>
      </w:numPr>
      <w:spacing w:after="140" w:line="290" w:lineRule="auto"/>
      <w:jc w:val="both"/>
    </w:pPr>
    <w:rPr>
      <w:kern w:val="20"/>
    </w:rPr>
  </w:style>
  <w:style w:type="paragraph" w:customStyle="1" w:styleId="bullet6">
    <w:name w:val="bullet 6"/>
    <w:basedOn w:val="Normal"/>
    <w:rsid w:val="00286518"/>
    <w:pPr>
      <w:numPr>
        <w:numId w:val="36"/>
      </w:numPr>
      <w:spacing w:after="140" w:line="290" w:lineRule="auto"/>
      <w:jc w:val="both"/>
    </w:pPr>
    <w:rPr>
      <w:kern w:val="20"/>
    </w:rPr>
  </w:style>
  <w:style w:type="paragraph" w:customStyle="1" w:styleId="roman1">
    <w:name w:val="roman 1"/>
    <w:basedOn w:val="Normal"/>
    <w:rsid w:val="005250D4"/>
    <w:pPr>
      <w:numPr>
        <w:numId w:val="12"/>
      </w:numPr>
      <w:spacing w:before="60" w:after="60" w:line="290" w:lineRule="auto"/>
      <w:ind w:left="357" w:hanging="357"/>
      <w:jc w:val="both"/>
    </w:pPr>
    <w:rPr>
      <w:kern w:val="20"/>
      <w:szCs w:val="20"/>
    </w:rPr>
  </w:style>
  <w:style w:type="paragraph" w:customStyle="1" w:styleId="roman2">
    <w:name w:val="roman 2"/>
    <w:basedOn w:val="Normal"/>
    <w:rsid w:val="000F4A6F"/>
    <w:pPr>
      <w:numPr>
        <w:numId w:val="13"/>
      </w:numPr>
      <w:spacing w:after="140" w:line="290" w:lineRule="auto"/>
      <w:jc w:val="both"/>
    </w:pPr>
    <w:rPr>
      <w:kern w:val="20"/>
      <w:szCs w:val="20"/>
    </w:rPr>
  </w:style>
  <w:style w:type="paragraph" w:customStyle="1" w:styleId="roman3">
    <w:name w:val="roman 3"/>
    <w:basedOn w:val="Normal"/>
    <w:rsid w:val="000F4A6F"/>
    <w:pPr>
      <w:numPr>
        <w:numId w:val="14"/>
      </w:numPr>
      <w:spacing w:after="140" w:line="290" w:lineRule="auto"/>
      <w:jc w:val="both"/>
    </w:pPr>
    <w:rPr>
      <w:kern w:val="20"/>
      <w:szCs w:val="20"/>
    </w:rPr>
  </w:style>
  <w:style w:type="paragraph" w:customStyle="1" w:styleId="roman4">
    <w:name w:val="roman 4"/>
    <w:basedOn w:val="Normal"/>
    <w:rsid w:val="000F4A6F"/>
    <w:pPr>
      <w:numPr>
        <w:numId w:val="20"/>
      </w:numPr>
      <w:spacing w:after="140" w:line="290" w:lineRule="auto"/>
      <w:jc w:val="both"/>
    </w:pPr>
    <w:rPr>
      <w:kern w:val="20"/>
      <w:szCs w:val="20"/>
    </w:rPr>
  </w:style>
  <w:style w:type="paragraph" w:customStyle="1" w:styleId="roman5">
    <w:name w:val="roman 5"/>
    <w:basedOn w:val="Normal"/>
    <w:rsid w:val="000F4A6F"/>
    <w:pPr>
      <w:numPr>
        <w:numId w:val="15"/>
      </w:numPr>
      <w:spacing w:after="140" w:line="290" w:lineRule="auto"/>
      <w:jc w:val="both"/>
    </w:pPr>
    <w:rPr>
      <w:kern w:val="20"/>
      <w:szCs w:val="20"/>
    </w:rPr>
  </w:style>
  <w:style w:type="paragraph" w:customStyle="1" w:styleId="roman6">
    <w:name w:val="roman 6"/>
    <w:basedOn w:val="Normal"/>
    <w:rsid w:val="000F4A6F"/>
    <w:pPr>
      <w:numPr>
        <w:numId w:val="16"/>
      </w:numPr>
      <w:spacing w:after="140" w:line="290" w:lineRule="auto"/>
      <w:jc w:val="both"/>
    </w:pPr>
    <w:rPr>
      <w:kern w:val="20"/>
      <w:szCs w:val="20"/>
    </w:rPr>
  </w:style>
  <w:style w:type="paragraph" w:customStyle="1" w:styleId="CellHead">
    <w:name w:val="CellHead"/>
    <w:basedOn w:val="Normal"/>
    <w:rsid w:val="00B36FB9"/>
    <w:pPr>
      <w:keepNext/>
      <w:spacing w:before="60" w:after="60" w:line="259" w:lineRule="auto"/>
    </w:pPr>
    <w:rPr>
      <w:b/>
      <w:kern w:val="20"/>
    </w:rPr>
  </w:style>
  <w:style w:type="paragraph" w:styleId="CommentText">
    <w:name w:val="annotation text"/>
    <w:basedOn w:val="Normal"/>
    <w:link w:val="CommentTextChar"/>
    <w:uiPriority w:val="99"/>
    <w:rsid w:val="00B36FB9"/>
    <w:rPr>
      <w:szCs w:val="20"/>
    </w:rPr>
  </w:style>
  <w:style w:type="paragraph" w:styleId="Title">
    <w:name w:val="Title"/>
    <w:basedOn w:val="Normal"/>
    <w:next w:val="Body"/>
    <w:rsid w:val="00600BE5"/>
    <w:pPr>
      <w:keepNext/>
      <w:spacing w:after="240" w:line="290" w:lineRule="auto"/>
      <w:jc w:val="both"/>
      <w:outlineLvl w:val="0"/>
    </w:pPr>
    <w:rPr>
      <w:rFonts w:cs="Arial"/>
      <w:b/>
      <w:bCs/>
      <w:kern w:val="28"/>
      <w:sz w:val="25"/>
      <w:szCs w:val="32"/>
    </w:rPr>
  </w:style>
  <w:style w:type="paragraph" w:customStyle="1" w:styleId="Head1">
    <w:name w:val="Head 1"/>
    <w:basedOn w:val="Normal"/>
    <w:next w:val="Body1"/>
    <w:rsid w:val="00600BE5"/>
    <w:pPr>
      <w:keepNext/>
      <w:spacing w:before="280" w:after="140" w:line="290" w:lineRule="auto"/>
      <w:ind w:left="680"/>
      <w:jc w:val="both"/>
      <w:outlineLvl w:val="0"/>
    </w:pPr>
    <w:rPr>
      <w:b/>
      <w:kern w:val="22"/>
      <w:sz w:val="22"/>
    </w:rPr>
  </w:style>
  <w:style w:type="paragraph" w:customStyle="1" w:styleId="Head2">
    <w:name w:val="Head 2"/>
    <w:basedOn w:val="Normal"/>
    <w:next w:val="Body3"/>
    <w:rsid w:val="00600BE5"/>
    <w:pPr>
      <w:keepNext/>
      <w:spacing w:before="280" w:after="60" w:line="290" w:lineRule="auto"/>
      <w:ind w:left="1361"/>
      <w:jc w:val="both"/>
      <w:outlineLvl w:val="1"/>
    </w:pPr>
    <w:rPr>
      <w:b/>
      <w:kern w:val="21"/>
      <w:sz w:val="21"/>
    </w:rPr>
  </w:style>
  <w:style w:type="paragraph" w:customStyle="1" w:styleId="Head3">
    <w:name w:val="Head 3"/>
    <w:basedOn w:val="Normal"/>
    <w:next w:val="Body4"/>
    <w:rsid w:val="00600BE5"/>
    <w:pPr>
      <w:keepNext/>
      <w:spacing w:before="280" w:after="40" w:line="290" w:lineRule="auto"/>
      <w:ind w:left="2041"/>
      <w:jc w:val="both"/>
      <w:outlineLvl w:val="2"/>
    </w:pPr>
    <w:rPr>
      <w:b/>
      <w:kern w:val="20"/>
    </w:rPr>
  </w:style>
  <w:style w:type="paragraph" w:customStyle="1" w:styleId="SubHead">
    <w:name w:val="SubHead"/>
    <w:basedOn w:val="Normal"/>
    <w:next w:val="Body"/>
    <w:rsid w:val="00600BE5"/>
    <w:pPr>
      <w:keepNext/>
      <w:spacing w:before="120" w:after="60" w:line="290" w:lineRule="auto"/>
      <w:jc w:val="both"/>
      <w:outlineLvl w:val="0"/>
    </w:pPr>
    <w:rPr>
      <w:b/>
      <w:kern w:val="21"/>
      <w:sz w:val="21"/>
    </w:rPr>
  </w:style>
  <w:style w:type="paragraph" w:customStyle="1" w:styleId="SchedApps">
    <w:name w:val="Sched/Apps"/>
    <w:basedOn w:val="Normal"/>
    <w:next w:val="Body"/>
    <w:rsid w:val="00B36FB9"/>
    <w:pPr>
      <w:keepNext/>
      <w:pageBreakBefore/>
      <w:spacing w:after="240" w:line="290" w:lineRule="auto"/>
      <w:jc w:val="center"/>
      <w:outlineLvl w:val="3"/>
    </w:pPr>
    <w:rPr>
      <w:b/>
      <w:kern w:val="23"/>
      <w:sz w:val="23"/>
    </w:rPr>
  </w:style>
  <w:style w:type="paragraph" w:customStyle="1" w:styleId="Schedule1">
    <w:name w:val="Schedule 1"/>
    <w:basedOn w:val="Normal"/>
    <w:rsid w:val="00B36FB9"/>
    <w:pPr>
      <w:numPr>
        <w:numId w:val="4"/>
      </w:numPr>
      <w:spacing w:after="140" w:line="290" w:lineRule="auto"/>
      <w:jc w:val="both"/>
    </w:pPr>
    <w:rPr>
      <w:kern w:val="20"/>
    </w:rPr>
  </w:style>
  <w:style w:type="paragraph" w:customStyle="1" w:styleId="Schedule2">
    <w:name w:val="Schedule 2"/>
    <w:basedOn w:val="Normal"/>
    <w:rsid w:val="00B36FB9"/>
    <w:pPr>
      <w:numPr>
        <w:ilvl w:val="1"/>
        <w:numId w:val="4"/>
      </w:numPr>
      <w:spacing w:after="140" w:line="290" w:lineRule="auto"/>
      <w:jc w:val="both"/>
    </w:pPr>
    <w:rPr>
      <w:kern w:val="20"/>
    </w:rPr>
  </w:style>
  <w:style w:type="paragraph" w:customStyle="1" w:styleId="Schedule3">
    <w:name w:val="Schedule 3"/>
    <w:basedOn w:val="Normal"/>
    <w:rsid w:val="00B36FB9"/>
    <w:pPr>
      <w:numPr>
        <w:ilvl w:val="2"/>
        <w:numId w:val="4"/>
      </w:numPr>
      <w:spacing w:after="140" w:line="290" w:lineRule="auto"/>
      <w:jc w:val="both"/>
    </w:pPr>
    <w:rPr>
      <w:kern w:val="20"/>
    </w:rPr>
  </w:style>
  <w:style w:type="paragraph" w:customStyle="1" w:styleId="Schedule4">
    <w:name w:val="Schedule 4"/>
    <w:basedOn w:val="Normal"/>
    <w:rsid w:val="00B36FB9"/>
    <w:pPr>
      <w:numPr>
        <w:ilvl w:val="3"/>
        <w:numId w:val="4"/>
      </w:numPr>
      <w:spacing w:after="140" w:line="290" w:lineRule="auto"/>
      <w:jc w:val="both"/>
    </w:pPr>
    <w:rPr>
      <w:kern w:val="20"/>
    </w:rPr>
  </w:style>
  <w:style w:type="paragraph" w:customStyle="1" w:styleId="Schedule5">
    <w:name w:val="Schedule 5"/>
    <w:basedOn w:val="Normal"/>
    <w:rsid w:val="00B36FB9"/>
    <w:pPr>
      <w:numPr>
        <w:ilvl w:val="4"/>
        <w:numId w:val="4"/>
      </w:numPr>
      <w:spacing w:after="140" w:line="290" w:lineRule="auto"/>
      <w:jc w:val="both"/>
    </w:pPr>
    <w:rPr>
      <w:kern w:val="20"/>
    </w:rPr>
  </w:style>
  <w:style w:type="paragraph" w:customStyle="1" w:styleId="Schedule6">
    <w:name w:val="Schedule 6"/>
    <w:basedOn w:val="Normal"/>
    <w:rsid w:val="00B36FB9"/>
    <w:pPr>
      <w:numPr>
        <w:ilvl w:val="5"/>
        <w:numId w:val="4"/>
      </w:numPr>
      <w:spacing w:after="140" w:line="290" w:lineRule="auto"/>
      <w:jc w:val="both"/>
    </w:pPr>
    <w:rPr>
      <w:kern w:val="20"/>
    </w:rPr>
  </w:style>
  <w:style w:type="paragraph" w:customStyle="1" w:styleId="TCLevel1">
    <w:name w:val="T+C Level 1"/>
    <w:basedOn w:val="Normal"/>
    <w:next w:val="TCLevel2"/>
    <w:rsid w:val="00B36FB9"/>
    <w:pPr>
      <w:keepNext/>
      <w:numPr>
        <w:numId w:val="5"/>
      </w:numPr>
      <w:spacing w:before="140" w:line="290" w:lineRule="auto"/>
      <w:jc w:val="both"/>
      <w:outlineLvl w:val="0"/>
    </w:pPr>
    <w:rPr>
      <w:b/>
      <w:kern w:val="20"/>
    </w:rPr>
  </w:style>
  <w:style w:type="paragraph" w:customStyle="1" w:styleId="TCLevel2">
    <w:name w:val="T+C Level 2"/>
    <w:basedOn w:val="Normal"/>
    <w:rsid w:val="00B36FB9"/>
    <w:pPr>
      <w:numPr>
        <w:ilvl w:val="1"/>
        <w:numId w:val="5"/>
      </w:numPr>
      <w:spacing w:after="140" w:line="290" w:lineRule="auto"/>
      <w:jc w:val="both"/>
      <w:outlineLvl w:val="1"/>
    </w:pPr>
    <w:rPr>
      <w:kern w:val="20"/>
    </w:rPr>
  </w:style>
  <w:style w:type="paragraph" w:customStyle="1" w:styleId="TCLevel3">
    <w:name w:val="T+C Level 3"/>
    <w:basedOn w:val="Normal"/>
    <w:rsid w:val="00B36FB9"/>
    <w:pPr>
      <w:numPr>
        <w:ilvl w:val="2"/>
        <w:numId w:val="5"/>
      </w:numPr>
      <w:spacing w:after="140" w:line="290" w:lineRule="auto"/>
      <w:jc w:val="both"/>
      <w:outlineLvl w:val="2"/>
    </w:pPr>
    <w:rPr>
      <w:kern w:val="20"/>
    </w:rPr>
  </w:style>
  <w:style w:type="paragraph" w:customStyle="1" w:styleId="TCLevel4">
    <w:name w:val="T+C Level 4"/>
    <w:basedOn w:val="Normal"/>
    <w:rsid w:val="00B36FB9"/>
    <w:pPr>
      <w:numPr>
        <w:ilvl w:val="3"/>
        <w:numId w:val="5"/>
      </w:numPr>
      <w:spacing w:after="140" w:line="290" w:lineRule="auto"/>
      <w:jc w:val="both"/>
      <w:outlineLvl w:val="3"/>
    </w:pPr>
    <w:rPr>
      <w:kern w:val="20"/>
    </w:rPr>
  </w:style>
  <w:style w:type="paragraph" w:styleId="Date">
    <w:name w:val="Date"/>
    <w:basedOn w:val="Normal"/>
    <w:next w:val="Normal"/>
    <w:rsid w:val="00B36FB9"/>
  </w:style>
  <w:style w:type="paragraph" w:customStyle="1" w:styleId="DocExCode">
    <w:name w:val="DocExCode"/>
    <w:basedOn w:val="Normal"/>
    <w:rsid w:val="00A321F8"/>
    <w:pPr>
      <w:pBdr>
        <w:top w:val="single" w:sz="4" w:space="1" w:color="auto"/>
      </w:pBdr>
    </w:pPr>
    <w:rPr>
      <w:kern w:val="20"/>
      <w:sz w:val="16"/>
    </w:rPr>
  </w:style>
  <w:style w:type="paragraph" w:customStyle="1" w:styleId="DocumentMap">
    <w:name w:val="DocumentMap"/>
    <w:basedOn w:val="Normal"/>
    <w:rsid w:val="00B36FB9"/>
  </w:style>
  <w:style w:type="paragraph" w:styleId="Footer">
    <w:name w:val="footer"/>
    <w:basedOn w:val="Normal"/>
    <w:link w:val="FooterChar"/>
    <w:uiPriority w:val="99"/>
    <w:rsid w:val="00B36FB9"/>
    <w:pPr>
      <w:spacing w:before="120" w:after="120" w:line="290" w:lineRule="auto"/>
      <w:jc w:val="both"/>
    </w:pPr>
    <w:rPr>
      <w:kern w:val="16"/>
      <w:sz w:val="16"/>
    </w:rPr>
  </w:style>
  <w:style w:type="character" w:styleId="FootnoteReference">
    <w:name w:val="footnote reference"/>
    <w:basedOn w:val="DefaultParagraphFont"/>
    <w:semiHidden/>
    <w:rsid w:val="00B36FB9"/>
    <w:rPr>
      <w:rFonts w:ascii="Arial" w:hAnsi="Arial"/>
      <w:kern w:val="2"/>
      <w:vertAlign w:val="superscript"/>
    </w:rPr>
  </w:style>
  <w:style w:type="paragraph" w:styleId="FootnoteText">
    <w:name w:val="footnote text"/>
    <w:basedOn w:val="Normal"/>
    <w:semiHidden/>
    <w:rsid w:val="00B36FB9"/>
    <w:pPr>
      <w:keepLines/>
      <w:tabs>
        <w:tab w:val="left" w:pos="227"/>
      </w:tabs>
      <w:spacing w:after="60" w:line="200" w:lineRule="atLeast"/>
      <w:ind w:left="227" w:hanging="227"/>
      <w:jc w:val="both"/>
    </w:pPr>
    <w:rPr>
      <w:kern w:val="20"/>
      <w:sz w:val="16"/>
      <w:szCs w:val="20"/>
    </w:rPr>
  </w:style>
  <w:style w:type="paragraph" w:styleId="Header">
    <w:name w:val="header"/>
    <w:basedOn w:val="Normal"/>
    <w:rsid w:val="00B36FB9"/>
    <w:pPr>
      <w:tabs>
        <w:tab w:val="center" w:pos="4366"/>
        <w:tab w:val="right" w:pos="8732"/>
      </w:tabs>
    </w:pPr>
    <w:rPr>
      <w:kern w:val="20"/>
    </w:rPr>
  </w:style>
  <w:style w:type="paragraph" w:customStyle="1" w:styleId="Level7">
    <w:name w:val="Level 7"/>
    <w:basedOn w:val="Normal"/>
    <w:rsid w:val="00B36FB9"/>
    <w:pPr>
      <w:numPr>
        <w:ilvl w:val="6"/>
        <w:numId w:val="1"/>
      </w:numPr>
      <w:spacing w:after="140" w:line="290" w:lineRule="auto"/>
      <w:jc w:val="both"/>
      <w:outlineLvl w:val="6"/>
    </w:pPr>
    <w:rPr>
      <w:kern w:val="20"/>
    </w:rPr>
  </w:style>
  <w:style w:type="paragraph" w:customStyle="1" w:styleId="Level8">
    <w:name w:val="Level 8"/>
    <w:basedOn w:val="Normal"/>
    <w:rsid w:val="00B36FB9"/>
    <w:pPr>
      <w:numPr>
        <w:ilvl w:val="7"/>
        <w:numId w:val="1"/>
      </w:numPr>
      <w:spacing w:after="140" w:line="290" w:lineRule="auto"/>
      <w:jc w:val="both"/>
      <w:outlineLvl w:val="7"/>
    </w:pPr>
    <w:rPr>
      <w:kern w:val="20"/>
    </w:rPr>
  </w:style>
  <w:style w:type="paragraph" w:customStyle="1" w:styleId="Level9">
    <w:name w:val="Level 9"/>
    <w:basedOn w:val="Normal"/>
    <w:rsid w:val="00B36FB9"/>
    <w:pPr>
      <w:numPr>
        <w:ilvl w:val="8"/>
        <w:numId w:val="1"/>
      </w:numPr>
      <w:spacing w:after="140" w:line="290" w:lineRule="auto"/>
      <w:jc w:val="both"/>
      <w:outlineLvl w:val="8"/>
    </w:pPr>
    <w:rPr>
      <w:kern w:val="20"/>
    </w:rPr>
  </w:style>
  <w:style w:type="character" w:styleId="PageNumber">
    <w:name w:val="page number"/>
    <w:basedOn w:val="DefaultParagraphFont"/>
    <w:rsid w:val="00B36FB9"/>
    <w:rPr>
      <w:rFonts w:ascii="Arial" w:hAnsi="Arial"/>
      <w:sz w:val="20"/>
    </w:rPr>
  </w:style>
  <w:style w:type="paragraph" w:customStyle="1" w:styleId="Table1">
    <w:name w:val="Table 1"/>
    <w:basedOn w:val="Normal"/>
    <w:rsid w:val="00606AAF"/>
    <w:pPr>
      <w:widowControl w:val="0"/>
      <w:numPr>
        <w:numId w:val="6"/>
      </w:numPr>
      <w:spacing w:before="60" w:after="60" w:line="290" w:lineRule="auto"/>
      <w:jc w:val="both"/>
      <w:outlineLvl w:val="0"/>
    </w:pPr>
    <w:rPr>
      <w:b/>
      <w:kern w:val="20"/>
      <w:sz w:val="22"/>
    </w:rPr>
  </w:style>
  <w:style w:type="paragraph" w:customStyle="1" w:styleId="Table2">
    <w:name w:val="Table 2"/>
    <w:basedOn w:val="Normal"/>
    <w:rsid w:val="007C4C2F"/>
    <w:pPr>
      <w:numPr>
        <w:ilvl w:val="1"/>
        <w:numId w:val="6"/>
      </w:numPr>
      <w:spacing w:before="60" w:after="60" w:line="290" w:lineRule="auto"/>
      <w:jc w:val="both"/>
      <w:outlineLvl w:val="1"/>
    </w:pPr>
    <w:rPr>
      <w:kern w:val="20"/>
    </w:rPr>
  </w:style>
  <w:style w:type="paragraph" w:customStyle="1" w:styleId="Table3">
    <w:name w:val="Table 3"/>
    <w:basedOn w:val="Normal"/>
    <w:rsid w:val="007C4C2F"/>
    <w:pPr>
      <w:numPr>
        <w:ilvl w:val="2"/>
        <w:numId w:val="6"/>
      </w:numPr>
      <w:tabs>
        <w:tab w:val="clear" w:pos="680"/>
        <w:tab w:val="left" w:pos="1361"/>
      </w:tabs>
      <w:spacing w:before="60" w:after="60" w:line="288" w:lineRule="auto"/>
      <w:jc w:val="both"/>
      <w:outlineLvl w:val="2"/>
    </w:pPr>
    <w:rPr>
      <w:kern w:val="20"/>
    </w:rPr>
  </w:style>
  <w:style w:type="paragraph" w:customStyle="1" w:styleId="Table4">
    <w:name w:val="Table 4"/>
    <w:basedOn w:val="Normal"/>
    <w:rsid w:val="007C4C2F"/>
    <w:pPr>
      <w:numPr>
        <w:ilvl w:val="3"/>
        <w:numId w:val="6"/>
      </w:numPr>
      <w:spacing w:before="60" w:after="60" w:line="290" w:lineRule="auto"/>
      <w:ind w:left="357" w:hanging="357"/>
      <w:jc w:val="both"/>
      <w:outlineLvl w:val="3"/>
    </w:pPr>
    <w:rPr>
      <w:kern w:val="20"/>
    </w:rPr>
  </w:style>
  <w:style w:type="paragraph" w:customStyle="1" w:styleId="Table5">
    <w:name w:val="Table 5"/>
    <w:basedOn w:val="Normal"/>
    <w:rsid w:val="00E04E59"/>
    <w:pPr>
      <w:numPr>
        <w:ilvl w:val="4"/>
        <w:numId w:val="6"/>
      </w:numPr>
      <w:spacing w:before="60" w:after="60" w:line="290" w:lineRule="auto"/>
      <w:ind w:left="357" w:hanging="357"/>
      <w:jc w:val="both"/>
      <w:outlineLvl w:val="4"/>
    </w:pPr>
    <w:rPr>
      <w:kern w:val="20"/>
    </w:rPr>
  </w:style>
  <w:style w:type="paragraph" w:customStyle="1" w:styleId="Table6">
    <w:name w:val="Table 6"/>
    <w:basedOn w:val="Normal"/>
    <w:rsid w:val="00B36FB9"/>
    <w:pPr>
      <w:numPr>
        <w:ilvl w:val="5"/>
        <w:numId w:val="6"/>
      </w:numPr>
      <w:spacing w:before="60" w:after="60" w:line="290" w:lineRule="auto"/>
      <w:outlineLvl w:val="5"/>
    </w:pPr>
    <w:rPr>
      <w:kern w:val="20"/>
    </w:rPr>
  </w:style>
  <w:style w:type="paragraph" w:customStyle="1" w:styleId="Tablealpha">
    <w:name w:val="Table alpha"/>
    <w:basedOn w:val="CellBody"/>
    <w:rsid w:val="00407C05"/>
    <w:pPr>
      <w:numPr>
        <w:numId w:val="17"/>
      </w:numPr>
    </w:pPr>
  </w:style>
  <w:style w:type="paragraph" w:customStyle="1" w:styleId="Tablebullet">
    <w:name w:val="Table bullet"/>
    <w:basedOn w:val="Normal"/>
    <w:rsid w:val="00B36FB9"/>
    <w:pPr>
      <w:numPr>
        <w:numId w:val="43"/>
      </w:numPr>
      <w:spacing w:before="60" w:after="60" w:line="290" w:lineRule="auto"/>
    </w:pPr>
    <w:rPr>
      <w:kern w:val="20"/>
    </w:rPr>
  </w:style>
  <w:style w:type="paragraph" w:customStyle="1" w:styleId="Tableroman">
    <w:name w:val="Table roman"/>
    <w:basedOn w:val="CellBody"/>
    <w:rsid w:val="00407C05"/>
    <w:pPr>
      <w:numPr>
        <w:numId w:val="18"/>
      </w:numPr>
    </w:pPr>
  </w:style>
  <w:style w:type="paragraph" w:styleId="TOC2">
    <w:name w:val="toc 2"/>
    <w:basedOn w:val="Normal"/>
    <w:next w:val="Body"/>
    <w:semiHidden/>
    <w:rsid w:val="00B36FB9"/>
    <w:pPr>
      <w:spacing w:before="280" w:after="140" w:line="290" w:lineRule="auto"/>
    </w:pPr>
    <w:rPr>
      <w:kern w:val="20"/>
    </w:rPr>
  </w:style>
  <w:style w:type="paragraph" w:styleId="TOC3">
    <w:name w:val="toc 3"/>
    <w:basedOn w:val="Normal"/>
    <w:next w:val="Body"/>
    <w:semiHidden/>
    <w:rsid w:val="00B36FB9"/>
    <w:pPr>
      <w:spacing w:before="280" w:after="140" w:line="290" w:lineRule="auto"/>
      <w:ind w:left="680"/>
    </w:pPr>
    <w:rPr>
      <w:kern w:val="20"/>
    </w:rPr>
  </w:style>
  <w:style w:type="paragraph" w:styleId="TOC4">
    <w:name w:val="toc 4"/>
    <w:basedOn w:val="Normal"/>
    <w:next w:val="Body"/>
    <w:semiHidden/>
    <w:rsid w:val="00B36FB9"/>
    <w:pPr>
      <w:spacing w:before="280" w:after="140" w:line="290" w:lineRule="auto"/>
      <w:ind w:left="680"/>
    </w:pPr>
    <w:rPr>
      <w:kern w:val="20"/>
    </w:rPr>
  </w:style>
  <w:style w:type="paragraph" w:styleId="TOC5">
    <w:name w:val="toc 5"/>
    <w:basedOn w:val="Normal"/>
    <w:next w:val="Body"/>
    <w:semiHidden/>
    <w:rsid w:val="00B36FB9"/>
  </w:style>
  <w:style w:type="paragraph" w:styleId="TOC6">
    <w:name w:val="toc 6"/>
    <w:basedOn w:val="Normal"/>
    <w:next w:val="Body"/>
    <w:semiHidden/>
    <w:rsid w:val="00B36FB9"/>
  </w:style>
  <w:style w:type="paragraph" w:styleId="TOC7">
    <w:name w:val="toc 7"/>
    <w:basedOn w:val="Normal"/>
    <w:next w:val="Body"/>
    <w:semiHidden/>
    <w:rsid w:val="00B36FB9"/>
  </w:style>
  <w:style w:type="paragraph" w:styleId="TOC8">
    <w:name w:val="toc 8"/>
    <w:basedOn w:val="Normal"/>
    <w:next w:val="Body"/>
    <w:semiHidden/>
    <w:rsid w:val="00B36FB9"/>
  </w:style>
  <w:style w:type="paragraph" w:styleId="TOC9">
    <w:name w:val="toc 9"/>
    <w:basedOn w:val="Normal"/>
    <w:next w:val="Body"/>
    <w:semiHidden/>
    <w:rsid w:val="00B36FB9"/>
  </w:style>
  <w:style w:type="paragraph" w:customStyle="1" w:styleId="zFSand">
    <w:name w:val="zFSand"/>
    <w:basedOn w:val="Normal"/>
    <w:next w:val="zFSco-names"/>
    <w:rsid w:val="00B36FB9"/>
    <w:pPr>
      <w:spacing w:line="290" w:lineRule="auto"/>
      <w:jc w:val="center"/>
    </w:pPr>
    <w:rPr>
      <w:rFonts w:eastAsia="SimSun"/>
      <w:kern w:val="20"/>
      <w:szCs w:val="20"/>
    </w:rPr>
  </w:style>
  <w:style w:type="paragraph" w:customStyle="1" w:styleId="zFSco-names">
    <w:name w:val="zFSco-names"/>
    <w:basedOn w:val="Normal"/>
    <w:next w:val="zFSand"/>
    <w:rsid w:val="00B36FB9"/>
    <w:pPr>
      <w:spacing w:before="120" w:after="120" w:line="290" w:lineRule="auto"/>
      <w:jc w:val="center"/>
    </w:pPr>
    <w:rPr>
      <w:rFonts w:eastAsia="SimSun"/>
      <w:kern w:val="24"/>
      <w:sz w:val="24"/>
    </w:rPr>
  </w:style>
  <w:style w:type="paragraph" w:customStyle="1" w:styleId="zFSDate">
    <w:name w:val="zFSDate"/>
    <w:basedOn w:val="Normal"/>
    <w:rsid w:val="00B36FB9"/>
    <w:pPr>
      <w:spacing w:line="290" w:lineRule="auto"/>
      <w:jc w:val="center"/>
    </w:pPr>
    <w:rPr>
      <w:kern w:val="20"/>
    </w:rPr>
  </w:style>
  <w:style w:type="character" w:styleId="Hyperlink">
    <w:name w:val="Hyperlink"/>
    <w:basedOn w:val="DefaultParagraphFont"/>
    <w:rsid w:val="00C06A7C"/>
    <w:rPr>
      <w:color w:val="auto"/>
      <w:u w:val="none"/>
    </w:rPr>
  </w:style>
  <w:style w:type="paragraph" w:customStyle="1" w:styleId="zFSFooter">
    <w:name w:val="zFSFooter"/>
    <w:basedOn w:val="Normal"/>
    <w:rsid w:val="00B36FB9"/>
    <w:pPr>
      <w:tabs>
        <w:tab w:val="left" w:pos="6521"/>
      </w:tabs>
      <w:spacing w:after="40"/>
      <w:ind w:left="-108"/>
    </w:pPr>
    <w:rPr>
      <w:sz w:val="16"/>
    </w:rPr>
  </w:style>
  <w:style w:type="paragraph" w:customStyle="1" w:styleId="zFSNarrative">
    <w:name w:val="zFSNarrative"/>
    <w:basedOn w:val="Normal"/>
    <w:rsid w:val="00B36FB9"/>
    <w:pPr>
      <w:spacing w:before="120" w:after="120" w:line="290" w:lineRule="auto"/>
      <w:jc w:val="center"/>
    </w:pPr>
    <w:rPr>
      <w:rFonts w:eastAsia="SimSun"/>
      <w:kern w:val="20"/>
      <w:szCs w:val="20"/>
    </w:rPr>
  </w:style>
  <w:style w:type="paragraph" w:customStyle="1" w:styleId="zFSTitle">
    <w:name w:val="zFSTitle"/>
    <w:basedOn w:val="Normal"/>
    <w:next w:val="zFSNarrative"/>
    <w:rsid w:val="00B36FB9"/>
    <w:pPr>
      <w:keepNext/>
      <w:spacing w:before="240" w:after="120" w:line="290" w:lineRule="auto"/>
      <w:jc w:val="center"/>
    </w:pPr>
    <w:rPr>
      <w:rFonts w:eastAsia="SimSun"/>
      <w:sz w:val="28"/>
      <w:szCs w:val="28"/>
    </w:rPr>
  </w:style>
  <w:style w:type="character" w:styleId="EndnoteReference">
    <w:name w:val="endnote reference"/>
    <w:basedOn w:val="DefaultParagraphFont"/>
    <w:semiHidden/>
    <w:rsid w:val="00B36FB9"/>
    <w:rPr>
      <w:rFonts w:ascii="Arial" w:hAnsi="Arial"/>
      <w:vertAlign w:val="superscript"/>
    </w:rPr>
  </w:style>
  <w:style w:type="paragraph" w:styleId="EndnoteText">
    <w:name w:val="endnote text"/>
    <w:basedOn w:val="Normal"/>
    <w:semiHidden/>
    <w:rsid w:val="00B36FB9"/>
    <w:rPr>
      <w:szCs w:val="20"/>
    </w:rPr>
  </w:style>
  <w:style w:type="paragraph" w:customStyle="1" w:styleId="Head">
    <w:name w:val="Head"/>
    <w:basedOn w:val="Normal"/>
    <w:next w:val="Body"/>
    <w:rsid w:val="00600BE5"/>
    <w:pPr>
      <w:keepNext/>
      <w:spacing w:before="280" w:after="140" w:line="290" w:lineRule="auto"/>
      <w:jc w:val="both"/>
      <w:outlineLvl w:val="0"/>
    </w:pPr>
    <w:rPr>
      <w:b/>
      <w:kern w:val="23"/>
      <w:sz w:val="23"/>
    </w:rPr>
  </w:style>
  <w:style w:type="paragraph" w:styleId="TableofAuthorities">
    <w:name w:val="table of authorities"/>
    <w:basedOn w:val="Normal"/>
    <w:next w:val="Normal"/>
    <w:semiHidden/>
    <w:rsid w:val="00B36FB9"/>
    <w:pPr>
      <w:ind w:left="200" w:hanging="200"/>
    </w:pPr>
  </w:style>
  <w:style w:type="paragraph" w:customStyle="1" w:styleId="CellBody">
    <w:name w:val="CellBody"/>
    <w:basedOn w:val="Normal"/>
    <w:rsid w:val="00B36FB9"/>
    <w:pPr>
      <w:spacing w:before="60" w:after="60" w:line="290" w:lineRule="auto"/>
    </w:pPr>
    <w:rPr>
      <w:kern w:val="20"/>
      <w:szCs w:val="20"/>
    </w:rPr>
  </w:style>
  <w:style w:type="paragraph" w:customStyle="1" w:styleId="zSFRef">
    <w:name w:val="zSFRef"/>
    <w:basedOn w:val="Normal"/>
    <w:rsid w:val="00B36FB9"/>
    <w:rPr>
      <w:rFonts w:eastAsia="SimSun"/>
      <w:kern w:val="16"/>
      <w:sz w:val="16"/>
      <w:szCs w:val="16"/>
    </w:rPr>
  </w:style>
  <w:style w:type="paragraph" w:customStyle="1" w:styleId="UCAlpha1">
    <w:name w:val="UCAlpha 1"/>
    <w:basedOn w:val="Normal"/>
    <w:rsid w:val="00411961"/>
    <w:pPr>
      <w:widowControl w:val="0"/>
      <w:numPr>
        <w:numId w:val="22"/>
      </w:numPr>
      <w:spacing w:before="60" w:after="60" w:line="290" w:lineRule="auto"/>
      <w:ind w:left="686" w:hanging="686"/>
      <w:jc w:val="both"/>
    </w:pPr>
    <w:rPr>
      <w:kern w:val="20"/>
    </w:rPr>
  </w:style>
  <w:style w:type="paragraph" w:customStyle="1" w:styleId="UCAlpha2">
    <w:name w:val="UCAlpha 2"/>
    <w:basedOn w:val="Normal"/>
    <w:rsid w:val="00B36FB9"/>
    <w:pPr>
      <w:numPr>
        <w:numId w:val="23"/>
      </w:numPr>
      <w:spacing w:after="140" w:line="290" w:lineRule="auto"/>
      <w:jc w:val="both"/>
    </w:pPr>
    <w:rPr>
      <w:kern w:val="20"/>
    </w:rPr>
  </w:style>
  <w:style w:type="paragraph" w:customStyle="1" w:styleId="UCAlpha3">
    <w:name w:val="UCAlpha 3"/>
    <w:basedOn w:val="Normal"/>
    <w:rsid w:val="00B36FB9"/>
    <w:pPr>
      <w:numPr>
        <w:numId w:val="24"/>
      </w:numPr>
      <w:spacing w:after="140" w:line="290" w:lineRule="auto"/>
      <w:jc w:val="both"/>
    </w:pPr>
    <w:rPr>
      <w:kern w:val="20"/>
    </w:rPr>
  </w:style>
  <w:style w:type="paragraph" w:customStyle="1" w:styleId="UCAlpha4">
    <w:name w:val="UCAlpha 4"/>
    <w:basedOn w:val="Normal"/>
    <w:rsid w:val="00B36FB9"/>
    <w:pPr>
      <w:numPr>
        <w:numId w:val="25"/>
      </w:numPr>
      <w:spacing w:after="140" w:line="290" w:lineRule="auto"/>
      <w:jc w:val="both"/>
    </w:pPr>
    <w:rPr>
      <w:kern w:val="20"/>
    </w:rPr>
  </w:style>
  <w:style w:type="paragraph" w:customStyle="1" w:styleId="UCAlpha5">
    <w:name w:val="UCAlpha 5"/>
    <w:basedOn w:val="Normal"/>
    <w:rsid w:val="00B36FB9"/>
    <w:pPr>
      <w:numPr>
        <w:numId w:val="26"/>
      </w:numPr>
      <w:spacing w:after="140" w:line="290" w:lineRule="auto"/>
      <w:jc w:val="both"/>
    </w:pPr>
    <w:rPr>
      <w:kern w:val="20"/>
    </w:rPr>
  </w:style>
  <w:style w:type="paragraph" w:customStyle="1" w:styleId="UCAlpha6">
    <w:name w:val="UCAlpha 6"/>
    <w:basedOn w:val="Normal"/>
    <w:rsid w:val="00B36FB9"/>
    <w:pPr>
      <w:numPr>
        <w:numId w:val="27"/>
      </w:numPr>
      <w:spacing w:after="140" w:line="290" w:lineRule="auto"/>
      <w:jc w:val="both"/>
    </w:pPr>
    <w:rPr>
      <w:kern w:val="20"/>
    </w:rPr>
  </w:style>
  <w:style w:type="paragraph" w:customStyle="1" w:styleId="UCRoman1">
    <w:name w:val="UCRoman 1"/>
    <w:basedOn w:val="Normal"/>
    <w:rsid w:val="00B36FB9"/>
    <w:pPr>
      <w:numPr>
        <w:numId w:val="28"/>
      </w:numPr>
      <w:spacing w:after="140" w:line="290" w:lineRule="auto"/>
      <w:jc w:val="both"/>
    </w:pPr>
    <w:rPr>
      <w:kern w:val="20"/>
    </w:rPr>
  </w:style>
  <w:style w:type="paragraph" w:customStyle="1" w:styleId="UCRoman2">
    <w:name w:val="UCRoman 2"/>
    <w:basedOn w:val="Normal"/>
    <w:rsid w:val="00B36FB9"/>
    <w:pPr>
      <w:numPr>
        <w:numId w:val="29"/>
      </w:numPr>
      <w:spacing w:after="140" w:line="290" w:lineRule="auto"/>
      <w:jc w:val="both"/>
    </w:pPr>
    <w:rPr>
      <w:kern w:val="20"/>
    </w:rPr>
  </w:style>
  <w:style w:type="paragraph" w:customStyle="1" w:styleId="doublealpha">
    <w:name w:val="double alpha"/>
    <w:basedOn w:val="Normal"/>
    <w:rsid w:val="00B36FB9"/>
    <w:pPr>
      <w:numPr>
        <w:numId w:val="30"/>
      </w:numPr>
      <w:spacing w:after="140" w:line="290" w:lineRule="auto"/>
      <w:jc w:val="both"/>
    </w:pPr>
    <w:rPr>
      <w:kern w:val="20"/>
    </w:rPr>
  </w:style>
  <w:style w:type="paragraph" w:customStyle="1" w:styleId="ListNumbers">
    <w:name w:val="List Numbers"/>
    <w:basedOn w:val="Normal"/>
    <w:rsid w:val="0005051B"/>
    <w:pPr>
      <w:widowControl w:val="0"/>
      <w:numPr>
        <w:numId w:val="21"/>
      </w:numPr>
      <w:spacing w:before="60" w:after="60" w:line="290" w:lineRule="auto"/>
      <w:ind w:left="680" w:hanging="680"/>
      <w:jc w:val="both"/>
      <w:outlineLvl w:val="0"/>
    </w:pPr>
    <w:rPr>
      <w:b/>
      <w:kern w:val="20"/>
    </w:rPr>
  </w:style>
  <w:style w:type="paragraph" w:customStyle="1" w:styleId="dashbullet1">
    <w:name w:val="dash bullet 1"/>
    <w:basedOn w:val="Normal"/>
    <w:rsid w:val="00B36FB9"/>
    <w:pPr>
      <w:numPr>
        <w:numId w:val="37"/>
      </w:numPr>
      <w:spacing w:after="140" w:line="290" w:lineRule="auto"/>
      <w:jc w:val="both"/>
    </w:pPr>
    <w:rPr>
      <w:kern w:val="20"/>
    </w:rPr>
  </w:style>
  <w:style w:type="paragraph" w:customStyle="1" w:styleId="dashbullet2">
    <w:name w:val="dash bullet 2"/>
    <w:basedOn w:val="Normal"/>
    <w:rsid w:val="00B36FB9"/>
    <w:pPr>
      <w:numPr>
        <w:numId w:val="38"/>
      </w:numPr>
      <w:spacing w:after="140" w:line="290" w:lineRule="auto"/>
      <w:jc w:val="both"/>
    </w:pPr>
    <w:rPr>
      <w:kern w:val="20"/>
    </w:rPr>
  </w:style>
  <w:style w:type="paragraph" w:customStyle="1" w:styleId="dashbullet3">
    <w:name w:val="dash bullet 3"/>
    <w:basedOn w:val="Normal"/>
    <w:rsid w:val="00B36FB9"/>
    <w:pPr>
      <w:numPr>
        <w:numId w:val="39"/>
      </w:numPr>
      <w:spacing w:after="140" w:line="290" w:lineRule="auto"/>
      <w:jc w:val="both"/>
    </w:pPr>
    <w:rPr>
      <w:kern w:val="20"/>
    </w:rPr>
  </w:style>
  <w:style w:type="paragraph" w:customStyle="1" w:styleId="dashbullet4">
    <w:name w:val="dash bullet 4"/>
    <w:basedOn w:val="Normal"/>
    <w:rsid w:val="00B36FB9"/>
    <w:pPr>
      <w:numPr>
        <w:numId w:val="40"/>
      </w:numPr>
      <w:spacing w:after="140" w:line="290" w:lineRule="auto"/>
      <w:jc w:val="both"/>
    </w:pPr>
    <w:rPr>
      <w:kern w:val="20"/>
    </w:rPr>
  </w:style>
  <w:style w:type="paragraph" w:customStyle="1" w:styleId="dashbullet5">
    <w:name w:val="dash bullet 5"/>
    <w:basedOn w:val="Normal"/>
    <w:rsid w:val="00B36FB9"/>
    <w:pPr>
      <w:numPr>
        <w:numId w:val="41"/>
      </w:numPr>
      <w:spacing w:after="140" w:line="290" w:lineRule="auto"/>
      <w:jc w:val="both"/>
    </w:pPr>
    <w:rPr>
      <w:kern w:val="20"/>
    </w:rPr>
  </w:style>
  <w:style w:type="paragraph" w:customStyle="1" w:styleId="dashbullet6">
    <w:name w:val="dash bullet 6"/>
    <w:basedOn w:val="Normal"/>
    <w:rsid w:val="00B36FB9"/>
    <w:pPr>
      <w:numPr>
        <w:numId w:val="42"/>
      </w:numPr>
      <w:spacing w:after="140" w:line="290" w:lineRule="auto"/>
      <w:jc w:val="both"/>
    </w:pPr>
    <w:rPr>
      <w:kern w:val="20"/>
    </w:rPr>
  </w:style>
  <w:style w:type="paragraph" w:customStyle="1" w:styleId="zFSAddress">
    <w:name w:val="zFSAddress"/>
    <w:basedOn w:val="Normal"/>
    <w:rsid w:val="00B36FB9"/>
    <w:pPr>
      <w:spacing w:line="290" w:lineRule="auto"/>
    </w:pPr>
    <w:rPr>
      <w:kern w:val="16"/>
      <w:sz w:val="16"/>
    </w:rPr>
  </w:style>
  <w:style w:type="paragraph" w:customStyle="1" w:styleId="zFSDescription">
    <w:name w:val="zFSDescription"/>
    <w:basedOn w:val="zFSDate"/>
    <w:rsid w:val="00B36FB9"/>
    <w:rPr>
      <w:rFonts w:eastAsia="SimSun"/>
      <w:i/>
      <w:caps/>
      <w:szCs w:val="20"/>
    </w:rPr>
  </w:style>
  <w:style w:type="paragraph" w:customStyle="1" w:styleId="zFSDraft">
    <w:name w:val="zFSDraft"/>
    <w:basedOn w:val="Normal"/>
    <w:rsid w:val="00B36FB9"/>
    <w:pPr>
      <w:spacing w:line="290" w:lineRule="auto"/>
    </w:pPr>
    <w:rPr>
      <w:kern w:val="20"/>
    </w:rPr>
  </w:style>
  <w:style w:type="paragraph" w:customStyle="1" w:styleId="zFSFax">
    <w:name w:val="zFSFax"/>
    <w:basedOn w:val="Normal"/>
    <w:rsid w:val="00B36FB9"/>
    <w:rPr>
      <w:kern w:val="16"/>
      <w:sz w:val="16"/>
    </w:rPr>
  </w:style>
  <w:style w:type="paragraph" w:customStyle="1" w:styleId="zFSNameofDoc">
    <w:name w:val="zFSNameofDoc"/>
    <w:basedOn w:val="Normal"/>
    <w:rsid w:val="00B36FB9"/>
    <w:pPr>
      <w:spacing w:before="300" w:after="400" w:line="290" w:lineRule="auto"/>
      <w:jc w:val="center"/>
    </w:pPr>
    <w:rPr>
      <w:rFonts w:eastAsia="SimSun"/>
      <w:caps/>
      <w:szCs w:val="20"/>
    </w:rPr>
  </w:style>
  <w:style w:type="paragraph" w:customStyle="1" w:styleId="zFSTel">
    <w:name w:val="zFSTel"/>
    <w:basedOn w:val="Normal"/>
    <w:rsid w:val="00B36FB9"/>
    <w:pPr>
      <w:spacing w:before="120"/>
    </w:pPr>
    <w:rPr>
      <w:kern w:val="16"/>
      <w:sz w:val="16"/>
    </w:rPr>
  </w:style>
  <w:style w:type="paragraph" w:customStyle="1" w:styleId="zFSAmount">
    <w:name w:val="zFSAmount"/>
    <w:basedOn w:val="Normal"/>
    <w:rsid w:val="00B36FB9"/>
    <w:pPr>
      <w:spacing w:before="800" w:line="290" w:lineRule="auto"/>
      <w:jc w:val="center"/>
    </w:pPr>
    <w:rPr>
      <w:i/>
    </w:rPr>
  </w:style>
  <w:style w:type="character" w:styleId="FollowedHyperlink">
    <w:name w:val="FollowedHyperlink"/>
    <w:basedOn w:val="DefaultParagraphFont"/>
    <w:rsid w:val="00D13AD3"/>
    <w:rPr>
      <w:color w:val="0000FF"/>
      <w:u w:val="none"/>
    </w:rPr>
  </w:style>
  <w:style w:type="paragraph" w:customStyle="1" w:styleId="zFSAddress2">
    <w:name w:val="zFSAddress2"/>
    <w:basedOn w:val="Normal"/>
    <w:rsid w:val="00B36FB9"/>
    <w:pPr>
      <w:spacing w:line="290" w:lineRule="auto"/>
    </w:pPr>
    <w:rPr>
      <w:kern w:val="16"/>
      <w:sz w:val="16"/>
    </w:rPr>
  </w:style>
  <w:style w:type="character" w:customStyle="1" w:styleId="PageNumbers">
    <w:name w:val="PageNumbers"/>
    <w:basedOn w:val="DefaultParagraphFont"/>
    <w:rsid w:val="00165F65"/>
    <w:rPr>
      <w:sz w:val="20"/>
    </w:rPr>
  </w:style>
  <w:style w:type="paragraph" w:customStyle="1" w:styleId="EYBusinessaddress">
    <w:name w:val="EY Business address"/>
    <w:basedOn w:val="Normal"/>
    <w:rsid w:val="00F75F19"/>
    <w:pPr>
      <w:suppressAutoHyphens/>
      <w:spacing w:line="170" w:lineRule="atLeast"/>
    </w:pPr>
    <w:rPr>
      <w:color w:val="666666"/>
      <w:kern w:val="12"/>
      <w:sz w:val="15"/>
    </w:rPr>
  </w:style>
  <w:style w:type="table" w:styleId="TableGrid">
    <w:name w:val="Table Grid"/>
    <w:basedOn w:val="TableNormal"/>
    <w:rsid w:val="00615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Title">
    <w:name w:val="SchTitle"/>
    <w:basedOn w:val="Normal"/>
    <w:next w:val="Body"/>
    <w:rsid w:val="00D13AD3"/>
    <w:pPr>
      <w:spacing w:before="240" w:line="260" w:lineRule="atLeast"/>
      <w:jc w:val="center"/>
      <w:outlineLvl w:val="1"/>
    </w:pPr>
    <w:rPr>
      <w:rFonts w:eastAsia="SimSun"/>
      <w:b/>
      <w:caps/>
      <w:sz w:val="22"/>
      <w:szCs w:val="22"/>
    </w:rPr>
  </w:style>
  <w:style w:type="paragraph" w:customStyle="1" w:styleId="SchPartTitle">
    <w:name w:val="SchPartTitle"/>
    <w:basedOn w:val="SchTitle"/>
    <w:next w:val="Body"/>
    <w:rsid w:val="00D13AD3"/>
  </w:style>
  <w:style w:type="paragraph" w:customStyle="1" w:styleId="SchHead">
    <w:name w:val="SchHead"/>
    <w:basedOn w:val="Normal"/>
    <w:next w:val="SchTitle"/>
    <w:rsid w:val="00D13AD3"/>
    <w:pPr>
      <w:pageBreakBefore/>
      <w:numPr>
        <w:numId w:val="44"/>
      </w:numPr>
      <w:spacing w:before="240" w:line="260" w:lineRule="atLeast"/>
      <w:jc w:val="center"/>
      <w:outlineLvl w:val="0"/>
    </w:pPr>
    <w:rPr>
      <w:rFonts w:eastAsia="SimSun"/>
      <w:caps/>
      <w:sz w:val="22"/>
      <w:szCs w:val="22"/>
    </w:rPr>
  </w:style>
  <w:style w:type="paragraph" w:customStyle="1" w:styleId="SchPartHead">
    <w:name w:val="SchPartHead"/>
    <w:basedOn w:val="SchHead"/>
    <w:next w:val="SchPartTitle"/>
    <w:rsid w:val="00D13AD3"/>
    <w:pPr>
      <w:pageBreakBefore w:val="0"/>
      <w:numPr>
        <w:ilvl w:val="1"/>
      </w:numPr>
    </w:pPr>
  </w:style>
  <w:style w:type="paragraph" w:customStyle="1" w:styleId="AltLevel2">
    <w:name w:val="AltLevel2"/>
    <w:basedOn w:val="Level2"/>
    <w:next w:val="Body3"/>
    <w:rsid w:val="00B4449A"/>
    <w:pPr>
      <w:ind w:left="1360"/>
    </w:pPr>
  </w:style>
  <w:style w:type="paragraph" w:customStyle="1" w:styleId="AltLevel3">
    <w:name w:val="AltLevel3"/>
    <w:basedOn w:val="Level3"/>
    <w:next w:val="Body4"/>
    <w:rsid w:val="00B4449A"/>
    <w:pPr>
      <w:ind w:left="2041"/>
    </w:pPr>
  </w:style>
  <w:style w:type="paragraph" w:customStyle="1" w:styleId="AltLevel4">
    <w:name w:val="AltLevel4"/>
    <w:basedOn w:val="Level4"/>
    <w:next w:val="Body5"/>
    <w:qFormat/>
    <w:rsid w:val="00EB4142"/>
    <w:pPr>
      <w:ind w:left="2608" w:hanging="567"/>
    </w:pPr>
    <w:rPr>
      <w:lang w:val="en-US"/>
    </w:rPr>
  </w:style>
  <w:style w:type="paragraph" w:customStyle="1" w:styleId="AltLevel5">
    <w:name w:val="AltLevel5"/>
    <w:basedOn w:val="Level5"/>
    <w:next w:val="Body6"/>
    <w:rsid w:val="00B4449A"/>
    <w:pPr>
      <w:ind w:left="3289"/>
    </w:pPr>
  </w:style>
  <w:style w:type="paragraph" w:customStyle="1" w:styleId="AltLevel1">
    <w:name w:val="AltLevel1"/>
    <w:basedOn w:val="Level1"/>
    <w:next w:val="Body1"/>
    <w:rsid w:val="00B4449A"/>
    <w:rPr>
      <w:caps/>
      <w:lang w:val="en-US"/>
    </w:rPr>
  </w:style>
  <w:style w:type="character" w:customStyle="1" w:styleId="FooterChar">
    <w:name w:val="Footer Char"/>
    <w:basedOn w:val="DefaultParagraphFont"/>
    <w:link w:val="Footer"/>
    <w:uiPriority w:val="99"/>
    <w:rsid w:val="005C6DA9"/>
    <w:rPr>
      <w:rFonts w:ascii="Arial" w:hAnsi="Arial"/>
      <w:kern w:val="16"/>
      <w:sz w:val="16"/>
      <w:szCs w:val="24"/>
      <w:lang w:val="en-GB"/>
    </w:rPr>
  </w:style>
  <w:style w:type="paragraph" w:styleId="BalloonText">
    <w:name w:val="Balloon Text"/>
    <w:basedOn w:val="Normal"/>
    <w:link w:val="BalloonTextChar"/>
    <w:semiHidden/>
    <w:unhideWhenUsed/>
    <w:rsid w:val="006C08B4"/>
    <w:rPr>
      <w:rFonts w:ascii="Segoe UI" w:hAnsi="Segoe UI" w:cs="Segoe UI"/>
      <w:sz w:val="18"/>
      <w:szCs w:val="18"/>
    </w:rPr>
  </w:style>
  <w:style w:type="character" w:customStyle="1" w:styleId="BalloonTextChar">
    <w:name w:val="Balloon Text Char"/>
    <w:basedOn w:val="DefaultParagraphFont"/>
    <w:link w:val="BalloonText"/>
    <w:semiHidden/>
    <w:rsid w:val="006C08B4"/>
    <w:rPr>
      <w:rFonts w:ascii="Segoe UI" w:hAnsi="Segoe UI" w:cs="Segoe UI"/>
      <w:sz w:val="18"/>
      <w:szCs w:val="18"/>
      <w:lang w:val="en-GB"/>
    </w:rPr>
  </w:style>
  <w:style w:type="character" w:styleId="CommentReference">
    <w:name w:val="annotation reference"/>
    <w:basedOn w:val="DefaultParagraphFont"/>
    <w:uiPriority w:val="99"/>
    <w:unhideWhenUsed/>
    <w:rsid w:val="000E4EA7"/>
    <w:rPr>
      <w:sz w:val="16"/>
      <w:szCs w:val="16"/>
    </w:rPr>
  </w:style>
  <w:style w:type="paragraph" w:styleId="CommentSubject">
    <w:name w:val="annotation subject"/>
    <w:basedOn w:val="CommentText"/>
    <w:next w:val="CommentText"/>
    <w:link w:val="CommentSubjectChar"/>
    <w:semiHidden/>
    <w:unhideWhenUsed/>
    <w:rsid w:val="000E4EA7"/>
    <w:rPr>
      <w:b/>
      <w:bCs/>
    </w:rPr>
  </w:style>
  <w:style w:type="character" w:customStyle="1" w:styleId="CommentTextChar">
    <w:name w:val="Comment Text Char"/>
    <w:basedOn w:val="DefaultParagraphFont"/>
    <w:link w:val="CommentText"/>
    <w:uiPriority w:val="99"/>
    <w:rsid w:val="000E4EA7"/>
    <w:rPr>
      <w:rFonts w:ascii="Arial" w:hAnsi="Arial"/>
      <w:lang w:val="en-GB"/>
    </w:rPr>
  </w:style>
  <w:style w:type="character" w:customStyle="1" w:styleId="CommentSubjectChar">
    <w:name w:val="Comment Subject Char"/>
    <w:basedOn w:val="CommentTextChar"/>
    <w:link w:val="CommentSubject"/>
    <w:semiHidden/>
    <w:rsid w:val="000E4EA7"/>
    <w:rPr>
      <w:rFonts w:ascii="Arial" w:hAnsi="Arial"/>
      <w:b/>
      <w:bCs/>
      <w:lang w:val="en-GB"/>
    </w:rPr>
  </w:style>
  <w:style w:type="paragraph" w:styleId="ListParagraph">
    <w:name w:val="List Paragraph"/>
    <w:basedOn w:val="Normal"/>
    <w:uiPriority w:val="34"/>
    <w:qFormat/>
    <w:rsid w:val="00712DB6"/>
    <w:pP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589600">
      <w:bodyDiv w:val="1"/>
      <w:marLeft w:val="0"/>
      <w:marRight w:val="0"/>
      <w:marTop w:val="0"/>
      <w:marBottom w:val="0"/>
      <w:divBdr>
        <w:top w:val="none" w:sz="0" w:space="0" w:color="auto"/>
        <w:left w:val="none" w:sz="0" w:space="0" w:color="auto"/>
        <w:bottom w:val="none" w:sz="0" w:space="0" w:color="auto"/>
        <w:right w:val="none" w:sz="0" w:space="0" w:color="auto"/>
      </w:divBdr>
      <w:divsChild>
        <w:div w:id="240606302">
          <w:marLeft w:val="0"/>
          <w:marRight w:val="0"/>
          <w:marTop w:val="0"/>
          <w:marBottom w:val="0"/>
          <w:divBdr>
            <w:top w:val="none" w:sz="0" w:space="0" w:color="auto"/>
            <w:left w:val="none" w:sz="0" w:space="0" w:color="auto"/>
            <w:bottom w:val="none" w:sz="0" w:space="0" w:color="auto"/>
            <w:right w:val="none" w:sz="0" w:space="0" w:color="auto"/>
          </w:divBdr>
        </w:div>
      </w:divsChild>
    </w:div>
    <w:div w:id="1000356046">
      <w:bodyDiv w:val="1"/>
      <w:marLeft w:val="0"/>
      <w:marRight w:val="0"/>
      <w:marTop w:val="0"/>
      <w:marBottom w:val="0"/>
      <w:divBdr>
        <w:top w:val="none" w:sz="0" w:space="0" w:color="auto"/>
        <w:left w:val="none" w:sz="0" w:space="0" w:color="auto"/>
        <w:bottom w:val="none" w:sz="0" w:space="0" w:color="auto"/>
        <w:right w:val="none" w:sz="0" w:space="0" w:color="auto"/>
      </w:divBdr>
      <w:divsChild>
        <w:div w:id="1792935627">
          <w:marLeft w:val="0"/>
          <w:marRight w:val="0"/>
          <w:marTop w:val="0"/>
          <w:marBottom w:val="0"/>
          <w:divBdr>
            <w:top w:val="none" w:sz="0" w:space="0" w:color="auto"/>
            <w:left w:val="none" w:sz="0" w:space="0" w:color="auto"/>
            <w:bottom w:val="none" w:sz="0" w:space="0" w:color="auto"/>
            <w:right w:val="none" w:sz="0" w:space="0" w:color="auto"/>
          </w:divBdr>
        </w:div>
        <w:div w:id="872693189">
          <w:marLeft w:val="0"/>
          <w:marRight w:val="0"/>
          <w:marTop w:val="0"/>
          <w:marBottom w:val="0"/>
          <w:divBdr>
            <w:top w:val="none" w:sz="0" w:space="0" w:color="auto"/>
            <w:left w:val="none" w:sz="0" w:space="0" w:color="auto"/>
            <w:bottom w:val="none" w:sz="0" w:space="0" w:color="auto"/>
            <w:right w:val="none" w:sz="0" w:space="0" w:color="auto"/>
          </w:divBdr>
        </w:div>
      </w:divsChild>
    </w:div>
    <w:div w:id="1673333966">
      <w:bodyDiv w:val="1"/>
      <w:marLeft w:val="0"/>
      <w:marRight w:val="0"/>
      <w:marTop w:val="0"/>
      <w:marBottom w:val="0"/>
      <w:divBdr>
        <w:top w:val="none" w:sz="0" w:space="0" w:color="auto"/>
        <w:left w:val="none" w:sz="0" w:space="0" w:color="auto"/>
        <w:bottom w:val="none" w:sz="0" w:space="0" w:color="auto"/>
        <w:right w:val="none" w:sz="0" w:space="0" w:color="auto"/>
      </w:divBdr>
      <w:divsChild>
        <w:div w:id="1607537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614KH\OneDrive%20-%20EY\Desktop\Radu%20si%20Asociatii_Bilingual%20template_Jan%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11FF0E23BDCD4D8F0A370CE1FFD9C0" ma:contentTypeVersion="11" ma:contentTypeDescription="Create a new document." ma:contentTypeScope="" ma:versionID="854686685b9cae8ce6168f90a80b5a45">
  <xsd:schema xmlns:xsd="http://www.w3.org/2001/XMLSchema" xmlns:xs="http://www.w3.org/2001/XMLSchema" xmlns:p="http://schemas.microsoft.com/office/2006/metadata/properties" xmlns:ns3="bcd116c3-ec44-484d-b443-b6b6443f6747" xmlns:ns4="1c97bc3c-1870-4810-bc1c-007ec423e8f7" targetNamespace="http://schemas.microsoft.com/office/2006/metadata/properties" ma:root="true" ma:fieldsID="5a1854ccb6a1358fc5527641c284c5cc" ns3:_="" ns4:_="">
    <xsd:import namespace="bcd116c3-ec44-484d-b443-b6b6443f6747"/>
    <xsd:import namespace="1c97bc3c-1870-4810-bc1c-007ec423e8f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16c3-ec44-484d-b443-b6b6443f6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97bc3c-1870-4810-bc1c-007ec423e8f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63600-B8C4-4712-BA8E-E0E1B0E448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A1A3AB-304E-4292-AE26-10AE11A0D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16c3-ec44-484d-b443-b6b6443f6747"/>
    <ds:schemaRef ds:uri="1c97bc3c-1870-4810-bc1c-007ec423e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C4D620-B50C-490B-A4BB-BB3ADF87CA69}">
  <ds:schemaRefs>
    <ds:schemaRef ds:uri="http://schemas.microsoft.com/sharepoint/v3/contenttype/forms"/>
  </ds:schemaRefs>
</ds:datastoreItem>
</file>

<file path=customXml/itemProps4.xml><?xml version="1.0" encoding="utf-8"?>
<ds:datastoreItem xmlns:ds="http://schemas.openxmlformats.org/officeDocument/2006/customXml" ds:itemID="{E1F2E4D5-94EB-4DCE-A1CD-6ACFE6465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Radu si Asociatii_Bilingual template_Jan 2020</Template>
  <TotalTime>47</TotalTime>
  <Pages>10</Pages>
  <Words>5053</Words>
  <Characters>28807</Characters>
  <Application>Microsoft Office Word</Application>
  <DocSecurity>0</DocSecurity>
  <Lines>240</Lines>
  <Paragraphs>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HouseStyle</vt:lpstr>
      <vt:lpstr>HouseStyle</vt:lpstr>
    </vt:vector>
  </TitlesOfParts>
  <Company>Ernst &amp; Young</Company>
  <LinksUpToDate>false</LinksUpToDate>
  <CharactersWithSpaces>33793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creator>Radu si Asociatii</dc:creator>
  <cp:lastModifiedBy>Contact Sadu</cp:lastModifiedBy>
  <cp:revision>11</cp:revision>
  <cp:lastPrinted>2007-09-26T09:41:00Z</cp:lastPrinted>
  <dcterms:created xsi:type="dcterms:W3CDTF">2022-11-04T11:15:00Z</dcterms:created>
  <dcterms:modified xsi:type="dcterms:W3CDTF">2022-11-08T08:13:00Z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 </vt:lpwstr>
  </property>
  <property fmtid="{D5CDD505-2E9C-101B-9397-08002B2CF9AE}" pid="3" name="Document Number">
    <vt:lpwstr> </vt:lpwstr>
  </property>
  <property fmtid="{D5CDD505-2E9C-101B-9397-08002B2CF9AE}" pid="4" name="Last Modified">
    <vt:lpwstr> </vt:lpwstr>
  </property>
  <property fmtid="{D5CDD505-2E9C-101B-9397-08002B2CF9AE}" pid="5" name="Template Version">
    <vt:lpwstr>R.137</vt:lpwstr>
  </property>
  <property fmtid="{D5CDD505-2E9C-101B-9397-08002B2CF9AE}" pid="6" name="CoverPage">
    <vt:lpwstr>No</vt:lpwstr>
  </property>
  <property fmtid="{D5CDD505-2E9C-101B-9397-08002B2CF9AE}" pid="7" name="Language">
    <vt:lpwstr>English (U.K.)</vt:lpwstr>
  </property>
  <property fmtid="{D5CDD505-2E9C-101B-9397-08002B2CF9AE}" pid="8" name="PaperSize">
    <vt:lpwstr>A4</vt:lpwstr>
  </property>
  <property fmtid="{D5CDD505-2E9C-101B-9397-08002B2CF9AE}" pid="9" name="Landscape">
    <vt:lpwstr> </vt:lpwstr>
  </property>
  <property fmtid="{D5CDD505-2E9C-101B-9397-08002B2CF9AE}" pid="10" name="HouseStyle">
    <vt:lpwstr>2</vt:lpwstr>
  </property>
  <property fmtid="{D5CDD505-2E9C-101B-9397-08002B2CF9AE}" pid="11" name="HSChanged">
    <vt:lpwstr>No</vt:lpwstr>
  </property>
  <property fmtid="{D5CDD505-2E9C-101B-9397-08002B2CF9AE}" pid="12" name="HeadPara">
    <vt:i4>1</vt:i4>
  </property>
  <property fmtid="{D5CDD505-2E9C-101B-9397-08002B2CF9AE}" pid="13" name="TOCInsert">
    <vt:lpwstr>Yes</vt:lpwstr>
  </property>
  <property fmtid="{D5CDD505-2E9C-101B-9397-08002B2CF9AE}" pid="14" name="TOCString">
    <vt:lpwstr> </vt:lpwstr>
  </property>
  <property fmtid="{D5CDD505-2E9C-101B-9397-08002B2CF9AE}" pid="15" name="TOCBold">
    <vt:lpwstr>Yes</vt:lpwstr>
  </property>
  <property fmtid="{D5CDD505-2E9C-101B-9397-08002B2CF9AE}" pid="16" name="Chinese">
    <vt:lpwstr>No</vt:lpwstr>
  </property>
  <property fmtid="{D5CDD505-2E9C-101B-9397-08002B2CF9AE}" pid="17" name="ContentTypeId">
    <vt:lpwstr>0x0101005611FF0E23BDCD4D8F0A370CE1FFD9C0</vt:lpwstr>
  </property>
</Properties>
</file>