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6D" w:rsidRPr="00B302C6" w:rsidRDefault="0023776D" w:rsidP="008978DF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</w:t>
      </w:r>
      <w:r w:rsidRPr="00B302C6">
        <w:rPr>
          <w:rFonts w:ascii="Times New Roman" w:hAnsi="Times New Roman"/>
          <w:sz w:val="28"/>
          <w:szCs w:val="28"/>
          <w:lang w:val="en-US"/>
        </w:rPr>
        <w:tab/>
      </w:r>
      <w:r w:rsidRPr="00B54173"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</w:t>
      </w:r>
      <w:r w:rsidRPr="00B54173">
        <w:rPr>
          <w:rFonts w:ascii="Times New Roman" w:hAnsi="Times New Roman"/>
          <w:sz w:val="24"/>
          <w:szCs w:val="24"/>
          <w:lang w:val="en-US"/>
        </w:rPr>
        <w:t>ANEXA NR.</w:t>
      </w:r>
      <w:r>
        <w:rPr>
          <w:rFonts w:ascii="Times New Roman" w:hAnsi="Times New Roman"/>
          <w:sz w:val="24"/>
          <w:szCs w:val="24"/>
          <w:lang w:val="en-US"/>
        </w:rPr>
        <w:t xml:space="preserve"> 3  </w:t>
      </w:r>
      <w:r w:rsidRPr="00B54173">
        <w:rPr>
          <w:rFonts w:ascii="Times New Roman" w:hAnsi="Times New Roman"/>
          <w:sz w:val="24"/>
          <w:szCs w:val="24"/>
          <w:lang w:val="en-US"/>
        </w:rPr>
        <w:t xml:space="preserve">/HCL </w:t>
      </w:r>
      <w:r>
        <w:rPr>
          <w:rFonts w:ascii="Times New Roman" w:hAnsi="Times New Roman"/>
          <w:sz w:val="24"/>
          <w:szCs w:val="24"/>
          <w:lang w:val="en-US"/>
        </w:rPr>
        <w:t>nr.10</w:t>
      </w:r>
    </w:p>
    <w:p w:rsidR="0023776D" w:rsidRPr="005C372A" w:rsidRDefault="0023776D" w:rsidP="008978DF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CENTRU DE ZI ”Albă ca Zăpada ş</w:t>
      </w:r>
      <w:r w:rsidRPr="005C372A">
        <w:rPr>
          <w:rFonts w:ascii="Times New Roman" w:hAnsi="Times New Roman"/>
          <w:b/>
          <w:sz w:val="28"/>
          <w:szCs w:val="28"/>
          <w:lang w:val="en-US"/>
        </w:rPr>
        <w:t xml:space="preserve">i cei 60 de pitici”      </w:t>
      </w:r>
    </w:p>
    <w:p w:rsidR="0023776D" w:rsidRPr="00B302C6" w:rsidRDefault="0023776D" w:rsidP="008978DF">
      <w:pPr>
        <w:rPr>
          <w:rFonts w:ascii="Times New Roman" w:hAnsi="Times New Roman"/>
          <w:sz w:val="28"/>
          <w:szCs w:val="28"/>
          <w:lang w:val="en-US"/>
        </w:rPr>
      </w:pPr>
    </w:p>
    <w:p w:rsidR="0023776D" w:rsidRPr="00B302C6" w:rsidRDefault="0023776D" w:rsidP="008978DF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S</w:t>
      </w:r>
      <w:r w:rsidRPr="00B302C6">
        <w:rPr>
          <w:rFonts w:ascii="Times New Roman" w:hAnsi="Times New Roman"/>
          <w:b/>
          <w:sz w:val="28"/>
          <w:szCs w:val="28"/>
          <w:lang w:val="en-US"/>
        </w:rPr>
        <w:t>TAT DE PERSONAL IANUARIE 20</w:t>
      </w:r>
      <w:r>
        <w:rPr>
          <w:rFonts w:ascii="Times New Roman" w:hAnsi="Times New Roman"/>
          <w:b/>
          <w:sz w:val="28"/>
          <w:szCs w:val="28"/>
          <w:lang w:val="en-US"/>
        </w:rPr>
        <w:t>22</w:t>
      </w:r>
    </w:p>
    <w:tbl>
      <w:tblPr>
        <w:tblW w:w="9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4"/>
        <w:gridCol w:w="2562"/>
        <w:gridCol w:w="2190"/>
        <w:gridCol w:w="1282"/>
        <w:gridCol w:w="1827"/>
        <w:gridCol w:w="1321"/>
      </w:tblGrid>
      <w:tr w:rsidR="0023776D" w:rsidRPr="00D13FE9" w:rsidTr="005C372A">
        <w:trPr>
          <w:trHeight w:val="689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Nr.</w:t>
            </w:r>
          </w:p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Crt.</w:t>
            </w:r>
          </w:p>
        </w:tc>
        <w:tc>
          <w:tcPr>
            <w:tcW w:w="2562" w:type="dxa"/>
          </w:tcPr>
          <w:p w:rsidR="0023776D" w:rsidRPr="00D13FE9" w:rsidRDefault="0023776D" w:rsidP="000832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DENUMIRE FUNCTIE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Nume și Prenume</w:t>
            </w:r>
          </w:p>
        </w:tc>
        <w:tc>
          <w:tcPr>
            <w:tcW w:w="1282" w:type="dxa"/>
          </w:tcPr>
          <w:p w:rsidR="0023776D" w:rsidRPr="00D13FE9" w:rsidRDefault="0023776D" w:rsidP="000832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NR.</w:t>
            </w:r>
          </w:p>
          <w:p w:rsidR="0023776D" w:rsidRPr="00D13FE9" w:rsidRDefault="0023776D" w:rsidP="000832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POSTURI</w:t>
            </w:r>
          </w:p>
        </w:tc>
        <w:tc>
          <w:tcPr>
            <w:tcW w:w="1827" w:type="dxa"/>
          </w:tcPr>
          <w:p w:rsidR="0023776D" w:rsidRPr="00D13FE9" w:rsidRDefault="0023776D" w:rsidP="000832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SALARIUL BRUT/POST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TOTAL SALARII</w:t>
            </w:r>
          </w:p>
          <w:p w:rsidR="0023776D" w:rsidRPr="00D13FE9" w:rsidRDefault="0023776D" w:rsidP="000832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/POST</w:t>
            </w:r>
          </w:p>
        </w:tc>
      </w:tr>
      <w:tr w:rsidR="0023776D" w:rsidRPr="00D13FE9" w:rsidTr="005C372A">
        <w:trPr>
          <w:trHeight w:val="234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562" w:type="dxa"/>
          </w:tcPr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COORDONATOR CENTRU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Piscanu Angela </w:t>
            </w:r>
          </w:p>
        </w:tc>
        <w:tc>
          <w:tcPr>
            <w:tcW w:w="128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7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7906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7906</w:t>
            </w:r>
          </w:p>
        </w:tc>
      </w:tr>
      <w:tr w:rsidR="0023776D" w:rsidRPr="00D13FE9" w:rsidTr="005C372A">
        <w:trPr>
          <w:trHeight w:val="234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562" w:type="dxa"/>
          </w:tcPr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CONSILIER</w:t>
            </w:r>
          </w:p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JURIDIC-S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Nițu</w:t>
            </w: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Diana-Elena</w:t>
            </w:r>
          </w:p>
        </w:tc>
        <w:tc>
          <w:tcPr>
            <w:tcW w:w="128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1/2</w:t>
            </w:r>
          </w:p>
        </w:tc>
        <w:tc>
          <w:tcPr>
            <w:tcW w:w="1827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2839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2839</w:t>
            </w:r>
          </w:p>
        </w:tc>
      </w:tr>
      <w:tr w:rsidR="0023776D" w:rsidRPr="00D13FE9" w:rsidTr="005C372A">
        <w:trPr>
          <w:trHeight w:val="234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62" w:type="dxa"/>
          </w:tcPr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PSIHOLOG-S </w:t>
            </w:r>
          </w:p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PRINCIPAL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Tănase Maria</w:t>
            </w:r>
          </w:p>
        </w:tc>
        <w:tc>
          <w:tcPr>
            <w:tcW w:w="128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7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4561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4561</w:t>
            </w:r>
          </w:p>
        </w:tc>
      </w:tr>
      <w:tr w:rsidR="0023776D" w:rsidRPr="00D13FE9" w:rsidTr="005C372A">
        <w:trPr>
          <w:trHeight w:val="234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62" w:type="dxa"/>
          </w:tcPr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ASISTENT SOCIAL-S</w:t>
            </w:r>
          </w:p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SPECIALIST</w:t>
            </w:r>
          </w:p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GRADATIA- 2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Ionescu Anamaria Marinela</w:t>
            </w:r>
          </w:p>
        </w:tc>
        <w:tc>
          <w:tcPr>
            <w:tcW w:w="128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7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4791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4791</w:t>
            </w:r>
          </w:p>
        </w:tc>
      </w:tr>
      <w:tr w:rsidR="0023776D" w:rsidRPr="00D13FE9" w:rsidTr="005C372A">
        <w:trPr>
          <w:trHeight w:val="468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62" w:type="dxa"/>
          </w:tcPr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ASISTENT SOCIAL-S</w:t>
            </w:r>
          </w:p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SPECIALIST</w:t>
            </w:r>
          </w:p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GRADATIA -5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Popa Marina Melania Cerasela</w:t>
            </w:r>
          </w:p>
        </w:tc>
        <w:tc>
          <w:tcPr>
            <w:tcW w:w="128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7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5217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5217</w:t>
            </w:r>
          </w:p>
        </w:tc>
      </w:tr>
      <w:tr w:rsidR="0023776D" w:rsidRPr="00D13FE9" w:rsidTr="005C372A">
        <w:trPr>
          <w:trHeight w:val="455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62" w:type="dxa"/>
          </w:tcPr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ASISTENT MEDICAL-S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Ilie Ionela Denisa</w:t>
            </w:r>
          </w:p>
        </w:tc>
        <w:tc>
          <w:tcPr>
            <w:tcW w:w="128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7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4850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4850</w:t>
            </w:r>
          </w:p>
        </w:tc>
      </w:tr>
      <w:tr w:rsidR="0023776D" w:rsidRPr="00D13FE9" w:rsidTr="005C372A">
        <w:trPr>
          <w:trHeight w:val="234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62" w:type="dxa"/>
          </w:tcPr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EDUCATOR PRINCIPAL-SSD</w:t>
            </w:r>
          </w:p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GRADAȚIA -5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Zanfir Ionica Mihaiela</w:t>
            </w:r>
          </w:p>
        </w:tc>
        <w:tc>
          <w:tcPr>
            <w:tcW w:w="128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7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5057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5057</w:t>
            </w:r>
          </w:p>
        </w:tc>
      </w:tr>
      <w:tr w:rsidR="0023776D" w:rsidRPr="00D13FE9" w:rsidTr="005C372A">
        <w:trPr>
          <w:trHeight w:val="221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62" w:type="dxa"/>
          </w:tcPr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EDUCATOR- S GRADATIA 2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Radu Petruta</w:t>
            </w:r>
          </w:p>
        </w:tc>
        <w:tc>
          <w:tcPr>
            <w:tcW w:w="128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7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4523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4523</w:t>
            </w:r>
          </w:p>
        </w:tc>
      </w:tr>
      <w:tr w:rsidR="0023776D" w:rsidRPr="00D13FE9" w:rsidTr="005C372A">
        <w:trPr>
          <w:trHeight w:val="468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62" w:type="dxa"/>
          </w:tcPr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EDUCATOR-S GRADATIA -3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Ungureanu Adina</w:t>
            </w:r>
          </w:p>
        </w:tc>
        <w:tc>
          <w:tcPr>
            <w:tcW w:w="128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7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4724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4724</w:t>
            </w:r>
          </w:p>
        </w:tc>
      </w:tr>
      <w:tr w:rsidR="0023776D" w:rsidRPr="00D13FE9" w:rsidTr="005C372A">
        <w:trPr>
          <w:trHeight w:val="455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62" w:type="dxa"/>
          </w:tcPr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EDUCATOR-SSD GRADATIA -2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Voicu Laura -Georgiana</w:t>
            </w:r>
          </w:p>
        </w:tc>
        <w:tc>
          <w:tcPr>
            <w:tcW w:w="128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7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4444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4444</w:t>
            </w:r>
          </w:p>
        </w:tc>
      </w:tr>
      <w:tr w:rsidR="0023776D" w:rsidRPr="00D13FE9" w:rsidTr="005C372A">
        <w:trPr>
          <w:trHeight w:val="468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2562" w:type="dxa"/>
          </w:tcPr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EDUCATOR-SSD GRADATIA -3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Conea Elena</w:t>
            </w:r>
          </w:p>
        </w:tc>
        <w:tc>
          <w:tcPr>
            <w:tcW w:w="128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7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4641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4641</w:t>
            </w:r>
          </w:p>
        </w:tc>
      </w:tr>
      <w:tr w:rsidR="0023776D" w:rsidRPr="00D13FE9" w:rsidTr="005C372A">
        <w:trPr>
          <w:trHeight w:val="455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562" w:type="dxa"/>
          </w:tcPr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EDUCATOR-SSD</w:t>
            </w:r>
          </w:p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GRADATIA 3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Fulger Iulia Daniela</w:t>
            </w:r>
          </w:p>
        </w:tc>
        <w:tc>
          <w:tcPr>
            <w:tcW w:w="128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7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4641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4641</w:t>
            </w:r>
          </w:p>
        </w:tc>
      </w:tr>
      <w:tr w:rsidR="0023776D" w:rsidRPr="00D13FE9" w:rsidTr="005C372A">
        <w:trPr>
          <w:trHeight w:val="468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2562" w:type="dxa"/>
          </w:tcPr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INFIRMIERA-M   GRADAȚIA 5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Pătru Ioana Claudia</w:t>
            </w:r>
          </w:p>
        </w:tc>
        <w:tc>
          <w:tcPr>
            <w:tcW w:w="128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7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4349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4349</w:t>
            </w:r>
          </w:p>
        </w:tc>
      </w:tr>
      <w:tr w:rsidR="0023776D" w:rsidRPr="00D13FE9" w:rsidTr="005C372A">
        <w:trPr>
          <w:trHeight w:val="455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2562" w:type="dxa"/>
          </w:tcPr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INFIRMIERA-.M GRADAȚIA 5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Cîrstea Maria</w:t>
            </w:r>
          </w:p>
        </w:tc>
        <w:tc>
          <w:tcPr>
            <w:tcW w:w="128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7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4349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4349</w:t>
            </w:r>
          </w:p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3776D" w:rsidRPr="00D13FE9" w:rsidTr="005C372A">
        <w:trPr>
          <w:trHeight w:val="234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2562" w:type="dxa"/>
          </w:tcPr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INFIRMIERA-  M GRADATIA 5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Ghimiș Petronela Nicoleta</w:t>
            </w:r>
          </w:p>
        </w:tc>
        <w:tc>
          <w:tcPr>
            <w:tcW w:w="128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7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4349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4349</w:t>
            </w:r>
          </w:p>
        </w:tc>
      </w:tr>
      <w:tr w:rsidR="0023776D" w:rsidRPr="00D13FE9" w:rsidTr="005C372A">
        <w:trPr>
          <w:trHeight w:val="221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2562" w:type="dxa"/>
          </w:tcPr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INFIRMIERA-M GRADATIA 5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Coman Georgeta Monica</w:t>
            </w:r>
          </w:p>
        </w:tc>
        <w:tc>
          <w:tcPr>
            <w:tcW w:w="128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7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4349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4349</w:t>
            </w:r>
          </w:p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3776D" w:rsidRPr="00D13FE9" w:rsidTr="005C372A">
        <w:trPr>
          <w:trHeight w:val="234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17.</w:t>
            </w:r>
          </w:p>
        </w:tc>
        <w:tc>
          <w:tcPr>
            <w:tcW w:w="2562" w:type="dxa"/>
          </w:tcPr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INFIRMIERA-M GRADATIA 3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Stăncescu Maria- Mirabela</w:t>
            </w:r>
          </w:p>
        </w:tc>
        <w:tc>
          <w:tcPr>
            <w:tcW w:w="128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7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4171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4171</w:t>
            </w:r>
          </w:p>
        </w:tc>
      </w:tr>
      <w:tr w:rsidR="0023776D" w:rsidRPr="00D13FE9" w:rsidTr="005C372A">
        <w:trPr>
          <w:trHeight w:val="221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18.</w:t>
            </w:r>
          </w:p>
        </w:tc>
        <w:tc>
          <w:tcPr>
            <w:tcW w:w="2562" w:type="dxa"/>
          </w:tcPr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INFIRMIERA-M GRADATIA 2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Tudor Alina</w:t>
            </w:r>
          </w:p>
        </w:tc>
        <w:tc>
          <w:tcPr>
            <w:tcW w:w="128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7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3994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3994</w:t>
            </w:r>
          </w:p>
        </w:tc>
      </w:tr>
      <w:tr w:rsidR="0023776D" w:rsidRPr="00D13FE9" w:rsidTr="005C372A">
        <w:trPr>
          <w:trHeight w:val="234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2562" w:type="dxa"/>
          </w:tcPr>
          <w:p w:rsidR="0023776D" w:rsidRPr="00D13FE9" w:rsidRDefault="0023776D" w:rsidP="005C37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INFIRMIER- M GRADATIA 5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Pătrășcan Vasilica</w:t>
            </w:r>
          </w:p>
        </w:tc>
        <w:tc>
          <w:tcPr>
            <w:tcW w:w="128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7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4349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sz w:val="24"/>
                <w:szCs w:val="24"/>
                <w:lang w:val="en-US"/>
              </w:rPr>
              <w:t>4349</w:t>
            </w:r>
          </w:p>
        </w:tc>
      </w:tr>
      <w:tr w:rsidR="0023776D" w:rsidRPr="00D13FE9" w:rsidTr="005C372A">
        <w:trPr>
          <w:trHeight w:val="703"/>
        </w:trPr>
        <w:tc>
          <w:tcPr>
            <w:tcW w:w="644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6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190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82" w:type="dxa"/>
          </w:tcPr>
          <w:p w:rsidR="0023776D" w:rsidRPr="00D13FE9" w:rsidRDefault="0023776D" w:rsidP="000832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27" w:type="dxa"/>
          </w:tcPr>
          <w:p w:rsidR="0023776D" w:rsidRPr="00D13FE9" w:rsidRDefault="0023776D" w:rsidP="0008322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88104</w:t>
            </w:r>
          </w:p>
        </w:tc>
        <w:tc>
          <w:tcPr>
            <w:tcW w:w="1321" w:type="dxa"/>
          </w:tcPr>
          <w:p w:rsidR="0023776D" w:rsidRPr="00D13FE9" w:rsidRDefault="0023776D" w:rsidP="0008322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23776D" w:rsidRPr="00D13FE9" w:rsidRDefault="0023776D" w:rsidP="0008322A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13FE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</w:t>
            </w:r>
          </w:p>
        </w:tc>
      </w:tr>
    </w:tbl>
    <w:p w:rsidR="0023776D" w:rsidRPr="005C372A" w:rsidRDefault="0023776D" w:rsidP="008978DF">
      <w:pPr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margin-left:119.65pt;margin-top:-285.3pt;width:267pt;height:3.6pt;z-index:251658240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" stroked="f">
            <v:textbox>
              <w:txbxContent>
                <w:p w:rsidR="0023776D" w:rsidRDefault="0023776D" w:rsidP="008978DF">
                  <w:pPr>
                    <w:pStyle w:val="Header"/>
                    <w:tabs>
                      <w:tab w:val="clear" w:pos="4536"/>
                      <w:tab w:val="clear" w:pos="9072"/>
                      <w:tab w:val="left" w:pos="7620"/>
                    </w:tabs>
                  </w:pPr>
                </w:p>
              </w:txbxContent>
            </v:textbox>
            <w10:wrap anchorx="margin"/>
          </v:shape>
        </w:pict>
      </w:r>
    </w:p>
    <w:p w:rsidR="0023776D" w:rsidRPr="00B302C6" w:rsidRDefault="0023776D" w:rsidP="008978DF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23776D" w:rsidRPr="005C372A" w:rsidRDefault="0023776D" w:rsidP="008978DF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Cabinet Individual de Asistenţă</w:t>
      </w:r>
      <w:r w:rsidRPr="005C372A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Socială</w:t>
      </w:r>
      <w:r w:rsidRPr="005C372A">
        <w:rPr>
          <w:rFonts w:ascii="Times New Roman" w:hAnsi="Times New Roman"/>
          <w:b/>
          <w:bCs/>
          <w:sz w:val="24"/>
          <w:szCs w:val="24"/>
          <w:lang w:val="en-US"/>
        </w:rPr>
        <w:t xml:space="preserve">,                                          </w:t>
      </w:r>
      <w:r w:rsidRPr="005C372A">
        <w:rPr>
          <w:rFonts w:ascii="Times New Roman" w:hAnsi="Times New Roman"/>
          <w:sz w:val="24"/>
          <w:szCs w:val="24"/>
          <w:lang w:val="en-US"/>
        </w:rPr>
        <w:t>Coordonator centru,</w:t>
      </w:r>
    </w:p>
    <w:p w:rsidR="0023776D" w:rsidRPr="005C372A" w:rsidRDefault="0023776D" w:rsidP="008978DF">
      <w:pPr>
        <w:rPr>
          <w:rFonts w:ascii="Times New Roman" w:hAnsi="Times New Roman"/>
          <w:sz w:val="24"/>
          <w:szCs w:val="24"/>
          <w:lang w:val="en-US"/>
        </w:rPr>
      </w:pPr>
      <w:r w:rsidRPr="005C372A">
        <w:rPr>
          <w:rFonts w:ascii="Times New Roman" w:hAnsi="Times New Roman"/>
          <w:b/>
          <w:bCs/>
          <w:sz w:val="24"/>
          <w:szCs w:val="24"/>
          <w:lang w:val="en-US"/>
        </w:rPr>
        <w:t xml:space="preserve"> Ghitulescu Nelida Marinela                            </w:t>
      </w:r>
      <w:bookmarkStart w:id="0" w:name="_Hlk61531228"/>
    </w:p>
    <w:bookmarkEnd w:id="0"/>
    <w:p w:rsidR="0023776D" w:rsidRPr="005C372A" w:rsidRDefault="0023776D" w:rsidP="008978DF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5C372A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en-US"/>
        </w:rPr>
        <w:t xml:space="preserve">          </w:t>
      </w:r>
      <w:r w:rsidRPr="005C372A">
        <w:rPr>
          <w:rFonts w:ascii="Times New Roman" w:hAnsi="Times New Roman"/>
          <w:sz w:val="24"/>
          <w:szCs w:val="24"/>
          <w:lang w:val="en-US"/>
        </w:rPr>
        <w:t xml:space="preserve">    Piscanu Angela</w:t>
      </w:r>
    </w:p>
    <w:p w:rsidR="0023776D" w:rsidRPr="005C372A" w:rsidRDefault="0023776D" w:rsidP="008978DF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23776D" w:rsidRPr="005C372A" w:rsidRDefault="0023776D" w:rsidP="008978DF">
      <w:pPr>
        <w:rPr>
          <w:sz w:val="24"/>
          <w:szCs w:val="24"/>
        </w:rPr>
      </w:pPr>
    </w:p>
    <w:p w:rsidR="0023776D" w:rsidRDefault="0023776D" w:rsidP="008978DF"/>
    <w:p w:rsidR="0023776D" w:rsidRDefault="0023776D" w:rsidP="008978DF"/>
    <w:p w:rsidR="0023776D" w:rsidRDefault="0023776D"/>
    <w:sectPr w:rsidR="0023776D" w:rsidSect="00F01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6059"/>
    <w:rsid w:val="0008322A"/>
    <w:rsid w:val="000A0925"/>
    <w:rsid w:val="0023776D"/>
    <w:rsid w:val="00444A42"/>
    <w:rsid w:val="00484E1B"/>
    <w:rsid w:val="005B6AC4"/>
    <w:rsid w:val="005C372A"/>
    <w:rsid w:val="00626059"/>
    <w:rsid w:val="00855147"/>
    <w:rsid w:val="008978DF"/>
    <w:rsid w:val="008D5552"/>
    <w:rsid w:val="00922B99"/>
    <w:rsid w:val="00B302C6"/>
    <w:rsid w:val="00B54173"/>
    <w:rsid w:val="00B860F4"/>
    <w:rsid w:val="00D13FE9"/>
    <w:rsid w:val="00D7043F"/>
    <w:rsid w:val="00E62209"/>
    <w:rsid w:val="00F015EF"/>
    <w:rsid w:val="00F74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8DF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97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978D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263</Words>
  <Characters>1504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</dc:title>
  <dc:subject/>
  <dc:creator>CdZ</dc:creator>
  <cp:keywords/>
  <dc:description/>
  <cp:lastModifiedBy>Marinela Bujor</cp:lastModifiedBy>
  <cp:revision>2</cp:revision>
  <cp:lastPrinted>2022-01-12T12:08:00Z</cp:lastPrinted>
  <dcterms:created xsi:type="dcterms:W3CDTF">2022-01-21T11:05:00Z</dcterms:created>
  <dcterms:modified xsi:type="dcterms:W3CDTF">2022-01-21T11:05:00Z</dcterms:modified>
</cp:coreProperties>
</file>