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0A0"/>
      </w:tblPr>
      <w:tblGrid>
        <w:gridCol w:w="1451"/>
        <w:gridCol w:w="8220"/>
      </w:tblGrid>
      <w:tr w:rsidR="00744B09" w:rsidRPr="009E6369" w:rsidTr="00C7709B">
        <w:tc>
          <w:tcPr>
            <w:tcW w:w="1428" w:type="dxa"/>
            <w:vMerge w:val="restart"/>
          </w:tcPr>
          <w:p w:rsidR="00744B09" w:rsidRPr="00623992" w:rsidRDefault="00744B09" w:rsidP="00C770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  <w:r w:rsidRPr="00D12308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61.8pt;height:79.8pt;visibility:visible">
                  <v:imagedata r:id="rId7" o:title=""/>
                </v:shape>
              </w:pict>
            </w:r>
          </w:p>
        </w:tc>
        <w:tc>
          <w:tcPr>
            <w:tcW w:w="8220" w:type="dxa"/>
            <w:vAlign w:val="center"/>
          </w:tcPr>
          <w:p w:rsidR="00744B09" w:rsidRPr="00623992" w:rsidRDefault="00744B09" w:rsidP="00C770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92"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 xml:space="preserve">     ROMÂNIA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 xml:space="preserve">                       </w:t>
            </w:r>
            <w:r w:rsidRPr="00623992">
              <w:rPr>
                <w:rFonts w:ascii="Times New Roman" w:hAnsi="Times New Roman"/>
                <w:b/>
                <w:bCs/>
                <w:sz w:val="24"/>
                <w:szCs w:val="24"/>
              </w:rPr>
              <w:t>Anexa</w:t>
            </w:r>
            <w:r w:rsidRPr="0062399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la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H.C.L. NR. 32</w:t>
            </w:r>
            <w:r w:rsidRPr="006239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20.04.</w:t>
            </w:r>
            <w:r w:rsidRPr="00623992">
              <w:rPr>
                <w:rFonts w:ascii="Times New Roman" w:hAnsi="Times New Roman"/>
                <w:b/>
                <w:bCs/>
                <w:sz w:val="24"/>
                <w:szCs w:val="24"/>
              </w:rPr>
              <w:t>022</w:t>
            </w:r>
          </w:p>
        </w:tc>
      </w:tr>
      <w:tr w:rsidR="00744B09" w:rsidRPr="009E6369" w:rsidTr="00C7709B">
        <w:tc>
          <w:tcPr>
            <w:tcW w:w="1428" w:type="dxa"/>
            <w:vMerge/>
          </w:tcPr>
          <w:p w:rsidR="00744B09" w:rsidRPr="00623992" w:rsidRDefault="00744B09" w:rsidP="00C770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8220" w:type="dxa"/>
            <w:vAlign w:val="center"/>
          </w:tcPr>
          <w:p w:rsidR="00744B09" w:rsidRPr="00623992" w:rsidRDefault="00744B09" w:rsidP="00C7709B">
            <w:pPr>
              <w:suppressAutoHyphens/>
              <w:spacing w:after="0" w:line="28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  <w:r w:rsidRPr="00623992"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>JUDEȚ</w:t>
            </w:r>
            <w:r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>UL ARGEȘ</w:t>
            </w:r>
          </w:p>
        </w:tc>
      </w:tr>
      <w:tr w:rsidR="00744B09" w:rsidRPr="009E6369" w:rsidTr="00C7709B">
        <w:tc>
          <w:tcPr>
            <w:tcW w:w="1428" w:type="dxa"/>
            <w:vMerge/>
          </w:tcPr>
          <w:p w:rsidR="00744B09" w:rsidRPr="00623992" w:rsidRDefault="00744B09" w:rsidP="00C770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8220" w:type="dxa"/>
            <w:vAlign w:val="center"/>
          </w:tcPr>
          <w:p w:rsidR="00744B09" w:rsidRPr="00623992" w:rsidRDefault="00744B09" w:rsidP="00C7709B">
            <w:pPr>
              <w:suppressAutoHyphens/>
              <w:spacing w:after="0" w:line="28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>COMUNA MĂRĂCINENI</w:t>
            </w:r>
          </w:p>
        </w:tc>
      </w:tr>
      <w:tr w:rsidR="00744B09" w:rsidRPr="009E6369" w:rsidTr="00C7709B">
        <w:tc>
          <w:tcPr>
            <w:tcW w:w="1428" w:type="dxa"/>
            <w:vMerge/>
          </w:tcPr>
          <w:p w:rsidR="00744B09" w:rsidRPr="00623992" w:rsidRDefault="00744B09" w:rsidP="00C770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8220" w:type="dxa"/>
            <w:vAlign w:val="center"/>
          </w:tcPr>
          <w:p w:rsidR="00744B09" w:rsidRPr="00623992" w:rsidRDefault="00744B09" w:rsidP="00C7709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  <w:r w:rsidRPr="00623992"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>NSILIUL LOCAL AL  COMUNEI MĂRĂCINENI</w:t>
            </w:r>
            <w:r w:rsidRPr="00623992"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  <w:t xml:space="preserve">                        </w:t>
            </w:r>
          </w:p>
        </w:tc>
      </w:tr>
      <w:tr w:rsidR="00744B09" w:rsidRPr="009E6369" w:rsidTr="00C7709B">
        <w:tc>
          <w:tcPr>
            <w:tcW w:w="1428" w:type="dxa"/>
          </w:tcPr>
          <w:p w:rsidR="00744B09" w:rsidRPr="00623992" w:rsidRDefault="00744B09" w:rsidP="00C770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8220" w:type="dxa"/>
            <w:vAlign w:val="center"/>
          </w:tcPr>
          <w:p w:rsidR="00744B09" w:rsidRPr="00623992" w:rsidRDefault="00744B09" w:rsidP="00C7709B">
            <w:pPr>
              <w:suppressAutoHyphens/>
              <w:spacing w:after="0" w:line="28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 w:eastAsia="zh-CN"/>
              </w:rPr>
            </w:pPr>
          </w:p>
        </w:tc>
      </w:tr>
    </w:tbl>
    <w:p w:rsidR="00744B09" w:rsidRPr="00922364" w:rsidRDefault="00744B09" w:rsidP="00C3082E">
      <w:pPr>
        <w:pStyle w:val="Heading4"/>
        <w:spacing w:before="0"/>
        <w:ind w:left="0"/>
        <w:jc w:val="center"/>
        <w:rPr>
          <w:sz w:val="28"/>
          <w:szCs w:val="28"/>
        </w:rPr>
      </w:pPr>
      <w:r>
        <w:rPr>
          <w:noProof/>
          <w:lang w:val="en-US"/>
        </w:rPr>
        <w:pict>
          <v:shape id="_x0000_s1026" type="#_x0000_t75" style="position:absolute;left:0;text-align:left;margin-left:450pt;margin-top:-18pt;width:93.95pt;height:117.25pt;z-index:-251661312;mso-position-horizontal-relative:text;mso-position-vertical-relative:text">
            <v:imagedata r:id="rId8" o:title=""/>
          </v:shape>
        </w:pict>
      </w:r>
      <w:r w:rsidRPr="00922364">
        <w:rPr>
          <w:sz w:val="28"/>
          <w:szCs w:val="28"/>
        </w:rPr>
        <w:br w:type="textWrapping" w:clear="all"/>
        <w:t>Regulamentul</w:t>
      </w:r>
      <w:r w:rsidRPr="00922364">
        <w:rPr>
          <w:spacing w:val="-15"/>
          <w:sz w:val="28"/>
          <w:szCs w:val="28"/>
        </w:rPr>
        <w:t xml:space="preserve"> </w:t>
      </w:r>
      <w:r w:rsidRPr="00922364">
        <w:rPr>
          <w:sz w:val="28"/>
          <w:szCs w:val="28"/>
        </w:rPr>
        <w:t>Local</w:t>
      </w:r>
    </w:p>
    <w:p w:rsidR="00744B09" w:rsidRPr="00922364" w:rsidRDefault="00744B09" w:rsidP="00C3082E">
      <w:pPr>
        <w:pStyle w:val="Heading5"/>
        <w:spacing w:line="367" w:lineRule="exact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22364">
        <w:rPr>
          <w:rFonts w:ascii="Times New Roman" w:hAnsi="Times New Roman"/>
          <w:b/>
          <w:color w:val="auto"/>
          <w:sz w:val="28"/>
          <w:szCs w:val="28"/>
        </w:rPr>
        <w:t>de</w:t>
      </w:r>
      <w:r w:rsidRPr="00922364">
        <w:rPr>
          <w:rFonts w:ascii="Times New Roman" w:hAnsi="Times New Roman"/>
          <w:b/>
          <w:color w:val="auto"/>
          <w:spacing w:val="-2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color w:val="auto"/>
          <w:sz w:val="28"/>
          <w:szCs w:val="28"/>
        </w:rPr>
        <w:t>implicare</w:t>
      </w:r>
      <w:r w:rsidRPr="00922364">
        <w:rPr>
          <w:rFonts w:ascii="Times New Roman" w:hAnsi="Times New Roman"/>
          <w:b/>
          <w:color w:val="auto"/>
          <w:spacing w:val="-1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color w:val="auto"/>
          <w:sz w:val="28"/>
          <w:szCs w:val="28"/>
        </w:rPr>
        <w:t>a publicului</w:t>
      </w:r>
      <w:r w:rsidRPr="00922364">
        <w:rPr>
          <w:rFonts w:ascii="Times New Roman" w:hAnsi="Times New Roman"/>
          <w:b/>
          <w:color w:val="auto"/>
          <w:spacing w:val="-1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color w:val="auto"/>
          <w:sz w:val="28"/>
          <w:szCs w:val="28"/>
        </w:rPr>
        <w:t>în</w:t>
      </w:r>
      <w:r w:rsidRPr="00922364">
        <w:rPr>
          <w:rFonts w:ascii="Times New Roman" w:hAnsi="Times New Roman"/>
          <w:b/>
          <w:color w:val="auto"/>
          <w:spacing w:val="-1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color w:val="auto"/>
          <w:sz w:val="28"/>
          <w:szCs w:val="28"/>
        </w:rPr>
        <w:t>elaborarea</w:t>
      </w:r>
      <w:r w:rsidRPr="00922364">
        <w:rPr>
          <w:rFonts w:ascii="Times New Roman" w:hAnsi="Times New Roman"/>
          <w:b/>
          <w:color w:val="auto"/>
          <w:spacing w:val="-5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color w:val="auto"/>
          <w:sz w:val="28"/>
          <w:szCs w:val="28"/>
        </w:rPr>
        <w:t>sau revizuirea</w:t>
      </w:r>
    </w:p>
    <w:p w:rsidR="00744B09" w:rsidRPr="00922364" w:rsidRDefault="00744B09" w:rsidP="00C3082E">
      <w:pPr>
        <w:spacing w:line="368" w:lineRule="exact"/>
        <w:jc w:val="center"/>
        <w:rPr>
          <w:rFonts w:ascii="Times New Roman" w:hAnsi="Times New Roman"/>
          <w:b/>
          <w:sz w:val="28"/>
          <w:szCs w:val="28"/>
        </w:rPr>
      </w:pPr>
      <w:r w:rsidRPr="00922364">
        <w:rPr>
          <w:rFonts w:ascii="Times New Roman" w:hAnsi="Times New Roman"/>
          <w:b/>
          <w:sz w:val="28"/>
          <w:szCs w:val="28"/>
        </w:rPr>
        <w:t>documentațiilor</w:t>
      </w:r>
      <w:r w:rsidRPr="0092236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sz w:val="28"/>
          <w:szCs w:val="28"/>
        </w:rPr>
        <w:t>de</w:t>
      </w:r>
      <w:r w:rsidRPr="0092236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sz w:val="28"/>
          <w:szCs w:val="28"/>
        </w:rPr>
        <w:t>Urbanism</w:t>
      </w:r>
      <w:r w:rsidRPr="0092236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sz w:val="28"/>
          <w:szCs w:val="28"/>
        </w:rPr>
        <w:t>și</w:t>
      </w:r>
      <w:r w:rsidRPr="0092236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sz w:val="28"/>
          <w:szCs w:val="28"/>
        </w:rPr>
        <w:t>Amenajarea</w:t>
      </w:r>
      <w:r w:rsidRPr="0092236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922364">
        <w:rPr>
          <w:rFonts w:ascii="Times New Roman" w:hAnsi="Times New Roman"/>
          <w:b/>
          <w:sz w:val="28"/>
          <w:szCs w:val="28"/>
        </w:rPr>
        <w:t>teritoriului</w:t>
      </w:r>
    </w:p>
    <w:p w:rsidR="00744B09" w:rsidRDefault="00744B09" w:rsidP="00C3082E">
      <w:pPr>
        <w:tabs>
          <w:tab w:val="left" w:pos="9801"/>
        </w:tabs>
        <w:spacing w:before="276"/>
        <w:ind w:left="132"/>
        <w:jc w:val="both"/>
        <w:rPr>
          <w:rFonts w:ascii="Times New Roman" w:hAnsi="Times New Roman"/>
          <w:sz w:val="24"/>
          <w:szCs w:val="24"/>
          <w:shd w:val="clear" w:color="auto" w:fill="FFD931"/>
        </w:rPr>
      </w:pPr>
    </w:p>
    <w:p w:rsidR="00744B09" w:rsidRPr="009E6369" w:rsidRDefault="00744B09" w:rsidP="00C3082E">
      <w:pPr>
        <w:tabs>
          <w:tab w:val="left" w:pos="9801"/>
        </w:tabs>
        <w:spacing w:before="276"/>
        <w:ind w:left="132"/>
        <w:jc w:val="both"/>
        <w:rPr>
          <w:rFonts w:ascii="Times New Roman" w:hAnsi="Times New Roman"/>
          <w:b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Capitolul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I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-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Dispoziții</w:t>
      </w:r>
      <w:r w:rsidRPr="009E6369">
        <w:rPr>
          <w:rFonts w:ascii="Times New Roman" w:hAnsi="Times New Roman"/>
          <w:b/>
          <w:spacing w:val="-4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generale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ab/>
      </w:r>
    </w:p>
    <w:p w:rsidR="00744B09" w:rsidRPr="009E6369" w:rsidRDefault="00744B09" w:rsidP="00C3082E">
      <w:pPr>
        <w:pStyle w:val="Heading8"/>
        <w:numPr>
          <w:ilvl w:val="1"/>
          <w:numId w:val="1"/>
        </w:numPr>
        <w:tabs>
          <w:tab w:val="num" w:pos="360"/>
          <w:tab w:val="left" w:pos="554"/>
          <w:tab w:val="left" w:pos="9801"/>
        </w:tabs>
        <w:spacing w:before="215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Scopul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regulamentului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ab/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 xml:space="preserve">Art.1. </w:t>
      </w:r>
      <w:r w:rsidRPr="009E6369">
        <w:t>Prezentul regulament stabilește cadrul unitar pentru organizarea și desfășurarea procesului de</w:t>
      </w:r>
      <w:r w:rsidRPr="009E6369">
        <w:rPr>
          <w:spacing w:val="-57"/>
        </w:rPr>
        <w:t xml:space="preserve"> </w:t>
      </w:r>
      <w:r w:rsidRPr="009E6369">
        <w:t>informare și consultare a publicului în procedura de elaborare și/sau revizuire a planurilor de</w:t>
      </w:r>
      <w:r w:rsidRPr="009E6369">
        <w:rPr>
          <w:spacing w:val="1"/>
        </w:rPr>
        <w:t xml:space="preserve"> </w:t>
      </w:r>
      <w:r w:rsidRPr="009E6369">
        <w:t>urbanism.</w:t>
      </w:r>
    </w:p>
    <w:p w:rsidR="00744B09" w:rsidRPr="009E6369" w:rsidRDefault="00744B09" w:rsidP="00C3082E">
      <w:pPr>
        <w:pStyle w:val="Heading8"/>
        <w:numPr>
          <w:ilvl w:val="1"/>
          <w:numId w:val="1"/>
        </w:numPr>
        <w:tabs>
          <w:tab w:val="num" w:pos="360"/>
          <w:tab w:val="left" w:pos="554"/>
          <w:tab w:val="left" w:pos="9801"/>
        </w:tabs>
        <w:spacing w:before="99"/>
        <w:ind w:left="132" w:hanging="29"/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Domeniul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de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reglementare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ab/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2.</w:t>
      </w:r>
      <w:r w:rsidRPr="009E6369">
        <w:t xml:space="preserve"> Prevederile prezentului regulament se aplică tuturor documentatiilor de urbanism, indiferent</w:t>
      </w:r>
      <w:r w:rsidRPr="009E6369">
        <w:rPr>
          <w:spacing w:val="-57"/>
        </w:rPr>
        <w:t xml:space="preserve"> </w:t>
      </w:r>
      <w:r w:rsidRPr="009E6369">
        <w:t>de inițiator (persoană fizică, juridică, instituție publică, organizație, asociație sau fundație) sau de</w:t>
      </w:r>
      <w:r w:rsidRPr="009E6369">
        <w:rPr>
          <w:spacing w:val="1"/>
        </w:rPr>
        <w:t xml:space="preserve"> </w:t>
      </w:r>
      <w:r w:rsidRPr="009E6369">
        <w:t>scopul</w:t>
      </w:r>
      <w:r w:rsidRPr="009E6369">
        <w:rPr>
          <w:spacing w:val="-3"/>
        </w:rPr>
        <w:t xml:space="preserve"> </w:t>
      </w:r>
      <w:r w:rsidRPr="009E6369">
        <w:t>pentru</w:t>
      </w:r>
      <w:r w:rsidRPr="009E6369">
        <w:rPr>
          <w:spacing w:val="-1"/>
        </w:rPr>
        <w:t xml:space="preserve"> </w:t>
      </w:r>
      <w:r w:rsidRPr="009E6369">
        <w:t>care</w:t>
      </w:r>
      <w:r w:rsidRPr="009E6369">
        <w:rPr>
          <w:spacing w:val="-2"/>
        </w:rPr>
        <w:t xml:space="preserve"> </w:t>
      </w:r>
      <w:r w:rsidRPr="009E6369">
        <w:t>acestea sunt inițiate.</w:t>
      </w:r>
    </w:p>
    <w:p w:rsidR="00744B09" w:rsidRPr="009E6369" w:rsidRDefault="00744B09" w:rsidP="00C3082E">
      <w:pPr>
        <w:pStyle w:val="BodyText"/>
        <w:tabs>
          <w:tab w:val="left" w:pos="9090"/>
        </w:tabs>
        <w:spacing w:before="100"/>
        <w:ind w:left="132"/>
        <w:jc w:val="both"/>
      </w:pPr>
      <w:r w:rsidRPr="009E6369">
        <w:rPr>
          <w:u w:val="single"/>
        </w:rPr>
        <w:t>Art. 3.</w:t>
      </w:r>
      <w:r w:rsidRPr="009E6369">
        <w:t xml:space="preserve"> Documentațiilor de urbanism aflate în curs de elaborare și avizare li se aplică prevederile</w:t>
      </w:r>
      <w:r w:rsidRPr="009E6369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9E6369">
        <w:t>rezentului</w:t>
      </w:r>
      <w:r w:rsidRPr="009E6369">
        <w:rPr>
          <w:spacing w:val="-3"/>
        </w:rPr>
        <w:t xml:space="preserve"> </w:t>
      </w:r>
      <w:r w:rsidRPr="009E6369">
        <w:t>regulament de</w:t>
      </w:r>
      <w:r w:rsidRPr="009E6369">
        <w:rPr>
          <w:spacing w:val="-1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etapa</w:t>
      </w:r>
      <w:r w:rsidRPr="009E6369">
        <w:rPr>
          <w:spacing w:val="-1"/>
        </w:rPr>
        <w:t xml:space="preserve"> </w:t>
      </w:r>
      <w:r w:rsidRPr="009E6369">
        <w:t>în care</w:t>
      </w:r>
      <w:r w:rsidRPr="009E6369">
        <w:rPr>
          <w:spacing w:val="-2"/>
        </w:rPr>
        <w:t xml:space="preserve"> </w:t>
      </w:r>
      <w:r w:rsidRPr="009E6369">
        <w:t>se</w:t>
      </w:r>
      <w:r w:rsidRPr="009E6369">
        <w:rPr>
          <w:spacing w:val="-1"/>
        </w:rPr>
        <w:t xml:space="preserve"> </w:t>
      </w:r>
      <w:r w:rsidRPr="009E6369">
        <w:t>află</w:t>
      </w:r>
      <w:r w:rsidRPr="009E6369">
        <w:rPr>
          <w:spacing w:val="1"/>
        </w:rPr>
        <w:t xml:space="preserve"> </w:t>
      </w:r>
      <w:r w:rsidRPr="009E6369">
        <w:t>acestea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data</w:t>
      </w:r>
      <w:r w:rsidRPr="009E6369">
        <w:rPr>
          <w:spacing w:val="2"/>
        </w:rPr>
        <w:t xml:space="preserve"> </w:t>
      </w:r>
      <w:r w:rsidRPr="009E6369">
        <w:t>aprobării</w:t>
      </w:r>
      <w:r w:rsidRPr="009E6369">
        <w:rPr>
          <w:spacing w:val="-1"/>
        </w:rPr>
        <w:t xml:space="preserve"> </w:t>
      </w:r>
      <w:r w:rsidRPr="009E6369">
        <w:t>regulamentului</w:t>
      </w:r>
    </w:p>
    <w:p w:rsidR="00744B09" w:rsidRPr="009E6369" w:rsidRDefault="00744B09" w:rsidP="00C3082E">
      <w:pPr>
        <w:pStyle w:val="Heading8"/>
        <w:tabs>
          <w:tab w:val="left" w:pos="9801"/>
        </w:tabs>
        <w:spacing w:before="99"/>
        <w:ind w:left="104"/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pacing w:val="-32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Cadrul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legal</w:t>
      </w:r>
      <w:r w:rsidRPr="009E6369">
        <w:rPr>
          <w:rFonts w:ascii="Times New Roman" w:hAnsi="Times New Roman"/>
          <w:spacing w:val="-1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general de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reglementare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FFEEB7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>a domeniului: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ab/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4.</w:t>
      </w:r>
      <w:r w:rsidRPr="009E6369">
        <w:rPr>
          <w:spacing w:val="-1"/>
        </w:rPr>
        <w:t xml:space="preserve"> </w:t>
      </w:r>
      <w:r w:rsidRPr="009E6369">
        <w:t>Activitatea</w:t>
      </w:r>
      <w:r w:rsidRPr="009E6369">
        <w:rPr>
          <w:spacing w:val="-2"/>
        </w:rPr>
        <w:t xml:space="preserve"> </w:t>
      </w:r>
      <w:r w:rsidRPr="009E6369">
        <w:t>desfășurată</w:t>
      </w:r>
      <w:r w:rsidRPr="009E6369">
        <w:rPr>
          <w:spacing w:val="-1"/>
        </w:rPr>
        <w:t xml:space="preserve"> </w:t>
      </w:r>
      <w:r w:rsidRPr="009E6369">
        <w:t>în cadrul</w:t>
      </w:r>
      <w:r w:rsidRPr="009E6369">
        <w:rPr>
          <w:spacing w:val="-1"/>
        </w:rPr>
        <w:t xml:space="preserve"> </w:t>
      </w:r>
      <w:r w:rsidRPr="009E6369">
        <w:t>procesului de</w:t>
      </w:r>
      <w:r w:rsidRPr="009E6369">
        <w:rPr>
          <w:spacing w:val="-2"/>
        </w:rPr>
        <w:t xml:space="preserve"> </w:t>
      </w:r>
      <w:r w:rsidRPr="009E6369">
        <w:t>informare</w:t>
      </w:r>
      <w:r w:rsidRPr="009E6369">
        <w:rPr>
          <w:spacing w:val="-2"/>
        </w:rPr>
        <w:t xml:space="preserve"> </w:t>
      </w:r>
      <w:r w:rsidRPr="009E6369">
        <w:t>și consultare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publicului are</w:t>
      </w:r>
      <w:r w:rsidRPr="009E6369">
        <w:rPr>
          <w:spacing w:val="-2"/>
        </w:rPr>
        <w:t xml:space="preserve"> </w:t>
      </w:r>
      <w:r w:rsidRPr="009E6369">
        <w:t>la</w:t>
      </w:r>
      <w:r>
        <w:t xml:space="preserve"> </w:t>
      </w:r>
      <w:r w:rsidRPr="009E6369">
        <w:t>bază</w:t>
      </w:r>
      <w:r w:rsidRPr="009E6369">
        <w:rPr>
          <w:spacing w:val="-4"/>
        </w:rPr>
        <w:t xml:space="preserve"> </w:t>
      </w:r>
      <w:r w:rsidRPr="009E6369">
        <w:t>următorul</w:t>
      </w:r>
      <w:r w:rsidRPr="009E6369">
        <w:rPr>
          <w:spacing w:val="-1"/>
        </w:rPr>
        <w:t xml:space="preserve"> </w:t>
      </w:r>
      <w:r w:rsidRPr="009E6369">
        <w:t>cadru</w:t>
      </w:r>
      <w:r w:rsidRPr="009E6369">
        <w:rPr>
          <w:spacing w:val="-2"/>
        </w:rPr>
        <w:t xml:space="preserve"> </w:t>
      </w:r>
      <w:r w:rsidRPr="009E6369">
        <w:t>legal: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i/>
        </w:rPr>
        <w:t xml:space="preserve">Ordinul 2701/ 2010 </w:t>
      </w:r>
      <w:r w:rsidRPr="009E6369">
        <w:t>pentru aprobarea metodologiei de informare și consultare a publicului cu</w:t>
      </w:r>
      <w:r w:rsidRPr="009E6369">
        <w:rPr>
          <w:spacing w:val="-57"/>
        </w:rPr>
        <w:t xml:space="preserve"> </w:t>
      </w:r>
      <w:r w:rsidRPr="009E6369">
        <w:t>privire</w:t>
      </w:r>
      <w:r w:rsidRPr="009E6369">
        <w:rPr>
          <w:spacing w:val="-3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elaborarea</w:t>
      </w:r>
      <w:r w:rsidRPr="009E6369">
        <w:rPr>
          <w:spacing w:val="-1"/>
        </w:rPr>
        <w:t xml:space="preserve"> </w:t>
      </w:r>
      <w:r w:rsidRPr="009E6369">
        <w:t>sau</w:t>
      </w:r>
      <w:r w:rsidRPr="009E6369">
        <w:rPr>
          <w:spacing w:val="2"/>
        </w:rPr>
        <w:t xml:space="preserve"> </w:t>
      </w:r>
      <w:r w:rsidRPr="009E6369">
        <w:t>revizuirea</w:t>
      </w:r>
      <w:r w:rsidRPr="009E6369">
        <w:rPr>
          <w:spacing w:val="-1"/>
        </w:rPr>
        <w:t xml:space="preserve"> </w:t>
      </w:r>
      <w:r w:rsidRPr="009E6369">
        <w:t>planurilor</w:t>
      </w:r>
      <w:r w:rsidRPr="009E6369">
        <w:rPr>
          <w:spacing w:val="-1"/>
        </w:rPr>
        <w:t xml:space="preserve"> </w:t>
      </w:r>
      <w:r w:rsidRPr="009E6369">
        <w:t>de amenajarea</w:t>
      </w:r>
      <w:r w:rsidRPr="009E6369">
        <w:rPr>
          <w:spacing w:val="-4"/>
        </w:rPr>
        <w:t xml:space="preserve"> </w:t>
      </w:r>
      <w:r w:rsidRPr="009E6369">
        <w:t>teritoriului</w:t>
      </w:r>
      <w:r w:rsidRPr="009E6369">
        <w:rPr>
          <w:spacing w:val="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urbanism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i/>
        </w:rPr>
        <w:t xml:space="preserve">Legea 350/2001 </w:t>
      </w:r>
      <w:r w:rsidRPr="009E6369">
        <w:t>privind amenajarea teritoriului și urbanismului, cu modificările și completările</w:t>
      </w:r>
      <w:r w:rsidRPr="009E6369">
        <w:rPr>
          <w:spacing w:val="-57"/>
        </w:rPr>
        <w:t xml:space="preserve"> </w:t>
      </w:r>
      <w:r w:rsidRPr="009E6369">
        <w:t>ulterioare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i/>
        </w:rPr>
        <w:t>Legea 52/2003</w:t>
      </w:r>
      <w:r w:rsidRPr="009E6369">
        <w:t>, privind transparența decizională în administrația publică, cu toate modificările</w:t>
      </w:r>
      <w:r w:rsidRPr="009E6369">
        <w:rPr>
          <w:spacing w:val="-57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completările</w:t>
      </w:r>
      <w:r w:rsidRPr="009E6369">
        <w:rPr>
          <w:spacing w:val="-1"/>
        </w:rPr>
        <w:t xml:space="preserve"> </w:t>
      </w:r>
      <w:r w:rsidRPr="009E6369">
        <w:t>ulterioare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i/>
        </w:rPr>
        <w:t xml:space="preserve">Legea 544/2001 </w:t>
      </w:r>
      <w:r w:rsidRPr="009E6369">
        <w:t>privind liberul acces la informațiile de interes public, cu toate modificările și</w:t>
      </w:r>
      <w:r w:rsidRPr="009E6369">
        <w:rPr>
          <w:spacing w:val="-57"/>
        </w:rPr>
        <w:t xml:space="preserve"> </w:t>
      </w:r>
      <w:r w:rsidRPr="009E6369">
        <w:t>completările</w:t>
      </w:r>
      <w:r w:rsidRPr="009E6369">
        <w:rPr>
          <w:spacing w:val="-2"/>
        </w:rPr>
        <w:t xml:space="preserve"> </w:t>
      </w:r>
      <w:r w:rsidRPr="009E6369">
        <w:t>ulterioare</w:t>
      </w:r>
    </w:p>
    <w:p w:rsidR="00744B09" w:rsidRPr="009E6369" w:rsidRDefault="00744B09" w:rsidP="00C3082E">
      <w:pPr>
        <w:pStyle w:val="BodyText"/>
        <w:spacing w:before="1"/>
        <w:jc w:val="both"/>
      </w:pPr>
    </w:p>
    <w:p w:rsidR="00744B09" w:rsidRPr="009E6369" w:rsidRDefault="00744B09" w:rsidP="00C3082E">
      <w:pPr>
        <w:tabs>
          <w:tab w:val="left" w:pos="9801"/>
        </w:tabs>
        <w:ind w:left="132"/>
        <w:jc w:val="both"/>
        <w:rPr>
          <w:rFonts w:ascii="Times New Roman" w:hAnsi="Times New Roman"/>
          <w:b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Capitolul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II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-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Definiții</w:t>
      </w:r>
      <w:r w:rsidRPr="009E6369">
        <w:rPr>
          <w:rFonts w:ascii="Times New Roman" w:hAnsi="Times New Roman"/>
          <w:b/>
          <w:spacing w:val="-1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și</w:t>
      </w:r>
      <w:r w:rsidRPr="009E6369">
        <w:rPr>
          <w:rFonts w:ascii="Times New Roman" w:hAnsi="Times New Roman"/>
          <w:b/>
          <w:spacing w:val="-2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clasificări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ab/>
      </w:r>
    </w:p>
    <w:p w:rsidR="00744B09" w:rsidRPr="009E6369" w:rsidRDefault="00744B09" w:rsidP="00C3082E">
      <w:pPr>
        <w:pStyle w:val="BodyText"/>
        <w:spacing w:before="100"/>
        <w:ind w:left="132"/>
        <w:jc w:val="both"/>
      </w:pPr>
      <w:r w:rsidRPr="009E6369">
        <w:rPr>
          <w:u w:val="single"/>
        </w:rPr>
        <w:t>Art.5.</w:t>
      </w:r>
      <w:r w:rsidRPr="009E6369">
        <w:rPr>
          <w:spacing w:val="-1"/>
        </w:rPr>
        <w:t xml:space="preserve"> </w:t>
      </w:r>
      <w:r w:rsidRPr="009E6369">
        <w:t>În</w:t>
      </w:r>
      <w:r w:rsidRPr="009E6369">
        <w:rPr>
          <w:spacing w:val="-2"/>
        </w:rPr>
        <w:t xml:space="preserve"> </w:t>
      </w:r>
      <w:r w:rsidRPr="009E6369">
        <w:t>sensul</w:t>
      </w:r>
      <w:r w:rsidRPr="009E6369">
        <w:rPr>
          <w:spacing w:val="-1"/>
        </w:rPr>
        <w:t xml:space="preserve"> </w:t>
      </w:r>
      <w:r w:rsidRPr="009E6369">
        <w:t>prezentului regulament,</w:t>
      </w:r>
      <w:r w:rsidRPr="009E6369">
        <w:rPr>
          <w:spacing w:val="-1"/>
        </w:rPr>
        <w:t xml:space="preserve"> </w:t>
      </w:r>
      <w:r w:rsidRPr="009E6369">
        <w:t>termenii</w:t>
      </w:r>
      <w:r w:rsidRPr="009E6369">
        <w:rPr>
          <w:spacing w:val="-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expresiile</w:t>
      </w:r>
      <w:r w:rsidRPr="009E6369">
        <w:rPr>
          <w:spacing w:val="-5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mai</w:t>
      </w:r>
      <w:r w:rsidRPr="009E6369">
        <w:rPr>
          <w:spacing w:val="-2"/>
        </w:rPr>
        <w:t xml:space="preserve"> </w:t>
      </w:r>
      <w:r w:rsidRPr="009E6369">
        <w:t>jos</w:t>
      </w:r>
      <w:r w:rsidRPr="009E6369">
        <w:rPr>
          <w:spacing w:val="-1"/>
        </w:rPr>
        <w:t xml:space="preserve"> </w:t>
      </w:r>
      <w:r w:rsidRPr="009E6369">
        <w:t>au</w:t>
      </w:r>
      <w:r w:rsidRPr="009E6369">
        <w:rPr>
          <w:spacing w:val="1"/>
        </w:rPr>
        <w:t xml:space="preserve"> </w:t>
      </w:r>
      <w:r w:rsidRPr="009E6369">
        <w:t>următorul</w:t>
      </w:r>
      <w:r w:rsidRPr="009E6369">
        <w:rPr>
          <w:spacing w:val="-1"/>
        </w:rPr>
        <w:t xml:space="preserve"> </w:t>
      </w:r>
      <w:r w:rsidRPr="009E6369">
        <w:t>înțeles:</w:t>
      </w:r>
    </w:p>
    <w:p w:rsidR="00744B09" w:rsidRPr="00C07DAF" w:rsidRDefault="00744B09" w:rsidP="00C3082E">
      <w:pPr>
        <w:pStyle w:val="Heading8"/>
        <w:spacing w:before="9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Documentație</w:t>
      </w:r>
      <w:r w:rsidRPr="00C07DAF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</w:t>
      </w:r>
      <w:r w:rsidRPr="00C07DA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urbanism</w:t>
      </w:r>
    </w:p>
    <w:p w:rsidR="00744B09" w:rsidRPr="009E6369" w:rsidRDefault="00744B09" w:rsidP="00F32B35">
      <w:pPr>
        <w:pStyle w:val="BodyText"/>
        <w:tabs>
          <w:tab w:val="left" w:pos="9540"/>
        </w:tabs>
        <w:spacing w:before="1"/>
        <w:jc w:val="both"/>
      </w:pPr>
      <w:r w:rsidRPr="009E6369">
        <w:t>Ansamblu de piese scrise și desenate, referitoare la un teritoriu determinat, prin care se analizează</w:t>
      </w:r>
      <w:r w:rsidRPr="009E6369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9E6369">
        <w:t>situația existentă și se stabilesc obiectivele, acțiunile și măsurile de amenajare a teritoriului și de</w:t>
      </w:r>
      <w:r w:rsidRPr="009E6369">
        <w:rPr>
          <w:spacing w:val="1"/>
        </w:rPr>
        <w:t xml:space="preserve"> </w:t>
      </w:r>
      <w:r w:rsidRPr="009E6369">
        <w:t>dezvoltare</w:t>
      </w:r>
      <w:r w:rsidRPr="009E6369">
        <w:rPr>
          <w:spacing w:val="-5"/>
        </w:rPr>
        <w:t xml:space="preserve"> </w:t>
      </w:r>
      <w:r w:rsidRPr="009E6369">
        <w:t>urbanistică</w:t>
      </w:r>
      <w:r w:rsidRPr="009E6369">
        <w:rPr>
          <w:spacing w:val="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localităților pe</w:t>
      </w:r>
      <w:r w:rsidRPr="009E6369">
        <w:rPr>
          <w:spacing w:val="-1"/>
        </w:rPr>
        <w:t xml:space="preserve"> </w:t>
      </w:r>
      <w:r w:rsidRPr="009E6369">
        <w:t>o perioadă</w:t>
      </w:r>
      <w:r w:rsidRPr="009E6369">
        <w:rPr>
          <w:spacing w:val="1"/>
        </w:rPr>
        <w:t xml:space="preserve"> </w:t>
      </w:r>
      <w:r w:rsidRPr="009E6369">
        <w:t>determinată.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Avizare</w:t>
      </w:r>
    </w:p>
    <w:p w:rsidR="00744B09" w:rsidRPr="009E6369" w:rsidRDefault="00744B09" w:rsidP="00F32B35">
      <w:pPr>
        <w:pStyle w:val="BodyText"/>
        <w:jc w:val="both"/>
      </w:pPr>
      <w:r w:rsidRPr="009E6369">
        <w:t>Procedura de analiză și de exprimare a punctului de vedere al unei comisii tehnice din structura</w:t>
      </w:r>
      <w:r w:rsidRPr="009E6369">
        <w:rPr>
          <w:spacing w:val="1"/>
        </w:rPr>
        <w:t xml:space="preserve"> </w:t>
      </w:r>
      <w:r w:rsidRPr="009E6369">
        <w:t>ministerelor, a administrației publice locale ori a altor organisme centrale sau teritoriale interesate,</w:t>
      </w:r>
      <w:r w:rsidRPr="009E6369">
        <w:rPr>
          <w:spacing w:val="1"/>
        </w:rPr>
        <w:t xml:space="preserve"> </w:t>
      </w:r>
      <w:r w:rsidRPr="009E6369">
        <w:t>având ca obiect analiza soluțiilor funcționale, a indicatorilor tehnico - economici și sociali ori a altor</w:t>
      </w:r>
      <w:r w:rsidRPr="009E6369">
        <w:rPr>
          <w:spacing w:val="-57"/>
        </w:rPr>
        <w:t xml:space="preserve"> </w:t>
      </w:r>
      <w:r w:rsidRPr="009E6369">
        <w:t>elemente</w:t>
      </w:r>
      <w:r w:rsidRPr="009E6369">
        <w:rPr>
          <w:spacing w:val="-4"/>
        </w:rPr>
        <w:t xml:space="preserve"> </w:t>
      </w:r>
      <w:r w:rsidRPr="009E6369">
        <w:t>prezentate prin</w:t>
      </w:r>
      <w:r w:rsidRPr="009E6369">
        <w:rPr>
          <w:spacing w:val="2"/>
        </w:rPr>
        <w:t xml:space="preserve"> </w:t>
      </w:r>
      <w:r w:rsidRPr="009E6369">
        <w:t>documentațiile</w:t>
      </w:r>
      <w:r w:rsidRPr="009E6369">
        <w:rPr>
          <w:spacing w:val="-4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amenajare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teritoriului</w:t>
      </w:r>
      <w:r w:rsidRPr="009E6369">
        <w:rPr>
          <w:spacing w:val="1"/>
        </w:rPr>
        <w:t xml:space="preserve"> </w:t>
      </w:r>
      <w:r w:rsidRPr="009E6369">
        <w:t>şi urbanism.</w:t>
      </w:r>
    </w:p>
    <w:p w:rsidR="00744B09" w:rsidRPr="009E6369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9E6369">
        <w:rPr>
          <w:rFonts w:ascii="Times New Roman" w:hAnsi="Times New Roman"/>
          <w:b/>
          <w:bCs/>
          <w:sz w:val="24"/>
          <w:szCs w:val="24"/>
        </w:rPr>
        <w:t xml:space="preserve">Aprobare </w:t>
      </w:r>
    </w:p>
    <w:p w:rsidR="00744B09" w:rsidRPr="009E6369" w:rsidRDefault="00744B09" w:rsidP="00C3082E">
      <w:pPr>
        <w:pStyle w:val="BodyText"/>
        <w:spacing w:before="90"/>
        <w:jc w:val="both"/>
      </w:pPr>
      <w:r w:rsidRPr="009E6369">
        <w:t>Opțiunea forului deliberativ al autorității competente de însușire a propunerilor din documentațiile</w:t>
      </w:r>
      <w:r w:rsidRPr="009E6369">
        <w:rPr>
          <w:spacing w:val="-57"/>
        </w:rPr>
        <w:t xml:space="preserve"> </w:t>
      </w:r>
      <w:r w:rsidRPr="009E6369">
        <w:t>prezentate și sustinute de avizele tehnice favorabile, prealabil emise. Prin actul de aprobare se</w:t>
      </w:r>
      <w:r w:rsidRPr="009E6369">
        <w:rPr>
          <w:spacing w:val="1"/>
        </w:rPr>
        <w:t xml:space="preserve"> </w:t>
      </w:r>
      <w:r w:rsidRPr="009E6369">
        <w:t>conferă</w:t>
      </w:r>
      <w:r w:rsidRPr="009E6369">
        <w:rPr>
          <w:spacing w:val="-2"/>
        </w:rPr>
        <w:t xml:space="preserve"> </w:t>
      </w:r>
      <w:r w:rsidRPr="009E6369">
        <w:t>documentațiilor</w:t>
      </w:r>
      <w:r w:rsidRPr="009E6369">
        <w:rPr>
          <w:spacing w:val="-1"/>
        </w:rPr>
        <w:t xml:space="preserve"> </w:t>
      </w:r>
      <w:r w:rsidRPr="009E6369">
        <w:t>putere</w:t>
      </w:r>
      <w:r w:rsidRPr="009E6369">
        <w:rPr>
          <w:spacing w:val="-1"/>
        </w:rPr>
        <w:t xml:space="preserve"> </w:t>
      </w:r>
      <w:r w:rsidRPr="009E6369">
        <w:t>de aplicare, constituindu-se</w:t>
      </w:r>
      <w:r w:rsidRPr="009E6369">
        <w:rPr>
          <w:spacing w:val="-2"/>
        </w:rPr>
        <w:t xml:space="preserve"> </w:t>
      </w:r>
      <w:r w:rsidRPr="009E6369">
        <w:t>astfel ca</w:t>
      </w:r>
      <w:r w:rsidRPr="009E6369">
        <w:rPr>
          <w:spacing w:val="-2"/>
        </w:rPr>
        <w:t xml:space="preserve"> </w:t>
      </w:r>
      <w:r w:rsidRPr="009E6369">
        <w:t>temei</w:t>
      </w:r>
      <w:r w:rsidRPr="009E6369">
        <w:rPr>
          <w:spacing w:val="1"/>
        </w:rPr>
        <w:t xml:space="preserve"> </w:t>
      </w:r>
      <w:r w:rsidRPr="009E6369">
        <w:t>juridic</w:t>
      </w:r>
      <w:r w:rsidRPr="009E6369">
        <w:rPr>
          <w:spacing w:val="-1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vederea</w:t>
      </w:r>
      <w:r>
        <w:t xml:space="preserve"> </w:t>
      </w:r>
      <w:r w:rsidRPr="009E6369">
        <w:t>realizării</w:t>
      </w:r>
      <w:r w:rsidRPr="009E6369">
        <w:rPr>
          <w:spacing w:val="-3"/>
        </w:rPr>
        <w:t xml:space="preserve"> </w:t>
      </w:r>
      <w:r w:rsidRPr="009E6369">
        <w:t>programelor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1"/>
        </w:rPr>
        <w:t xml:space="preserve"> </w:t>
      </w:r>
      <w:r w:rsidRPr="009E6369">
        <w:t>dezvoltare</w:t>
      </w:r>
      <w:r w:rsidRPr="009E6369">
        <w:rPr>
          <w:spacing w:val="-5"/>
        </w:rPr>
        <w:t xml:space="preserve"> </w:t>
      </w:r>
      <w:r w:rsidRPr="009E6369">
        <w:t>teritorială</w:t>
      </w:r>
      <w:r w:rsidRPr="009E6369">
        <w:rPr>
          <w:spacing w:val="-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urbanistică, precum</w:t>
      </w:r>
      <w:r w:rsidRPr="009E6369">
        <w:rPr>
          <w:spacing w:val="-1"/>
        </w:rPr>
        <w:t xml:space="preserve"> </w:t>
      </w:r>
      <w:r w:rsidRPr="009E6369">
        <w:t>și al</w:t>
      </w:r>
      <w:r w:rsidRPr="009E6369">
        <w:rPr>
          <w:spacing w:val="-1"/>
        </w:rPr>
        <w:t xml:space="preserve"> </w:t>
      </w:r>
      <w:r w:rsidRPr="009E6369">
        <w:t>autorizării</w:t>
      </w:r>
      <w:r w:rsidRPr="009E6369">
        <w:rPr>
          <w:spacing w:val="1"/>
        </w:rPr>
        <w:t xml:space="preserve"> </w:t>
      </w:r>
      <w:r w:rsidRPr="009E6369">
        <w:t>lucrărilor</w:t>
      </w:r>
      <w:r w:rsidRPr="009E6369">
        <w:rPr>
          <w:spacing w:val="-2"/>
        </w:rPr>
        <w:t xml:space="preserve"> </w:t>
      </w:r>
      <w:r w:rsidRPr="009E6369">
        <w:t>de</w:t>
      </w:r>
      <w:r>
        <w:t xml:space="preserve"> </w:t>
      </w:r>
      <w:r w:rsidRPr="009E6369">
        <w:t>execuție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obiectivelor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investiții.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Planul</w:t>
      </w:r>
      <w:r w:rsidRPr="00C07DA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informare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și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consultare</w:t>
      </w:r>
    </w:p>
    <w:p w:rsidR="00744B09" w:rsidRPr="009E6369" w:rsidRDefault="00744B09" w:rsidP="00F32B35">
      <w:pPr>
        <w:pStyle w:val="BodyText"/>
        <w:jc w:val="both"/>
      </w:pPr>
      <w:r w:rsidRPr="009E6369">
        <w:t>Documentul de planificare a procesului de informare și consultare a publicului în baza căruia se</w:t>
      </w:r>
      <w:r w:rsidRPr="009E6369">
        <w:rPr>
          <w:spacing w:val="1"/>
        </w:rPr>
        <w:t xml:space="preserve"> </w:t>
      </w:r>
      <w:r w:rsidRPr="009E6369">
        <w:t>desfășoară procesul de participare a populației la elaborarea/revizuirea planurilor urbanistice și de</w:t>
      </w:r>
      <w:r w:rsidRPr="009E6369">
        <w:rPr>
          <w:spacing w:val="-57"/>
        </w:rPr>
        <w:t xml:space="preserve"> </w:t>
      </w:r>
      <w:r w:rsidRPr="009E6369">
        <w:t>amenajarea</w:t>
      </w:r>
      <w:r w:rsidRPr="009E6369">
        <w:rPr>
          <w:spacing w:val="-5"/>
        </w:rPr>
        <w:t xml:space="preserve"> </w:t>
      </w:r>
      <w:r w:rsidRPr="009E6369">
        <w:t>teritoriului.</w:t>
      </w:r>
    </w:p>
    <w:p w:rsidR="00744B09" w:rsidRPr="00C07DAF" w:rsidRDefault="00744B09" w:rsidP="00C3082E">
      <w:pPr>
        <w:pStyle w:val="Heading8"/>
        <w:spacing w:before="9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Raportul</w:t>
      </w:r>
      <w:r w:rsidRPr="00C07DAF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informarii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și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consulării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Documentul</w:t>
      </w:r>
      <w:r w:rsidRPr="009E6369">
        <w:rPr>
          <w:spacing w:val="-2"/>
        </w:rPr>
        <w:t xml:space="preserve"> </w:t>
      </w:r>
      <w:r w:rsidRPr="009E6369">
        <w:t>care</w:t>
      </w:r>
      <w:r w:rsidRPr="009E6369">
        <w:rPr>
          <w:spacing w:val="-3"/>
        </w:rPr>
        <w:t xml:space="preserve"> </w:t>
      </w:r>
      <w:r w:rsidRPr="009E6369">
        <w:t>fundamentează</w:t>
      </w:r>
      <w:r w:rsidRPr="009E6369">
        <w:rPr>
          <w:spacing w:val="-2"/>
        </w:rPr>
        <w:t xml:space="preserve"> </w:t>
      </w:r>
      <w:r w:rsidRPr="009E6369">
        <w:t>decizia</w:t>
      </w:r>
      <w:r w:rsidRPr="009E6369">
        <w:rPr>
          <w:spacing w:val="-3"/>
        </w:rPr>
        <w:t xml:space="preserve"> </w:t>
      </w:r>
      <w:r w:rsidRPr="009E6369">
        <w:t>consiliului</w:t>
      </w:r>
      <w:r w:rsidRPr="009E6369">
        <w:rPr>
          <w:spacing w:val="-1"/>
        </w:rPr>
        <w:t xml:space="preserve"> </w:t>
      </w:r>
      <w:r w:rsidRPr="009E6369">
        <w:t>local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4"/>
        </w:rPr>
        <w:t xml:space="preserve"> </w:t>
      </w:r>
      <w:r w:rsidRPr="009E6369">
        <w:t>aprobare</w:t>
      </w:r>
      <w:r w:rsidRPr="009E6369">
        <w:rPr>
          <w:spacing w:val="-2"/>
        </w:rPr>
        <w:t xml:space="preserve"> </w:t>
      </w:r>
      <w:r w:rsidRPr="009E6369">
        <w:t>sau</w:t>
      </w:r>
      <w:r w:rsidRPr="009E6369">
        <w:rPr>
          <w:spacing w:val="-2"/>
        </w:rPr>
        <w:t xml:space="preserve"> </w:t>
      </w:r>
      <w:r w:rsidRPr="009E6369">
        <w:t>respingere a</w:t>
      </w:r>
      <w:r w:rsidRPr="009E6369">
        <w:rPr>
          <w:spacing w:val="-3"/>
        </w:rPr>
        <w:t xml:space="preserve"> </w:t>
      </w:r>
      <w:r w:rsidRPr="009E6369">
        <w:t>planului</w:t>
      </w:r>
      <w:r w:rsidRPr="009E6369">
        <w:rPr>
          <w:spacing w:val="-2"/>
        </w:rPr>
        <w:t xml:space="preserve"> </w:t>
      </w:r>
      <w:r w:rsidRPr="009E6369">
        <w:t>de</w:t>
      </w:r>
    </w:p>
    <w:p w:rsidR="00744B09" w:rsidRPr="009E6369" w:rsidRDefault="00744B09" w:rsidP="00C3082E">
      <w:pPr>
        <w:pStyle w:val="BodyText"/>
        <w:spacing w:before="1"/>
        <w:ind w:left="132"/>
        <w:jc w:val="both"/>
      </w:pPr>
      <w:r w:rsidRPr="009E6369">
        <w:t>urbanism</w:t>
      </w:r>
      <w:r w:rsidRPr="009E6369">
        <w:rPr>
          <w:spacing w:val="-3"/>
        </w:rPr>
        <w:t xml:space="preserve"> </w:t>
      </w:r>
      <w:r w:rsidRPr="009E6369">
        <w:t>sau amenajarea teritoriului.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Raport</w:t>
      </w:r>
      <w:r w:rsidRPr="00C07DAF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specialitate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Punct de vedere, formulat de compartimentul de specialitate din cadrul primăriei, privind continutul/</w:t>
      </w:r>
      <w:r w:rsidRPr="009E6369">
        <w:rPr>
          <w:spacing w:val="-57"/>
        </w:rPr>
        <w:t xml:space="preserve"> </w:t>
      </w:r>
      <w:r w:rsidRPr="009E6369">
        <w:t>propunerile</w:t>
      </w:r>
      <w:r w:rsidRPr="009E6369">
        <w:rPr>
          <w:spacing w:val="-2"/>
        </w:rPr>
        <w:t xml:space="preserve"> </w:t>
      </w:r>
      <w:r w:rsidRPr="009E6369">
        <w:t>planurilor</w:t>
      </w:r>
      <w:r w:rsidRPr="009E6369">
        <w:rPr>
          <w:spacing w:val="-1"/>
        </w:rPr>
        <w:t xml:space="preserve"> </w:t>
      </w:r>
      <w:r w:rsidRPr="009E6369">
        <w:t>urbanistice supuse</w:t>
      </w:r>
      <w:r w:rsidRPr="009E6369">
        <w:rPr>
          <w:spacing w:val="-1"/>
        </w:rPr>
        <w:t xml:space="preserve"> </w:t>
      </w:r>
      <w:r w:rsidRPr="009E6369">
        <w:t>aprobării consliului</w:t>
      </w:r>
      <w:r w:rsidRPr="009E6369">
        <w:rPr>
          <w:spacing w:val="1"/>
        </w:rPr>
        <w:t xml:space="preserve"> </w:t>
      </w:r>
      <w:r w:rsidRPr="009E6369">
        <w:t>local.</w:t>
      </w:r>
    </w:p>
    <w:p w:rsidR="00744B09" w:rsidRPr="00C07DAF" w:rsidRDefault="00744B09" w:rsidP="00C3082E">
      <w:pPr>
        <w:pStyle w:val="Heading8"/>
        <w:spacing w:before="100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Persoana</w:t>
      </w:r>
      <w:r w:rsidRPr="00C07DAF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responsabilă</w:t>
      </w:r>
      <w:r w:rsidRPr="00C07DAF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cu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informarea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și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consultarea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publicului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Persoana desemnată din administrația publică locală, care coordonează redactarea planului de</w:t>
      </w:r>
      <w:r w:rsidRPr="009E6369">
        <w:rPr>
          <w:spacing w:val="1"/>
        </w:rPr>
        <w:t xml:space="preserve"> </w:t>
      </w:r>
      <w:r w:rsidRPr="009E6369">
        <w:t>informare și consultare, redactează panourile de informare, gestionează activitățile de informare și</w:t>
      </w:r>
      <w:r w:rsidRPr="009E6369">
        <w:rPr>
          <w:spacing w:val="-57"/>
        </w:rPr>
        <w:t xml:space="preserve"> </w:t>
      </w:r>
      <w:r w:rsidRPr="009E6369">
        <w:t>consultare</w:t>
      </w:r>
      <w:r w:rsidRPr="009E6369">
        <w:rPr>
          <w:spacing w:val="-5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publicului și</w:t>
      </w:r>
      <w:r w:rsidRPr="009E6369">
        <w:rPr>
          <w:spacing w:val="1"/>
        </w:rPr>
        <w:t xml:space="preserve"> </w:t>
      </w:r>
      <w:r w:rsidRPr="009E6369">
        <w:t>este</w:t>
      </w:r>
      <w:r w:rsidRPr="009E6369">
        <w:rPr>
          <w:spacing w:val="-2"/>
        </w:rPr>
        <w:t xml:space="preserve"> </w:t>
      </w:r>
      <w:r w:rsidRPr="009E6369">
        <w:t>persoană</w:t>
      </w:r>
      <w:r w:rsidRPr="009E6369">
        <w:rPr>
          <w:spacing w:val="-2"/>
        </w:rPr>
        <w:t xml:space="preserve"> </w:t>
      </w:r>
      <w:r w:rsidRPr="009E6369">
        <w:t>de contact</w:t>
      </w:r>
      <w:r w:rsidRPr="009E6369">
        <w:rPr>
          <w:spacing w:val="2"/>
        </w:rPr>
        <w:t xml:space="preserve"> </w:t>
      </w:r>
      <w:r w:rsidRPr="009E6369">
        <w:t>din</w:t>
      </w:r>
      <w:r w:rsidRPr="009E6369">
        <w:rPr>
          <w:spacing w:val="-1"/>
        </w:rPr>
        <w:t xml:space="preserve"> </w:t>
      </w:r>
      <w:r w:rsidRPr="009E6369">
        <w:t>partea</w:t>
      </w:r>
      <w:r w:rsidRPr="009E6369">
        <w:rPr>
          <w:spacing w:val="-2"/>
        </w:rPr>
        <w:t xml:space="preserve"> </w:t>
      </w:r>
      <w:r w:rsidRPr="009E6369">
        <w:t>administratiei</w:t>
      </w:r>
      <w:r w:rsidRPr="009E6369">
        <w:rPr>
          <w:spacing w:val="3"/>
        </w:rPr>
        <w:t xml:space="preserve"> </w:t>
      </w:r>
      <w:r w:rsidRPr="009E6369">
        <w:t>publice</w:t>
      </w:r>
      <w:r w:rsidRPr="009E6369">
        <w:rPr>
          <w:spacing w:val="-1"/>
        </w:rPr>
        <w:t xml:space="preserve"> </w:t>
      </w:r>
      <w:r w:rsidRPr="009E6369">
        <w:t>locale</w:t>
      </w:r>
      <w:r w:rsidRPr="009E6369">
        <w:rPr>
          <w:spacing w:val="-2"/>
        </w:rPr>
        <w:t xml:space="preserve"> </w:t>
      </w:r>
      <w:r w:rsidRPr="009E6369">
        <w:t>pentru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activitățile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informare</w:t>
      </w:r>
      <w:r w:rsidRPr="009E6369">
        <w:rPr>
          <w:spacing w:val="1"/>
        </w:rPr>
        <w:t xml:space="preserve"> </w:t>
      </w:r>
      <w:r w:rsidRPr="009E6369">
        <w:t>și consultare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publicului.</w:t>
      </w:r>
    </w:p>
    <w:p w:rsidR="00744B09" w:rsidRPr="00C07DAF" w:rsidRDefault="00744B09" w:rsidP="00C3082E">
      <w:pPr>
        <w:pStyle w:val="Heading8"/>
        <w:spacing w:before="99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Plan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Urbanistic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General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Are atât caracter director și strategic, cât şi caracter de reglementare şi reprezintă principalul</w:t>
      </w:r>
      <w:r w:rsidRPr="009E6369">
        <w:rPr>
          <w:spacing w:val="1"/>
        </w:rPr>
        <w:t xml:space="preserve"> </w:t>
      </w:r>
      <w:r w:rsidRPr="009E6369">
        <w:t>instrument de planificare operațională, constituind baza legală pentru realizarea programelor şi</w:t>
      </w:r>
      <w:r w:rsidRPr="009E6369">
        <w:rPr>
          <w:spacing w:val="-57"/>
        </w:rPr>
        <w:t xml:space="preserve"> </w:t>
      </w:r>
      <w:r w:rsidRPr="009E6369">
        <w:t>acțiunilor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dezvoltare.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Plan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Urbanistic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Zonal</w:t>
      </w:r>
    </w:p>
    <w:p w:rsidR="00744B09" w:rsidRPr="009E6369" w:rsidRDefault="00744B09" w:rsidP="00C3082E">
      <w:pPr>
        <w:pStyle w:val="BodyText"/>
        <w:tabs>
          <w:tab w:val="left" w:pos="9448"/>
        </w:tabs>
        <w:ind w:left="132"/>
        <w:jc w:val="both"/>
      </w:pPr>
      <w:r w:rsidRPr="009E6369">
        <w:t>Este instrumentul de planificare urbană de reglementare specifică, prin care se coordonează</w:t>
      </w:r>
      <w:r w:rsidRPr="009E6369">
        <w:rPr>
          <w:spacing w:val="1"/>
        </w:rPr>
        <w:t xml:space="preserve"> </w:t>
      </w:r>
      <w:r w:rsidRPr="009E6369">
        <w:t>dezvoltarea urbanistică integrată a unor zone din localitate, caracterizate printr-un grad ridicat de</w:t>
      </w:r>
      <w:r w:rsidRPr="009E6369">
        <w:rPr>
          <w:spacing w:val="-57"/>
        </w:rPr>
        <w:t xml:space="preserve"> </w:t>
      </w:r>
      <w:r w:rsidRPr="009E6369">
        <w:t>complexitate sau printr-o dinamică accentuată. Planul Urbanistic Zonal asigură corelarea</w:t>
      </w:r>
      <w:r w:rsidRPr="009E6369">
        <w:rPr>
          <w:spacing w:val="1"/>
        </w:rPr>
        <w:t xml:space="preserve"> </w:t>
      </w:r>
      <w:r w:rsidRPr="009E6369">
        <w:t>programelor</w:t>
      </w:r>
      <w:r w:rsidRPr="009E6369">
        <w:rPr>
          <w:spacing w:val="-5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dezvoltare integrată</w:t>
      </w:r>
      <w:r w:rsidRPr="009E6369">
        <w:rPr>
          <w:spacing w:val="2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zonei cu</w:t>
      </w:r>
      <w:r w:rsidRPr="009E6369">
        <w:rPr>
          <w:spacing w:val="-2"/>
        </w:rPr>
        <w:t xml:space="preserve"> </w:t>
      </w:r>
      <w:r w:rsidRPr="009E6369">
        <w:t>Planul Urbanistic</w:t>
      </w:r>
      <w:r w:rsidRPr="009E6369">
        <w:rPr>
          <w:spacing w:val="-1"/>
        </w:rPr>
        <w:t xml:space="preserve"> </w:t>
      </w:r>
      <w:r w:rsidRPr="009E6369">
        <w:t>General.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Plan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Urbanistic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Detaliu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Are exclusiv caracter de reglementare specifică pentru o parcelă în relație cu parcelele învecinate.</w:t>
      </w:r>
      <w:r w:rsidRPr="009E6369">
        <w:rPr>
          <w:spacing w:val="-57"/>
        </w:rPr>
        <w:t xml:space="preserve"> </w:t>
      </w:r>
      <w:r w:rsidRPr="009E6369">
        <w:t>Plan</w:t>
      </w:r>
      <w:r w:rsidRPr="009E6369">
        <w:rPr>
          <w:spacing w:val="-2"/>
        </w:rPr>
        <w:t xml:space="preserve"> </w:t>
      </w:r>
      <w:r w:rsidRPr="009E6369">
        <w:t>Urbanistic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Detaliu</w:t>
      </w:r>
      <w:r w:rsidRPr="009E6369">
        <w:rPr>
          <w:spacing w:val="1"/>
        </w:rPr>
        <w:t xml:space="preserve"> </w:t>
      </w:r>
      <w:r w:rsidRPr="009E6369">
        <w:t>nu</w:t>
      </w:r>
      <w:r w:rsidRPr="009E6369">
        <w:rPr>
          <w:spacing w:val="-1"/>
        </w:rPr>
        <w:t xml:space="preserve"> </w:t>
      </w:r>
      <w:r w:rsidRPr="009E6369">
        <w:t>poate</w:t>
      </w:r>
      <w:r w:rsidRPr="009E6369">
        <w:rPr>
          <w:spacing w:val="-1"/>
        </w:rPr>
        <w:t xml:space="preserve"> </w:t>
      </w:r>
      <w:r w:rsidRPr="009E6369">
        <w:t>modifica</w:t>
      </w:r>
      <w:r w:rsidRPr="009E6369">
        <w:rPr>
          <w:spacing w:val="-1"/>
        </w:rPr>
        <w:t xml:space="preserve"> </w:t>
      </w:r>
      <w:r w:rsidRPr="009E6369">
        <w:t>planurile de</w:t>
      </w:r>
      <w:r w:rsidRPr="009E6369">
        <w:rPr>
          <w:spacing w:val="-2"/>
        </w:rPr>
        <w:t xml:space="preserve"> </w:t>
      </w:r>
      <w:r w:rsidRPr="009E6369">
        <w:t>nivel superior.</w:t>
      </w:r>
    </w:p>
    <w:p w:rsidR="00744B09" w:rsidRPr="00C07DAF" w:rsidRDefault="00744B09" w:rsidP="00C3082E">
      <w:pPr>
        <w:pStyle w:val="Heading8"/>
        <w:spacing w:before="99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Informație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interes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public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Orice</w:t>
      </w:r>
      <w:r w:rsidRPr="009E6369">
        <w:rPr>
          <w:spacing w:val="-4"/>
        </w:rPr>
        <w:t xml:space="preserve"> </w:t>
      </w:r>
      <w:r w:rsidRPr="009E6369">
        <w:t>informatie</w:t>
      </w:r>
      <w:r w:rsidRPr="009E6369">
        <w:rPr>
          <w:spacing w:val="-2"/>
        </w:rPr>
        <w:t xml:space="preserve"> </w:t>
      </w:r>
      <w:r w:rsidRPr="009E6369">
        <w:t>care</w:t>
      </w:r>
      <w:r w:rsidRPr="009E6369">
        <w:rPr>
          <w:spacing w:val="-4"/>
        </w:rPr>
        <w:t xml:space="preserve"> </w:t>
      </w:r>
      <w:r w:rsidRPr="009E6369">
        <w:t>privește</w:t>
      </w:r>
      <w:r w:rsidRPr="009E6369">
        <w:rPr>
          <w:spacing w:val="-1"/>
        </w:rPr>
        <w:t xml:space="preserve"> </w:t>
      </w:r>
      <w:r w:rsidRPr="009E6369">
        <w:t>activitățile</w:t>
      </w:r>
      <w:r w:rsidRPr="009E6369">
        <w:rPr>
          <w:spacing w:val="-2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rezultă</w:t>
      </w:r>
      <w:r w:rsidRPr="009E6369">
        <w:rPr>
          <w:spacing w:val="-2"/>
        </w:rPr>
        <w:t xml:space="preserve"> </w:t>
      </w:r>
      <w:r w:rsidRPr="009E6369">
        <w:t>din</w:t>
      </w:r>
      <w:r w:rsidRPr="009E6369">
        <w:rPr>
          <w:spacing w:val="-1"/>
        </w:rPr>
        <w:t xml:space="preserve"> </w:t>
      </w:r>
      <w:r w:rsidRPr="009E6369">
        <w:t>activitățile</w:t>
      </w:r>
      <w:r w:rsidRPr="009E6369">
        <w:rPr>
          <w:spacing w:val="-2"/>
        </w:rPr>
        <w:t xml:space="preserve"> </w:t>
      </w:r>
      <w:r w:rsidRPr="009E6369">
        <w:t>unei</w:t>
      </w:r>
      <w:r w:rsidRPr="009E6369">
        <w:rPr>
          <w:spacing w:val="-1"/>
        </w:rPr>
        <w:t xml:space="preserve"> </w:t>
      </w:r>
      <w:r w:rsidRPr="009E6369">
        <w:t>autorități</w:t>
      </w:r>
      <w:r w:rsidRPr="009E6369">
        <w:rPr>
          <w:spacing w:val="-1"/>
        </w:rPr>
        <w:t xml:space="preserve"> </w:t>
      </w:r>
      <w:r w:rsidRPr="009E6369">
        <w:t>publice.</w:t>
      </w:r>
    </w:p>
    <w:p w:rsidR="00744B09" w:rsidRPr="00C07DAF" w:rsidRDefault="00744B09" w:rsidP="00C3082E">
      <w:pPr>
        <w:pStyle w:val="Heading8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Transparența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decizională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Obligație a autorităților administrației publice de a informa și de a supune dezbaterii publice</w:t>
      </w:r>
      <w:r>
        <w:rPr>
          <w:spacing w:val="1"/>
        </w:rPr>
        <w:t xml:space="preserve"> </w:t>
      </w:r>
      <w:r w:rsidRPr="009E6369">
        <w:t>proiectele de acte normative, de a permite accesul la luarea deciziilor administrative și minutele</w:t>
      </w:r>
      <w:r w:rsidRPr="009E6369">
        <w:rPr>
          <w:spacing w:val="-57"/>
        </w:rPr>
        <w:t xml:space="preserve"> </w:t>
      </w:r>
      <w:r w:rsidRPr="009E6369">
        <w:t>ședințelor</w:t>
      </w:r>
      <w:r w:rsidRPr="009E6369">
        <w:rPr>
          <w:spacing w:val="-2"/>
        </w:rPr>
        <w:t xml:space="preserve"> </w:t>
      </w:r>
      <w:r w:rsidRPr="009E6369">
        <w:t>publice.</w:t>
      </w:r>
    </w:p>
    <w:p w:rsidR="00744B09" w:rsidRPr="00C07DAF" w:rsidRDefault="00744B09" w:rsidP="00C3082E">
      <w:pPr>
        <w:pStyle w:val="Heading8"/>
        <w:spacing w:before="99"/>
        <w:jc w:val="both"/>
        <w:rPr>
          <w:rFonts w:ascii="Times New Roman" w:hAnsi="Times New Roman"/>
          <w:b/>
          <w:bCs/>
          <w:sz w:val="24"/>
          <w:szCs w:val="24"/>
        </w:rPr>
      </w:pPr>
      <w:r w:rsidRPr="00C07DAF">
        <w:rPr>
          <w:rFonts w:ascii="Times New Roman" w:hAnsi="Times New Roman"/>
          <w:b/>
          <w:bCs/>
          <w:sz w:val="24"/>
          <w:szCs w:val="24"/>
        </w:rPr>
        <w:t>Grup</w:t>
      </w:r>
      <w:r w:rsidRPr="00C07DAF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cu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rol</w:t>
      </w:r>
      <w:r w:rsidRPr="00C07DA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07DAF">
        <w:rPr>
          <w:rFonts w:ascii="Times New Roman" w:hAnsi="Times New Roman"/>
          <w:b/>
          <w:bCs/>
          <w:sz w:val="24"/>
          <w:szCs w:val="24"/>
        </w:rPr>
        <w:t>consultativ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Grup</w:t>
      </w:r>
      <w:r w:rsidRPr="009E6369">
        <w:rPr>
          <w:spacing w:val="-3"/>
        </w:rPr>
        <w:t xml:space="preserve"> </w:t>
      </w:r>
      <w:r w:rsidRPr="009E6369">
        <w:t>format</w:t>
      </w:r>
      <w:r w:rsidRPr="009E6369">
        <w:rPr>
          <w:spacing w:val="-2"/>
        </w:rPr>
        <w:t xml:space="preserve"> </w:t>
      </w:r>
      <w:r w:rsidRPr="009E6369">
        <w:t>din</w:t>
      </w:r>
      <w:r w:rsidRPr="009E6369">
        <w:rPr>
          <w:spacing w:val="-2"/>
        </w:rPr>
        <w:t xml:space="preserve"> </w:t>
      </w:r>
      <w:r w:rsidRPr="009E6369">
        <w:t>reprezentanti ai</w:t>
      </w:r>
      <w:r w:rsidRPr="009E6369">
        <w:rPr>
          <w:spacing w:val="-2"/>
        </w:rPr>
        <w:t xml:space="preserve"> </w:t>
      </w:r>
      <w:r w:rsidRPr="009E6369">
        <w:t>compartimentului de</w:t>
      </w:r>
      <w:r w:rsidRPr="009E6369">
        <w:rPr>
          <w:spacing w:val="-3"/>
        </w:rPr>
        <w:t xml:space="preserve"> </w:t>
      </w:r>
      <w:r w:rsidRPr="009E6369">
        <w:t>specialitate,</w:t>
      </w:r>
      <w:r w:rsidRPr="009E6369">
        <w:rPr>
          <w:spacing w:val="1"/>
        </w:rPr>
        <w:t xml:space="preserve"> </w:t>
      </w:r>
      <w:r w:rsidRPr="009E6369">
        <w:t>comisiei</w:t>
      </w:r>
      <w:r w:rsidRPr="009E6369">
        <w:rPr>
          <w:spacing w:val="-2"/>
        </w:rPr>
        <w:t xml:space="preserve"> </w:t>
      </w:r>
      <w:r w:rsidRPr="009E6369">
        <w:t>tehnice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urbanism,</w:t>
      </w:r>
      <w:r>
        <w:t xml:space="preserve"> </w:t>
      </w:r>
      <w:r w:rsidRPr="009E6369">
        <w:t>autorității competente cu protecţia mediului, comisiei de urbanism din cadrul consiliului local și ai</w:t>
      </w:r>
      <w:r w:rsidRPr="009E6369">
        <w:rPr>
          <w:spacing w:val="1"/>
        </w:rPr>
        <w:t xml:space="preserve"> </w:t>
      </w:r>
      <w:r w:rsidRPr="009E6369">
        <w:t>altor instituţii/organisme interesate de la nivel central, județean sau local, precum şi de către</w:t>
      </w:r>
      <w:r w:rsidRPr="009E6369">
        <w:rPr>
          <w:spacing w:val="1"/>
        </w:rPr>
        <w:t xml:space="preserve"> </w:t>
      </w:r>
      <w:r w:rsidRPr="009E6369">
        <w:t>persoana responsabilă cu informarea și consultarea publicului, astfel încât să se asigure identificarea</w:t>
      </w:r>
      <w:r w:rsidRPr="009E6369">
        <w:rPr>
          <w:spacing w:val="-57"/>
        </w:rPr>
        <w:t xml:space="preserve"> </w:t>
      </w:r>
      <w:r w:rsidRPr="009E6369">
        <w:t>prealabilă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nevoilor</w:t>
      </w:r>
      <w:r w:rsidRPr="009E6369">
        <w:rPr>
          <w:spacing w:val="-1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care</w:t>
      </w:r>
      <w:r w:rsidRPr="009E6369">
        <w:rPr>
          <w:spacing w:val="-1"/>
        </w:rPr>
        <w:t xml:space="preserve"> </w:t>
      </w:r>
      <w:r w:rsidRPr="009E6369">
        <w:t>trebuie</w:t>
      </w:r>
      <w:r w:rsidRPr="009E6369">
        <w:rPr>
          <w:spacing w:val="-1"/>
        </w:rPr>
        <w:t xml:space="preserve"> </w:t>
      </w:r>
      <w:r w:rsidRPr="009E6369">
        <w:t>să</w:t>
      </w:r>
      <w:r w:rsidRPr="009E6369">
        <w:rPr>
          <w:spacing w:val="-2"/>
        </w:rPr>
        <w:t xml:space="preserve"> </w:t>
      </w:r>
      <w:r w:rsidRPr="009E6369">
        <w:t>raspundă</w:t>
      </w:r>
      <w:r w:rsidRPr="009E6369">
        <w:rPr>
          <w:spacing w:val="-1"/>
        </w:rPr>
        <w:t xml:space="preserve"> </w:t>
      </w:r>
      <w:r w:rsidRPr="009E6369">
        <w:t>planurile urbanistice.</w:t>
      </w:r>
    </w:p>
    <w:p w:rsidR="00744B09" w:rsidRPr="009E6369" w:rsidRDefault="00744B09" w:rsidP="00C3082E">
      <w:pPr>
        <w:pStyle w:val="BodyText"/>
        <w:spacing w:before="2"/>
        <w:jc w:val="both"/>
      </w:pPr>
    </w:p>
    <w:p w:rsidR="00744B09" w:rsidRPr="009E6369" w:rsidRDefault="00744B09" w:rsidP="00C3082E">
      <w:pPr>
        <w:pStyle w:val="BodyText"/>
        <w:spacing w:before="90"/>
        <w:ind w:left="132"/>
        <w:jc w:val="both"/>
      </w:pPr>
      <w:r w:rsidRPr="009E6369">
        <w:rPr>
          <w:u w:val="single"/>
        </w:rPr>
        <w:t>Art. 6.</w:t>
      </w:r>
      <w:r w:rsidRPr="009E6369">
        <w:t xml:space="preserve"> Documentațiile de urbanism și amenajarea teritoriului care vor fi supuse informării și</w:t>
      </w:r>
      <w:r w:rsidRPr="009E6369">
        <w:rPr>
          <w:spacing w:val="-57"/>
        </w:rPr>
        <w:t xml:space="preserve"> </w:t>
      </w:r>
      <w:r w:rsidRPr="009E6369">
        <w:t>consultării</w:t>
      </w:r>
      <w:r w:rsidRPr="009E6369">
        <w:rPr>
          <w:spacing w:val="-1"/>
        </w:rPr>
        <w:t xml:space="preserve"> </w:t>
      </w:r>
      <w:r w:rsidRPr="009E6369">
        <w:t>populației potrivit</w:t>
      </w:r>
      <w:r w:rsidRPr="009E6369">
        <w:rPr>
          <w:spacing w:val="1"/>
        </w:rPr>
        <w:t xml:space="preserve"> </w:t>
      </w:r>
      <w:r w:rsidRPr="009E6369">
        <w:t>prezentului regulament</w:t>
      </w:r>
      <w:r w:rsidRPr="009E6369">
        <w:rPr>
          <w:spacing w:val="1"/>
        </w:rPr>
        <w:t xml:space="preserve"> </w:t>
      </w:r>
      <w:r w:rsidRPr="009E6369">
        <w:t>sunt: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7"/>
        </w:rPr>
        <w:t xml:space="preserve"> </w:t>
      </w:r>
      <w:r w:rsidRPr="009E6369">
        <w:t>Planul</w:t>
      </w:r>
      <w:r w:rsidRPr="009E6369">
        <w:rPr>
          <w:spacing w:val="-1"/>
        </w:rPr>
        <w:t xml:space="preserve"> </w:t>
      </w:r>
      <w:r w:rsidRPr="009E6369">
        <w:t>Urbanistic</w:t>
      </w:r>
      <w:r w:rsidRPr="009E6369">
        <w:rPr>
          <w:spacing w:val="-3"/>
        </w:rPr>
        <w:t xml:space="preserve"> </w:t>
      </w:r>
      <w:r w:rsidRPr="009E6369">
        <w:t>General al</w:t>
      </w:r>
      <w:r w:rsidRPr="009E6369">
        <w:rPr>
          <w:spacing w:val="-1"/>
        </w:rPr>
        <w:t xml:space="preserve"> </w:t>
      </w:r>
      <w:r w:rsidRPr="009E6369">
        <w:t>Comunei</w:t>
      </w:r>
      <w:r>
        <w:rPr>
          <w:spacing w:val="-1"/>
        </w:rPr>
        <w:t xml:space="preserve"> Mărăcineni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Planuri Urbanistice Zonale a căror zonă de studiu este cuprinsă în teritoriul administrativ al</w:t>
      </w:r>
      <w:r w:rsidRPr="009E6369">
        <w:rPr>
          <w:spacing w:val="-57"/>
        </w:rPr>
        <w:t xml:space="preserve"> </w:t>
      </w:r>
      <w:r w:rsidRPr="009E6369">
        <w:t xml:space="preserve">Comunei </w:t>
      </w:r>
      <w:r>
        <w:t>Mărăcineni.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Planuri Urbanistice de Detaliu a căror zonă de studiu este cuprinsă în teritoriul administrativ al</w:t>
      </w:r>
      <w:r w:rsidRPr="009E6369">
        <w:rPr>
          <w:spacing w:val="-57"/>
        </w:rPr>
        <w:t xml:space="preserve"> </w:t>
      </w:r>
      <w:r>
        <w:t>Comunei Mărăcineni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3082E">
      <w:pPr>
        <w:tabs>
          <w:tab w:val="left" w:pos="9801"/>
        </w:tabs>
        <w:ind w:left="132"/>
        <w:rPr>
          <w:rFonts w:ascii="Times New Roman" w:hAnsi="Times New Roman"/>
          <w:b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Capitolul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III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FFD931"/>
        </w:rPr>
        <w:t>-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Procedura</w:t>
      </w:r>
      <w:r w:rsidRPr="009E6369">
        <w:rPr>
          <w:rFonts w:ascii="Times New Roman" w:hAnsi="Times New Roman"/>
          <w:b/>
          <w:spacing w:val="-1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de</w:t>
      </w:r>
      <w:r w:rsidRPr="009E6369">
        <w:rPr>
          <w:rFonts w:ascii="Times New Roman" w:hAnsi="Times New Roman"/>
          <w:b/>
          <w:spacing w:val="-5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informare</w:t>
      </w:r>
      <w:r w:rsidRPr="009E6369">
        <w:rPr>
          <w:rFonts w:ascii="Times New Roman" w:hAnsi="Times New Roman"/>
          <w:b/>
          <w:spacing w:val="-2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și</w:t>
      </w:r>
      <w:r w:rsidRPr="009E6369">
        <w:rPr>
          <w:rFonts w:ascii="Times New Roman" w:hAnsi="Times New Roman"/>
          <w:b/>
          <w:spacing w:val="-2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consultare</w:t>
      </w:r>
      <w:r w:rsidRPr="009E6369">
        <w:rPr>
          <w:rFonts w:ascii="Times New Roman" w:hAnsi="Times New Roman"/>
          <w:b/>
          <w:spacing w:val="-1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a</w:t>
      </w:r>
      <w:r w:rsidRPr="009E6369">
        <w:rPr>
          <w:rFonts w:ascii="Times New Roman" w:hAnsi="Times New Roman"/>
          <w:b/>
          <w:spacing w:val="-2"/>
          <w:sz w:val="24"/>
          <w:szCs w:val="24"/>
          <w:shd w:val="clear" w:color="auto" w:fill="FFD931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>populației</w:t>
      </w:r>
      <w:r w:rsidRPr="009E6369">
        <w:rPr>
          <w:rFonts w:ascii="Times New Roman" w:hAnsi="Times New Roman"/>
          <w:b/>
          <w:sz w:val="24"/>
          <w:szCs w:val="24"/>
          <w:shd w:val="clear" w:color="auto" w:fill="FFD931"/>
        </w:rPr>
        <w:tab/>
      </w:r>
    </w:p>
    <w:p w:rsidR="00744B09" w:rsidRPr="009E6369" w:rsidRDefault="00744B09" w:rsidP="00C3082E">
      <w:pPr>
        <w:pStyle w:val="BodyText"/>
        <w:spacing w:before="99"/>
        <w:ind w:left="132"/>
      </w:pPr>
      <w:r w:rsidRPr="009E6369">
        <w:rPr>
          <w:u w:val="single"/>
        </w:rPr>
        <w:t>Art. 7.</w:t>
      </w:r>
      <w:r w:rsidRPr="009E6369">
        <w:t xml:space="preserve"> Decizia inițierii unei documentații de urbanism poate aparține administrației publice locale</w:t>
      </w:r>
      <w:r w:rsidRPr="009E6369">
        <w:rPr>
          <w:spacing w:val="1"/>
        </w:rPr>
        <w:t xml:space="preserve"> </w:t>
      </w:r>
      <w:r w:rsidRPr="009E6369">
        <w:t>sau unui investitor privat. Anterior inițierii documentației de urbanism, inițiatorul acesteia va obține</w:t>
      </w:r>
      <w:r w:rsidRPr="009E6369">
        <w:rPr>
          <w:spacing w:val="-57"/>
        </w:rPr>
        <w:t xml:space="preserve"> </w:t>
      </w:r>
      <w:r w:rsidRPr="009E6369">
        <w:t>un</w:t>
      </w:r>
      <w:r w:rsidRPr="009E6369">
        <w:rPr>
          <w:spacing w:val="-1"/>
        </w:rPr>
        <w:t xml:space="preserve"> </w:t>
      </w:r>
      <w:r w:rsidRPr="009E6369">
        <w:t>certificat de</w:t>
      </w:r>
      <w:r w:rsidRPr="009E6369">
        <w:rPr>
          <w:spacing w:val="-2"/>
        </w:rPr>
        <w:t xml:space="preserve"> </w:t>
      </w:r>
      <w:r w:rsidRPr="009E6369">
        <w:t>urbanism</w:t>
      </w:r>
      <w:r w:rsidRPr="009E6369">
        <w:rPr>
          <w:spacing w:val="3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aviz</w:t>
      </w:r>
      <w:r w:rsidRPr="009E6369">
        <w:rPr>
          <w:spacing w:val="-1"/>
        </w:rPr>
        <w:t xml:space="preserve"> </w:t>
      </w:r>
      <w:r w:rsidRPr="009E6369">
        <w:t>prealabil de</w:t>
      </w:r>
      <w:r w:rsidRPr="009E6369">
        <w:rPr>
          <w:spacing w:val="-1"/>
        </w:rPr>
        <w:t xml:space="preserve"> </w:t>
      </w:r>
      <w:r w:rsidRPr="009E6369">
        <w:t>oportunitate</w:t>
      </w:r>
      <w:r w:rsidRPr="009E6369">
        <w:rPr>
          <w:spacing w:val="-2"/>
        </w:rPr>
        <w:t xml:space="preserve"> </w:t>
      </w:r>
      <w:r w:rsidRPr="009E6369">
        <w:t>(unde</w:t>
      </w:r>
      <w:r w:rsidRPr="009E6369">
        <w:rPr>
          <w:spacing w:val="-2"/>
        </w:rPr>
        <w:t xml:space="preserve"> </w:t>
      </w:r>
      <w:r w:rsidRPr="009E6369">
        <w:t>se</w:t>
      </w:r>
      <w:r w:rsidRPr="009E6369">
        <w:rPr>
          <w:spacing w:val="-2"/>
        </w:rPr>
        <w:t xml:space="preserve"> </w:t>
      </w:r>
      <w:r w:rsidRPr="009E6369">
        <w:t>solicită),</w:t>
      </w:r>
      <w:r w:rsidRPr="009E6369">
        <w:rPr>
          <w:spacing w:val="2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condițiile</w:t>
      </w:r>
      <w:r w:rsidRPr="009E6369">
        <w:rPr>
          <w:spacing w:val="-1"/>
        </w:rPr>
        <w:t xml:space="preserve"> </w:t>
      </w:r>
      <w:r w:rsidRPr="009E6369">
        <w:t>legii.</w:t>
      </w:r>
    </w:p>
    <w:p w:rsidR="00744B09" w:rsidRPr="009E6369" w:rsidRDefault="00744B09" w:rsidP="00C3082E">
      <w:pPr>
        <w:pStyle w:val="BodyText"/>
        <w:spacing w:before="102"/>
        <w:ind w:left="132"/>
      </w:pPr>
      <w:r w:rsidRPr="009E6369">
        <w:rPr>
          <w:u w:val="single"/>
        </w:rPr>
        <w:t>Art. 8.</w:t>
      </w:r>
      <w:r w:rsidRPr="009E6369">
        <w:t xml:space="preserve"> Atribuțiile privind procedura de informare și consultare a populației vor fi exercitate de către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Compartimentul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Urbanism.</w:t>
      </w:r>
    </w:p>
    <w:p w:rsidR="00744B09" w:rsidRPr="009E6369" w:rsidRDefault="00744B09" w:rsidP="00C3082E">
      <w:pPr>
        <w:spacing w:before="98"/>
        <w:ind w:left="132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u w:val="single"/>
        </w:rPr>
        <w:t>Art. 9.</w:t>
      </w:r>
      <w:r w:rsidRPr="009E6369">
        <w:rPr>
          <w:rFonts w:ascii="Times New Roman" w:hAnsi="Times New Roman"/>
          <w:sz w:val="24"/>
          <w:szCs w:val="24"/>
        </w:rPr>
        <w:t xml:space="preserve"> Procesul de informare și consultare a publicului se desfășoară în baza </w:t>
      </w:r>
      <w:r w:rsidRPr="009E6369">
        <w:rPr>
          <w:rFonts w:ascii="Times New Roman" w:hAnsi="Times New Roman"/>
          <w:i/>
          <w:sz w:val="24"/>
          <w:szCs w:val="24"/>
        </w:rPr>
        <w:t>Planificării de</w:t>
      </w:r>
      <w:r w:rsidRPr="009E636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 xml:space="preserve">informare și consultare a publicului </w:t>
      </w:r>
      <w:r w:rsidRPr="009E6369">
        <w:rPr>
          <w:rFonts w:ascii="Times New Roman" w:hAnsi="Times New Roman"/>
          <w:sz w:val="24"/>
          <w:szCs w:val="24"/>
        </w:rPr>
        <w:t xml:space="preserve">și se finalizează cu </w:t>
      </w:r>
      <w:r w:rsidRPr="009E6369">
        <w:rPr>
          <w:rFonts w:ascii="Times New Roman" w:hAnsi="Times New Roman"/>
          <w:i/>
          <w:sz w:val="24"/>
          <w:szCs w:val="24"/>
        </w:rPr>
        <w:t>Raportul informării și consultării</w:t>
      </w:r>
      <w:r w:rsidRPr="009E636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publicului</w:t>
      </w:r>
      <w:r w:rsidRPr="009E6369">
        <w:rPr>
          <w:rFonts w:ascii="Times New Roman" w:hAnsi="Times New Roman"/>
          <w:sz w:val="24"/>
          <w:szCs w:val="24"/>
        </w:rPr>
        <w:t>, documente elaborate de persoana responsabilă cu informarea și consultarea publicului,</w:t>
      </w:r>
      <w:r w:rsidRPr="009E636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special</w:t>
      </w:r>
      <w:r w:rsidRPr="009E636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desemnată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din</w:t>
      </w:r>
      <w:r>
        <w:rPr>
          <w:rFonts w:ascii="Times New Roman" w:hAnsi="Times New Roman"/>
          <w:sz w:val="24"/>
          <w:szCs w:val="24"/>
        </w:rPr>
        <w:t xml:space="preserve"> c</w:t>
      </w:r>
      <w:r w:rsidRPr="009E6369">
        <w:rPr>
          <w:rFonts w:ascii="Times New Roman" w:hAnsi="Times New Roman"/>
          <w:sz w:val="24"/>
          <w:szCs w:val="24"/>
        </w:rPr>
        <w:t>adrul compartimentului urbanism</w:t>
      </w:r>
    </w:p>
    <w:p w:rsidR="00744B09" w:rsidRPr="009E6369" w:rsidRDefault="00744B09" w:rsidP="00C3082E">
      <w:pPr>
        <w:pStyle w:val="BodyText"/>
        <w:spacing w:before="101"/>
        <w:ind w:left="132"/>
      </w:pPr>
      <w:r w:rsidRPr="009E6369">
        <w:t>Persoana</w:t>
      </w:r>
      <w:r w:rsidRPr="009E6369">
        <w:rPr>
          <w:spacing w:val="-5"/>
        </w:rPr>
        <w:t xml:space="preserve"> </w:t>
      </w:r>
      <w:r w:rsidRPr="009E6369">
        <w:t>responsabilă</w:t>
      </w:r>
      <w:r w:rsidRPr="009E6369">
        <w:rPr>
          <w:spacing w:val="-2"/>
        </w:rPr>
        <w:t xml:space="preserve"> </w:t>
      </w:r>
      <w:r w:rsidRPr="009E6369">
        <w:t>cu</w:t>
      </w:r>
      <w:r w:rsidRPr="009E6369">
        <w:rPr>
          <w:spacing w:val="1"/>
        </w:rPr>
        <w:t xml:space="preserve"> </w:t>
      </w:r>
      <w:r w:rsidRPr="009E6369">
        <w:t>informarea</w:t>
      </w:r>
      <w:r w:rsidRPr="009E6369">
        <w:rPr>
          <w:spacing w:val="-5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consultarea</w:t>
      </w:r>
      <w:r w:rsidRPr="009E6369">
        <w:rPr>
          <w:spacing w:val="-2"/>
        </w:rPr>
        <w:t xml:space="preserve"> </w:t>
      </w:r>
      <w:r w:rsidRPr="009E6369">
        <w:t>publicului</w:t>
      </w:r>
      <w:r w:rsidRPr="009E6369">
        <w:rPr>
          <w:spacing w:val="-2"/>
        </w:rPr>
        <w:t xml:space="preserve"> </w:t>
      </w:r>
      <w:r w:rsidRPr="009E6369">
        <w:t>are</w:t>
      </w:r>
      <w:r w:rsidRPr="009E6369">
        <w:rPr>
          <w:spacing w:val="-2"/>
        </w:rPr>
        <w:t xml:space="preserve"> </w:t>
      </w:r>
      <w:r w:rsidRPr="009E6369">
        <w:t>următoarele</w:t>
      </w:r>
      <w:r w:rsidRPr="009E6369">
        <w:rPr>
          <w:spacing w:val="-2"/>
        </w:rPr>
        <w:t xml:space="preserve"> </w:t>
      </w:r>
      <w:r w:rsidRPr="009E6369">
        <w:t>atribuții:</w:t>
      </w:r>
    </w:p>
    <w:p w:rsidR="00744B09" w:rsidRPr="009E6369" w:rsidRDefault="00744B09" w:rsidP="00C3082E">
      <w:pPr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Segoe UI Symbol" w:hAnsi="Segoe UI Symbol" w:cs="Segoe UI Symbol"/>
          <w:sz w:val="24"/>
          <w:szCs w:val="24"/>
        </w:rPr>
        <w:t>✦</w:t>
      </w:r>
      <w:r w:rsidRPr="009E63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 xml:space="preserve">coordonează redactarea documentului de </w:t>
      </w:r>
      <w:r w:rsidRPr="009E6369">
        <w:rPr>
          <w:rFonts w:ascii="Times New Roman" w:hAnsi="Times New Roman"/>
          <w:i/>
          <w:sz w:val="24"/>
          <w:szCs w:val="24"/>
        </w:rPr>
        <w:t>Planificare a procesului de informare și consultare a</w:t>
      </w:r>
      <w:r w:rsidRPr="009E6369">
        <w:rPr>
          <w:rFonts w:ascii="Times New Roman" w:hAnsi="Times New Roman"/>
          <w:i/>
          <w:spacing w:val="-57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publicului</w:t>
      </w:r>
      <w:r w:rsidRPr="009E6369">
        <w:rPr>
          <w:rFonts w:ascii="Times New Roman" w:hAnsi="Times New Roman"/>
          <w:sz w:val="24"/>
          <w:szCs w:val="24"/>
        </w:rPr>
        <w:t>, a panourilor de informare, pe baza Regulamentului local adoptat și în funcție de</w:t>
      </w:r>
      <w:r>
        <w:rPr>
          <w:rFonts w:ascii="Times New Roman" w:hAnsi="Times New Roman"/>
          <w:spacing w:val="1"/>
          <w:sz w:val="24"/>
          <w:szCs w:val="24"/>
        </w:rPr>
        <w:t xml:space="preserve"> c</w:t>
      </w:r>
      <w:r w:rsidRPr="009E6369">
        <w:rPr>
          <w:rFonts w:ascii="Times New Roman" w:hAnsi="Times New Roman"/>
          <w:sz w:val="24"/>
          <w:szCs w:val="24"/>
        </w:rPr>
        <w:t>omplexitatea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planului</w:t>
      </w:r>
      <w:r w:rsidRPr="009E63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de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urbanism</w:t>
      </w:r>
      <w:r w:rsidRPr="009E63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sau amenajare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teritoriului;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răspunde de redactarea cerințelor specifice care vor fi incluse în documentele de selectare și</w:t>
      </w:r>
      <w:r w:rsidRPr="009E6369">
        <w:rPr>
          <w:spacing w:val="-57"/>
        </w:rPr>
        <w:t xml:space="preserve"> </w:t>
      </w:r>
      <w:r w:rsidRPr="009E6369">
        <w:t>desemnare a elaboratorului pentru documentațiile de urbanism și amenajare a teritoriului</w:t>
      </w:r>
      <w:r w:rsidRPr="009E6369">
        <w:rPr>
          <w:spacing w:val="1"/>
        </w:rPr>
        <w:t xml:space="preserve"> </w:t>
      </w:r>
      <w:r w:rsidRPr="009E6369">
        <w:t>inițiate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autoritățile</w:t>
      </w:r>
      <w:r w:rsidRPr="009E6369">
        <w:rPr>
          <w:spacing w:val="-1"/>
        </w:rPr>
        <w:t xml:space="preserve"> </w:t>
      </w:r>
      <w:r w:rsidRPr="009E6369">
        <w:t>administrației publice</w:t>
      </w:r>
      <w:r w:rsidRPr="009E6369">
        <w:rPr>
          <w:spacing w:val="-1"/>
        </w:rPr>
        <w:t xml:space="preserve"> </w:t>
      </w:r>
      <w:r w:rsidRPr="009E6369">
        <w:t>locale;</w:t>
      </w:r>
    </w:p>
    <w:p w:rsidR="00744B09" w:rsidRPr="009E6369" w:rsidRDefault="00744B09" w:rsidP="00C3082E">
      <w:pPr>
        <w:pStyle w:val="BodyText"/>
        <w:spacing w:before="1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răspunde de redactarea propunerilor de cerințe specifice necesar a fi incluse în avizul prealabil</w:t>
      </w:r>
      <w:r w:rsidRPr="009E6369">
        <w:rPr>
          <w:spacing w:val="1"/>
        </w:rPr>
        <w:t xml:space="preserve"> </w:t>
      </w:r>
      <w:r w:rsidRPr="009E6369">
        <w:t>de oportunitate pentru documentațiile de urbanism inițiate de investitori privați, persoane fizice</w:t>
      </w:r>
      <w:r w:rsidRPr="009E6369">
        <w:rPr>
          <w:spacing w:val="-57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juridice;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gestionează activitățile de informare și consultare a publicului pe tot parcursul procesului, până</w:t>
      </w:r>
      <w:r w:rsidRPr="009E6369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aprobare;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8"/>
        </w:rPr>
        <w:t xml:space="preserve"> </w:t>
      </w:r>
      <w:r w:rsidRPr="009E6369">
        <w:t>este</w:t>
      </w:r>
      <w:r w:rsidRPr="009E6369">
        <w:rPr>
          <w:spacing w:val="-2"/>
        </w:rPr>
        <w:t xml:space="preserve"> </w:t>
      </w:r>
      <w:r w:rsidRPr="009E6369">
        <w:t>persoană</w:t>
      </w:r>
      <w:r w:rsidRPr="009E6369">
        <w:rPr>
          <w:spacing w:val="-3"/>
        </w:rPr>
        <w:t xml:space="preserve"> </w:t>
      </w:r>
      <w:r w:rsidRPr="009E6369">
        <w:t>de contact</w:t>
      </w:r>
      <w:r w:rsidRPr="009E6369">
        <w:rPr>
          <w:spacing w:val="2"/>
        </w:rPr>
        <w:t xml:space="preserve"> </w:t>
      </w:r>
      <w:r w:rsidRPr="009E6369">
        <w:t>din</w:t>
      </w:r>
      <w:r w:rsidRPr="009E6369">
        <w:rPr>
          <w:spacing w:val="-1"/>
        </w:rPr>
        <w:t xml:space="preserve"> </w:t>
      </w:r>
      <w:r w:rsidRPr="009E6369">
        <w:t>partea</w:t>
      </w:r>
      <w:r w:rsidRPr="009E6369">
        <w:rPr>
          <w:spacing w:val="-2"/>
        </w:rPr>
        <w:t xml:space="preserve"> </w:t>
      </w:r>
      <w:r w:rsidRPr="009E6369">
        <w:t>administrației publice</w:t>
      </w:r>
      <w:r w:rsidRPr="009E6369">
        <w:rPr>
          <w:spacing w:val="-2"/>
        </w:rPr>
        <w:t xml:space="preserve"> </w:t>
      </w:r>
      <w:r w:rsidRPr="009E6369">
        <w:t>locale</w:t>
      </w:r>
      <w:r w:rsidRPr="009E6369">
        <w:rPr>
          <w:spacing w:val="-2"/>
        </w:rPr>
        <w:t xml:space="preserve"> </w:t>
      </w:r>
      <w:r w:rsidRPr="009E6369">
        <w:t>pentru</w:t>
      </w:r>
      <w:r w:rsidRPr="009E6369">
        <w:rPr>
          <w:spacing w:val="-2"/>
        </w:rPr>
        <w:t xml:space="preserve"> </w:t>
      </w:r>
      <w:r w:rsidRPr="009E6369">
        <w:t>activitățile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informare</w:t>
      </w:r>
      <w: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consultare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publicului</w:t>
      </w:r>
      <w:r w:rsidRPr="009E6369">
        <w:rPr>
          <w:spacing w:val="3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privința</w:t>
      </w:r>
      <w:r w:rsidRPr="009E6369">
        <w:rPr>
          <w:spacing w:val="-2"/>
        </w:rPr>
        <w:t xml:space="preserve"> </w:t>
      </w:r>
      <w:r w:rsidRPr="009E6369">
        <w:t>planurilor</w:t>
      </w:r>
      <w:r w:rsidRPr="009E6369">
        <w:rPr>
          <w:spacing w:val="-1"/>
        </w:rPr>
        <w:t xml:space="preserve"> </w:t>
      </w:r>
      <w:r w:rsidRPr="009E6369">
        <w:t>de urbanism.</w:t>
      </w:r>
    </w:p>
    <w:p w:rsidR="00744B09" w:rsidRPr="009E6369" w:rsidRDefault="00744B09" w:rsidP="00C3082E">
      <w:pPr>
        <w:spacing w:before="98"/>
        <w:ind w:left="132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u w:val="single"/>
        </w:rPr>
        <w:t>Art.</w:t>
      </w:r>
      <w:r w:rsidRPr="009E6369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9E6369">
        <w:rPr>
          <w:rFonts w:ascii="Times New Roman" w:hAnsi="Times New Roman"/>
          <w:sz w:val="24"/>
          <w:szCs w:val="24"/>
          <w:u w:val="single"/>
        </w:rPr>
        <w:t>10.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Planificarea</w:t>
      </w:r>
      <w:r w:rsidRPr="009E636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procesului</w:t>
      </w:r>
      <w:r w:rsidRPr="009E636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de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informare</w:t>
      </w:r>
      <w:r w:rsidRPr="009E636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și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consultare</w:t>
      </w:r>
      <w:r w:rsidRPr="009E636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a</w:t>
      </w:r>
      <w:r w:rsidRPr="009E636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publicului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constă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în:</w:t>
      </w:r>
    </w:p>
    <w:p w:rsidR="00744B09" w:rsidRPr="009E6369" w:rsidRDefault="00744B09" w:rsidP="00F32B35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identificarea (</w:t>
      </w:r>
      <w:r w:rsidRPr="009E6369">
        <w:rPr>
          <w:u w:val="single"/>
        </w:rPr>
        <w:t>cu nume și date de contact poștale / poștă electronică/ telefon</w:t>
      </w:r>
      <w:r w:rsidRPr="009E6369">
        <w:t>) vecinilor direcți și</w:t>
      </w:r>
      <w:r w:rsidRPr="009E6369">
        <w:rPr>
          <w:spacing w:val="-57"/>
        </w:rPr>
        <w:t xml:space="preserve"> </w:t>
      </w:r>
      <w:r w:rsidRPr="009E6369">
        <w:t>a părților interesate sau potential afectate (persoane fizice / juridice / instituții publice etc.) de</w:t>
      </w:r>
      <w:r w:rsidRPr="009E6369">
        <w:rPr>
          <w:spacing w:val="1"/>
        </w:rPr>
        <w:t xml:space="preserve"> </w:t>
      </w:r>
      <w:r w:rsidRPr="009E6369">
        <w:t xml:space="preserve">prevederile propuse prin planul urbanistic. </w:t>
      </w:r>
      <w:r w:rsidRPr="009E6369">
        <w:rPr>
          <w:u w:val="single"/>
        </w:rPr>
        <w:t>Datele de contact ale acestora vor fi înaintate</w:t>
      </w:r>
      <w:r w:rsidRPr="009E6369">
        <w:t xml:space="preserve"> către</w:t>
      </w:r>
      <w:r w:rsidRPr="009E6369">
        <w:rPr>
          <w:spacing w:val="1"/>
        </w:rPr>
        <w:t xml:space="preserve"> </w:t>
      </w:r>
      <w:r w:rsidRPr="009E6369">
        <w:t>reprezentantul administrației publice responsabil cu informarea și consultarea populației,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 xml:space="preserve">anterior </w:t>
      </w:r>
      <w:r w:rsidRPr="009E6369">
        <w:t xml:space="preserve">elaborării Planificării, </w:t>
      </w:r>
      <w:r w:rsidRPr="009E6369">
        <w:rPr>
          <w:u w:val="single"/>
        </w:rPr>
        <w:t>de către intițiator / elaborator, într-un tabel ce însoțește cererea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de demarare a procedurii de consultare a publicului și spațializate pe o planșă separată ce va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cuprinde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situația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existentă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imobilelor studiate,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și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care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vor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fi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localizați cu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date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contact</w:t>
      </w:r>
      <w:r>
        <w:rPr>
          <w:u w:val="single"/>
        </w:rPr>
        <w:t xml:space="preserve"> </w:t>
      </w:r>
      <w:r w:rsidRPr="009E6369">
        <w:rPr>
          <w:u w:val="single"/>
        </w:rPr>
        <w:t>toți vecinii direcți</w:t>
      </w:r>
      <w:r w:rsidRPr="009E6369">
        <w:t>; Această planșă nu va fi utilizată în nicio altă avizare, având exclusiv rol în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procesul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identificare a vecinilor</w:t>
      </w:r>
      <w:r w:rsidRPr="009E6369">
        <w:rPr>
          <w:spacing w:val="-1"/>
        </w:rPr>
        <w:t xml:space="preserve"> </w:t>
      </w:r>
      <w:r w:rsidRPr="009E6369">
        <w:t>direcți</w:t>
      </w:r>
      <w:r w:rsidRPr="009E6369">
        <w:rPr>
          <w:spacing w:val="1"/>
        </w:rPr>
        <w:t xml:space="preserve"> </w:t>
      </w:r>
      <w:r w:rsidRPr="009E6369">
        <w:t>și factorilor</w:t>
      </w:r>
      <w:r w:rsidRPr="009E6369">
        <w:rPr>
          <w:spacing w:val="-1"/>
        </w:rPr>
        <w:t xml:space="preserve"> </w:t>
      </w:r>
      <w:r w:rsidRPr="009E6369">
        <w:t>interesați.</w:t>
      </w:r>
    </w:p>
    <w:p w:rsidR="00744B09" w:rsidRPr="009E6369" w:rsidRDefault="00744B09" w:rsidP="00F32B35">
      <w:pPr>
        <w:pStyle w:val="BodyText"/>
        <w:ind w:left="540" w:hanging="292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7"/>
        </w:rPr>
        <w:t xml:space="preserve"> </w:t>
      </w:r>
      <w:r w:rsidRPr="009E6369">
        <w:rPr>
          <w:u w:val="single"/>
        </w:rPr>
        <w:t>stabilirea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modalitatii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anunțare</w:t>
      </w:r>
      <w:r w:rsidRPr="009E6369">
        <w:rPr>
          <w:spacing w:val="-3"/>
        </w:rPr>
        <w:t xml:space="preserve"> </w:t>
      </w:r>
      <w:r w:rsidRPr="009E6369">
        <w:t>a celor</w:t>
      </w:r>
      <w:r w:rsidRPr="009E6369">
        <w:rPr>
          <w:spacing w:val="-2"/>
        </w:rPr>
        <w:t xml:space="preserve"> </w:t>
      </w:r>
      <w:r w:rsidRPr="009E6369">
        <w:t>interesati</w:t>
      </w:r>
      <w:r w:rsidRPr="009E6369">
        <w:rPr>
          <w:spacing w:val="2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afectați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elaborarea planului</w:t>
      </w:r>
      <w:r w:rsidRPr="009E6369">
        <w:rPr>
          <w:spacing w:val="-1"/>
        </w:rPr>
        <w:t xml:space="preserve"> </w:t>
      </w:r>
      <w:r w:rsidRPr="009E6369">
        <w:t>urbanistic</w:t>
      </w:r>
      <w:r>
        <w:t xml:space="preserve"> </w:t>
      </w:r>
      <w:r w:rsidRPr="009E6369">
        <w:t>(presă,</w:t>
      </w:r>
      <w:r w:rsidRPr="009E6369">
        <w:rPr>
          <w:spacing w:val="-1"/>
        </w:rPr>
        <w:t xml:space="preserve"> </w:t>
      </w:r>
      <w:r w:rsidRPr="009E6369">
        <w:t>poștă,</w:t>
      </w:r>
      <w:r w:rsidRPr="009E6369">
        <w:rPr>
          <w:spacing w:val="-1"/>
        </w:rPr>
        <w:t xml:space="preserve"> </w:t>
      </w:r>
      <w:r w:rsidRPr="009E6369">
        <w:t>poștă</w:t>
      </w:r>
      <w:r w:rsidRPr="009E6369">
        <w:rPr>
          <w:spacing w:val="-2"/>
        </w:rPr>
        <w:t xml:space="preserve"> </w:t>
      </w:r>
      <w:r w:rsidRPr="009E6369">
        <w:t>electronică, invitație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întâlnirile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consultare</w:t>
      </w:r>
      <w:r w:rsidRPr="009E6369">
        <w:rPr>
          <w:spacing w:val="-2"/>
        </w:rPr>
        <w:t xml:space="preserve"> </w:t>
      </w:r>
      <w:r w:rsidRPr="009E6369">
        <w:t>/</w:t>
      </w:r>
      <w:r w:rsidRPr="009E6369">
        <w:rPr>
          <w:spacing w:val="-1"/>
        </w:rPr>
        <w:t xml:space="preserve"> </w:t>
      </w:r>
      <w:r w:rsidRPr="009E6369">
        <w:t>dezbateri</w:t>
      </w:r>
      <w:r w:rsidRPr="009E6369">
        <w:rPr>
          <w:spacing w:val="-1"/>
        </w:rPr>
        <w:t xml:space="preserve"> </w:t>
      </w:r>
      <w:r w:rsidRPr="009E6369">
        <w:t>publice);</w:t>
      </w:r>
    </w:p>
    <w:p w:rsidR="00744B09" w:rsidRPr="009E6369" w:rsidRDefault="00744B09" w:rsidP="00F32B35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 xml:space="preserve">modalitatea prin care li se va oferi ocazia celor afectaţi sau interesaţi de a </w:t>
      </w:r>
      <w:r w:rsidRPr="009E6369">
        <w:rPr>
          <w:u w:val="single"/>
        </w:rPr>
        <w:t>discuta propunerea cu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iniţiatorul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şi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proiectantul</w:t>
      </w:r>
      <w:r w:rsidRPr="009E6369">
        <w:t xml:space="preserve"> şi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a-şi</w:t>
      </w:r>
      <w:r w:rsidRPr="009E6369">
        <w:rPr>
          <w:spacing w:val="-1"/>
        </w:rPr>
        <w:t xml:space="preserve"> </w:t>
      </w:r>
      <w:r w:rsidRPr="009E6369">
        <w:t>exprima</w:t>
      </w:r>
      <w:r w:rsidRPr="009E6369">
        <w:rPr>
          <w:spacing w:val="-2"/>
        </w:rPr>
        <w:t xml:space="preserve"> </w:t>
      </w:r>
      <w:r w:rsidRPr="009E6369">
        <w:t>rezerve, a</w:t>
      </w:r>
      <w:r w:rsidRPr="009E6369">
        <w:rPr>
          <w:spacing w:val="-1"/>
        </w:rPr>
        <w:t xml:space="preserve"> </w:t>
      </w:r>
      <w:r w:rsidRPr="009E6369">
        <w:t>formula</w:t>
      </w:r>
      <w:r w:rsidRPr="009E6369">
        <w:rPr>
          <w:spacing w:val="-2"/>
        </w:rPr>
        <w:t xml:space="preserve"> </w:t>
      </w:r>
      <w:r w:rsidRPr="009E6369">
        <w:t>observaţii</w:t>
      </w:r>
      <w:r w:rsidRPr="009E6369">
        <w:rPr>
          <w:spacing w:val="-1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sesiza</w:t>
      </w:r>
      <w:r w:rsidRPr="009E6369">
        <w:rPr>
          <w:spacing w:val="-2"/>
        </w:rPr>
        <w:t xml:space="preserve"> </w:t>
      </w:r>
      <w:r w:rsidRPr="009E6369">
        <w:t>probleme legate de propunerile din planul de urbanism sau amenajare a teritoriului, înainte de supunerea</w:t>
      </w:r>
      <w:r w:rsidRPr="009E6369">
        <w:rPr>
          <w:spacing w:val="-57"/>
        </w:rPr>
        <w:t xml:space="preserve"> </w:t>
      </w:r>
      <w:r w:rsidRPr="009E6369">
        <w:t>spre</w:t>
      </w:r>
      <w:r w:rsidRPr="009E6369">
        <w:rPr>
          <w:spacing w:val="-3"/>
        </w:rPr>
        <w:t xml:space="preserve"> </w:t>
      </w:r>
      <w:r w:rsidRPr="009E6369">
        <w:t>avizare</w:t>
      </w:r>
      <w:r w:rsidRPr="009E6369">
        <w:rPr>
          <w:spacing w:val="1"/>
        </w:rPr>
        <w:t xml:space="preserve"> </w:t>
      </w:r>
      <w:r w:rsidRPr="009E6369">
        <w:t>autorităţilor competente;</w:t>
      </w:r>
    </w:p>
    <w:p w:rsidR="00744B09" w:rsidRPr="009E6369" w:rsidRDefault="00744B09" w:rsidP="00F32B35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stabilirea modalităților de formulare a sesizărilor, observațiilor legate de propunerile planului</w:t>
      </w:r>
      <w:r w:rsidRPr="009E6369">
        <w:rPr>
          <w:spacing w:val="1"/>
        </w:rPr>
        <w:t xml:space="preserve"> </w:t>
      </w:r>
      <w:r w:rsidRPr="009E6369">
        <w:t>urbanistic de către cei interesați / afectați (întâlnire/dezbatere publică între inițiator și proiectant</w:t>
      </w:r>
      <w:r w:rsidRPr="009E6369">
        <w:rPr>
          <w:spacing w:val="-57"/>
        </w:rPr>
        <w:t xml:space="preserve"> </w:t>
      </w:r>
      <w:r w:rsidRPr="009E6369">
        <w:t>cu cei interesați / afectați pentru prezentarea propunerii - va fi întocmit și semnat de toți proces-</w:t>
      </w:r>
      <w:r w:rsidRPr="009E6369">
        <w:rPr>
          <w:spacing w:val="-57"/>
        </w:rPr>
        <w:t xml:space="preserve"> </w:t>
      </w:r>
      <w:r w:rsidRPr="009E6369">
        <w:t>verbal);</w:t>
      </w:r>
    </w:p>
    <w:p w:rsidR="00744B09" w:rsidRPr="009E6369" w:rsidRDefault="00744B09" w:rsidP="00C3082E">
      <w:pPr>
        <w:pStyle w:val="BodyText"/>
        <w:ind w:left="529" w:hanging="281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elaborarea calendarului (la propunerea inițiatorului) pentru îndeplinirea obligațiilor de</w:t>
      </w:r>
      <w:r w:rsidRPr="009E6369">
        <w:rPr>
          <w:spacing w:val="-57"/>
        </w:rPr>
        <w:t xml:space="preserve"> </w:t>
      </w:r>
      <w:r w:rsidRPr="009E6369">
        <w:t>informare</w:t>
      </w:r>
      <w:r w:rsidRPr="009E6369">
        <w:rPr>
          <w:spacing w:val="-3"/>
        </w:rPr>
        <w:t xml:space="preserve"> </w:t>
      </w:r>
      <w:r w:rsidRPr="009E6369">
        <w:t>și consultare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1"/>
        </w:rPr>
        <w:t xml:space="preserve"> </w:t>
      </w:r>
      <w:r w:rsidRPr="009E6369">
        <w:t>publicului;</w:t>
      </w:r>
    </w:p>
    <w:p w:rsidR="00744B09" w:rsidRPr="009E6369" w:rsidRDefault="00744B09" w:rsidP="00C3082E">
      <w:pPr>
        <w:pStyle w:val="BodyText"/>
        <w:ind w:left="248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7"/>
        </w:rPr>
        <w:t xml:space="preserve"> </w:t>
      </w:r>
      <w:r w:rsidRPr="009E6369">
        <w:t>datele</w:t>
      </w:r>
      <w:r w:rsidRPr="009E6369">
        <w:rPr>
          <w:spacing w:val="-2"/>
        </w:rPr>
        <w:t xml:space="preserve"> </w:t>
      </w:r>
      <w:r w:rsidRPr="009E6369">
        <w:t>de contact</w:t>
      </w:r>
      <w:r w:rsidRPr="009E6369">
        <w:rPr>
          <w:spacing w:val="-2"/>
        </w:rPr>
        <w:t xml:space="preserve"> </w:t>
      </w:r>
      <w:r w:rsidRPr="009E6369">
        <w:t>ale reprezentantului</w:t>
      </w:r>
      <w:r w:rsidRPr="009E6369">
        <w:rPr>
          <w:spacing w:val="1"/>
        </w:rPr>
        <w:t xml:space="preserve"> </w:t>
      </w:r>
      <w:r w:rsidRPr="009E6369">
        <w:t>proiectantului</w:t>
      </w:r>
    </w:p>
    <w:p w:rsidR="00744B09" w:rsidRPr="009E6369" w:rsidRDefault="00744B09" w:rsidP="00C3082E">
      <w:pPr>
        <w:spacing w:before="101"/>
        <w:ind w:left="132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u w:val="single"/>
        </w:rPr>
        <w:t>Art.11.</w:t>
      </w:r>
      <w:r w:rsidRPr="009E636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Raportul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informării</w:t>
      </w:r>
      <w:r w:rsidRPr="009E636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și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consultării</w:t>
      </w:r>
      <w:r w:rsidRPr="009E636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publicului</w:t>
      </w:r>
      <w:r w:rsidRPr="009E636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conține: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9"/>
        </w:rPr>
        <w:t xml:space="preserve"> </w:t>
      </w:r>
      <w:r w:rsidRPr="009E6369">
        <w:t>detalii privind</w:t>
      </w:r>
      <w:r w:rsidRPr="009E6369">
        <w:rPr>
          <w:spacing w:val="-2"/>
        </w:rPr>
        <w:t xml:space="preserve"> </w:t>
      </w:r>
      <w:r w:rsidRPr="009E6369">
        <w:t>tehnicile și</w:t>
      </w:r>
      <w:r w:rsidRPr="009E6369">
        <w:rPr>
          <w:spacing w:val="-1"/>
        </w:rPr>
        <w:t xml:space="preserve"> </w:t>
      </w:r>
      <w:r w:rsidRPr="009E6369">
        <w:t>metodele</w:t>
      </w:r>
      <w:r w:rsidRPr="009E6369">
        <w:rPr>
          <w:spacing w:val="-2"/>
        </w:rPr>
        <w:t xml:space="preserve"> </w:t>
      </w:r>
      <w:r w:rsidRPr="009E6369">
        <w:t>utilizate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solicitant</w:t>
      </w:r>
      <w:r w:rsidRPr="009E6369">
        <w:rPr>
          <w:spacing w:val="-2"/>
        </w:rPr>
        <w:t xml:space="preserve"> </w:t>
      </w:r>
      <w:r w:rsidRPr="009E6369">
        <w:t>pentru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informa și consulta</w:t>
      </w:r>
      <w:r w:rsidRPr="009E6369">
        <w:rPr>
          <w:spacing w:val="-3"/>
        </w:rPr>
        <w:t xml:space="preserve"> </w:t>
      </w:r>
      <w:r w:rsidRPr="009E6369">
        <w:t>publicul;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Date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locuri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ale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tuturor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întâlnirilor la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care</w:t>
      </w:r>
      <w:r w:rsidRPr="00C3082E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persoanele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interesate/afectate au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fost invitate</w:t>
      </w:r>
      <w:r>
        <w:rPr>
          <w:sz w:val="24"/>
          <w:szCs w:val="24"/>
        </w:rPr>
        <w:t xml:space="preserve"> </w:t>
      </w:r>
      <w:r w:rsidRPr="009E6369">
        <w:rPr>
          <w:sz w:val="24"/>
          <w:szCs w:val="24"/>
        </w:rPr>
        <w:t>să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dezbată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propunerea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solicitantului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Conținutul,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datele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transmitere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prin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poștă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numărul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trimiterilor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poștale,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scrisorilor,</w:t>
      </w:r>
      <w:r>
        <w:rPr>
          <w:sz w:val="24"/>
          <w:szCs w:val="24"/>
        </w:rPr>
        <w:t xml:space="preserve"> </w:t>
      </w:r>
      <w:r w:rsidRPr="009E6369">
        <w:rPr>
          <w:sz w:val="24"/>
          <w:szCs w:val="24"/>
        </w:rPr>
        <w:t>invitațiilor,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buletinelor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informative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altor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publicații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Localizarea părților interesate care au primit notificări, buletine informative sau alte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materiale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scrise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Numărul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persoanelor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care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au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participat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la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acest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proces.</w:t>
      </w:r>
    </w:p>
    <w:p w:rsidR="00744B09" w:rsidRPr="00F32B35" w:rsidRDefault="00744B09" w:rsidP="00F32B35">
      <w:pPr>
        <w:ind w:left="360"/>
        <w:rPr>
          <w:rFonts w:ascii="Times New Roman" w:hAnsi="Times New Roman"/>
          <w:sz w:val="24"/>
          <w:szCs w:val="24"/>
          <w:lang w:val="ro-RO"/>
        </w:rPr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F32B35">
        <w:rPr>
          <w:rFonts w:ascii="Times New Roman" w:hAnsi="Times New Roman"/>
          <w:sz w:val="24"/>
          <w:szCs w:val="24"/>
          <w:lang w:val="ro-RO"/>
        </w:rPr>
        <w:t>rezumatul problemelor, observațiilor și rezervelor exprimate de public pe parcursul procesului de informare și consultare, inclusiv modul de soluționare propus de inițiatorul planului urbanistic: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modul în care solicitantul a rezolvat, intenţionează să rezolve sau se va ocupa de</w:t>
      </w:r>
      <w:r w:rsidRPr="009E6369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problemele,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observaţiile şi rezervele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exprimate de public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rPr>
          <w:sz w:val="24"/>
          <w:szCs w:val="24"/>
        </w:rPr>
      </w:pPr>
      <w:r w:rsidRPr="009E6369">
        <w:rPr>
          <w:sz w:val="24"/>
          <w:szCs w:val="24"/>
        </w:rPr>
        <w:t>probleme,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observaţii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şi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rezerve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pe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care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iniţiatorul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planului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urbanism sau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amenajare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</w:t>
      </w:r>
    </w:p>
    <w:p w:rsidR="00744B09" w:rsidRPr="009E6369" w:rsidRDefault="00744B09" w:rsidP="00C3082E">
      <w:pPr>
        <w:pStyle w:val="BodyText"/>
        <w:ind w:left="1136"/>
      </w:pPr>
      <w:r w:rsidRPr="009E6369">
        <w:t>teritoriului nu</w:t>
      </w:r>
      <w:r w:rsidRPr="009E6369">
        <w:rPr>
          <w:spacing w:val="-1"/>
        </w:rPr>
        <w:t xml:space="preserve"> </w:t>
      </w:r>
      <w:r w:rsidRPr="009E6369">
        <w:t>poate</w:t>
      </w:r>
      <w:r w:rsidRPr="009E6369">
        <w:rPr>
          <w:spacing w:val="-1"/>
        </w:rPr>
        <w:t xml:space="preserve"> </w:t>
      </w:r>
      <w:r w:rsidRPr="009E6369">
        <w:t>sau</w:t>
      </w:r>
      <w:r w:rsidRPr="009E6369">
        <w:rPr>
          <w:spacing w:val="1"/>
        </w:rPr>
        <w:t xml:space="preserve"> </w:t>
      </w:r>
      <w:r w:rsidRPr="009E6369">
        <w:t>nu</w:t>
      </w:r>
      <w:r w:rsidRPr="009E6369">
        <w:rPr>
          <w:spacing w:val="-1"/>
        </w:rPr>
        <w:t xml:space="preserve"> </w:t>
      </w:r>
      <w:r w:rsidRPr="009E6369">
        <w:t>e</w:t>
      </w:r>
      <w:r w:rsidRPr="009E6369">
        <w:rPr>
          <w:spacing w:val="-2"/>
        </w:rPr>
        <w:t xml:space="preserve"> </w:t>
      </w:r>
      <w:r w:rsidRPr="009E6369">
        <w:t>dispus să</w:t>
      </w:r>
      <w:r w:rsidRPr="009E6369">
        <w:rPr>
          <w:spacing w:val="-2"/>
        </w:rPr>
        <w:t xml:space="preserve"> </w:t>
      </w:r>
      <w:r w:rsidRPr="009E6369">
        <w:t>le</w:t>
      </w:r>
      <w:r w:rsidRPr="009E6369">
        <w:rPr>
          <w:spacing w:val="-2"/>
        </w:rPr>
        <w:t xml:space="preserve"> </w:t>
      </w:r>
      <w:r w:rsidRPr="009E6369">
        <w:t>rezolve,</w:t>
      </w:r>
      <w:r w:rsidRPr="009E6369">
        <w:rPr>
          <w:spacing w:val="-2"/>
        </w:rPr>
        <w:t xml:space="preserve"> </w:t>
      </w:r>
      <w:r w:rsidRPr="009E6369">
        <w:t>împreună</w:t>
      </w:r>
      <w:r w:rsidRPr="009E6369">
        <w:rPr>
          <w:spacing w:val="-2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motivaţia acestui lucru</w:t>
      </w:r>
    </w:p>
    <w:p w:rsidR="00744B09" w:rsidRPr="009E6369" w:rsidRDefault="00744B09" w:rsidP="00C3082E">
      <w:pPr>
        <w:pStyle w:val="ListParagraph"/>
        <w:numPr>
          <w:ilvl w:val="0"/>
          <w:numId w:val="2"/>
        </w:numPr>
        <w:tabs>
          <w:tab w:val="left" w:pos="1137"/>
        </w:tabs>
        <w:rPr>
          <w:sz w:val="24"/>
          <w:szCs w:val="24"/>
        </w:rPr>
      </w:pPr>
      <w:r w:rsidRPr="009E6369">
        <w:rPr>
          <w:sz w:val="24"/>
          <w:szCs w:val="24"/>
        </w:rPr>
        <w:t>orice alte informaţii considerate necesare pentru a susţine preluarea sau nepreluarea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propunerilor</w:t>
      </w:r>
    </w:p>
    <w:p w:rsidR="00744B09" w:rsidRPr="009E6369" w:rsidRDefault="00744B09" w:rsidP="00C3082E">
      <w:pPr>
        <w:pStyle w:val="BodyText"/>
        <w:spacing w:before="101"/>
        <w:ind w:left="132"/>
      </w:pPr>
      <w:r w:rsidRPr="009E6369">
        <w:t xml:space="preserve">Raportul consultării, însoţit de punctul de vedere al compartimentului de specialitate din cadrul autorităţii </w:t>
      </w:r>
      <w:r w:rsidRPr="009E6369">
        <w:rPr>
          <w:spacing w:val="-57"/>
        </w:rPr>
        <w:t xml:space="preserve"> </w:t>
      </w:r>
      <w:r w:rsidRPr="009E6369">
        <w:t>publice</w:t>
      </w:r>
      <w:r w:rsidRPr="009E6369">
        <w:rPr>
          <w:spacing w:val="-3"/>
        </w:rPr>
        <w:t xml:space="preserve"> </w:t>
      </w:r>
      <w:r w:rsidRPr="009E6369">
        <w:t>locale,</w:t>
      </w:r>
      <w:r w:rsidRPr="009E6369">
        <w:rPr>
          <w:spacing w:val="-1"/>
        </w:rPr>
        <w:t xml:space="preserve"> </w:t>
      </w:r>
      <w:r w:rsidRPr="009E6369">
        <w:t>se</w:t>
      </w:r>
      <w:r w:rsidRPr="009E6369">
        <w:rPr>
          <w:spacing w:val="-1"/>
        </w:rPr>
        <w:t xml:space="preserve"> </w:t>
      </w:r>
      <w:r w:rsidRPr="009E6369">
        <w:t>prezintă</w:t>
      </w:r>
      <w:r w:rsidRPr="009E6369">
        <w:rPr>
          <w:spacing w:val="-2"/>
        </w:rPr>
        <w:t xml:space="preserve"> </w:t>
      </w:r>
      <w:r w:rsidRPr="009E6369">
        <w:t>consiliului</w:t>
      </w:r>
      <w:r w:rsidRPr="009E6369">
        <w:rPr>
          <w:spacing w:val="-2"/>
        </w:rPr>
        <w:t xml:space="preserve"> </w:t>
      </w:r>
      <w:r w:rsidRPr="009E6369">
        <w:t>local spre</w:t>
      </w:r>
      <w:r w:rsidRPr="009E6369">
        <w:rPr>
          <w:spacing w:val="-2"/>
        </w:rPr>
        <w:t xml:space="preserve"> </w:t>
      </w:r>
      <w:r w:rsidRPr="009E6369">
        <w:t>însuşire</w:t>
      </w:r>
      <w:r w:rsidRPr="009E6369">
        <w:rPr>
          <w:spacing w:val="-3"/>
        </w:rPr>
        <w:t xml:space="preserve"> </w:t>
      </w:r>
      <w:r w:rsidRPr="009E6369">
        <w:t>sau respingere.</w:t>
      </w:r>
    </w:p>
    <w:p w:rsidR="00744B09" w:rsidRPr="009E6369" w:rsidRDefault="00744B09" w:rsidP="00C3082E">
      <w:pPr>
        <w:spacing w:before="101"/>
        <w:ind w:left="132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u w:val="single"/>
        </w:rPr>
        <w:t>Art. 12.</w:t>
      </w:r>
      <w:r w:rsidRPr="009E6369">
        <w:rPr>
          <w:rFonts w:ascii="Times New Roman" w:hAnsi="Times New Roman"/>
          <w:sz w:val="24"/>
          <w:szCs w:val="24"/>
        </w:rPr>
        <w:t xml:space="preserve"> Informarea și consultarea populației se face obligatoriu în </w:t>
      </w:r>
      <w:r w:rsidRPr="009E6369">
        <w:rPr>
          <w:rFonts w:ascii="Times New Roman" w:hAnsi="Times New Roman"/>
          <w:b/>
          <w:sz w:val="24"/>
          <w:szCs w:val="24"/>
        </w:rPr>
        <w:t>toate etapele procesului de</w:t>
      </w:r>
      <w:r w:rsidRPr="009E6369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9E6369">
        <w:rPr>
          <w:rFonts w:ascii="Times New Roman" w:hAnsi="Times New Roman"/>
          <w:b/>
          <w:sz w:val="24"/>
          <w:szCs w:val="24"/>
        </w:rPr>
        <w:t>elaborare/revizuire</w:t>
      </w:r>
      <w:r w:rsidRPr="009E636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</w:t>
      </w:r>
      <w:r w:rsidRPr="009E636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planurilor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de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urbanism sau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amenajarea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teritoriului.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Aceste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etape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sunt:</w:t>
      </w:r>
    </w:p>
    <w:p w:rsidR="00744B09" w:rsidRPr="009E6369" w:rsidRDefault="00744B09" w:rsidP="00C3082E">
      <w:pPr>
        <w:ind w:left="248"/>
        <w:rPr>
          <w:rFonts w:ascii="Times New Roman" w:hAnsi="Times New Roman"/>
          <w:sz w:val="24"/>
          <w:szCs w:val="24"/>
        </w:rPr>
      </w:pPr>
      <w:r w:rsidRPr="009E6369">
        <w:rPr>
          <w:rFonts w:ascii="Segoe UI Symbol" w:hAnsi="Segoe UI Symbol" w:cs="Segoe UI Symbol"/>
          <w:sz w:val="24"/>
          <w:szCs w:val="24"/>
        </w:rPr>
        <w:t>✦</w:t>
      </w:r>
      <w:r w:rsidRPr="009E6369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Etapa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pregătitoare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–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anunțarea</w:t>
      </w:r>
      <w:r w:rsidRPr="009E636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intenției de elaborare/revizuire</w:t>
      </w:r>
    </w:p>
    <w:p w:rsidR="00744B09" w:rsidRPr="009E6369" w:rsidRDefault="00744B09" w:rsidP="00C3082E">
      <w:pPr>
        <w:ind w:left="248"/>
        <w:rPr>
          <w:rFonts w:ascii="Times New Roman" w:hAnsi="Times New Roman"/>
          <w:sz w:val="24"/>
          <w:szCs w:val="24"/>
        </w:rPr>
      </w:pPr>
      <w:r w:rsidRPr="009E6369">
        <w:rPr>
          <w:rFonts w:ascii="Segoe UI Symbol" w:hAnsi="Segoe UI Symbol" w:cs="Segoe UI Symbol"/>
          <w:sz w:val="24"/>
          <w:szCs w:val="24"/>
        </w:rPr>
        <w:t>✦</w:t>
      </w:r>
      <w:r w:rsidRPr="009E6369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Etapa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de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documentare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și elaborare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a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studiilor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de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fundamentare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(unde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este</w:t>
      </w:r>
      <w:r w:rsidRPr="009E636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cazul)</w:t>
      </w:r>
    </w:p>
    <w:p w:rsidR="00744B09" w:rsidRPr="009E6369" w:rsidRDefault="00744B09" w:rsidP="00C3082E">
      <w:pPr>
        <w:ind w:left="248"/>
        <w:rPr>
          <w:rFonts w:ascii="Times New Roman" w:hAnsi="Times New Roman"/>
          <w:sz w:val="24"/>
          <w:szCs w:val="24"/>
        </w:rPr>
      </w:pPr>
      <w:r w:rsidRPr="009E6369">
        <w:rPr>
          <w:rFonts w:ascii="Segoe UI Symbol" w:hAnsi="Segoe UI Symbol" w:cs="Segoe UI Symbol"/>
          <w:sz w:val="24"/>
          <w:szCs w:val="24"/>
        </w:rPr>
        <w:t>✦</w:t>
      </w:r>
      <w:r w:rsidRPr="009E6369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Etapa</w:t>
      </w:r>
      <w:r w:rsidRPr="009E6369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elaborării</w:t>
      </w:r>
      <w:r w:rsidRPr="009E636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propunerilor</w:t>
      </w:r>
      <w:r w:rsidRPr="009E6369">
        <w:rPr>
          <w:rFonts w:ascii="Times New Roman" w:hAnsi="Times New Roman"/>
          <w:sz w:val="24"/>
          <w:szCs w:val="24"/>
        </w:rPr>
        <w:t>,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ce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vor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supune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procesului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de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avizare</w:t>
      </w:r>
    </w:p>
    <w:p w:rsidR="00744B09" w:rsidRPr="009E6369" w:rsidRDefault="00744B09" w:rsidP="00C3082E">
      <w:pPr>
        <w:ind w:left="248"/>
        <w:rPr>
          <w:rFonts w:ascii="Times New Roman" w:hAnsi="Times New Roman"/>
          <w:sz w:val="24"/>
          <w:szCs w:val="24"/>
        </w:rPr>
      </w:pPr>
      <w:r w:rsidRPr="009E6369">
        <w:rPr>
          <w:rFonts w:ascii="Segoe UI Symbol" w:hAnsi="Segoe UI Symbol" w:cs="Segoe UI Symbol"/>
          <w:sz w:val="24"/>
          <w:szCs w:val="24"/>
        </w:rPr>
        <w:t>✦</w:t>
      </w:r>
      <w:r w:rsidRPr="009E6369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Elaborarea</w:t>
      </w:r>
      <w:r w:rsidRPr="009E636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i/>
          <w:sz w:val="24"/>
          <w:szCs w:val="24"/>
        </w:rPr>
        <w:t>propunerii finale</w:t>
      </w:r>
      <w:r w:rsidRPr="009E6369">
        <w:rPr>
          <w:rFonts w:ascii="Times New Roman" w:hAnsi="Times New Roman"/>
          <w:sz w:val="24"/>
          <w:szCs w:val="24"/>
        </w:rPr>
        <w:t>,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care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include</w:t>
      </w:r>
      <w:r w:rsidRPr="009E636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toate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observațiile</w:t>
      </w:r>
      <w:r w:rsidRPr="009E636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avizatorilor</w:t>
      </w:r>
      <w:r w:rsidRPr="009E636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și care</w:t>
      </w:r>
      <w:r w:rsidRPr="009E636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se</w:t>
      </w:r>
      <w:r w:rsidRPr="009E636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369">
        <w:rPr>
          <w:rFonts w:ascii="Times New Roman" w:hAnsi="Times New Roman"/>
          <w:sz w:val="24"/>
          <w:szCs w:val="24"/>
        </w:rPr>
        <w:t>supune</w:t>
      </w:r>
    </w:p>
    <w:p w:rsidR="00744B09" w:rsidRPr="009E6369" w:rsidRDefault="00744B09" w:rsidP="00C3082E">
      <w:pPr>
        <w:pStyle w:val="BodyText"/>
        <w:ind w:left="529"/>
      </w:pPr>
      <w:r w:rsidRPr="009E6369">
        <w:t>procedurii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4"/>
        </w:rPr>
        <w:t xml:space="preserve"> </w:t>
      </w:r>
      <w:r w:rsidRPr="009E6369">
        <w:t>transparență</w:t>
      </w:r>
      <w:r w:rsidRPr="009E6369">
        <w:rPr>
          <w:spacing w:val="-2"/>
        </w:rPr>
        <w:t xml:space="preserve"> </w:t>
      </w:r>
      <w:r w:rsidRPr="009E6369">
        <w:t>decizională</w:t>
      </w:r>
    </w:p>
    <w:p w:rsidR="00744B09" w:rsidRPr="009E6369" w:rsidRDefault="00744B09" w:rsidP="00C3082E">
      <w:pPr>
        <w:pStyle w:val="BodyText"/>
        <w:spacing w:before="1"/>
        <w:ind w:left="132"/>
      </w:pPr>
      <w:r w:rsidRPr="009E6369">
        <w:t>În funcţie de complexitatea planului de urbanism sau amenajare a teritoriului, persoana responsabilă</w:t>
      </w:r>
      <w:r w:rsidRPr="009E6369">
        <w:rPr>
          <w:spacing w:val="-57"/>
        </w:rPr>
        <w:t xml:space="preserve"> </w:t>
      </w:r>
      <w:r w:rsidRPr="009E6369">
        <w:t>cu informarea şi consultarea publicului poate fi sprijinită în îndeplinirea atribuţiilor sale de către un</w:t>
      </w:r>
      <w:r w:rsidRPr="009E6369">
        <w:rPr>
          <w:spacing w:val="1"/>
        </w:rPr>
        <w:t xml:space="preserve"> </w:t>
      </w:r>
      <w:r w:rsidRPr="009E6369">
        <w:t>grup de lucru permanent, format din reprezentanţi ai administraţiei publice locale, ai mediului de</w:t>
      </w:r>
      <w:r w:rsidRPr="009E6369">
        <w:rPr>
          <w:spacing w:val="1"/>
        </w:rPr>
        <w:t xml:space="preserve"> </w:t>
      </w:r>
      <w:r w:rsidRPr="009E6369">
        <w:t>afaceri</w:t>
      </w:r>
      <w:r w:rsidRPr="009E6369">
        <w:rPr>
          <w:spacing w:val="-4"/>
        </w:rPr>
        <w:t xml:space="preserve"> </w:t>
      </w:r>
      <w:r w:rsidRPr="009E6369">
        <w:t>şi ai societăţii civile,</w:t>
      </w:r>
      <w:r w:rsidRPr="009E6369">
        <w:rPr>
          <w:spacing w:val="-1"/>
        </w:rPr>
        <w:t xml:space="preserve"> </w:t>
      </w:r>
      <w:r w:rsidRPr="009E6369">
        <w:t>precum şi din reprezentanţi ai</w:t>
      </w:r>
      <w:r w:rsidRPr="009E6369">
        <w:rPr>
          <w:spacing w:val="-1"/>
        </w:rPr>
        <w:t xml:space="preserve"> </w:t>
      </w:r>
      <w:r w:rsidRPr="009E6369">
        <w:t>cetăţenilor.</w:t>
      </w:r>
    </w:p>
    <w:p w:rsidR="00744B09" w:rsidRPr="009E6369" w:rsidRDefault="00744B09" w:rsidP="00C3082E">
      <w:pPr>
        <w:rPr>
          <w:rFonts w:ascii="Times New Roman" w:hAnsi="Times New Roman"/>
          <w:sz w:val="24"/>
          <w:szCs w:val="24"/>
        </w:rPr>
      </w:pPr>
    </w:p>
    <w:p w:rsidR="00744B09" w:rsidRPr="009E6369" w:rsidRDefault="00744B09" w:rsidP="00C3082E">
      <w:pPr>
        <w:pStyle w:val="Heading7"/>
        <w:numPr>
          <w:ilvl w:val="1"/>
          <w:numId w:val="3"/>
        </w:numPr>
        <w:tabs>
          <w:tab w:val="left" w:pos="686"/>
          <w:tab w:val="left" w:pos="9801"/>
        </w:tabs>
        <w:spacing w:before="89"/>
        <w:ind w:hanging="554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Etapa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de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documentare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și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elaborare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a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studiilor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de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fundamentare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ab/>
      </w:r>
    </w:p>
    <w:p w:rsidR="00744B09" w:rsidRPr="009E6369" w:rsidRDefault="00744B09" w:rsidP="000F3D04">
      <w:pPr>
        <w:pStyle w:val="BodyText"/>
        <w:spacing w:before="100"/>
        <w:ind w:left="132"/>
        <w:jc w:val="both"/>
      </w:pPr>
      <w:r w:rsidRPr="009E6369">
        <w:rPr>
          <w:u w:val="single"/>
        </w:rPr>
        <w:t>Art. 18.</w:t>
      </w:r>
      <w:r w:rsidRPr="009E6369">
        <w:t xml:space="preserve"> În etapa elaborării studiilor de fundamentare a propunerilor, cerinţele şi opţiunile publicului</w:t>
      </w:r>
      <w:r w:rsidRPr="009E6369">
        <w:rPr>
          <w:spacing w:val="-57"/>
        </w:rPr>
        <w:t xml:space="preserve"> </w:t>
      </w:r>
      <w:r w:rsidRPr="009E6369">
        <w:t>legate de dezvoltarea durabilă sunt obţinute de elaboratorul documentaţiei de urbanism prin</w:t>
      </w:r>
      <w:r w:rsidRPr="009E6369">
        <w:rPr>
          <w:spacing w:val="1"/>
        </w:rPr>
        <w:t xml:space="preserve"> </w:t>
      </w:r>
      <w:r w:rsidRPr="009E6369">
        <w:t>metode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cercetare</w:t>
      </w:r>
      <w:r w:rsidRPr="009E6369">
        <w:rPr>
          <w:spacing w:val="-1"/>
        </w:rPr>
        <w:t xml:space="preserve"> </w:t>
      </w:r>
      <w:r w:rsidRPr="009E6369">
        <w:t>sociologică</w:t>
      </w:r>
      <w:r w:rsidRPr="009E6369">
        <w:rPr>
          <w:spacing w:val="-1"/>
        </w:rPr>
        <w:t xml:space="preserve"> </w:t>
      </w:r>
      <w:r w:rsidRPr="009E6369">
        <w:t>relevante</w:t>
      </w:r>
      <w:r w:rsidRPr="009E6369">
        <w:rPr>
          <w:spacing w:val="-1"/>
        </w:rPr>
        <w:t xml:space="preserve"> </w:t>
      </w:r>
      <w:r w:rsidRPr="009E6369">
        <w:t>pentru</w:t>
      </w:r>
      <w:r w:rsidRPr="009E6369">
        <w:rPr>
          <w:spacing w:val="1"/>
        </w:rPr>
        <w:t xml:space="preserve"> </w:t>
      </w:r>
      <w:r w:rsidRPr="009E6369">
        <w:t>obiectivele propuse.</w:t>
      </w:r>
    </w:p>
    <w:p w:rsidR="00744B09" w:rsidRPr="009E6369" w:rsidRDefault="00744B09" w:rsidP="000F3D04">
      <w:pPr>
        <w:pStyle w:val="BodyText"/>
        <w:spacing w:before="101"/>
        <w:ind w:firstLine="416"/>
        <w:jc w:val="both"/>
      </w:pPr>
      <w:r w:rsidRPr="009E6369">
        <w:t>Cercetarea sociologică se efectuează de către persoane specializate în pregătirea, derularea şi</w:t>
      </w:r>
      <w:r w:rsidRPr="009E6369">
        <w:rPr>
          <w:spacing w:val="1"/>
        </w:rPr>
        <w:t xml:space="preserve"> </w:t>
      </w:r>
      <w:r w:rsidRPr="009E6369">
        <w:t>analizarea rezultatelor metodelor corespunzătoare, atestate conform legii în privinţa elaborării</w:t>
      </w:r>
      <w:r w:rsidRPr="009E6369">
        <w:rPr>
          <w:spacing w:val="-57"/>
        </w:rPr>
        <w:t xml:space="preserve"> </w:t>
      </w:r>
      <w:r w:rsidRPr="009E6369">
        <w:t>documentaţiilor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urbanism</w:t>
      </w:r>
      <w:r w:rsidRPr="009E6369">
        <w:rPr>
          <w:spacing w:val="2"/>
        </w:rPr>
        <w:t xml:space="preserve"> </w:t>
      </w:r>
      <w:r w:rsidRPr="009E6369">
        <w:t>şi amenajare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teritoriului.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3082E">
      <w:pPr>
        <w:pStyle w:val="Heading7"/>
        <w:numPr>
          <w:ilvl w:val="1"/>
          <w:numId w:val="3"/>
        </w:numPr>
        <w:tabs>
          <w:tab w:val="left" w:pos="686"/>
          <w:tab w:val="left" w:pos="9801"/>
        </w:tabs>
        <w:spacing w:before="0"/>
        <w:ind w:hanging="554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Etapa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elaborării</w:t>
      </w:r>
      <w:r w:rsidRPr="009E6369">
        <w:rPr>
          <w:rFonts w:ascii="Times New Roman" w:hAnsi="Times New Roman"/>
          <w:spacing w:val="-7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propunerilor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ab/>
      </w:r>
    </w:p>
    <w:p w:rsidR="00744B09" w:rsidRPr="009E6369" w:rsidRDefault="00744B09" w:rsidP="000F3D04">
      <w:pPr>
        <w:pStyle w:val="BodyText"/>
        <w:spacing w:before="97"/>
        <w:ind w:left="132"/>
        <w:jc w:val="both"/>
      </w:pPr>
      <w:r w:rsidRPr="009E6369">
        <w:rPr>
          <w:u w:val="single"/>
        </w:rPr>
        <w:t>Art.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19.</w:t>
      </w:r>
      <w:r w:rsidRPr="009E6369">
        <w:rPr>
          <w:spacing w:val="-1"/>
        </w:rPr>
        <w:t xml:space="preserve"> </w:t>
      </w:r>
      <w:r w:rsidRPr="009E6369">
        <w:t>Autorităţile</w:t>
      </w:r>
      <w:r w:rsidRPr="009E6369">
        <w:rPr>
          <w:spacing w:val="-3"/>
        </w:rPr>
        <w:t xml:space="preserve"> </w:t>
      </w:r>
      <w:r w:rsidRPr="009E6369">
        <w:t>administraţiei publice</w:t>
      </w:r>
      <w:r w:rsidRPr="009E6369">
        <w:rPr>
          <w:spacing w:val="-3"/>
        </w:rPr>
        <w:t xml:space="preserve"> </w:t>
      </w:r>
      <w:r w:rsidRPr="009E6369">
        <w:t>locale</w:t>
      </w:r>
      <w:r w:rsidRPr="009E6369">
        <w:rPr>
          <w:spacing w:val="-2"/>
        </w:rPr>
        <w:t xml:space="preserve"> </w:t>
      </w:r>
      <w:r w:rsidRPr="009E6369">
        <w:t>iniţiatoare</w:t>
      </w:r>
      <w:r w:rsidRPr="009E6369">
        <w:rPr>
          <w:spacing w:val="-3"/>
        </w:rPr>
        <w:t xml:space="preserve"> </w:t>
      </w:r>
      <w:r w:rsidRPr="009E6369">
        <w:t>ale</w:t>
      </w:r>
      <w:r w:rsidRPr="009E6369">
        <w:rPr>
          <w:spacing w:val="-2"/>
        </w:rPr>
        <w:t xml:space="preserve"> </w:t>
      </w:r>
      <w:r w:rsidRPr="009E6369">
        <w:t>planului</w:t>
      </w:r>
      <w:r w:rsidRPr="009E6369">
        <w:rPr>
          <w:spacing w:val="-1"/>
        </w:rPr>
        <w:t xml:space="preserve"> </w:t>
      </w:r>
      <w:r w:rsidRPr="009E6369">
        <w:t>informează</w:t>
      </w:r>
      <w:r w:rsidRPr="009E6369">
        <w:rPr>
          <w:spacing w:val="-2"/>
        </w:rPr>
        <w:t xml:space="preserve"> </w:t>
      </w:r>
      <w:r w:rsidRPr="009E6369">
        <w:t>publicul</w:t>
      </w:r>
      <w:r w:rsidRPr="009E6369">
        <w:rPr>
          <w:spacing w:val="-1"/>
        </w:rPr>
        <w:t xml:space="preserve"> </w:t>
      </w:r>
      <w:r w:rsidRPr="009E6369">
        <w:t>prin</w:t>
      </w:r>
      <w:r>
        <w:t xml:space="preserve"> </w:t>
      </w:r>
      <w:r w:rsidRPr="009E6369">
        <w:t>următoarele</w:t>
      </w:r>
      <w:r w:rsidRPr="009E6369">
        <w:rPr>
          <w:spacing w:val="-3"/>
        </w:rPr>
        <w:t xml:space="preserve"> </w:t>
      </w:r>
      <w:r w:rsidRPr="009E6369">
        <w:t>activităţi</w:t>
      </w:r>
      <w:r w:rsidRPr="009E6369">
        <w:rPr>
          <w:spacing w:val="-2"/>
        </w:rPr>
        <w:t xml:space="preserve"> </w:t>
      </w:r>
      <w:r w:rsidRPr="009E6369">
        <w:t>simultan:</w:t>
      </w:r>
    </w:p>
    <w:p w:rsidR="00744B09" w:rsidRPr="009E6369" w:rsidRDefault="00744B09" w:rsidP="000F3D04">
      <w:pPr>
        <w:pStyle w:val="ListParagraph"/>
        <w:numPr>
          <w:ilvl w:val="2"/>
          <w:numId w:val="3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publică cel puţin pe propria pagină de internet anunţul cu privire la posibilitatea, modul şi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perioada, locul şi orarul în care se pot consulta documentele complete ale propunerilor şi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transmit observaţii la sediul autorităţii competente pentru aprobarea finală a PUG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(Consiliul Local) în termen de maximum 45 de zile calendaristice de la data ultimului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anunţ, precum şi obiectivele, data, locul de desfăşurare, ora de începere şi durata estimată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a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dezbaterii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publice care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are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loc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la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minimum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20 de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zile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la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data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ultimului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anunţ</w:t>
      </w:r>
    </w:p>
    <w:p w:rsidR="00744B09" w:rsidRPr="009E6369" w:rsidRDefault="00744B09" w:rsidP="000F3D04">
      <w:pPr>
        <w:pStyle w:val="ListParagraph"/>
        <w:numPr>
          <w:ilvl w:val="2"/>
          <w:numId w:val="3"/>
        </w:numPr>
        <w:tabs>
          <w:tab w:val="left" w:pos="1137"/>
        </w:tabs>
        <w:spacing w:before="1"/>
        <w:jc w:val="both"/>
        <w:rPr>
          <w:sz w:val="24"/>
          <w:szCs w:val="24"/>
        </w:rPr>
      </w:pPr>
      <w:r w:rsidRPr="009E6369">
        <w:rPr>
          <w:sz w:val="24"/>
          <w:szCs w:val="24"/>
        </w:rPr>
        <w:t>afişează anunţul de mai sus şi propunerile însoţite de explicaţii succinte, scrise şi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desenate, într-un limbaj nontehnic, pe o perioadă de cel puţin 30 de zile, la sediul propriu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şi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în alte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locuri special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amenajate</w:t>
      </w:r>
    </w:p>
    <w:p w:rsidR="00744B09" w:rsidRPr="009E6369" w:rsidRDefault="00744B09" w:rsidP="00C3082E">
      <w:pPr>
        <w:pStyle w:val="ListParagraph"/>
        <w:numPr>
          <w:ilvl w:val="2"/>
          <w:numId w:val="3"/>
        </w:numPr>
        <w:tabs>
          <w:tab w:val="left" w:pos="1137"/>
        </w:tabs>
        <w:rPr>
          <w:sz w:val="24"/>
          <w:szCs w:val="24"/>
        </w:rPr>
      </w:pPr>
      <w:r w:rsidRPr="009E6369">
        <w:rPr>
          <w:sz w:val="24"/>
          <w:szCs w:val="24"/>
        </w:rPr>
        <w:t>trimit în scris către factorii interesaţi identificaţi anunţul publicat, cu cel puţin 15 zile</w:t>
      </w:r>
      <w:r>
        <w:rPr>
          <w:sz w:val="24"/>
          <w:szCs w:val="24"/>
        </w:rPr>
        <w:t xml:space="preserve"> 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înainte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data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dezbaterii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publice</w:t>
      </w:r>
    </w:p>
    <w:p w:rsidR="00744B09" w:rsidRPr="009E6369" w:rsidRDefault="00744B09" w:rsidP="000F3D04">
      <w:pPr>
        <w:pStyle w:val="BodyText"/>
        <w:spacing w:before="101"/>
        <w:ind w:left="132"/>
      </w:pPr>
      <w:r w:rsidRPr="009E6369">
        <w:rPr>
          <w:u w:val="single"/>
        </w:rPr>
        <w:t>Art.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20.</w:t>
      </w:r>
      <w:r w:rsidRPr="009E6369">
        <w:rPr>
          <w:spacing w:val="-1"/>
        </w:rPr>
        <w:t xml:space="preserve"> </w:t>
      </w:r>
      <w:r w:rsidRPr="009E6369">
        <w:t>Autorităţile</w:t>
      </w:r>
      <w:r w:rsidRPr="009E6369">
        <w:rPr>
          <w:spacing w:val="-3"/>
        </w:rPr>
        <w:t xml:space="preserve"> </w:t>
      </w:r>
      <w:r w:rsidRPr="009E6369">
        <w:t>administraţiei</w:t>
      </w:r>
      <w:r w:rsidRPr="009E6369">
        <w:rPr>
          <w:spacing w:val="-1"/>
        </w:rPr>
        <w:t xml:space="preserve"> </w:t>
      </w:r>
      <w:r w:rsidRPr="009E6369">
        <w:t>publice</w:t>
      </w:r>
      <w:r w:rsidRPr="009E6369">
        <w:rPr>
          <w:spacing w:val="-4"/>
        </w:rPr>
        <w:t xml:space="preserve"> </w:t>
      </w:r>
      <w:r w:rsidRPr="009E6369">
        <w:t>locale</w:t>
      </w:r>
      <w:r w:rsidRPr="009E6369">
        <w:rPr>
          <w:spacing w:val="-2"/>
        </w:rPr>
        <w:t xml:space="preserve"> </w:t>
      </w:r>
      <w:r w:rsidRPr="009E6369">
        <w:t>consultă</w:t>
      </w:r>
      <w:r w:rsidRPr="009E6369">
        <w:rPr>
          <w:spacing w:val="-3"/>
        </w:rPr>
        <w:t xml:space="preserve"> </w:t>
      </w:r>
      <w:r w:rsidRPr="009E6369">
        <w:t>publicul</w:t>
      </w:r>
      <w:r w:rsidRPr="009E6369">
        <w:rPr>
          <w:spacing w:val="-1"/>
        </w:rPr>
        <w:t xml:space="preserve"> </w:t>
      </w:r>
      <w:r w:rsidRPr="009E6369">
        <w:t>asupra</w:t>
      </w:r>
      <w:r w:rsidRPr="009E6369">
        <w:rPr>
          <w:spacing w:val="-3"/>
        </w:rPr>
        <w:t xml:space="preserve"> </w:t>
      </w:r>
      <w:r w:rsidRPr="009E6369">
        <w:t>propunerilor</w:t>
      </w:r>
      <w:r w:rsidRPr="009E6369">
        <w:rPr>
          <w:spacing w:val="-2"/>
        </w:rPr>
        <w:t xml:space="preserve"> </w:t>
      </w:r>
      <w:r w:rsidRPr="009E6369">
        <w:t>prin</w:t>
      </w:r>
      <w:r w:rsidRPr="009E6369">
        <w:rPr>
          <w:spacing w:val="-1"/>
        </w:rPr>
        <w:t xml:space="preserve"> </w:t>
      </w:r>
      <w:r w:rsidRPr="009E6369">
        <w:t>cel</w:t>
      </w:r>
      <w:r>
        <w:t xml:space="preserve"> </w:t>
      </w:r>
      <w:r w:rsidRPr="009E6369">
        <w:t>puţin</w:t>
      </w:r>
      <w:r w:rsidRPr="009E6369">
        <w:rPr>
          <w:spacing w:val="-3"/>
        </w:rPr>
        <w:t xml:space="preserve"> </w:t>
      </w:r>
      <w:r w:rsidRPr="009E6369">
        <w:t>următoarele</w:t>
      </w:r>
      <w:r w:rsidRPr="009E6369">
        <w:rPr>
          <w:spacing w:val="-1"/>
        </w:rPr>
        <w:t xml:space="preserve"> </w:t>
      </w:r>
      <w:r w:rsidRPr="009E6369">
        <w:t>activităţi:</w:t>
      </w:r>
    </w:p>
    <w:p w:rsidR="00744B09" w:rsidRPr="009E6369" w:rsidRDefault="00744B09" w:rsidP="00C3082E">
      <w:pPr>
        <w:pStyle w:val="ListParagraph"/>
        <w:numPr>
          <w:ilvl w:val="2"/>
          <w:numId w:val="3"/>
        </w:numPr>
        <w:tabs>
          <w:tab w:val="left" w:pos="1137"/>
        </w:tabs>
        <w:rPr>
          <w:sz w:val="24"/>
          <w:szCs w:val="24"/>
        </w:rPr>
      </w:pPr>
      <w:r w:rsidRPr="009E6369">
        <w:rPr>
          <w:sz w:val="24"/>
          <w:szCs w:val="24"/>
        </w:rPr>
        <w:t>pun la dispoziţia publicului, pentru consultare, prima versiune a propunerilor pe durata a</w:t>
      </w:r>
      <w:r>
        <w:rPr>
          <w:sz w:val="24"/>
          <w:szCs w:val="24"/>
        </w:rPr>
        <w:t xml:space="preserve"> 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cel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puţin 45 de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zile</w:t>
      </w:r>
    </w:p>
    <w:p w:rsidR="00744B09" w:rsidRPr="009E6369" w:rsidRDefault="00744B09" w:rsidP="000F3D04">
      <w:pPr>
        <w:pStyle w:val="ListParagraph"/>
        <w:numPr>
          <w:ilvl w:val="2"/>
          <w:numId w:val="3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expun materialele grafice cu explicaţii formulate într-un limbaj nontehnic, pe durata a cel</w:t>
      </w:r>
      <w:r w:rsidRPr="009E6369">
        <w:rPr>
          <w:spacing w:val="-58"/>
          <w:sz w:val="24"/>
          <w:szCs w:val="24"/>
        </w:rPr>
        <w:t xml:space="preserve"> </w:t>
      </w:r>
      <w:r w:rsidRPr="009E6369">
        <w:rPr>
          <w:sz w:val="24"/>
          <w:szCs w:val="24"/>
        </w:rPr>
        <w:t>puţin 45 de zile, într-un spaţiu special amenajat şi cu posibilitatea colectării în scris a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observaţiilor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cetăţenilor;</w:t>
      </w:r>
    </w:p>
    <w:p w:rsidR="00744B09" w:rsidRPr="009E6369" w:rsidRDefault="00744B09" w:rsidP="00C3082E">
      <w:pPr>
        <w:pStyle w:val="ListParagraph"/>
        <w:numPr>
          <w:ilvl w:val="2"/>
          <w:numId w:val="3"/>
        </w:numPr>
        <w:tabs>
          <w:tab w:val="left" w:pos="1137"/>
        </w:tabs>
        <w:rPr>
          <w:sz w:val="24"/>
          <w:szCs w:val="24"/>
        </w:rPr>
      </w:pPr>
      <w:r w:rsidRPr="009E6369">
        <w:rPr>
          <w:sz w:val="24"/>
          <w:szCs w:val="24"/>
        </w:rPr>
        <w:t>pregătesc,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organizează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şi</w:t>
      </w:r>
      <w:r w:rsidRPr="009E6369">
        <w:rPr>
          <w:spacing w:val="2"/>
          <w:sz w:val="24"/>
          <w:szCs w:val="24"/>
        </w:rPr>
        <w:t xml:space="preserve"> </w:t>
      </w:r>
      <w:r w:rsidRPr="009E6369">
        <w:rPr>
          <w:sz w:val="24"/>
          <w:szCs w:val="24"/>
        </w:rPr>
        <w:t>conduc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o dezbatere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publică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cu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privire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la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propuneri</w:t>
      </w:r>
    </w:p>
    <w:p w:rsidR="00744B09" w:rsidRPr="009E6369" w:rsidRDefault="00744B09" w:rsidP="000F3D04">
      <w:pPr>
        <w:pStyle w:val="BodyText"/>
        <w:spacing w:before="101"/>
        <w:ind w:left="180" w:firstLine="236"/>
        <w:jc w:val="both"/>
      </w:pPr>
      <w:r w:rsidRPr="009E6369">
        <w:t>Autorităţile administraţiei publice locale informează publicul cu privire la rezultatele consultării,</w:t>
      </w:r>
      <w:r w:rsidRPr="009E6369">
        <w:rPr>
          <w:spacing w:val="-57"/>
        </w:rPr>
        <w:t xml:space="preserve"> </w:t>
      </w:r>
      <w:r w:rsidRPr="009E6369">
        <w:t>cel puţin prin publicarea pe propria pagină de internet a observaţiilor şi sugestiilor publicului</w:t>
      </w:r>
      <w:r w:rsidRPr="009E6369">
        <w:rPr>
          <w:spacing w:val="1"/>
        </w:rPr>
        <w:t xml:space="preserve"> </w:t>
      </w:r>
      <w:r w:rsidRPr="009E6369">
        <w:t>asupra propunerilor preliminare şi a răspunsului la acestea, în termen de maximum 15 zile de la</w:t>
      </w:r>
      <w:r w:rsidRPr="009E6369">
        <w:rPr>
          <w:spacing w:val="1"/>
        </w:rPr>
        <w:t xml:space="preserve"> </w:t>
      </w:r>
      <w:r w:rsidRPr="009E6369">
        <w:t>data</w:t>
      </w:r>
      <w:r w:rsidRPr="009E6369">
        <w:rPr>
          <w:spacing w:val="-2"/>
        </w:rPr>
        <w:t xml:space="preserve"> </w:t>
      </w:r>
      <w:r w:rsidRPr="009E6369">
        <w:t>dezbaterii</w:t>
      </w:r>
      <w:r w:rsidRPr="009E6369">
        <w:rPr>
          <w:spacing w:val="1"/>
        </w:rPr>
        <w:t xml:space="preserve"> </w:t>
      </w:r>
      <w:r w:rsidRPr="009E6369">
        <w:t>publice.</w:t>
      </w:r>
    </w:p>
    <w:p w:rsidR="00744B09" w:rsidRPr="009E6369" w:rsidRDefault="00744B09" w:rsidP="000F3D04">
      <w:pPr>
        <w:pStyle w:val="BodyText"/>
        <w:spacing w:before="98"/>
        <w:ind w:left="180" w:firstLine="236"/>
        <w:jc w:val="both"/>
      </w:pPr>
      <w:r w:rsidRPr="009E6369">
        <w:t>Consultarea</w:t>
      </w:r>
      <w:r w:rsidRPr="009E6369">
        <w:rPr>
          <w:spacing w:val="-3"/>
        </w:rPr>
        <w:t xml:space="preserve"> </w:t>
      </w:r>
      <w:r w:rsidRPr="009E6369">
        <w:t>publicului pe</w:t>
      </w:r>
      <w:r w:rsidRPr="009E6369">
        <w:rPr>
          <w:spacing w:val="-2"/>
        </w:rPr>
        <w:t xml:space="preserve"> </w:t>
      </w:r>
      <w:r w:rsidRPr="009E6369">
        <w:t>propunerile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plan</w:t>
      </w:r>
      <w:r w:rsidRPr="009E6369">
        <w:rPr>
          <w:spacing w:val="-1"/>
        </w:rPr>
        <w:t xml:space="preserve"> </w:t>
      </w:r>
      <w:r w:rsidRPr="009E6369">
        <w:t>se face</w:t>
      </w:r>
      <w:r w:rsidRPr="009E6369">
        <w:rPr>
          <w:spacing w:val="-2"/>
        </w:rPr>
        <w:t xml:space="preserve"> </w:t>
      </w:r>
      <w:r w:rsidRPr="009E6369">
        <w:t>înainte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transmiterea</w:t>
      </w:r>
      <w:r w:rsidRPr="009E6369">
        <w:rPr>
          <w:spacing w:val="-1"/>
        </w:rPr>
        <w:t xml:space="preserve"> </w:t>
      </w:r>
      <w:r w:rsidRPr="009E6369">
        <w:t>documentaţiei pe</w:t>
      </w:r>
      <w:r>
        <w:t xml:space="preserve"> </w:t>
      </w:r>
      <w:r w:rsidRPr="009E6369">
        <w:t>circuitul</w:t>
      </w:r>
      <w:r w:rsidRPr="009E6369">
        <w:rPr>
          <w:spacing w:val="-2"/>
        </w:rPr>
        <w:t xml:space="preserve"> </w:t>
      </w:r>
      <w:r w:rsidRPr="009E6369">
        <w:t>legal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avizare.</w:t>
      </w:r>
    </w:p>
    <w:p w:rsidR="00744B09" w:rsidRPr="009E6369" w:rsidRDefault="00744B09" w:rsidP="000F3D04">
      <w:pPr>
        <w:pStyle w:val="BodyText"/>
        <w:spacing w:before="101"/>
        <w:ind w:left="180" w:firstLine="236"/>
      </w:pPr>
      <w:r w:rsidRPr="009E6369">
        <w:t>Dezbaterea publică se va organiza la minim 20 de zile de la ultimul anunț, (înainte de</w:t>
      </w:r>
      <w:r w:rsidRPr="009E6369">
        <w:rPr>
          <w:spacing w:val="1"/>
        </w:rPr>
        <w:t xml:space="preserve"> </w:t>
      </w:r>
      <w:r w:rsidRPr="009E6369">
        <w:t>transmiterea documentației pe circuitul legal de avizare), concomitent cu evaluarea de mediu și</w:t>
      </w:r>
      <w:r w:rsidRPr="009E6369">
        <w:rPr>
          <w:spacing w:val="-57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colaborare</w:t>
      </w:r>
      <w:r w:rsidRPr="009E6369">
        <w:rPr>
          <w:spacing w:val="-1"/>
        </w:rPr>
        <w:t xml:space="preserve"> </w:t>
      </w:r>
      <w:r w:rsidRPr="009E6369">
        <w:t>cu Agentia</w:t>
      </w:r>
      <w:r w:rsidRPr="009E6369">
        <w:rPr>
          <w:spacing w:val="2"/>
        </w:rPr>
        <w:t xml:space="preserve"> </w:t>
      </w:r>
      <w:r w:rsidRPr="009E6369">
        <w:t>pentru</w:t>
      </w:r>
      <w:r w:rsidRPr="009E6369">
        <w:rPr>
          <w:spacing w:val="-1"/>
        </w:rPr>
        <w:t xml:space="preserve"> </w:t>
      </w:r>
      <w:r w:rsidRPr="009E6369">
        <w:t>Protecția</w:t>
      </w:r>
      <w:r w:rsidRPr="009E6369">
        <w:rPr>
          <w:spacing w:val="-1"/>
        </w:rPr>
        <w:t xml:space="preserve"> </w:t>
      </w:r>
      <w:r w:rsidRPr="009E6369">
        <w:t>Mediului.</w:t>
      </w:r>
    </w:p>
    <w:p w:rsidR="00744B09" w:rsidRPr="009E6369" w:rsidRDefault="00744B09" w:rsidP="00C3082E">
      <w:pPr>
        <w:pStyle w:val="BodyText"/>
        <w:spacing w:before="98"/>
        <w:ind w:left="132"/>
        <w:jc w:val="both"/>
      </w:pPr>
      <w:r w:rsidRPr="009E6369">
        <w:rPr>
          <w:u w:val="single"/>
        </w:rPr>
        <w:t>Art. 21.</w:t>
      </w:r>
      <w:r w:rsidRPr="009E6369">
        <w:t xml:space="preserve"> Pentru propunerile ce aduc modificări importante unor părţi mari din localitate sau care</w:t>
      </w:r>
      <w:r w:rsidRPr="009E6369">
        <w:rPr>
          <w:spacing w:val="1"/>
        </w:rPr>
        <w:t xml:space="preserve"> </w:t>
      </w:r>
      <w:r w:rsidRPr="009E6369">
        <w:t>afectează un număr mare de persoane, administraţia publică locală poate să informeze publicul prin</w:t>
      </w:r>
      <w:r w:rsidRPr="009E6369">
        <w:rPr>
          <w:spacing w:val="1"/>
        </w:rPr>
        <w:t xml:space="preserve"> </w:t>
      </w:r>
      <w:r w:rsidRPr="009E6369">
        <w:t>expoziţii în localit</w:t>
      </w:r>
      <w:r>
        <w:t>ăţ</w:t>
      </w:r>
      <w:r w:rsidRPr="009E6369">
        <w:t>ile componente comunei, emisiuni radio, broşuri, anunţuri în şcoli, dezbateri sau întruniri în</w:t>
      </w:r>
      <w:r w:rsidRPr="009E6369">
        <w:rPr>
          <w:spacing w:val="1"/>
        </w:rPr>
        <w:t xml:space="preserve"> </w:t>
      </w:r>
      <w:r w:rsidRPr="009E6369">
        <w:t>anumite zone, ateliere de lucru,</w:t>
      </w:r>
      <w:r w:rsidRPr="009E6369">
        <w:rPr>
          <w:spacing w:val="1"/>
        </w:rPr>
        <w:t xml:space="preserve"> </w:t>
      </w:r>
      <w:r w:rsidRPr="009E6369">
        <w:t>audieri</w:t>
      </w:r>
      <w:r w:rsidRPr="009E6369">
        <w:rPr>
          <w:spacing w:val="-3"/>
        </w:rPr>
        <w:t xml:space="preserve"> </w:t>
      </w:r>
      <w:r w:rsidRPr="009E6369">
        <w:t>publice,</w:t>
      </w:r>
      <w:r w:rsidRPr="009E6369">
        <w:rPr>
          <w:spacing w:val="-1"/>
        </w:rPr>
        <w:t xml:space="preserve"> </w:t>
      </w:r>
      <w:r w:rsidRPr="009E6369">
        <w:t>întâlniri</w:t>
      </w:r>
      <w:r w:rsidRPr="009E6369">
        <w:rPr>
          <w:spacing w:val="-1"/>
        </w:rPr>
        <w:t xml:space="preserve"> </w:t>
      </w:r>
      <w:r w:rsidRPr="009E6369">
        <w:t>itinerante</w:t>
      </w:r>
      <w:r w:rsidRPr="009E6369">
        <w:rPr>
          <w:spacing w:val="-1"/>
        </w:rPr>
        <w:t xml:space="preserve"> </w:t>
      </w:r>
      <w:r w:rsidRPr="009E6369">
        <w:t>etc.,</w:t>
      </w:r>
      <w:r w:rsidRPr="009E6369">
        <w:rPr>
          <w:spacing w:val="-2"/>
        </w:rPr>
        <w:t xml:space="preserve"> </w:t>
      </w:r>
      <w:r w:rsidRPr="009E6369">
        <w:t>pentru</w:t>
      </w:r>
      <w:r w:rsidRPr="009E6369">
        <w:rPr>
          <w:spacing w:val="-1"/>
        </w:rPr>
        <w:t xml:space="preserve"> </w:t>
      </w:r>
      <w:r w:rsidRPr="009E6369">
        <w:t>identificarea</w:t>
      </w:r>
      <w:r w:rsidRPr="009E6369">
        <w:rPr>
          <w:spacing w:val="-1"/>
        </w:rPr>
        <w:t xml:space="preserve"> </w:t>
      </w:r>
      <w:r w:rsidRPr="009E6369">
        <w:t>propunerilor</w:t>
      </w:r>
      <w:r w:rsidRPr="009E6369">
        <w:rPr>
          <w:spacing w:val="-1"/>
        </w:rPr>
        <w:t xml:space="preserve"> </w:t>
      </w:r>
      <w:r w:rsidRPr="009E6369">
        <w:t>alternative</w:t>
      </w:r>
      <w:r w:rsidRPr="009E6369">
        <w:rPr>
          <w:spacing w:val="-1"/>
        </w:rPr>
        <w:t xml:space="preserve"> </w:t>
      </w:r>
      <w:r w:rsidRPr="009E6369">
        <w:t>şi</w:t>
      </w:r>
      <w:r w:rsidRPr="009E6369">
        <w:rPr>
          <w:spacing w:val="-1"/>
        </w:rPr>
        <w:t xml:space="preserve"> </w:t>
      </w:r>
      <w:r w:rsidRPr="009E6369">
        <w:t>ideilor</w:t>
      </w:r>
      <w:r w:rsidRPr="009E6369">
        <w:rPr>
          <w:spacing w:val="-2"/>
        </w:rPr>
        <w:t xml:space="preserve"> </w:t>
      </w:r>
      <w:r w:rsidRPr="009E6369">
        <w:t>iniţiate de public prin interacţiune cu echipele de lucru, punerea în comun a cunoştinţelor şi competenţelor</w:t>
      </w:r>
      <w:r w:rsidRPr="009E6369">
        <w:rPr>
          <w:spacing w:val="-57"/>
        </w:rPr>
        <w:t xml:space="preserve"> </w:t>
      </w:r>
      <w:r w:rsidRPr="009E6369">
        <w:t>sau</w:t>
      </w:r>
      <w:r w:rsidRPr="009E6369">
        <w:rPr>
          <w:spacing w:val="-2"/>
        </w:rPr>
        <w:t xml:space="preserve"> </w:t>
      </w:r>
      <w:r w:rsidRPr="009E6369">
        <w:t>identificarea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interese mutuale</w:t>
      </w:r>
      <w:r w:rsidRPr="009E6369">
        <w:rPr>
          <w:spacing w:val="-1"/>
        </w:rPr>
        <w:t xml:space="preserve"> </w:t>
      </w:r>
      <w:r w:rsidRPr="009E6369">
        <w:t>etc.</w:t>
      </w:r>
    </w:p>
    <w:p w:rsidR="00744B09" w:rsidRPr="009E6369" w:rsidRDefault="00744B09" w:rsidP="000F3D04">
      <w:pPr>
        <w:pStyle w:val="BodyText"/>
        <w:spacing w:before="100"/>
        <w:ind w:left="132"/>
        <w:jc w:val="both"/>
      </w:pPr>
      <w:r w:rsidRPr="009E6369">
        <w:rPr>
          <w:u w:val="single"/>
        </w:rPr>
        <w:t>Art.22.</w:t>
      </w:r>
      <w:r w:rsidRPr="009E6369">
        <w:rPr>
          <w:spacing w:val="-1"/>
        </w:rPr>
        <w:t xml:space="preserve"> </w:t>
      </w:r>
      <w:r w:rsidRPr="009E6369">
        <w:t>În</w:t>
      </w:r>
      <w:r w:rsidRPr="009E6369">
        <w:rPr>
          <w:spacing w:val="-2"/>
        </w:rPr>
        <w:t xml:space="preserve"> </w:t>
      </w:r>
      <w:r w:rsidRPr="009E6369">
        <w:t>vederea introducerii în</w:t>
      </w:r>
      <w:r w:rsidRPr="009E6369">
        <w:rPr>
          <w:spacing w:val="-1"/>
        </w:rPr>
        <w:t xml:space="preserve"> </w:t>
      </w:r>
      <w:r w:rsidRPr="009E6369">
        <w:t>circuitul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avizare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PUG</w:t>
      </w:r>
      <w:r w:rsidRPr="009E6369">
        <w:rPr>
          <w:spacing w:val="-2"/>
        </w:rPr>
        <w:t xml:space="preserve"> </w:t>
      </w:r>
      <w:r w:rsidRPr="009E6369">
        <w:t>și</w:t>
      </w:r>
      <w:r w:rsidRPr="009E6369">
        <w:rPr>
          <w:spacing w:val="-2"/>
        </w:rPr>
        <w:t xml:space="preserve"> </w:t>
      </w:r>
      <w:r w:rsidRPr="009E6369">
        <w:t>RLU,</w:t>
      </w:r>
      <w:r w:rsidRPr="009E6369">
        <w:rPr>
          <w:spacing w:val="-1"/>
        </w:rPr>
        <w:t xml:space="preserve"> </w:t>
      </w:r>
      <w:r w:rsidRPr="009E6369">
        <w:t>se</w:t>
      </w:r>
      <w:r w:rsidRPr="009E6369">
        <w:rPr>
          <w:spacing w:val="-2"/>
        </w:rPr>
        <w:t xml:space="preserve"> </w:t>
      </w:r>
      <w:r w:rsidRPr="009E6369">
        <w:t>va întocmi raportul</w:t>
      </w:r>
      <w:r>
        <w:t xml:space="preserve"> </w:t>
      </w:r>
      <w:r w:rsidRPr="009E6369">
        <w:t xml:space="preserve">consultării populației, care împreună cu raportul de specialitate privind propunerile PUG se </w:t>
      </w:r>
      <w:r w:rsidRPr="000F3D04">
        <w:t>prezintă sp</w:t>
      </w:r>
      <w:r w:rsidRPr="009E6369">
        <w:t>re</w:t>
      </w:r>
      <w:r w:rsidRPr="009E6369">
        <w:rPr>
          <w:spacing w:val="-3"/>
        </w:rPr>
        <w:t xml:space="preserve"> </w:t>
      </w:r>
      <w:r w:rsidRPr="009E6369">
        <w:t>aprobare</w:t>
      </w:r>
      <w:r w:rsidRPr="009E6369">
        <w:rPr>
          <w:spacing w:val="-2"/>
        </w:rPr>
        <w:t xml:space="preserve"> </w:t>
      </w:r>
      <w:r w:rsidRPr="009E6369">
        <w:t>sau respingere</w:t>
      </w:r>
      <w:r w:rsidRPr="009E6369">
        <w:rPr>
          <w:spacing w:val="-1"/>
        </w:rPr>
        <w:t xml:space="preserve"> </w:t>
      </w:r>
      <w:r w:rsidRPr="009E6369">
        <w:t>Consiliului</w:t>
      </w:r>
      <w:r w:rsidRPr="009E6369">
        <w:rPr>
          <w:spacing w:val="1"/>
        </w:rPr>
        <w:t xml:space="preserve"> </w:t>
      </w:r>
      <w:r w:rsidRPr="009E6369">
        <w:t>Local.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C3082E">
      <w:pPr>
        <w:pStyle w:val="ListParagraph"/>
        <w:numPr>
          <w:ilvl w:val="1"/>
          <w:numId w:val="3"/>
        </w:numPr>
        <w:tabs>
          <w:tab w:val="left" w:pos="686"/>
          <w:tab w:val="left" w:pos="9801"/>
        </w:tabs>
        <w:spacing w:before="1" w:line="275" w:lineRule="exact"/>
        <w:ind w:left="132" w:firstLine="0"/>
        <w:jc w:val="both"/>
        <w:rPr>
          <w:sz w:val="24"/>
          <w:szCs w:val="24"/>
        </w:rPr>
      </w:pPr>
      <w:r w:rsidRPr="00C3082E">
        <w:rPr>
          <w:sz w:val="24"/>
          <w:szCs w:val="24"/>
          <w:shd w:val="clear" w:color="auto" w:fill="C5E5FF"/>
        </w:rPr>
        <w:t>Etapa</w:t>
      </w:r>
      <w:r w:rsidRPr="00C3082E">
        <w:rPr>
          <w:spacing w:val="-5"/>
          <w:sz w:val="24"/>
          <w:szCs w:val="24"/>
          <w:shd w:val="clear" w:color="auto" w:fill="C5E5FF"/>
        </w:rPr>
        <w:t xml:space="preserve"> </w:t>
      </w:r>
      <w:r w:rsidRPr="00C3082E">
        <w:rPr>
          <w:sz w:val="24"/>
          <w:szCs w:val="24"/>
          <w:shd w:val="clear" w:color="auto" w:fill="C5E5FF"/>
        </w:rPr>
        <w:t>de</w:t>
      </w:r>
      <w:r w:rsidRPr="00C3082E">
        <w:rPr>
          <w:spacing w:val="-3"/>
          <w:sz w:val="24"/>
          <w:szCs w:val="24"/>
          <w:shd w:val="clear" w:color="auto" w:fill="C5E5FF"/>
        </w:rPr>
        <w:t xml:space="preserve"> </w:t>
      </w:r>
      <w:r w:rsidRPr="00C3082E">
        <w:rPr>
          <w:sz w:val="24"/>
          <w:szCs w:val="24"/>
          <w:shd w:val="clear" w:color="auto" w:fill="C5E5FF"/>
        </w:rPr>
        <w:t>aprobare</w:t>
      </w:r>
      <w:r w:rsidRPr="00C3082E">
        <w:rPr>
          <w:spacing w:val="-1"/>
          <w:sz w:val="24"/>
          <w:szCs w:val="24"/>
          <w:shd w:val="clear" w:color="auto" w:fill="C5E5FF"/>
        </w:rPr>
        <w:t xml:space="preserve"> </w:t>
      </w:r>
      <w:r w:rsidRPr="00C3082E">
        <w:rPr>
          <w:sz w:val="24"/>
          <w:szCs w:val="24"/>
          <w:shd w:val="clear" w:color="auto" w:fill="C5E5FF"/>
        </w:rPr>
        <w:t>PUG</w:t>
      </w:r>
      <w:r w:rsidRPr="00C3082E">
        <w:rPr>
          <w:spacing w:val="-2"/>
          <w:sz w:val="24"/>
          <w:szCs w:val="24"/>
          <w:shd w:val="clear" w:color="auto" w:fill="C5E5FF"/>
        </w:rPr>
        <w:t xml:space="preserve"> </w:t>
      </w:r>
      <w:r w:rsidRPr="00C3082E">
        <w:rPr>
          <w:sz w:val="24"/>
          <w:szCs w:val="24"/>
          <w:shd w:val="clear" w:color="auto" w:fill="C5E5FF"/>
        </w:rPr>
        <w:t>ȘI</w:t>
      </w:r>
      <w:r w:rsidRPr="00C3082E">
        <w:rPr>
          <w:spacing w:val="-3"/>
          <w:sz w:val="24"/>
          <w:szCs w:val="24"/>
          <w:shd w:val="clear" w:color="auto" w:fill="C5E5FF"/>
        </w:rPr>
        <w:t xml:space="preserve"> </w:t>
      </w:r>
      <w:r w:rsidRPr="00C3082E">
        <w:rPr>
          <w:sz w:val="24"/>
          <w:szCs w:val="24"/>
          <w:shd w:val="clear" w:color="auto" w:fill="C5E5FF"/>
        </w:rPr>
        <w:t>RLU</w:t>
      </w:r>
      <w:r w:rsidRPr="00C3082E">
        <w:rPr>
          <w:sz w:val="24"/>
          <w:szCs w:val="24"/>
          <w:shd w:val="clear" w:color="auto" w:fill="C5E5FF"/>
        </w:rPr>
        <w:tab/>
      </w:r>
      <w:r w:rsidRPr="009E6369">
        <w:rPr>
          <w:sz w:val="24"/>
          <w:szCs w:val="24"/>
        </w:rPr>
        <w:t xml:space="preserve"> </w:t>
      </w:r>
      <w:r w:rsidRPr="00C3082E">
        <w:rPr>
          <w:sz w:val="24"/>
          <w:szCs w:val="24"/>
          <w:u w:val="single"/>
        </w:rPr>
        <w:t>Art. 23.</w:t>
      </w:r>
      <w:r w:rsidRPr="009E6369">
        <w:rPr>
          <w:sz w:val="24"/>
          <w:szCs w:val="24"/>
        </w:rPr>
        <w:t xml:space="preserve"> Informarea și consultarea publicului în etapa aprobării fiecărei categorii de plan în parte se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face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conform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Legii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nr.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52/2003 privind transparența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decizională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în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administrația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publică, cu</w:t>
      </w:r>
      <w:r>
        <w:rPr>
          <w:sz w:val="24"/>
          <w:szCs w:val="24"/>
        </w:rPr>
        <w:t xml:space="preserve"> </w:t>
      </w:r>
      <w:r w:rsidRPr="009E6369">
        <w:rPr>
          <w:sz w:val="24"/>
          <w:szCs w:val="24"/>
        </w:rPr>
        <w:t>completările</w:t>
      </w:r>
      <w:r w:rsidRPr="00C3082E">
        <w:rPr>
          <w:spacing w:val="-5"/>
          <w:sz w:val="24"/>
          <w:szCs w:val="24"/>
        </w:rPr>
        <w:t xml:space="preserve"> </w:t>
      </w:r>
      <w:r w:rsidRPr="009E6369">
        <w:rPr>
          <w:sz w:val="24"/>
          <w:szCs w:val="24"/>
        </w:rPr>
        <w:t>ulterioare,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și conform</w:t>
      </w:r>
      <w:r w:rsidRPr="00C3082E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Legii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nr.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544/2001 privind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liberul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acces la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informațiile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interes</w:t>
      </w:r>
      <w:r>
        <w:rPr>
          <w:sz w:val="24"/>
          <w:szCs w:val="24"/>
        </w:rPr>
        <w:t xml:space="preserve"> </w:t>
      </w:r>
      <w:r w:rsidRPr="009E6369">
        <w:rPr>
          <w:sz w:val="24"/>
          <w:szCs w:val="24"/>
        </w:rPr>
        <w:t xml:space="preserve">public, cu modificările și completările ulterioare. În acest context părțile din documentație </w:t>
      </w:r>
      <w:r w:rsidRPr="000F3D04">
        <w:t>care c</w:t>
      </w:r>
      <w:r w:rsidRPr="009E6369">
        <w:rPr>
          <w:sz w:val="24"/>
          <w:szCs w:val="24"/>
        </w:rPr>
        <w:t>onțin prevederi cu caracter normativ (Planșe desenate, RLU) precum și hotărârea de consiliu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privind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aprobarea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planului</w:t>
      </w:r>
      <w:r w:rsidRPr="00C3082E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urbanism vor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fi publicate pe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pagina</w:t>
      </w:r>
      <w:r w:rsidRPr="00C3082E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proprie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C3082E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internet.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3082E">
      <w:pPr>
        <w:pStyle w:val="Heading7"/>
        <w:numPr>
          <w:ilvl w:val="1"/>
          <w:numId w:val="3"/>
        </w:numPr>
        <w:tabs>
          <w:tab w:val="left" w:pos="686"/>
          <w:tab w:val="left" w:pos="9801"/>
        </w:tabs>
        <w:spacing w:before="0" w:line="321" w:lineRule="exact"/>
        <w:ind w:hanging="554"/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Etapa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de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monitorizare</w:t>
      </w:r>
      <w:r w:rsidRPr="009E6369">
        <w:rPr>
          <w:rFonts w:ascii="Times New Roman" w:hAnsi="Times New Roman"/>
          <w:spacing w:val="-1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a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implementării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PUG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și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RLU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ab/>
      </w:r>
    </w:p>
    <w:p w:rsidR="00744B09" w:rsidRDefault="00744B09" w:rsidP="00C3082E">
      <w:pPr>
        <w:pStyle w:val="BodyText"/>
        <w:ind w:left="132"/>
        <w:jc w:val="both"/>
      </w:pPr>
      <w:r w:rsidRPr="009E6369">
        <w:rPr>
          <w:u w:val="single"/>
        </w:rPr>
        <w:t>Art. 24.</w:t>
      </w:r>
      <w:r w:rsidRPr="009E6369">
        <w:t xml:space="preserve"> Informaţiile conţinute în PUG şi RLU aferent reprezintă informaţii de interes public şi vor</w:t>
      </w:r>
      <w:r w:rsidRPr="009E6369">
        <w:rPr>
          <w:spacing w:val="-57"/>
        </w:rPr>
        <w:t xml:space="preserve"> </w:t>
      </w:r>
      <w:r w:rsidRPr="009E6369">
        <w:t>fi puse la dispoziţie automat prin publicare pe site-ul primăriei şi vor fi eliberate la cerere conform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Legii</w:t>
      </w:r>
      <w:r w:rsidRPr="009E6369">
        <w:rPr>
          <w:spacing w:val="-1"/>
        </w:rPr>
        <w:t xml:space="preserve"> </w:t>
      </w:r>
      <w:r w:rsidRPr="009E6369">
        <w:t>nr.</w:t>
      </w:r>
      <w:r w:rsidRPr="009E6369">
        <w:rPr>
          <w:spacing w:val="-1"/>
        </w:rPr>
        <w:t xml:space="preserve"> </w:t>
      </w:r>
      <w:r w:rsidRPr="009E6369">
        <w:t>544/2001, cu modificările</w:t>
      </w:r>
      <w:r w:rsidRPr="009E6369">
        <w:rPr>
          <w:spacing w:val="-1"/>
        </w:rPr>
        <w:t xml:space="preserve"> </w:t>
      </w:r>
      <w:r w:rsidRPr="009E6369">
        <w:t>şi completările</w:t>
      </w:r>
      <w:r w:rsidRPr="009E6369">
        <w:rPr>
          <w:spacing w:val="-1"/>
        </w:rPr>
        <w:t xml:space="preserve"> </w:t>
      </w:r>
      <w:r w:rsidRPr="009E6369">
        <w:t>ulterioare.</w:t>
      </w:r>
      <w:r>
        <w:t xml:space="preserve">  </w:t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t>Anual, autorităţile administraţiei publice vor face publice modalităţile privind aplicarea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prevederilor</w:t>
      </w:r>
      <w:r w:rsidRPr="009E6369">
        <w:rPr>
          <w:spacing w:val="-2"/>
        </w:rPr>
        <w:t xml:space="preserve"> </w:t>
      </w:r>
      <w:r w:rsidRPr="009E6369">
        <w:t>PUG</w:t>
      </w:r>
      <w:r w:rsidRPr="009E6369">
        <w:rPr>
          <w:spacing w:val="-1"/>
        </w:rPr>
        <w:t xml:space="preserve"> </w:t>
      </w:r>
      <w:r w:rsidRPr="009E6369">
        <w:t>şi stadiul</w:t>
      </w:r>
      <w:r w:rsidRPr="009E6369">
        <w:rPr>
          <w:spacing w:val="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aplicare.</w:t>
      </w:r>
    </w:p>
    <w:p w:rsidR="00744B09" w:rsidRPr="009E6369" w:rsidRDefault="00744B09" w:rsidP="00C3082E">
      <w:pPr>
        <w:pStyle w:val="BodyText"/>
        <w:spacing w:before="2"/>
      </w:pPr>
    </w:p>
    <w:p w:rsidR="00744B09" w:rsidRPr="009E6369" w:rsidRDefault="00744B09" w:rsidP="00F32B35">
      <w:pPr>
        <w:pStyle w:val="BodyText"/>
        <w:ind w:left="132"/>
      </w:pPr>
      <w:r w:rsidRPr="009E6369">
        <w:t xml:space="preserve"> </w:t>
      </w:r>
      <w:r w:rsidRPr="009E6369">
        <w:rPr>
          <w:shd w:val="clear" w:color="auto" w:fill="7DCAFF"/>
        </w:rPr>
        <w:t>Planul</w:t>
      </w:r>
      <w:r w:rsidRPr="009E6369">
        <w:rPr>
          <w:spacing w:val="-2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Urbanistic</w:t>
      </w:r>
      <w:r w:rsidRPr="009E6369">
        <w:rPr>
          <w:spacing w:val="-5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Zonal</w:t>
      </w:r>
      <w:r w:rsidRPr="009E6369">
        <w:rPr>
          <w:spacing w:val="-3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și</w:t>
      </w:r>
      <w:r w:rsidRPr="009E6369">
        <w:rPr>
          <w:spacing w:val="-5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Regulamentul de</w:t>
      </w:r>
      <w:r w:rsidRPr="009E6369">
        <w:rPr>
          <w:spacing w:val="-6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Urbanism</w:t>
      </w:r>
      <w:r w:rsidRPr="009E6369">
        <w:rPr>
          <w:spacing w:val="-3"/>
          <w:shd w:val="clear" w:color="auto" w:fill="7DCAFF"/>
        </w:rPr>
        <w:t xml:space="preserve"> </w:t>
      </w:r>
      <w:r w:rsidRPr="009E6369">
        <w:rPr>
          <w:shd w:val="clear" w:color="auto" w:fill="7DCAFF"/>
        </w:rPr>
        <w:t>aferent</w:t>
      </w:r>
      <w:r w:rsidRPr="009E6369">
        <w:rPr>
          <w:shd w:val="clear" w:color="auto" w:fill="7DCAFF"/>
        </w:rPr>
        <w:tab/>
      </w:r>
    </w:p>
    <w:p w:rsidR="00744B09" w:rsidRPr="009E6369" w:rsidRDefault="00744B09" w:rsidP="00C3082E">
      <w:pPr>
        <w:pStyle w:val="ListParagraph"/>
        <w:numPr>
          <w:ilvl w:val="1"/>
          <w:numId w:val="3"/>
        </w:numPr>
        <w:tabs>
          <w:tab w:val="left" w:pos="671"/>
          <w:tab w:val="left" w:pos="9801"/>
        </w:tabs>
        <w:spacing w:before="100"/>
        <w:ind w:left="132" w:firstLine="0"/>
        <w:jc w:val="both"/>
        <w:rPr>
          <w:sz w:val="24"/>
          <w:szCs w:val="24"/>
        </w:rPr>
      </w:pPr>
      <w:r w:rsidRPr="009E6369">
        <w:rPr>
          <w:sz w:val="24"/>
          <w:szCs w:val="24"/>
          <w:shd w:val="clear" w:color="auto" w:fill="C5E5FF"/>
        </w:rPr>
        <w:t>Implicarea</w:t>
      </w:r>
      <w:r w:rsidRPr="009E6369">
        <w:rPr>
          <w:spacing w:val="-6"/>
          <w:sz w:val="24"/>
          <w:szCs w:val="24"/>
          <w:shd w:val="clear" w:color="auto" w:fill="C5E5FF"/>
        </w:rPr>
        <w:t xml:space="preserve"> </w:t>
      </w:r>
      <w:r w:rsidRPr="009E6369">
        <w:rPr>
          <w:sz w:val="24"/>
          <w:szCs w:val="24"/>
          <w:shd w:val="clear" w:color="auto" w:fill="C5E5FF"/>
        </w:rPr>
        <w:t>publicului</w:t>
      </w:r>
      <w:r w:rsidRPr="009E6369">
        <w:rPr>
          <w:spacing w:val="-4"/>
          <w:sz w:val="24"/>
          <w:szCs w:val="24"/>
          <w:shd w:val="clear" w:color="auto" w:fill="C5E5FF"/>
        </w:rPr>
        <w:t xml:space="preserve"> </w:t>
      </w:r>
      <w:r w:rsidRPr="009E6369">
        <w:rPr>
          <w:sz w:val="24"/>
          <w:szCs w:val="24"/>
          <w:shd w:val="clear" w:color="auto" w:fill="C5E5FF"/>
        </w:rPr>
        <w:t>în</w:t>
      </w:r>
      <w:r w:rsidRPr="009E6369">
        <w:rPr>
          <w:spacing w:val="-5"/>
          <w:sz w:val="24"/>
          <w:szCs w:val="24"/>
          <w:shd w:val="clear" w:color="auto" w:fill="C5E5FF"/>
        </w:rPr>
        <w:t xml:space="preserve"> </w:t>
      </w:r>
      <w:r w:rsidRPr="009E6369">
        <w:rPr>
          <w:sz w:val="24"/>
          <w:szCs w:val="24"/>
          <w:shd w:val="clear" w:color="auto" w:fill="C5E5FF"/>
        </w:rPr>
        <w:t>etapa</w:t>
      </w:r>
      <w:r w:rsidRPr="009E6369">
        <w:rPr>
          <w:spacing w:val="-6"/>
          <w:sz w:val="24"/>
          <w:szCs w:val="24"/>
          <w:shd w:val="clear" w:color="auto" w:fill="C5E5FF"/>
        </w:rPr>
        <w:t xml:space="preserve"> </w:t>
      </w:r>
      <w:r w:rsidRPr="009E6369">
        <w:rPr>
          <w:sz w:val="24"/>
          <w:szCs w:val="24"/>
          <w:shd w:val="clear" w:color="auto" w:fill="C5E5FF"/>
        </w:rPr>
        <w:t>pregătitoare</w:t>
      </w:r>
      <w:r w:rsidRPr="009E6369">
        <w:rPr>
          <w:sz w:val="24"/>
          <w:szCs w:val="24"/>
          <w:shd w:val="clear" w:color="auto" w:fill="C5E5FF"/>
        </w:rPr>
        <w:tab/>
      </w:r>
      <w:r w:rsidRPr="009E6369">
        <w:rPr>
          <w:sz w:val="24"/>
          <w:szCs w:val="24"/>
        </w:rPr>
        <w:t xml:space="preserve"> </w:t>
      </w:r>
      <w:r w:rsidRPr="009E6369">
        <w:rPr>
          <w:sz w:val="24"/>
          <w:szCs w:val="24"/>
          <w:u w:val="single"/>
        </w:rPr>
        <w:t>Art. 25.</w:t>
      </w:r>
      <w:r w:rsidRPr="009E6369">
        <w:rPr>
          <w:sz w:val="24"/>
          <w:szCs w:val="24"/>
        </w:rPr>
        <w:t xml:space="preserve"> În situatia în care inițiatorul PUZ este primăria, tema de proiectare, obiectivele și cerințele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 xml:space="preserve">PUZ se vor elabora cu sprijinul unor specialiști în domeniu. În funcție de impactul estimat al PUZ, administrația publică inițiatoare poate aduce la cunoștința </w:t>
      </w:r>
      <w:r w:rsidRPr="009E6369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publicului intenția de elaborare a PUZ și obiectivele acestuia prin anunțuri pe pagina proprie de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internet, anunțuri către proprietarii din zonă, afișări ale anunțului în zona de studiu preconizată,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întâlniri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cu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locuitorii din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zonă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etc.</w:t>
      </w:r>
    </w:p>
    <w:p w:rsidR="00744B09" w:rsidRPr="009E6369" w:rsidRDefault="00744B09" w:rsidP="00C3082E">
      <w:pPr>
        <w:pStyle w:val="BodyText"/>
        <w:spacing w:before="98"/>
        <w:ind w:left="132"/>
        <w:jc w:val="both"/>
      </w:pPr>
      <w:r w:rsidRPr="009E6369">
        <w:rPr>
          <w:u w:val="single"/>
        </w:rPr>
        <w:t>Art. 26.</w:t>
      </w:r>
      <w:r w:rsidRPr="009E6369">
        <w:t xml:space="preserve"> În cazul în care inițiatorul planului este un investitor privat, persoană fizică sau juridică,</w:t>
      </w:r>
      <w:r w:rsidRPr="009E6369">
        <w:rPr>
          <w:spacing w:val="-57"/>
        </w:rPr>
        <w:t xml:space="preserve"> </w:t>
      </w:r>
      <w:r w:rsidRPr="009E6369">
        <w:t>obligațiile ce derivă din procedurile specifice de informare și consultare a publicului se vor</w:t>
      </w:r>
      <w:r w:rsidRPr="009E6369">
        <w:rPr>
          <w:spacing w:val="1"/>
        </w:rPr>
        <w:t xml:space="preserve"> </w:t>
      </w:r>
      <w:r w:rsidRPr="009E6369">
        <w:t>transmite</w:t>
      </w:r>
      <w:r w:rsidRPr="009E6369">
        <w:rPr>
          <w:spacing w:val="-4"/>
        </w:rPr>
        <w:t xml:space="preserve"> </w:t>
      </w:r>
      <w:r w:rsidRPr="009E6369">
        <w:t>inițiatorului prin certificatul de</w:t>
      </w:r>
      <w:r w:rsidRPr="009E6369">
        <w:rPr>
          <w:spacing w:val="-1"/>
        </w:rPr>
        <w:t xml:space="preserve"> </w:t>
      </w:r>
      <w:r w:rsidRPr="009E6369">
        <w:t>urbanism și</w:t>
      </w:r>
      <w:r w:rsidRPr="009E6369">
        <w:rPr>
          <w:spacing w:val="-1"/>
        </w:rPr>
        <w:t xml:space="preserve"> </w:t>
      </w:r>
      <w:r w:rsidRPr="009E6369">
        <w:t>avizul prealabil de</w:t>
      </w:r>
      <w:r w:rsidRPr="009E6369">
        <w:rPr>
          <w:spacing w:val="-2"/>
        </w:rPr>
        <w:t xml:space="preserve"> </w:t>
      </w:r>
      <w:r w:rsidRPr="009E6369">
        <w:t>oportunitate.</w:t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27.</w:t>
      </w:r>
      <w:r w:rsidRPr="009E6369">
        <w:t xml:space="preserve"> Informarea cu privire la </w:t>
      </w:r>
      <w:r w:rsidRPr="009E6369">
        <w:rPr>
          <w:b/>
        </w:rPr>
        <w:t xml:space="preserve">intenția </w:t>
      </w:r>
      <w:r w:rsidRPr="009E6369">
        <w:t xml:space="preserve">de elaborare a PUZ se va face </w:t>
      </w:r>
      <w:r w:rsidRPr="009E6369">
        <w:rPr>
          <w:u w:val="single"/>
        </w:rPr>
        <w:t>simultan</w:t>
      </w:r>
      <w:r w:rsidRPr="009E6369">
        <w:t xml:space="preserve"> atât de </w:t>
      </w:r>
      <w:r w:rsidRPr="000F3D04">
        <w:t>primărie cât</w:t>
      </w:r>
      <w:r w:rsidRPr="009E6369">
        <w:rPr>
          <w:spacing w:val="-1"/>
        </w:rPr>
        <w:t xml:space="preserve"> </w:t>
      </w:r>
      <w:r w:rsidRPr="009E6369">
        <w:t>și de</w:t>
      </w:r>
      <w:r w:rsidRPr="009E6369">
        <w:rPr>
          <w:spacing w:val="-1"/>
        </w:rPr>
        <w:t xml:space="preserve"> </w:t>
      </w:r>
      <w:r w:rsidRPr="009E6369">
        <w:rPr>
          <w:u w:val="single"/>
        </w:rPr>
        <w:t>inițiatorul</w:t>
      </w:r>
      <w:r w:rsidRPr="009E6369">
        <w:t xml:space="preserve"> PUZ, prin</w:t>
      </w:r>
      <w:r w:rsidRPr="009E6369">
        <w:rPr>
          <w:spacing w:val="-1"/>
        </w:rPr>
        <w:t xml:space="preserve"> </w:t>
      </w:r>
      <w:r w:rsidRPr="009E6369">
        <w:t>următoarele</w:t>
      </w:r>
      <w:r w:rsidRPr="009E6369">
        <w:rPr>
          <w:spacing w:val="-1"/>
        </w:rPr>
        <w:t xml:space="preserve"> </w:t>
      </w:r>
      <w:r w:rsidRPr="009E6369">
        <w:t>metode:</w:t>
      </w:r>
    </w:p>
    <w:p w:rsidR="00744B09" w:rsidRPr="009E6369" w:rsidRDefault="00744B09" w:rsidP="00C3082E">
      <w:pPr>
        <w:pStyle w:val="BodyText"/>
        <w:spacing w:before="1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7"/>
        </w:rPr>
        <w:t xml:space="preserve"> </w:t>
      </w:r>
      <w:r w:rsidRPr="009E6369">
        <w:rPr>
          <w:u w:val="single"/>
        </w:rPr>
        <w:t>afișare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anunț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la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sediul primăriei</w:t>
      </w:r>
      <w:r w:rsidRPr="009E6369">
        <w:rPr>
          <w:spacing w:val="-4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spații</w:t>
      </w:r>
      <w:r w:rsidRPr="009E6369">
        <w:rPr>
          <w:spacing w:val="-1"/>
        </w:rPr>
        <w:t xml:space="preserve"> </w:t>
      </w:r>
      <w:r w:rsidRPr="009E6369">
        <w:t>accesibile tuturor</w:t>
      </w:r>
      <w:r w:rsidRPr="009E6369">
        <w:rPr>
          <w:spacing w:val="-3"/>
        </w:rPr>
        <w:t xml:space="preserve"> </w:t>
      </w:r>
      <w:r w:rsidRPr="009E6369">
        <w:t>cetățenilor.</w:t>
      </w:r>
      <w:r w:rsidRPr="009E6369">
        <w:rPr>
          <w:spacing w:val="-2"/>
        </w:rPr>
        <w:t xml:space="preserve"> </w:t>
      </w:r>
      <w:r w:rsidRPr="009E6369">
        <w:t>Anunțul</w:t>
      </w:r>
      <w:r w:rsidRPr="009E6369">
        <w:rPr>
          <w:spacing w:val="-1"/>
        </w:rPr>
        <w:t xml:space="preserve"> </w:t>
      </w:r>
      <w:r w:rsidRPr="009E6369">
        <w:t>va</w:t>
      </w:r>
      <w:r w:rsidRPr="009E6369">
        <w:rPr>
          <w:spacing w:val="-2"/>
        </w:rPr>
        <w:t xml:space="preserve"> </w:t>
      </w:r>
      <w:r w:rsidRPr="009E6369">
        <w:t>conține:</w:t>
      </w:r>
    </w:p>
    <w:p w:rsidR="00744B09" w:rsidRPr="009E6369" w:rsidRDefault="00744B09" w:rsidP="00C3082E">
      <w:pPr>
        <w:pStyle w:val="ListParagraph"/>
        <w:numPr>
          <w:ilvl w:val="0"/>
          <w:numId w:val="4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elemente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temă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(scopul, obiectul,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probleme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specifice)</w:t>
      </w:r>
    </w:p>
    <w:p w:rsidR="00744B09" w:rsidRPr="009E6369" w:rsidRDefault="00744B09" w:rsidP="00C3082E">
      <w:pPr>
        <w:pStyle w:val="ListParagraph"/>
        <w:numPr>
          <w:ilvl w:val="0"/>
          <w:numId w:val="4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datele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de contact ale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persoanei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din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cadrul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primăriei,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responsabile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cu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informarea</w:t>
      </w:r>
      <w:r w:rsidRPr="009E6369">
        <w:rPr>
          <w:spacing w:val="-5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</w:p>
    <w:p w:rsidR="00744B09" w:rsidRPr="009E6369" w:rsidRDefault="00744B09" w:rsidP="00C3082E">
      <w:pPr>
        <w:pStyle w:val="BodyText"/>
        <w:ind w:left="1136"/>
        <w:jc w:val="both"/>
      </w:pPr>
      <w:r w:rsidRPr="009E6369">
        <w:t>consultarea</w:t>
      </w:r>
      <w:r w:rsidRPr="009E6369">
        <w:rPr>
          <w:spacing w:val="-4"/>
        </w:rPr>
        <w:t xml:space="preserve"> </w:t>
      </w:r>
      <w:r w:rsidRPr="009E6369">
        <w:t>publicului</w:t>
      </w:r>
    </w:p>
    <w:p w:rsidR="00744B09" w:rsidRPr="009E6369" w:rsidRDefault="00744B09" w:rsidP="00C3082E">
      <w:pPr>
        <w:pStyle w:val="ListParagraph"/>
        <w:numPr>
          <w:ilvl w:val="0"/>
          <w:numId w:val="4"/>
        </w:numPr>
        <w:tabs>
          <w:tab w:val="left" w:pos="1137"/>
        </w:tabs>
        <w:jc w:val="both"/>
        <w:rPr>
          <w:sz w:val="24"/>
          <w:szCs w:val="24"/>
        </w:rPr>
      </w:pPr>
      <w:r w:rsidRPr="009E6369">
        <w:rPr>
          <w:sz w:val="24"/>
          <w:szCs w:val="24"/>
        </w:rPr>
        <w:t>perioada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în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care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pot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fi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transmise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observații,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sesizări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9"/>
        </w:rPr>
        <w:t xml:space="preserve"> </w:t>
      </w:r>
      <w:r w:rsidRPr="009E6369">
        <w:rPr>
          <w:u w:val="single"/>
        </w:rPr>
        <w:t>publicare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anunț pe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pagina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internet</w:t>
      </w:r>
      <w:r w:rsidRPr="009E6369">
        <w:rPr>
          <w:spacing w:val="2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primăriei</w:t>
      </w:r>
      <w:r w:rsidRPr="009E6369">
        <w:t>.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expunere pe panouri de informare rezistente la intemperii</w:t>
      </w:r>
      <w:r w:rsidRPr="009E6369">
        <w:t xml:space="preserve">, (conform Anexa - </w:t>
      </w:r>
      <w:r w:rsidRPr="009E6369">
        <w:rPr>
          <w:i/>
        </w:rPr>
        <w:t>Panou Intenție de</w:t>
      </w:r>
      <w:r w:rsidRPr="009E6369">
        <w:rPr>
          <w:i/>
          <w:spacing w:val="-57"/>
        </w:rPr>
        <w:t xml:space="preserve"> </w:t>
      </w:r>
      <w:r w:rsidRPr="009E6369">
        <w:rPr>
          <w:i/>
        </w:rPr>
        <w:t>elaborare</w:t>
      </w:r>
      <w:r w:rsidRPr="009E6369">
        <w:t xml:space="preserve">), </w:t>
      </w:r>
      <w:r w:rsidRPr="009E6369">
        <w:rPr>
          <w:u w:val="single"/>
        </w:rPr>
        <w:t>montate de inițiatorul PUZ</w:t>
      </w:r>
      <w:r w:rsidRPr="009E6369">
        <w:t>, î</w:t>
      </w:r>
      <w:r w:rsidRPr="009E6369">
        <w:rPr>
          <w:u w:val="single"/>
        </w:rPr>
        <w:t>n limitele zonei de studiu</w:t>
      </w:r>
      <w:r w:rsidRPr="009E6369">
        <w:t>, respectiv în fața parcelei (în</w:t>
      </w:r>
      <w:r w:rsidRPr="009E6369">
        <w:rPr>
          <w:spacing w:val="-57"/>
        </w:rPr>
        <w:t xml:space="preserve"> </w:t>
      </w:r>
      <w:r w:rsidRPr="009E6369">
        <w:t>locații accesibile ușor și vizibile pentru cei interesați, locații adiacente unei circulații publice)</w:t>
      </w:r>
      <w:r w:rsidRPr="009E6369">
        <w:rPr>
          <w:spacing w:val="1"/>
        </w:rPr>
        <w:t xml:space="preserve"> </w:t>
      </w:r>
      <w:r w:rsidRPr="009E6369">
        <w:t xml:space="preserve">pentru care a fost inițiat PUZ. </w:t>
      </w:r>
      <w:r w:rsidRPr="009E6369">
        <w:rPr>
          <w:u w:val="single"/>
        </w:rPr>
        <w:t>Pentru proiectele de mari dimensiuni, cu deschidere la mai multe</w:t>
      </w:r>
      <w:r>
        <w:rPr>
          <w:u w:val="single"/>
        </w:rPr>
        <w:t xml:space="preserve"> 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căi de circulație publice, se vor pune panouri la fiecare stradă către care are front/deschidere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proiectul.</w:t>
      </w:r>
    </w:p>
    <w:p w:rsidR="00744B09" w:rsidRPr="009E6369" w:rsidRDefault="00744B09" w:rsidP="00C3082E">
      <w:pPr>
        <w:pStyle w:val="BodyText"/>
        <w:spacing w:before="2"/>
      </w:pPr>
    </w:p>
    <w:p w:rsidR="00744B09" w:rsidRPr="009E6369" w:rsidRDefault="00744B09" w:rsidP="00C3082E">
      <w:pPr>
        <w:pStyle w:val="Heading7"/>
        <w:numPr>
          <w:ilvl w:val="1"/>
          <w:numId w:val="3"/>
        </w:numPr>
        <w:tabs>
          <w:tab w:val="left" w:pos="671"/>
          <w:tab w:val="left" w:pos="9801"/>
        </w:tabs>
        <w:spacing w:before="89" w:line="321" w:lineRule="exact"/>
        <w:ind w:left="670" w:hanging="539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Implicarea</w:t>
      </w:r>
      <w:r w:rsidRPr="009E6369">
        <w:rPr>
          <w:rFonts w:ascii="Times New Roman" w:hAnsi="Times New Roman"/>
          <w:spacing w:val="-6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publicului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în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etapa</w:t>
      </w:r>
      <w:r w:rsidRPr="009E6369">
        <w:rPr>
          <w:rFonts w:ascii="Times New Roman" w:hAnsi="Times New Roman"/>
          <w:spacing w:val="-6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elaborării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propunerilor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ab/>
      </w:r>
    </w:p>
    <w:p w:rsidR="00744B09" w:rsidRPr="009E6369" w:rsidRDefault="00744B09" w:rsidP="00C3082E">
      <w:pPr>
        <w:pStyle w:val="BodyText"/>
        <w:ind w:left="132"/>
        <w:jc w:val="both"/>
      </w:pPr>
      <w:r w:rsidRPr="009E6369">
        <w:rPr>
          <w:u w:val="single"/>
        </w:rPr>
        <w:t>Art. 28.</w:t>
      </w:r>
      <w:r w:rsidRPr="009E6369">
        <w:t xml:space="preserve"> Informarea și consultarea publicului privind propunerile se face anterior transmiterii</w:t>
      </w:r>
      <w:r w:rsidRPr="009E6369">
        <w:rPr>
          <w:spacing w:val="-57"/>
        </w:rPr>
        <w:t xml:space="preserve"> </w:t>
      </w:r>
      <w:r w:rsidRPr="009E6369">
        <w:t>documentației pe circuitul tehnic de avizare a PUZ, de către persoana cu atribuții privind</w:t>
      </w:r>
      <w:r w:rsidRPr="009E6369">
        <w:rPr>
          <w:spacing w:val="1"/>
        </w:rPr>
        <w:t xml:space="preserve"> </w:t>
      </w:r>
      <w:r w:rsidRPr="009E6369">
        <w:t xml:space="preserve">consultarea publicului din cadrul compartimentului </w:t>
      </w:r>
      <w:r w:rsidRPr="009E6369">
        <w:rPr>
          <w:spacing w:val="-57"/>
        </w:rPr>
        <w:t xml:space="preserve"> </w:t>
      </w:r>
      <w:r w:rsidRPr="009E6369">
        <w:t>Urbanism,</w:t>
      </w:r>
      <w:r w:rsidRPr="009E6369">
        <w:rPr>
          <w:spacing w:val="-3"/>
        </w:rPr>
        <w:t xml:space="preserve"> </w:t>
      </w:r>
      <w:r w:rsidRPr="009E6369">
        <w:t>prin</w:t>
      </w:r>
      <w:r w:rsidRPr="009E6369">
        <w:rPr>
          <w:spacing w:val="-1"/>
        </w:rPr>
        <w:t xml:space="preserve"> </w:t>
      </w:r>
      <w:r w:rsidRPr="009E6369">
        <w:t>următoarele activități: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publicarea unui anunț pe pagina de internet</w:t>
      </w:r>
      <w:r w:rsidRPr="009E6369">
        <w:t xml:space="preserve"> a primăriei, cu </w:t>
      </w:r>
      <w:r w:rsidRPr="009E6369">
        <w:rPr>
          <w:u w:val="single"/>
        </w:rPr>
        <w:t>25 de zile calendaristice</w:t>
      </w:r>
      <w:r w:rsidRPr="009E6369">
        <w:t xml:space="preserve"> înaintea</w:t>
      </w:r>
      <w:r w:rsidRPr="009E6369">
        <w:rPr>
          <w:spacing w:val="-57"/>
        </w:rPr>
        <w:t xml:space="preserve"> </w:t>
      </w:r>
      <w:r w:rsidRPr="009E6369">
        <w:t>dezbaterii</w:t>
      </w:r>
      <w:r w:rsidRPr="009E6369">
        <w:rPr>
          <w:spacing w:val="-1"/>
        </w:rPr>
        <w:t xml:space="preserve"> </w:t>
      </w:r>
      <w:r w:rsidRPr="009E6369">
        <w:t>publice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9"/>
        </w:rPr>
        <w:t xml:space="preserve"> </w:t>
      </w:r>
      <w:r w:rsidRPr="009E6369">
        <w:t>anunţuri afișate,</w:t>
      </w:r>
      <w:r w:rsidRPr="009E6369">
        <w:rPr>
          <w:spacing w:val="-2"/>
        </w:rPr>
        <w:t xml:space="preserve"> </w:t>
      </w:r>
      <w:r w:rsidRPr="009E6369">
        <w:t>pe</w:t>
      </w:r>
      <w:r w:rsidRPr="009E6369">
        <w:rPr>
          <w:spacing w:val="-2"/>
        </w:rPr>
        <w:t xml:space="preserve"> </w:t>
      </w:r>
      <w:r w:rsidRPr="009E6369">
        <w:t>o</w:t>
      </w:r>
      <w:r w:rsidRPr="009E6369">
        <w:rPr>
          <w:spacing w:val="-2"/>
        </w:rPr>
        <w:t xml:space="preserve"> </w:t>
      </w:r>
      <w:r w:rsidRPr="009E6369">
        <w:t>perioada</w:t>
      </w:r>
      <w:r w:rsidRPr="009E6369">
        <w:rPr>
          <w:spacing w:val="-4"/>
        </w:rPr>
        <w:t xml:space="preserve"> </w:t>
      </w:r>
      <w:r w:rsidRPr="009E6369">
        <w:t>de cel puțin</w:t>
      </w:r>
      <w:r w:rsidRPr="009E6369">
        <w:rPr>
          <w:spacing w:val="-1"/>
        </w:rPr>
        <w:t xml:space="preserve"> </w:t>
      </w:r>
      <w:r w:rsidRPr="009E6369">
        <w:rPr>
          <w:u w:val="single"/>
        </w:rPr>
        <w:t>25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zile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avizierul</w:t>
      </w:r>
      <w:r w:rsidRPr="009E6369">
        <w:rPr>
          <w:spacing w:val="-1"/>
        </w:rPr>
        <w:t xml:space="preserve"> </w:t>
      </w:r>
      <w:r w:rsidRPr="009E6369">
        <w:t>primăriei</w:t>
      </w:r>
    </w:p>
    <w:p w:rsidR="00744B09" w:rsidRPr="009E6369" w:rsidRDefault="00744B09" w:rsidP="00C3082E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8"/>
        </w:rPr>
        <w:t xml:space="preserve"> </w:t>
      </w:r>
      <w:r w:rsidRPr="009E6369">
        <w:t>notificări</w:t>
      </w:r>
      <w:r w:rsidRPr="009E6369">
        <w:rPr>
          <w:spacing w:val="-1"/>
        </w:rPr>
        <w:t xml:space="preserve"> </w:t>
      </w:r>
      <w:r w:rsidRPr="009E6369">
        <w:t>ale</w:t>
      </w:r>
      <w:r w:rsidRPr="009E6369">
        <w:rPr>
          <w:spacing w:val="-2"/>
        </w:rPr>
        <w:t xml:space="preserve"> </w:t>
      </w:r>
      <w:r w:rsidRPr="009E6369">
        <w:t>proprietarilor</w:t>
      </w:r>
      <w:r w:rsidRPr="009E6369">
        <w:rPr>
          <w:spacing w:val="-1"/>
        </w:rPr>
        <w:t xml:space="preserve"> </w:t>
      </w:r>
      <w:r w:rsidRPr="009E6369">
        <w:t>direct</w:t>
      </w:r>
      <w:r w:rsidRPr="009E6369">
        <w:rPr>
          <w:spacing w:val="-1"/>
        </w:rPr>
        <w:t xml:space="preserve"> </w:t>
      </w:r>
      <w:r w:rsidRPr="009E6369">
        <w:t>învecinați</w:t>
      </w:r>
      <w:r w:rsidRPr="009E6369">
        <w:rPr>
          <w:spacing w:val="-1"/>
        </w:rPr>
        <w:t xml:space="preserve"> </w:t>
      </w:r>
      <w:r w:rsidRPr="009E6369">
        <w:t>/</w:t>
      </w:r>
      <w:r w:rsidRPr="009E6369">
        <w:rPr>
          <w:spacing w:val="-1"/>
        </w:rPr>
        <w:t xml:space="preserve"> </w:t>
      </w:r>
      <w:r w:rsidRPr="009E6369">
        <w:t>afectati de</w:t>
      </w:r>
      <w:r w:rsidRPr="009E6369">
        <w:rPr>
          <w:spacing w:val="-2"/>
        </w:rPr>
        <w:t xml:space="preserve"> </w:t>
      </w:r>
      <w:r w:rsidRPr="009E6369">
        <w:t>propunerile</w:t>
      </w:r>
      <w:r w:rsidRPr="009E6369">
        <w:rPr>
          <w:spacing w:val="-2"/>
        </w:rPr>
        <w:t xml:space="preserve"> </w:t>
      </w:r>
      <w:r w:rsidRPr="009E6369">
        <w:t>PUZ.</w:t>
      </w:r>
    </w:p>
    <w:p w:rsidR="00744B09" w:rsidRPr="009E6369" w:rsidRDefault="00744B09" w:rsidP="00C3082E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dezbatere publică, organizată în perioada destinată consultării publice la o dată ce va fi anunțată</w:t>
      </w:r>
      <w:r>
        <w:t xml:space="preserve"> </w:t>
      </w:r>
      <w:r w:rsidRPr="009E6369">
        <w:rPr>
          <w:spacing w:val="-57"/>
        </w:rPr>
        <w:t xml:space="preserve"> </w:t>
      </w:r>
      <w:r>
        <w:t xml:space="preserve">pe site-ul Primăriei Comunei Mărăcineni </w:t>
      </w:r>
      <w:r w:rsidRPr="009E6369">
        <w:t>în termen de 14 zile de la finalizarea perioadei de</w:t>
      </w:r>
      <w:r w:rsidRPr="009E6369">
        <w:rPr>
          <w:spacing w:val="1"/>
        </w:rPr>
        <w:t xml:space="preserve"> </w:t>
      </w:r>
      <w:r w:rsidRPr="009E6369">
        <w:t>consultare (data și locul dezbaterii vor fi comunicate pe pag</w:t>
      </w:r>
      <w:r>
        <w:t>ina de internet a Comunei Mărăcineni</w:t>
      </w:r>
      <w:r w:rsidRPr="009E6369">
        <w:t xml:space="preserve"> cu cel puțin 1 săptămână înainte de data dezbaterii). Aceasta va consta în întâlnirea dintre</w:t>
      </w:r>
      <w:r w:rsidRPr="009E6369">
        <w:rPr>
          <w:spacing w:val="1"/>
        </w:rPr>
        <w:t xml:space="preserve"> </w:t>
      </w:r>
      <w:r w:rsidRPr="009E6369">
        <w:t>inițiator și proiectant cu cei interesați / afectați pentru prezentarea propunerii. La sfârșitul</w:t>
      </w:r>
      <w:r w:rsidRPr="009E6369">
        <w:rPr>
          <w:spacing w:val="1"/>
        </w:rPr>
        <w:t xml:space="preserve"> </w:t>
      </w:r>
      <w:r w:rsidRPr="009E6369">
        <w:t>Dezbaterii,</w:t>
      </w:r>
      <w:r w:rsidRPr="009E6369">
        <w:rPr>
          <w:spacing w:val="-1"/>
        </w:rPr>
        <w:t xml:space="preserve"> </w:t>
      </w:r>
      <w:r w:rsidRPr="009E6369">
        <w:t>va</w:t>
      </w:r>
      <w:r w:rsidRPr="009E6369">
        <w:rPr>
          <w:spacing w:val="-1"/>
        </w:rPr>
        <w:t xml:space="preserve"> </w:t>
      </w:r>
      <w:r w:rsidRPr="009E6369">
        <w:t>fi întocmit și semnat de</w:t>
      </w:r>
      <w:r w:rsidRPr="009E6369">
        <w:rPr>
          <w:spacing w:val="-2"/>
        </w:rPr>
        <w:t xml:space="preserve"> </w:t>
      </w:r>
      <w:r w:rsidRPr="009E6369">
        <w:t>toți participanții</w:t>
      </w:r>
      <w:r w:rsidRPr="009E6369">
        <w:rPr>
          <w:spacing w:val="1"/>
        </w:rPr>
        <w:t xml:space="preserve"> </w:t>
      </w:r>
      <w:r w:rsidRPr="009E6369">
        <w:t>un</w:t>
      </w:r>
      <w:r w:rsidRPr="009E6369">
        <w:rPr>
          <w:spacing w:val="-1"/>
        </w:rPr>
        <w:t xml:space="preserve"> </w:t>
      </w:r>
      <w:r w:rsidRPr="009E6369">
        <w:rPr>
          <w:u w:val="single"/>
        </w:rPr>
        <w:t>proces-verbal</w:t>
      </w:r>
      <w:r w:rsidRPr="009E6369">
        <w:t>.</w:t>
      </w:r>
    </w:p>
    <w:p w:rsidR="00744B09" w:rsidRPr="009E6369" w:rsidRDefault="00744B09" w:rsidP="00F32B35">
      <w:pPr>
        <w:pStyle w:val="BodyText"/>
        <w:spacing w:before="98"/>
        <w:ind w:left="132"/>
        <w:jc w:val="both"/>
      </w:pPr>
      <w:r w:rsidRPr="009E6369">
        <w:rPr>
          <w:u w:val="single"/>
        </w:rPr>
        <w:t>Art.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29.</w:t>
      </w:r>
      <w:r w:rsidRPr="009E6369">
        <w:rPr>
          <w:spacing w:val="-2"/>
        </w:rPr>
        <w:t xml:space="preserve"> </w:t>
      </w:r>
      <w:r w:rsidRPr="009E6369">
        <w:t>Anunțurile/afișele/panourile</w:t>
      </w:r>
      <w:r w:rsidRPr="009E6369">
        <w:rPr>
          <w:spacing w:val="-2"/>
        </w:rPr>
        <w:t xml:space="preserve"> </w:t>
      </w:r>
      <w:r w:rsidRPr="009E6369">
        <w:t>vor conține</w:t>
      </w:r>
      <w:r w:rsidRPr="009E6369">
        <w:rPr>
          <w:spacing w:val="-3"/>
        </w:rPr>
        <w:t xml:space="preserve"> </w:t>
      </w:r>
      <w:r w:rsidRPr="009E6369">
        <w:t>informațiile</w:t>
      </w:r>
      <w:r w:rsidRPr="009E6369">
        <w:rPr>
          <w:spacing w:val="-2"/>
        </w:rPr>
        <w:t xml:space="preserve"> </w:t>
      </w:r>
      <w:r w:rsidRPr="009E6369">
        <w:t>legate</w:t>
      </w:r>
      <w:r w:rsidRPr="009E6369">
        <w:rPr>
          <w:spacing w:val="-2"/>
        </w:rPr>
        <w:t xml:space="preserve"> </w:t>
      </w:r>
      <w:r w:rsidRPr="009E6369">
        <w:t>de:</w:t>
      </w:r>
      <w:r w:rsidRPr="009E6369">
        <w:rPr>
          <w:spacing w:val="-2"/>
        </w:rPr>
        <w:t xml:space="preserve"> </w:t>
      </w:r>
      <w:r w:rsidRPr="009E6369">
        <w:t>modul,</w:t>
      </w:r>
      <w:r w:rsidRPr="009E6369">
        <w:rPr>
          <w:spacing w:val="-1"/>
        </w:rPr>
        <w:t xml:space="preserve"> </w:t>
      </w:r>
      <w:r w:rsidRPr="009E6369">
        <w:t>perioada,</w:t>
      </w:r>
      <w:r w:rsidRPr="009E6369">
        <w:rPr>
          <w:spacing w:val="-2"/>
        </w:rPr>
        <w:t xml:space="preserve"> </w:t>
      </w:r>
      <w:r w:rsidRPr="009E6369">
        <w:t>locul</w:t>
      </w:r>
      <w:r w:rsidRPr="009E6369">
        <w:rPr>
          <w:spacing w:val="-2"/>
        </w:rPr>
        <w:t xml:space="preserve"> </w:t>
      </w:r>
      <w:r w:rsidRPr="009E6369">
        <w:t>și</w:t>
      </w:r>
      <w:r>
        <w:t xml:space="preserve"> </w:t>
      </w:r>
      <w:r w:rsidRPr="009E6369">
        <w:t>orarul</w:t>
      </w:r>
      <w:r w:rsidRPr="009E6369">
        <w:rPr>
          <w:spacing w:val="-3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care</w:t>
      </w:r>
      <w:r w:rsidRPr="009E6369">
        <w:rPr>
          <w:spacing w:val="-2"/>
        </w:rPr>
        <w:t xml:space="preserve"> </w:t>
      </w:r>
      <w:r w:rsidRPr="009E6369">
        <w:t>se</w:t>
      </w:r>
      <w:r w:rsidRPr="009E6369">
        <w:rPr>
          <w:spacing w:val="-2"/>
        </w:rPr>
        <w:t xml:space="preserve"> </w:t>
      </w:r>
      <w:r w:rsidRPr="009E6369">
        <w:t>pot</w:t>
      </w:r>
      <w:r w:rsidRPr="009E6369">
        <w:rPr>
          <w:spacing w:val="2"/>
        </w:rPr>
        <w:t xml:space="preserve"> </w:t>
      </w:r>
      <w:r w:rsidRPr="009E6369">
        <w:t>consulta documentele</w:t>
      </w:r>
      <w:r w:rsidRPr="009E6369">
        <w:rPr>
          <w:spacing w:val="-2"/>
        </w:rPr>
        <w:t xml:space="preserve"> </w:t>
      </w:r>
      <w:r w:rsidRPr="009E6369">
        <w:t>complete ale</w:t>
      </w:r>
      <w:r w:rsidRPr="009E6369">
        <w:rPr>
          <w:spacing w:val="-1"/>
        </w:rPr>
        <w:t xml:space="preserve"> </w:t>
      </w:r>
      <w:r w:rsidRPr="009E6369">
        <w:t>propunerilor</w:t>
      </w:r>
      <w:r w:rsidRPr="009E6369">
        <w:rPr>
          <w:spacing w:val="-2"/>
        </w:rPr>
        <w:t xml:space="preserve"> </w:t>
      </w:r>
      <w:r w:rsidRPr="009E6369">
        <w:t>precum</w:t>
      </w:r>
      <w:r w:rsidRPr="009E6369">
        <w:rPr>
          <w:spacing w:val="1"/>
        </w:rPr>
        <w:t xml:space="preserve"> </w:t>
      </w:r>
      <w:r w:rsidRPr="009E6369">
        <w:t>și</w:t>
      </w:r>
      <w:r w:rsidRPr="009E6369">
        <w:rPr>
          <w:spacing w:val="1"/>
        </w:rPr>
        <w:t xml:space="preserve"> </w:t>
      </w:r>
      <w:r w:rsidRPr="009E6369">
        <w:t>perioada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timp în care se pot transmite observații asupra acestora. Anunțurile/afișele/panourile vor mai conține și</w:t>
      </w:r>
      <w:r w:rsidRPr="009E6369">
        <w:rPr>
          <w:spacing w:val="1"/>
        </w:rPr>
        <w:t xml:space="preserve"> </w:t>
      </w:r>
      <w:r w:rsidRPr="009E6369">
        <w:t>informații legate de: obiectivele, data, locul de desfășurare, ora de începere și durată estimată a</w:t>
      </w:r>
      <w:r w:rsidRPr="009E6369">
        <w:rPr>
          <w:spacing w:val="1"/>
        </w:rPr>
        <w:t xml:space="preserve"> </w:t>
      </w:r>
      <w:r w:rsidRPr="009E6369">
        <w:t>metodei de consultare alese (dezbateri publice, interviuri de grup, grupuri consultative pe domenii),</w:t>
      </w:r>
      <w:r w:rsidRPr="009E6369">
        <w:rPr>
          <w:spacing w:val="-57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funcție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complexitatea sau impactul estimat al propunerilor.</w:t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30.</w:t>
      </w:r>
      <w:r w:rsidRPr="009E6369">
        <w:t xml:space="preserve"> Anunțurile/afișele/panourile de informare vor fi însoțite de explicaţii succinte ale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propunerilor</w:t>
      </w:r>
      <w:r w:rsidRPr="009E6369">
        <w:rPr>
          <w:spacing w:val="-5"/>
        </w:rPr>
        <w:t xml:space="preserve"> </w:t>
      </w:r>
      <w:r w:rsidRPr="009E6369">
        <w:t>(extras din raportul</w:t>
      </w:r>
      <w:r w:rsidRPr="009E6369">
        <w:rPr>
          <w:spacing w:val="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specialitate).</w:t>
      </w:r>
    </w:p>
    <w:p w:rsidR="00744B09" w:rsidRPr="009E6369" w:rsidRDefault="00744B09" w:rsidP="00C3082E">
      <w:pPr>
        <w:pStyle w:val="BodyText"/>
        <w:spacing w:before="98"/>
        <w:ind w:left="132"/>
        <w:jc w:val="both"/>
      </w:pPr>
      <w:r w:rsidRPr="009E6369">
        <w:rPr>
          <w:u w:val="single"/>
        </w:rPr>
        <w:t>Art. 31.</w:t>
      </w:r>
      <w:r w:rsidRPr="009E6369">
        <w:t xml:space="preserve"> Inițiatorul PUZ va amplasa </w:t>
      </w:r>
      <w:r w:rsidRPr="009E6369">
        <w:rPr>
          <w:u w:val="single"/>
        </w:rPr>
        <w:t>panouri de informare și consultare rezistente la intemperii</w:t>
      </w:r>
      <w:r w:rsidRPr="009E6369">
        <w:t>,</w:t>
      </w:r>
      <w:r w:rsidRPr="009E6369">
        <w:rPr>
          <w:spacing w:val="1"/>
        </w:rPr>
        <w:t xml:space="preserve"> </w:t>
      </w:r>
      <w:r w:rsidRPr="009E6369">
        <w:t xml:space="preserve">(conform Anexa - </w:t>
      </w:r>
      <w:r w:rsidRPr="009E6369">
        <w:rPr>
          <w:i/>
        </w:rPr>
        <w:t xml:space="preserve">Panou Intenție de elaborare </w:t>
      </w:r>
      <w:r w:rsidRPr="009E6369">
        <w:t xml:space="preserve">și </w:t>
      </w:r>
      <w:r w:rsidRPr="009E6369">
        <w:rPr>
          <w:i/>
        </w:rPr>
        <w:t>Panou de consultare asupra propunerilor</w:t>
      </w:r>
      <w:r w:rsidRPr="009E6369">
        <w:t>), pe o</w:t>
      </w:r>
      <w:r w:rsidRPr="009E6369">
        <w:rPr>
          <w:spacing w:val="1"/>
        </w:rPr>
        <w:t xml:space="preserve"> </w:t>
      </w:r>
      <w:r w:rsidRPr="009E6369">
        <w:t xml:space="preserve">perioadă de cel puțin </w:t>
      </w:r>
      <w:r w:rsidRPr="009E6369">
        <w:rPr>
          <w:u w:val="single"/>
        </w:rPr>
        <w:t>25 de zile</w:t>
      </w:r>
      <w:r w:rsidRPr="009E6369">
        <w:t xml:space="preserve">, în </w:t>
      </w:r>
      <w:r w:rsidRPr="009E6369">
        <w:rPr>
          <w:u w:val="single"/>
        </w:rPr>
        <w:t>locuri vizibile</w:t>
      </w:r>
      <w:r w:rsidRPr="009E6369">
        <w:t xml:space="preserve"> în zona studiată din care unul în frontul parcelei</w:t>
      </w:r>
      <w:r w:rsidRPr="009E6369">
        <w:rPr>
          <w:spacing w:val="1"/>
        </w:rPr>
        <w:t xml:space="preserve"> </w:t>
      </w:r>
      <w:r w:rsidRPr="009E6369">
        <w:t>care a generat intenția elaborării PUZ (în locații accesibile ușor și vizibile pentru cei interesați,</w:t>
      </w:r>
      <w:r w:rsidRPr="009E6369">
        <w:rPr>
          <w:spacing w:val="1"/>
        </w:rPr>
        <w:t xml:space="preserve"> </w:t>
      </w:r>
      <w:r w:rsidRPr="009E6369">
        <w:t xml:space="preserve">locații adiacente unei circulații publice). </w:t>
      </w:r>
      <w:r w:rsidRPr="009E6369">
        <w:rPr>
          <w:u w:val="single"/>
        </w:rPr>
        <w:t>Pentru proiectele de mari dimensiuni, cu deschidere la mai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multe căi de circulație publice, se vor monta panouri la fiecare stradă către care au front / deschidere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terenul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și proiectul.</w:t>
      </w:r>
    </w:p>
    <w:p w:rsidR="00744B09" w:rsidRPr="009E6369" w:rsidRDefault="00744B09" w:rsidP="00C3082E">
      <w:pPr>
        <w:pStyle w:val="BodyText"/>
        <w:spacing w:before="102"/>
        <w:ind w:left="132"/>
        <w:jc w:val="both"/>
      </w:pPr>
      <w:r w:rsidRPr="009E6369">
        <w:rPr>
          <w:u w:val="single"/>
        </w:rPr>
        <w:t>Art. 32.</w:t>
      </w:r>
      <w:r w:rsidRPr="009E6369">
        <w:t xml:space="preserve"> Documentele aferente propunerilor PUZ, inclusiv materiale explicative scrise și desenate,</w:t>
      </w:r>
      <w:r w:rsidRPr="009E6369">
        <w:rPr>
          <w:spacing w:val="1"/>
        </w:rPr>
        <w:t xml:space="preserve"> </w:t>
      </w:r>
      <w:r w:rsidRPr="009E6369">
        <w:t>precum și documentele ce au stat la baza elaborării propunerilor (certificatul de urbanism și avizul</w:t>
      </w:r>
      <w:r w:rsidRPr="009E6369">
        <w:rPr>
          <w:spacing w:val="1"/>
        </w:rPr>
        <w:t xml:space="preserve"> </w:t>
      </w:r>
      <w:r w:rsidRPr="009E6369">
        <w:t>prealabil de oportunitate - dacă există) sunt puse la dispoziția publicului pentru consultare, pentru o</w:t>
      </w:r>
      <w:r w:rsidRPr="009E6369">
        <w:rPr>
          <w:spacing w:val="-57"/>
        </w:rPr>
        <w:t xml:space="preserve"> </w:t>
      </w:r>
      <w:r w:rsidRPr="009E6369">
        <w:t>perioadă</w:t>
      </w:r>
      <w:r w:rsidRPr="009E6369">
        <w:rPr>
          <w:spacing w:val="-5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 xml:space="preserve">maximum </w:t>
      </w:r>
      <w:r w:rsidRPr="009E6369">
        <w:rPr>
          <w:u w:val="single"/>
        </w:rPr>
        <w:t>25 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zile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calendaristice</w:t>
      </w:r>
      <w:r w:rsidRPr="009E6369">
        <w:t>.</w:t>
      </w:r>
    </w:p>
    <w:p w:rsidR="00744B09" w:rsidRPr="009E6369" w:rsidRDefault="00744B09" w:rsidP="00C3082E">
      <w:pPr>
        <w:pStyle w:val="BodyText"/>
        <w:spacing w:before="100"/>
        <w:ind w:left="132"/>
        <w:jc w:val="both"/>
      </w:pPr>
      <w:r w:rsidRPr="009E6369">
        <w:rPr>
          <w:u w:val="single"/>
        </w:rPr>
        <w:t>Art. 33.</w:t>
      </w:r>
      <w:r w:rsidRPr="009E6369">
        <w:t xml:space="preserve"> La sediul primăriei și pe pagina proprie de internet a acesteia se va publica anunțul cu</w:t>
      </w:r>
      <w:r w:rsidRPr="009E6369">
        <w:rPr>
          <w:spacing w:val="-57"/>
        </w:rPr>
        <w:t xml:space="preserve"> </w:t>
      </w:r>
      <w:r w:rsidRPr="009E6369">
        <w:t xml:space="preserve">privire la rezultatele informării și consultării în termen de </w:t>
      </w:r>
      <w:r w:rsidRPr="009E6369">
        <w:rPr>
          <w:u w:val="single"/>
        </w:rPr>
        <w:t>15 zile</w:t>
      </w:r>
      <w:r w:rsidRPr="009E6369">
        <w:t xml:space="preserve"> de la încheierea perioadei de</w:t>
      </w:r>
      <w:r w:rsidRPr="009E6369">
        <w:rPr>
          <w:spacing w:val="-57"/>
        </w:rPr>
        <w:t xml:space="preserve"> </w:t>
      </w:r>
      <w:r w:rsidRPr="009E6369">
        <w:t>consultare</w:t>
      </w:r>
      <w:r w:rsidRPr="009E6369">
        <w:rPr>
          <w:spacing w:val="-4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publicului;</w:t>
      </w:r>
    </w:p>
    <w:p w:rsidR="00744B09" w:rsidRPr="009E6369" w:rsidRDefault="00744B09" w:rsidP="00C3082E">
      <w:pPr>
        <w:pStyle w:val="BodyText"/>
        <w:spacing w:before="99"/>
        <w:ind w:left="132"/>
        <w:jc w:val="both"/>
      </w:pPr>
      <w:r w:rsidRPr="009E6369">
        <w:rPr>
          <w:u w:val="single"/>
        </w:rPr>
        <w:t>Art. 34.</w:t>
      </w:r>
      <w:r w:rsidRPr="009E6369">
        <w:t xml:space="preserve"> Administrația publică locală informează în scris prin poștă sau poștă electronică,</w:t>
      </w:r>
      <w:r w:rsidRPr="009E6369">
        <w:rPr>
          <w:spacing w:val="1"/>
        </w:rPr>
        <w:t xml:space="preserve"> </w:t>
      </w:r>
      <w:r w:rsidRPr="009E6369">
        <w:t>proprietarii ale căror imobile sunt direct afectate de propunerile PUZ, cu privire la observațiile</w:t>
      </w:r>
      <w:r w:rsidRPr="009E6369">
        <w:rPr>
          <w:spacing w:val="-57"/>
        </w:rPr>
        <w:t xml:space="preserve"> </w:t>
      </w:r>
      <w:r w:rsidRPr="009E6369">
        <w:t>primite</w:t>
      </w:r>
      <w:r w:rsidRPr="009E6369">
        <w:rPr>
          <w:spacing w:val="-3"/>
        </w:rPr>
        <w:t xml:space="preserve"> </w:t>
      </w:r>
      <w:r w:rsidRPr="009E6369">
        <w:t>și răspunsul argumentat</w:t>
      </w:r>
      <w:r w:rsidRPr="009E6369">
        <w:rPr>
          <w:spacing w:val="1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acestea.</w:t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35.</w:t>
      </w:r>
      <w:r w:rsidRPr="009E6369">
        <w:t xml:space="preserve"> În vederea supunerii spre aprobarea Consiliului Local a PUZ și a RLU aferent, se va</w:t>
      </w:r>
      <w:r w:rsidRPr="009E6369">
        <w:rPr>
          <w:spacing w:val="-57"/>
        </w:rPr>
        <w:t xml:space="preserve"> </w:t>
      </w:r>
      <w:r w:rsidRPr="009E6369">
        <w:t>întocmi raportul consultării populației care împreună cu Raportul de Specialitate privind</w:t>
      </w:r>
      <w:r w:rsidRPr="009E6369">
        <w:rPr>
          <w:spacing w:val="1"/>
        </w:rPr>
        <w:t xml:space="preserve"> </w:t>
      </w:r>
      <w:r w:rsidRPr="009E6369">
        <w:t>propunerile</w:t>
      </w:r>
      <w:r w:rsidRPr="009E6369">
        <w:rPr>
          <w:spacing w:val="-5"/>
        </w:rPr>
        <w:t xml:space="preserve"> </w:t>
      </w:r>
      <w:r w:rsidRPr="009E6369">
        <w:t>PUZ</w:t>
      </w:r>
      <w:r w:rsidRPr="009E6369">
        <w:rPr>
          <w:spacing w:val="-2"/>
        </w:rPr>
        <w:t xml:space="preserve"> </w:t>
      </w:r>
      <w:r w:rsidRPr="009E6369">
        <w:t>constituie documente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1"/>
        </w:rPr>
        <w:t xml:space="preserve"> </w:t>
      </w:r>
      <w:r w:rsidRPr="009E6369">
        <w:t>fundamentare</w:t>
      </w:r>
      <w:r w:rsidRPr="009E6369">
        <w:rPr>
          <w:spacing w:val="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Hotărârii</w:t>
      </w:r>
      <w:r w:rsidRPr="009E6369">
        <w:rPr>
          <w:spacing w:val="-1"/>
        </w:rPr>
        <w:t xml:space="preserve"> </w:t>
      </w:r>
      <w:r w:rsidRPr="009E6369">
        <w:t>Consiliului</w:t>
      </w:r>
      <w:r w:rsidRPr="009E6369">
        <w:rPr>
          <w:spacing w:val="1"/>
        </w:rPr>
        <w:t xml:space="preserve"> </w:t>
      </w:r>
      <w:r w:rsidRPr="009E6369">
        <w:t>Local.</w:t>
      </w:r>
    </w:p>
    <w:p w:rsidR="00744B09" w:rsidRPr="009E6369" w:rsidRDefault="00744B09" w:rsidP="00C3082E">
      <w:pPr>
        <w:pStyle w:val="BodyText"/>
        <w:spacing w:before="101"/>
        <w:ind w:left="132" w:firstLine="588"/>
        <w:jc w:val="both"/>
      </w:pPr>
      <w:r w:rsidRPr="009E6369">
        <w:t xml:space="preserve"> În vederea fundamentării tehnice a</w:t>
      </w:r>
      <w:r w:rsidRPr="009E6369">
        <w:rPr>
          <w:spacing w:val="1"/>
        </w:rPr>
        <w:t xml:space="preserve"> </w:t>
      </w:r>
      <w:r w:rsidRPr="009E6369">
        <w:t>deciziei, Consiliul Local poate solicita suplimentar opinia unor experți atestați sau a unor asociații</w:t>
      </w:r>
      <w:r w:rsidRPr="009E6369">
        <w:rPr>
          <w:spacing w:val="-57"/>
        </w:rPr>
        <w:t xml:space="preserve"> </w:t>
      </w:r>
      <w:r w:rsidRPr="009E6369">
        <w:t>profesionale</w:t>
      </w:r>
      <w:r w:rsidRPr="009E6369">
        <w:rPr>
          <w:spacing w:val="-1"/>
        </w:rPr>
        <w:t xml:space="preserve"> </w:t>
      </w:r>
      <w:r w:rsidRPr="009E6369">
        <w:t>din</w:t>
      </w:r>
      <w:r w:rsidRPr="009E6369">
        <w:rPr>
          <w:spacing w:val="-1"/>
        </w:rPr>
        <w:t xml:space="preserve"> </w:t>
      </w:r>
      <w:r w:rsidRPr="009E6369">
        <w:t>domeniu.</w:t>
      </w:r>
    </w:p>
    <w:p w:rsidR="00744B09" w:rsidRPr="009E6369" w:rsidRDefault="00744B09" w:rsidP="00C3082E">
      <w:pPr>
        <w:pStyle w:val="BodyText"/>
        <w:spacing w:before="1"/>
      </w:pPr>
    </w:p>
    <w:p w:rsidR="00744B09" w:rsidRPr="000F3D04" w:rsidRDefault="00744B09" w:rsidP="00C3082E">
      <w:pPr>
        <w:pStyle w:val="ListParagraph"/>
        <w:numPr>
          <w:ilvl w:val="1"/>
          <w:numId w:val="3"/>
        </w:numPr>
        <w:tabs>
          <w:tab w:val="left" w:pos="671"/>
          <w:tab w:val="left" w:pos="9801"/>
        </w:tabs>
        <w:spacing w:line="275" w:lineRule="exact"/>
        <w:ind w:left="132" w:firstLine="0"/>
        <w:jc w:val="both"/>
        <w:rPr>
          <w:sz w:val="24"/>
          <w:szCs w:val="24"/>
        </w:rPr>
      </w:pPr>
      <w:r w:rsidRPr="000F3D04">
        <w:rPr>
          <w:sz w:val="24"/>
          <w:szCs w:val="24"/>
          <w:shd w:val="clear" w:color="auto" w:fill="C5E5FF"/>
        </w:rPr>
        <w:t>Implicarea</w:t>
      </w:r>
      <w:r w:rsidRPr="000F3D04">
        <w:rPr>
          <w:spacing w:val="-5"/>
          <w:sz w:val="24"/>
          <w:szCs w:val="24"/>
          <w:shd w:val="clear" w:color="auto" w:fill="C5E5FF"/>
        </w:rPr>
        <w:t xml:space="preserve"> </w:t>
      </w:r>
      <w:r w:rsidRPr="000F3D04">
        <w:rPr>
          <w:sz w:val="24"/>
          <w:szCs w:val="24"/>
          <w:shd w:val="clear" w:color="auto" w:fill="C5E5FF"/>
        </w:rPr>
        <w:t>publicului</w:t>
      </w:r>
      <w:r w:rsidRPr="000F3D04">
        <w:rPr>
          <w:spacing w:val="-3"/>
          <w:sz w:val="24"/>
          <w:szCs w:val="24"/>
          <w:shd w:val="clear" w:color="auto" w:fill="C5E5FF"/>
        </w:rPr>
        <w:t xml:space="preserve"> </w:t>
      </w:r>
      <w:r w:rsidRPr="000F3D04">
        <w:rPr>
          <w:sz w:val="24"/>
          <w:szCs w:val="24"/>
          <w:shd w:val="clear" w:color="auto" w:fill="C5E5FF"/>
        </w:rPr>
        <w:t>în</w:t>
      </w:r>
      <w:r w:rsidRPr="000F3D04">
        <w:rPr>
          <w:spacing w:val="-4"/>
          <w:sz w:val="24"/>
          <w:szCs w:val="24"/>
          <w:shd w:val="clear" w:color="auto" w:fill="C5E5FF"/>
        </w:rPr>
        <w:t xml:space="preserve"> </w:t>
      </w:r>
      <w:r w:rsidRPr="000F3D04">
        <w:rPr>
          <w:sz w:val="24"/>
          <w:szCs w:val="24"/>
          <w:shd w:val="clear" w:color="auto" w:fill="C5E5FF"/>
        </w:rPr>
        <w:t>etapa</w:t>
      </w:r>
      <w:r w:rsidRPr="000F3D04">
        <w:rPr>
          <w:spacing w:val="-4"/>
          <w:sz w:val="24"/>
          <w:szCs w:val="24"/>
          <w:shd w:val="clear" w:color="auto" w:fill="C5E5FF"/>
        </w:rPr>
        <w:t xml:space="preserve"> </w:t>
      </w:r>
      <w:r w:rsidRPr="000F3D04">
        <w:rPr>
          <w:sz w:val="24"/>
          <w:szCs w:val="24"/>
          <w:shd w:val="clear" w:color="auto" w:fill="C5E5FF"/>
        </w:rPr>
        <w:t>aprobării</w:t>
      </w:r>
      <w:r w:rsidRPr="000F3D04">
        <w:rPr>
          <w:spacing w:val="-3"/>
          <w:sz w:val="24"/>
          <w:szCs w:val="24"/>
          <w:shd w:val="clear" w:color="auto" w:fill="C5E5FF"/>
        </w:rPr>
        <w:t xml:space="preserve"> </w:t>
      </w:r>
      <w:r w:rsidRPr="000F3D04">
        <w:rPr>
          <w:sz w:val="24"/>
          <w:szCs w:val="24"/>
          <w:shd w:val="clear" w:color="auto" w:fill="C5E5FF"/>
        </w:rPr>
        <w:t>PUZ</w:t>
      </w:r>
      <w:r w:rsidRPr="000F3D04">
        <w:rPr>
          <w:sz w:val="24"/>
          <w:szCs w:val="24"/>
          <w:shd w:val="clear" w:color="auto" w:fill="C5E5FF"/>
        </w:rPr>
        <w:tab/>
      </w:r>
      <w:r w:rsidRPr="009E6369">
        <w:rPr>
          <w:sz w:val="24"/>
          <w:szCs w:val="24"/>
        </w:rPr>
        <w:t xml:space="preserve"> </w:t>
      </w:r>
      <w:r w:rsidRPr="000F3D04">
        <w:rPr>
          <w:sz w:val="24"/>
          <w:szCs w:val="24"/>
          <w:u w:val="single"/>
        </w:rPr>
        <w:t xml:space="preserve">Art. 36. </w:t>
      </w:r>
      <w:r w:rsidRPr="009E6369">
        <w:rPr>
          <w:sz w:val="24"/>
          <w:szCs w:val="24"/>
        </w:rPr>
        <w:t>PUZ și RLU aferent acestuia se supun aprobării Consiliului Local în baza Raportului de</w:t>
      </w:r>
      <w:r w:rsidRPr="000F3D04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Specialitate, a raportului consultării populației, după obținerea tuturor avizelor solicitate prin</w:t>
      </w:r>
      <w:r w:rsidRPr="000F3D04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Certificatul</w:t>
      </w:r>
      <w:r w:rsidRPr="000F3D04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0F3D04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Urbanism,</w:t>
      </w:r>
      <w:r w:rsidRPr="000F3D04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</w:t>
      </w:r>
      <w:r w:rsidRPr="000F3D04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Avizului</w:t>
      </w:r>
      <w:r w:rsidRPr="000F3D04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0F3D04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Oportunitate</w:t>
      </w:r>
      <w:r w:rsidRPr="000F3D04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(dacă</w:t>
      </w:r>
      <w:r w:rsidRPr="000F3D04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este cazul)</w:t>
      </w:r>
      <w:r w:rsidRPr="000F3D04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și îndeplinirea</w:t>
      </w:r>
      <w:r w:rsidRPr="000F3D04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tuturor</w:t>
      </w:r>
      <w:r>
        <w:rPr>
          <w:sz w:val="24"/>
          <w:szCs w:val="24"/>
        </w:rPr>
        <w:t xml:space="preserve"> </w:t>
      </w:r>
      <w:r w:rsidRPr="009E6369">
        <w:t>cerințelor</w:t>
      </w:r>
      <w:r w:rsidRPr="000F3D04">
        <w:rPr>
          <w:spacing w:val="-5"/>
        </w:rPr>
        <w:t xml:space="preserve"> </w:t>
      </w:r>
      <w:r w:rsidRPr="000F3D04">
        <w:rPr>
          <w:sz w:val="24"/>
          <w:szCs w:val="24"/>
        </w:rPr>
        <w:t>formulate prin compartimentul urbanism.</w:t>
      </w:r>
    </w:p>
    <w:p w:rsidR="00744B09" w:rsidRPr="009E6369" w:rsidRDefault="00744B09" w:rsidP="000F3D04">
      <w:pPr>
        <w:pStyle w:val="BodyText"/>
        <w:spacing w:before="99"/>
        <w:ind w:left="132"/>
        <w:jc w:val="both"/>
      </w:pPr>
      <w:r w:rsidRPr="009E6369">
        <w:rPr>
          <w:u w:val="single"/>
        </w:rPr>
        <w:t xml:space="preserve">Art. 37. </w:t>
      </w:r>
      <w:r w:rsidRPr="009E6369">
        <w:t>Informarea și consultarea publicului în etapa de aprobare a PUZ se face conform</w:t>
      </w:r>
      <w:r w:rsidRPr="009E6369">
        <w:rPr>
          <w:spacing w:val="1"/>
        </w:rPr>
        <w:t xml:space="preserve"> </w:t>
      </w:r>
      <w:r w:rsidRPr="009E6369">
        <w:t>prevederilor legale în vigoare, privind asigurarea transparenței decizionale în administrația publică,</w:t>
      </w:r>
      <w:r w:rsidRPr="009E6369">
        <w:rPr>
          <w:spacing w:val="-57"/>
        </w:rPr>
        <w:t xml:space="preserve"> </w:t>
      </w:r>
      <w:r w:rsidRPr="009E6369">
        <w:t>respectiv</w:t>
      </w:r>
      <w:r w:rsidRPr="009E6369">
        <w:rPr>
          <w:spacing w:val="-4"/>
        </w:rPr>
        <w:t xml:space="preserve"> </w:t>
      </w:r>
      <w:r w:rsidRPr="009E6369">
        <w:t>asigurarea</w:t>
      </w:r>
      <w:r w:rsidRPr="009E6369">
        <w:rPr>
          <w:spacing w:val="-2"/>
        </w:rPr>
        <w:t xml:space="preserve"> </w:t>
      </w:r>
      <w:r w:rsidRPr="009E6369">
        <w:t>liberului</w:t>
      </w:r>
      <w:r w:rsidRPr="009E6369">
        <w:rPr>
          <w:spacing w:val="1"/>
        </w:rPr>
        <w:t xml:space="preserve"> </w:t>
      </w:r>
      <w:r w:rsidRPr="009E6369">
        <w:t>acces</w:t>
      </w:r>
      <w:r w:rsidRPr="009E6369">
        <w:rPr>
          <w:spacing w:val="-1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informațiile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interes</w:t>
      </w:r>
      <w:r w:rsidRPr="009E6369">
        <w:rPr>
          <w:spacing w:val="-1"/>
        </w:rPr>
        <w:t xml:space="preserve"> </w:t>
      </w:r>
      <w:r w:rsidRPr="009E6369">
        <w:t>public. În</w:t>
      </w:r>
      <w:r w:rsidRPr="009E6369">
        <w:rPr>
          <w:spacing w:val="1"/>
        </w:rPr>
        <w:t xml:space="preserve"> </w:t>
      </w:r>
      <w:r w:rsidRPr="009E6369">
        <w:t>acest</w:t>
      </w:r>
      <w:r w:rsidRPr="009E6369">
        <w:rPr>
          <w:spacing w:val="2"/>
        </w:rPr>
        <w:t xml:space="preserve"> </w:t>
      </w:r>
      <w:r w:rsidRPr="009E6369">
        <w:t>context,</w:t>
      </w:r>
      <w:r w:rsidRPr="009E6369">
        <w:rPr>
          <w:spacing w:val="-1"/>
        </w:rPr>
        <w:t xml:space="preserve"> </w:t>
      </w:r>
      <w:r w:rsidRPr="009E6369">
        <w:rPr>
          <w:u w:val="single"/>
        </w:rPr>
        <w:t>întreaga</w:t>
      </w:r>
      <w:r>
        <w:rPr>
          <w:u w:val="single"/>
        </w:rPr>
        <w:t xml:space="preserve"> </w:t>
      </w:r>
      <w:r w:rsidRPr="009E6369">
        <w:rPr>
          <w:u w:val="single"/>
        </w:rPr>
        <w:t>documentație PUZ</w:t>
      </w:r>
      <w:r w:rsidRPr="009E6369">
        <w:t xml:space="preserve"> (Planșe desenate și RLU), </w:t>
      </w:r>
      <w:r w:rsidRPr="009E6369">
        <w:rPr>
          <w:u w:val="single"/>
        </w:rPr>
        <w:t>raportul de specialitate, raportul consultării populației</w:t>
      </w:r>
      <w:r>
        <w:rPr>
          <w:u w:val="single"/>
        </w:rPr>
        <w:t xml:space="preserve"> 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și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hotărârea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consiliu privind aprobarea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PUZ,</w:t>
      </w:r>
      <w:r w:rsidRPr="009E6369">
        <w:rPr>
          <w:spacing w:val="-1"/>
        </w:rPr>
        <w:t xml:space="preserve"> </w:t>
      </w:r>
      <w:r w:rsidRPr="009E6369">
        <w:t>vor</w:t>
      </w:r>
      <w:r w:rsidRPr="009E6369">
        <w:rPr>
          <w:spacing w:val="-1"/>
        </w:rPr>
        <w:t xml:space="preserve"> </w:t>
      </w:r>
      <w:r w:rsidRPr="009E6369">
        <w:t>fi</w:t>
      </w:r>
      <w:r w:rsidRPr="009E6369">
        <w:rPr>
          <w:spacing w:val="-1"/>
        </w:rPr>
        <w:t xml:space="preserve"> </w:t>
      </w:r>
      <w:r w:rsidRPr="009E6369">
        <w:rPr>
          <w:u w:val="single"/>
        </w:rPr>
        <w:t>publicate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pagina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internet 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primăriei.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3082E">
      <w:pPr>
        <w:pStyle w:val="Heading7"/>
        <w:numPr>
          <w:ilvl w:val="1"/>
          <w:numId w:val="3"/>
        </w:numPr>
        <w:tabs>
          <w:tab w:val="left" w:pos="671"/>
          <w:tab w:val="left" w:pos="9801"/>
        </w:tabs>
        <w:spacing w:before="89"/>
        <w:ind w:left="670" w:hanging="539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Etapa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de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monitorizare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a</w:t>
      </w:r>
      <w:r w:rsidRPr="009E6369">
        <w:rPr>
          <w:rFonts w:ascii="Times New Roman" w:hAnsi="Times New Roman"/>
          <w:spacing w:val="-3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implementării</w:t>
      </w:r>
      <w:r w:rsidRPr="009E6369">
        <w:rPr>
          <w:rFonts w:ascii="Times New Roman" w:hAnsi="Times New Roman"/>
          <w:spacing w:val="-2"/>
          <w:sz w:val="24"/>
          <w:szCs w:val="24"/>
          <w:shd w:val="clear" w:color="auto" w:fill="C5E5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C5E5FF"/>
        </w:rPr>
        <w:t>PUZ</w:t>
      </w:r>
    </w:p>
    <w:p w:rsidR="00744B09" w:rsidRPr="009E6369" w:rsidRDefault="00744B09" w:rsidP="00C3082E">
      <w:pPr>
        <w:pStyle w:val="BodyText"/>
        <w:spacing w:before="90"/>
        <w:ind w:left="132"/>
        <w:jc w:val="both"/>
      </w:pPr>
      <w:r w:rsidRPr="009E6369">
        <w:rPr>
          <w:u w:val="single"/>
        </w:rPr>
        <w:t>Art.38.</w:t>
      </w:r>
      <w:r w:rsidRPr="009E6369">
        <w:t xml:space="preserve"> Informaţiile conţinute in PUZ şi regulamentul local de urbanism aferent acestuia, reprezintă</w:t>
      </w:r>
      <w:r w:rsidRPr="009E6369">
        <w:rPr>
          <w:spacing w:val="-57"/>
        </w:rPr>
        <w:t xml:space="preserve"> </w:t>
      </w:r>
      <w:r w:rsidRPr="009E6369">
        <w:t>informații de interes public și vor fi puse la dispoziţie prin publicare pe pagina de internet. La</w:t>
      </w:r>
      <w:r w:rsidRPr="009E6369">
        <w:rPr>
          <w:spacing w:val="1"/>
        </w:rPr>
        <w:t xml:space="preserve"> </w:t>
      </w:r>
      <w:r w:rsidRPr="009E6369">
        <w:t>cerere, extrase din acestea pot fi eliberate sub formă de copii în format electronic sau tipărit, în</w:t>
      </w:r>
      <w:r w:rsidRPr="009E6369">
        <w:rPr>
          <w:spacing w:val="1"/>
        </w:rPr>
        <w:t xml:space="preserve"> </w:t>
      </w:r>
      <w:r w:rsidRPr="009E6369">
        <w:t>condițiile</w:t>
      </w:r>
      <w:r w:rsidRPr="009E6369">
        <w:rPr>
          <w:spacing w:val="-2"/>
        </w:rPr>
        <w:t xml:space="preserve"> </w:t>
      </w:r>
      <w:r w:rsidRPr="009E6369">
        <w:t>Legii</w:t>
      </w:r>
      <w:r w:rsidRPr="009E6369">
        <w:rPr>
          <w:spacing w:val="1"/>
        </w:rPr>
        <w:t xml:space="preserve"> </w:t>
      </w:r>
      <w:r w:rsidRPr="009E6369">
        <w:t>544/2001 cu modificările</w:t>
      </w:r>
      <w:r w:rsidRPr="009E6369">
        <w:rPr>
          <w:spacing w:val="-1"/>
        </w:rPr>
        <w:t xml:space="preserve"> </w:t>
      </w:r>
      <w:r w:rsidRPr="009E6369">
        <w:t>şi completările</w:t>
      </w:r>
      <w:r w:rsidRPr="009E6369">
        <w:rPr>
          <w:spacing w:val="-2"/>
        </w:rPr>
        <w:t xml:space="preserve"> </w:t>
      </w:r>
      <w:r w:rsidRPr="009E6369">
        <w:t xml:space="preserve">ulterioare. </w:t>
      </w:r>
    </w:p>
    <w:p w:rsidR="00744B09" w:rsidRPr="009E6369" w:rsidRDefault="00744B09" w:rsidP="00C3082E">
      <w:pPr>
        <w:pStyle w:val="BodyText"/>
        <w:spacing w:before="17"/>
      </w:pPr>
    </w:p>
    <w:p w:rsidR="00744B09" w:rsidRPr="009E6369" w:rsidRDefault="00744B09" w:rsidP="00C3082E">
      <w:pPr>
        <w:pStyle w:val="Heading6"/>
        <w:numPr>
          <w:ilvl w:val="0"/>
          <w:numId w:val="3"/>
        </w:numPr>
        <w:tabs>
          <w:tab w:val="left" w:pos="477"/>
          <w:tab w:val="left" w:pos="9801"/>
        </w:tabs>
        <w:spacing w:before="89"/>
        <w:ind w:left="476" w:hanging="345"/>
        <w:jc w:val="both"/>
        <w:rPr>
          <w:rFonts w:ascii="Times New Roman" w:hAnsi="Times New Roman"/>
          <w:sz w:val="24"/>
          <w:szCs w:val="24"/>
        </w:rPr>
      </w:pPr>
      <w:r w:rsidRPr="009E6369">
        <w:rPr>
          <w:rFonts w:ascii="Times New Roman" w:hAnsi="Times New Roman"/>
          <w:sz w:val="24"/>
          <w:szCs w:val="24"/>
          <w:shd w:val="clear" w:color="auto" w:fill="7DCAFF"/>
        </w:rPr>
        <w:t>Planul</w:t>
      </w:r>
      <w:r w:rsidRPr="009E6369">
        <w:rPr>
          <w:rFonts w:ascii="Times New Roman" w:hAnsi="Times New Roman"/>
          <w:spacing w:val="-5"/>
          <w:sz w:val="24"/>
          <w:szCs w:val="24"/>
          <w:shd w:val="clear" w:color="auto" w:fill="7DCA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7DCAFF"/>
        </w:rPr>
        <w:t>Urbanistic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7DCA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7DCAFF"/>
        </w:rPr>
        <w:t>de</w:t>
      </w:r>
      <w:r w:rsidRPr="009E6369">
        <w:rPr>
          <w:rFonts w:ascii="Times New Roman" w:hAnsi="Times New Roman"/>
          <w:spacing w:val="-4"/>
          <w:sz w:val="24"/>
          <w:szCs w:val="24"/>
          <w:shd w:val="clear" w:color="auto" w:fill="7DCAFF"/>
        </w:rPr>
        <w:t xml:space="preserve"> </w:t>
      </w:r>
      <w:r w:rsidRPr="009E6369">
        <w:rPr>
          <w:rFonts w:ascii="Times New Roman" w:hAnsi="Times New Roman"/>
          <w:sz w:val="24"/>
          <w:szCs w:val="24"/>
          <w:shd w:val="clear" w:color="auto" w:fill="7DCAFF"/>
        </w:rPr>
        <w:t>Detaliu</w:t>
      </w:r>
      <w:r w:rsidRPr="009E6369">
        <w:rPr>
          <w:rFonts w:ascii="Times New Roman" w:hAnsi="Times New Roman"/>
          <w:sz w:val="24"/>
          <w:szCs w:val="24"/>
          <w:shd w:val="clear" w:color="auto" w:fill="7DCAFF"/>
        </w:rPr>
        <w:tab/>
      </w:r>
    </w:p>
    <w:p w:rsidR="00744B09" w:rsidRPr="009E6369" w:rsidRDefault="00744B09" w:rsidP="00C3082E">
      <w:pPr>
        <w:pStyle w:val="ListParagraph"/>
        <w:numPr>
          <w:ilvl w:val="1"/>
          <w:numId w:val="3"/>
        </w:numPr>
        <w:tabs>
          <w:tab w:val="left" w:pos="671"/>
          <w:tab w:val="left" w:pos="9801"/>
        </w:tabs>
        <w:spacing w:before="216" w:line="275" w:lineRule="exact"/>
        <w:ind w:left="132" w:firstLine="0"/>
        <w:jc w:val="both"/>
        <w:rPr>
          <w:sz w:val="24"/>
          <w:szCs w:val="24"/>
        </w:rPr>
      </w:pPr>
      <w:r w:rsidRPr="00C74DF6">
        <w:rPr>
          <w:sz w:val="24"/>
          <w:szCs w:val="24"/>
          <w:shd w:val="clear" w:color="auto" w:fill="C5E5FF"/>
        </w:rPr>
        <w:t>Etapa</w:t>
      </w:r>
      <w:r w:rsidRPr="00C74DF6">
        <w:rPr>
          <w:spacing w:val="-12"/>
          <w:sz w:val="24"/>
          <w:szCs w:val="24"/>
          <w:shd w:val="clear" w:color="auto" w:fill="C5E5FF"/>
        </w:rPr>
        <w:t xml:space="preserve"> </w:t>
      </w:r>
      <w:r w:rsidRPr="00C74DF6">
        <w:rPr>
          <w:sz w:val="24"/>
          <w:szCs w:val="24"/>
          <w:shd w:val="clear" w:color="auto" w:fill="C5E5FF"/>
        </w:rPr>
        <w:t>pregătitoare</w:t>
      </w:r>
      <w:r w:rsidRPr="00C74DF6">
        <w:rPr>
          <w:sz w:val="24"/>
          <w:szCs w:val="24"/>
          <w:shd w:val="clear" w:color="auto" w:fill="C5E5FF"/>
        </w:rPr>
        <w:tab/>
      </w:r>
      <w:r w:rsidRPr="009E6369">
        <w:rPr>
          <w:sz w:val="24"/>
          <w:szCs w:val="24"/>
        </w:rPr>
        <w:t xml:space="preserve"> </w:t>
      </w:r>
      <w:r w:rsidRPr="00C74DF6">
        <w:rPr>
          <w:sz w:val="24"/>
          <w:szCs w:val="24"/>
          <w:u w:val="single"/>
        </w:rPr>
        <w:t>Art. 39</w:t>
      </w:r>
      <w:r w:rsidRPr="009E6369">
        <w:rPr>
          <w:sz w:val="24"/>
          <w:szCs w:val="24"/>
        </w:rPr>
        <w:t>. Anterior obținerii avizelor solicitate prin certificatul de urbanism potrivit Legii 350/2001 cu</w:t>
      </w:r>
      <w:r w:rsidRPr="00C74DF6">
        <w:rPr>
          <w:spacing w:val="-57"/>
          <w:sz w:val="24"/>
          <w:szCs w:val="24"/>
        </w:rPr>
        <w:t xml:space="preserve"> </w:t>
      </w:r>
      <w:r w:rsidRPr="009E6369">
        <w:rPr>
          <w:sz w:val="24"/>
          <w:szCs w:val="24"/>
        </w:rPr>
        <w:t>completările</w:t>
      </w:r>
      <w:r w:rsidRPr="00C74DF6">
        <w:rPr>
          <w:spacing w:val="-5"/>
          <w:sz w:val="24"/>
          <w:szCs w:val="24"/>
        </w:rPr>
        <w:t xml:space="preserve"> </w:t>
      </w:r>
      <w:r w:rsidRPr="009E6369">
        <w:rPr>
          <w:sz w:val="24"/>
          <w:szCs w:val="24"/>
        </w:rPr>
        <w:t>și modificările</w:t>
      </w:r>
      <w:r w:rsidRPr="00C74DF6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ulterioare, inițiatorul</w:t>
      </w:r>
      <w:r w:rsidRPr="00C74DF6">
        <w:rPr>
          <w:spacing w:val="2"/>
          <w:sz w:val="24"/>
          <w:szCs w:val="24"/>
        </w:rPr>
        <w:t xml:space="preserve"> </w:t>
      </w:r>
      <w:r w:rsidRPr="009E6369">
        <w:rPr>
          <w:sz w:val="24"/>
          <w:szCs w:val="24"/>
        </w:rPr>
        <w:t>PUD-ului</w:t>
      </w:r>
      <w:r w:rsidRPr="00C74DF6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va</w:t>
      </w:r>
      <w:r w:rsidRPr="00C74DF6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depune</w:t>
      </w:r>
      <w:r w:rsidRPr="00C74DF6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documentele privind</w:t>
      </w:r>
      <w:r>
        <w:rPr>
          <w:sz w:val="24"/>
          <w:szCs w:val="24"/>
        </w:rPr>
        <w:t xml:space="preserve"> </w:t>
      </w:r>
      <w:r w:rsidRPr="009E6369">
        <w:rPr>
          <w:sz w:val="24"/>
          <w:szCs w:val="24"/>
        </w:rPr>
        <w:t>reglementările</w:t>
      </w:r>
      <w:r w:rsidRPr="00C74DF6">
        <w:rPr>
          <w:spacing w:val="-5"/>
          <w:sz w:val="24"/>
          <w:szCs w:val="24"/>
        </w:rPr>
        <w:t xml:space="preserve"> </w:t>
      </w:r>
      <w:r w:rsidRPr="009E6369">
        <w:rPr>
          <w:sz w:val="24"/>
          <w:szCs w:val="24"/>
        </w:rPr>
        <w:t>propuse</w:t>
      </w:r>
      <w:r w:rsidRPr="00C74DF6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în</w:t>
      </w:r>
      <w:r w:rsidRPr="00C74DF6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vederea</w:t>
      </w:r>
      <w:r w:rsidRPr="00C74DF6">
        <w:rPr>
          <w:spacing w:val="-4"/>
          <w:sz w:val="24"/>
          <w:szCs w:val="24"/>
        </w:rPr>
        <w:t xml:space="preserve"> </w:t>
      </w:r>
      <w:r w:rsidRPr="009E6369">
        <w:rPr>
          <w:sz w:val="24"/>
          <w:szCs w:val="24"/>
        </w:rPr>
        <w:t>demarării</w:t>
      </w:r>
      <w:r w:rsidRPr="00C74DF6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procesului</w:t>
      </w:r>
      <w:r w:rsidRPr="00C74DF6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C74DF6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informare</w:t>
      </w:r>
      <w:r w:rsidRPr="00C74DF6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  <w:r w:rsidRPr="00C74DF6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consultare</w:t>
      </w:r>
      <w:r w:rsidRPr="00C74DF6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a</w:t>
      </w:r>
      <w:r w:rsidRPr="00C74DF6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publicului.</w:t>
      </w:r>
    </w:p>
    <w:p w:rsidR="00744B09" w:rsidRPr="009E6369" w:rsidRDefault="00744B09" w:rsidP="00C3082E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40.</w:t>
      </w:r>
      <w:r w:rsidRPr="009E6369">
        <w:t xml:space="preserve"> Administrația publică locală notifică proprietarii parcelelor vecine (pe toate laturile) celei</w:t>
      </w:r>
      <w:r w:rsidRPr="009E6369">
        <w:rPr>
          <w:spacing w:val="-57"/>
        </w:rPr>
        <w:t xml:space="preserve"> </w:t>
      </w:r>
      <w:r w:rsidRPr="009E6369">
        <w:t>care a generat PUD, privind intenția și propunerile documentației de urbanism, cu acordarea unui</w:t>
      </w:r>
      <w:r w:rsidRPr="009E6369">
        <w:rPr>
          <w:spacing w:val="-57"/>
        </w:rPr>
        <w:t xml:space="preserve"> </w:t>
      </w:r>
      <w:r w:rsidRPr="009E6369">
        <w:t>termen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minimum</w:t>
      </w:r>
      <w:r w:rsidRPr="009E6369">
        <w:rPr>
          <w:spacing w:val="1"/>
        </w:rPr>
        <w:t xml:space="preserve"> </w:t>
      </w:r>
      <w:r w:rsidRPr="009E6369">
        <w:t>15</w:t>
      </w:r>
      <w:r w:rsidRPr="009E6369">
        <w:rPr>
          <w:spacing w:val="-1"/>
        </w:rPr>
        <w:t xml:space="preserve"> </w:t>
      </w:r>
      <w:r w:rsidRPr="009E6369">
        <w:t>zile</w:t>
      </w:r>
      <w:r w:rsidRPr="009E6369">
        <w:rPr>
          <w:spacing w:val="-1"/>
        </w:rPr>
        <w:t xml:space="preserve"> </w:t>
      </w:r>
      <w:r w:rsidRPr="009E6369">
        <w:t>pentru</w:t>
      </w:r>
      <w:r w:rsidRPr="009E6369">
        <w:rPr>
          <w:spacing w:val="-1"/>
        </w:rPr>
        <w:t xml:space="preserve"> </w:t>
      </w:r>
      <w:r w:rsidRPr="009E6369">
        <w:t>primirea</w:t>
      </w:r>
      <w:r w:rsidRPr="009E6369">
        <w:rPr>
          <w:spacing w:val="-1"/>
        </w:rPr>
        <w:t xml:space="preserve"> </w:t>
      </w:r>
      <w:r w:rsidRPr="009E6369">
        <w:t>observațiilor</w:t>
      </w:r>
      <w:r w:rsidRPr="009E6369">
        <w:rPr>
          <w:spacing w:val="-1"/>
        </w:rPr>
        <w:t xml:space="preserve"> </w:t>
      </w:r>
      <w:r w:rsidRPr="009E6369">
        <w:t>și/sau sugestiilor.</w:t>
      </w:r>
    </w:p>
    <w:p w:rsidR="00744B09" w:rsidRPr="009E6369" w:rsidRDefault="00744B09" w:rsidP="00C3082E">
      <w:pPr>
        <w:pStyle w:val="BodyText"/>
        <w:spacing w:before="98"/>
        <w:ind w:left="132"/>
        <w:jc w:val="both"/>
      </w:pPr>
      <w:r w:rsidRPr="009E6369">
        <w:rPr>
          <w:u w:val="single"/>
        </w:rPr>
        <w:t>Art. 41.</w:t>
      </w:r>
      <w:r w:rsidRPr="009E6369">
        <w:t xml:space="preserve"> În situaţia în care iniţiatorul PUD este o persoană fizică sau juridică interesată, în termen de</w:t>
      </w:r>
      <w:r w:rsidRPr="009E6369">
        <w:rPr>
          <w:spacing w:val="-57"/>
        </w:rPr>
        <w:t xml:space="preserve"> </w:t>
      </w:r>
      <w:r w:rsidRPr="009E6369">
        <w:t>5 zile de la primirea tuturor observaţiilor, compartimentul Urbanism, prin</w:t>
      </w:r>
      <w:r w:rsidRPr="009E6369">
        <w:rPr>
          <w:spacing w:val="1"/>
        </w:rPr>
        <w:t xml:space="preserve"> </w:t>
      </w:r>
      <w:r w:rsidRPr="009E6369">
        <w:t>persoana desemnată pentru informarea și consultarea publicului, notifică iniţiatorul PUD cu privire</w:t>
      </w:r>
      <w:r w:rsidRPr="009E6369">
        <w:rPr>
          <w:spacing w:val="1"/>
        </w:rPr>
        <w:t xml:space="preserve"> </w:t>
      </w:r>
      <w:r w:rsidRPr="009E6369">
        <w:t>la eventualele obiecţii primite şi solicită modificarea propunerilor sau răspunsul motivat de refuz al</w:t>
      </w:r>
      <w:r w:rsidRPr="009E6369">
        <w:rPr>
          <w:spacing w:val="1"/>
        </w:rPr>
        <w:t xml:space="preserve"> </w:t>
      </w:r>
      <w:r w:rsidRPr="009E6369">
        <w:t>acestora din partea inițiatorului / proiectantului, cu acordarea unui termen de transmitere a</w:t>
      </w:r>
      <w:r w:rsidRPr="009E6369">
        <w:rPr>
          <w:spacing w:val="1"/>
        </w:rPr>
        <w:t xml:space="preserve"> </w:t>
      </w:r>
      <w:r w:rsidRPr="009E6369">
        <w:t>răspunsului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maximum 10 zile</w:t>
      </w:r>
      <w:r w:rsidRPr="009E6369">
        <w:rPr>
          <w:spacing w:val="-1"/>
        </w:rPr>
        <w:t xml:space="preserve"> </w:t>
      </w:r>
      <w:r w:rsidRPr="009E6369">
        <w:t>;</w:t>
      </w:r>
    </w:p>
    <w:p w:rsidR="00744B09" w:rsidRPr="009E6369" w:rsidRDefault="00744B09" w:rsidP="00C3082E">
      <w:pPr>
        <w:pStyle w:val="BodyText"/>
        <w:spacing w:before="102"/>
        <w:ind w:left="132"/>
        <w:jc w:val="both"/>
      </w:pPr>
      <w:r w:rsidRPr="009E6369">
        <w:rPr>
          <w:u w:val="single"/>
        </w:rPr>
        <w:t>Art. 42.</w:t>
      </w:r>
      <w:r w:rsidRPr="009E6369">
        <w:t xml:space="preserve"> În termen de 10 zile de la răspunsul argumentat al iniţiatorului PUD, autorităţile</w:t>
      </w:r>
      <w:r w:rsidRPr="009E6369">
        <w:rPr>
          <w:spacing w:val="1"/>
        </w:rPr>
        <w:t xml:space="preserve"> </w:t>
      </w:r>
      <w:r w:rsidRPr="009E6369">
        <w:t>administraţiei publice locale informează în scris proprietarii care au trimis opinii cu privire la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observaţiile</w:t>
      </w:r>
      <w:r w:rsidRPr="009E6369">
        <w:rPr>
          <w:spacing w:val="-2"/>
        </w:rPr>
        <w:t xml:space="preserve"> </w:t>
      </w:r>
      <w:r w:rsidRPr="009E6369">
        <w:t>primite</w:t>
      </w:r>
      <w:r w:rsidRPr="009E6369">
        <w:rPr>
          <w:spacing w:val="-1"/>
        </w:rPr>
        <w:t xml:space="preserve"> </w:t>
      </w:r>
      <w:r w:rsidRPr="009E6369">
        <w:t>şi răspunsul</w:t>
      </w:r>
      <w:r w:rsidRPr="009E6369">
        <w:rPr>
          <w:spacing w:val="1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acestea.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74DF6">
      <w:pPr>
        <w:pStyle w:val="ListParagraph"/>
        <w:numPr>
          <w:ilvl w:val="1"/>
          <w:numId w:val="3"/>
        </w:numPr>
        <w:tabs>
          <w:tab w:val="left" w:pos="671"/>
          <w:tab w:val="left" w:pos="9801"/>
        </w:tabs>
        <w:ind w:left="132" w:firstLine="0"/>
        <w:jc w:val="both"/>
        <w:rPr>
          <w:sz w:val="24"/>
          <w:szCs w:val="24"/>
        </w:rPr>
      </w:pPr>
      <w:r w:rsidRPr="00C74DF6">
        <w:rPr>
          <w:b/>
          <w:bCs/>
          <w:sz w:val="24"/>
          <w:szCs w:val="24"/>
          <w:shd w:val="clear" w:color="auto" w:fill="C5E5FF"/>
        </w:rPr>
        <w:t>Etapa</w:t>
      </w:r>
      <w:r w:rsidRPr="00C74DF6">
        <w:rPr>
          <w:b/>
          <w:bCs/>
          <w:spacing w:val="-4"/>
          <w:sz w:val="24"/>
          <w:szCs w:val="24"/>
          <w:shd w:val="clear" w:color="auto" w:fill="C5E5FF"/>
        </w:rPr>
        <w:t xml:space="preserve"> </w:t>
      </w:r>
      <w:r w:rsidRPr="00C74DF6">
        <w:rPr>
          <w:b/>
          <w:bCs/>
          <w:sz w:val="24"/>
          <w:szCs w:val="24"/>
          <w:shd w:val="clear" w:color="auto" w:fill="C5E5FF"/>
        </w:rPr>
        <w:t>aprobării</w:t>
      </w:r>
      <w:r w:rsidRPr="00C74DF6">
        <w:rPr>
          <w:b/>
          <w:bCs/>
          <w:spacing w:val="-6"/>
          <w:sz w:val="24"/>
          <w:szCs w:val="24"/>
          <w:shd w:val="clear" w:color="auto" w:fill="C5E5FF"/>
        </w:rPr>
        <w:t xml:space="preserve"> </w:t>
      </w:r>
      <w:r w:rsidRPr="00C74DF6">
        <w:rPr>
          <w:b/>
          <w:bCs/>
          <w:sz w:val="24"/>
          <w:szCs w:val="24"/>
          <w:shd w:val="clear" w:color="auto" w:fill="C5E5FF"/>
        </w:rPr>
        <w:t>PUD</w:t>
      </w:r>
      <w:r w:rsidRPr="00C74DF6">
        <w:rPr>
          <w:b/>
          <w:bCs/>
          <w:sz w:val="24"/>
          <w:szCs w:val="24"/>
          <w:shd w:val="clear" w:color="auto" w:fill="C5E5FF"/>
        </w:rPr>
        <w:tab/>
      </w:r>
      <w:r w:rsidRPr="009E6369">
        <w:rPr>
          <w:sz w:val="24"/>
          <w:szCs w:val="24"/>
        </w:rPr>
        <w:t xml:space="preserve"> </w:t>
      </w:r>
      <w:r w:rsidRPr="009E6369">
        <w:rPr>
          <w:sz w:val="24"/>
          <w:szCs w:val="24"/>
          <w:u w:val="single"/>
        </w:rPr>
        <w:t>Art. 43.</w:t>
      </w:r>
      <w:r w:rsidRPr="009E6369">
        <w:rPr>
          <w:sz w:val="24"/>
          <w:szCs w:val="24"/>
        </w:rPr>
        <w:t xml:space="preserve"> În vederea aprobării PUD, autoritățile administrației publice responsabile cu aprobarea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planului asigură introducerea în documentația supusă aprobării consiliului local, a raportului</w:t>
      </w:r>
      <w:r w:rsidRPr="009E6369">
        <w:rPr>
          <w:spacing w:val="1"/>
          <w:sz w:val="24"/>
          <w:szCs w:val="24"/>
        </w:rPr>
        <w:t xml:space="preserve"> </w:t>
      </w:r>
      <w:r w:rsidRPr="009E6369">
        <w:rPr>
          <w:sz w:val="24"/>
          <w:szCs w:val="24"/>
        </w:rPr>
        <w:t>informării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și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consultării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publicului, însoțit</w:t>
      </w:r>
      <w:r w:rsidRPr="009E6369">
        <w:rPr>
          <w:spacing w:val="-1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punctul de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vedere</w:t>
      </w:r>
      <w:r w:rsidRPr="009E6369">
        <w:rPr>
          <w:spacing w:val="-2"/>
          <w:sz w:val="24"/>
          <w:szCs w:val="24"/>
        </w:rPr>
        <w:t xml:space="preserve"> </w:t>
      </w:r>
      <w:r w:rsidRPr="009E6369">
        <w:rPr>
          <w:sz w:val="24"/>
          <w:szCs w:val="24"/>
        </w:rPr>
        <w:t>al structurii</w:t>
      </w:r>
      <w:r w:rsidRPr="009E6369">
        <w:rPr>
          <w:spacing w:val="2"/>
          <w:sz w:val="24"/>
          <w:szCs w:val="24"/>
        </w:rPr>
        <w:t xml:space="preserve"> </w:t>
      </w:r>
      <w:r w:rsidRPr="009E6369">
        <w:rPr>
          <w:sz w:val="24"/>
          <w:szCs w:val="24"/>
        </w:rPr>
        <w:t>de</w:t>
      </w:r>
      <w:r w:rsidRPr="009E6369">
        <w:rPr>
          <w:spacing w:val="-3"/>
          <w:sz w:val="24"/>
          <w:szCs w:val="24"/>
        </w:rPr>
        <w:t xml:space="preserve"> </w:t>
      </w:r>
      <w:r w:rsidRPr="009E6369">
        <w:rPr>
          <w:sz w:val="24"/>
          <w:szCs w:val="24"/>
        </w:rPr>
        <w:t>specialitate.</w:t>
      </w:r>
    </w:p>
    <w:p w:rsidR="00744B09" w:rsidRPr="009E6369" w:rsidRDefault="00744B09" w:rsidP="00C74DF6">
      <w:pPr>
        <w:pStyle w:val="BodyText"/>
        <w:spacing w:before="100"/>
        <w:ind w:left="132"/>
        <w:jc w:val="both"/>
      </w:pPr>
      <w:r w:rsidRPr="009E6369">
        <w:rPr>
          <w:u w:val="single"/>
        </w:rPr>
        <w:t>Art. 44.</w:t>
      </w:r>
      <w:r w:rsidRPr="009E6369">
        <w:t xml:space="preserve"> Informarea și consultarea publicului în etapa de aprobare a PUD se face conform</w:t>
      </w:r>
      <w:r w:rsidRPr="009E6369">
        <w:rPr>
          <w:spacing w:val="1"/>
        </w:rPr>
        <w:t xml:space="preserve"> </w:t>
      </w:r>
      <w:r w:rsidRPr="009E6369">
        <w:t>prevederilor legale în vigoare privind asigurarea transparenței decizionale în administrația publică</w:t>
      </w:r>
      <w:r w:rsidRPr="009E6369">
        <w:rPr>
          <w:spacing w:val="-57"/>
        </w:rPr>
        <w:t xml:space="preserve"> </w:t>
      </w:r>
      <w:r w:rsidRPr="009E6369">
        <w:t xml:space="preserve">respectiv asigurarea liberului acces la informatțile de interes public. În acest context </w:t>
      </w:r>
      <w:r w:rsidRPr="009E6369">
        <w:rPr>
          <w:u w:val="single"/>
        </w:rPr>
        <w:t>planșele de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reglementări urbanistice, raportul de specialitate, raportul consultării populației și hotărârea de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consiliu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privind aprobarea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PUD</w:t>
      </w:r>
      <w:r w:rsidRPr="009E6369">
        <w:t>, vor</w:t>
      </w:r>
      <w:r w:rsidRPr="009E6369">
        <w:rPr>
          <w:spacing w:val="-1"/>
        </w:rPr>
        <w:t xml:space="preserve"> </w:t>
      </w:r>
      <w:r w:rsidRPr="009E6369">
        <w:t xml:space="preserve">fi </w:t>
      </w:r>
      <w:r w:rsidRPr="009E6369">
        <w:rPr>
          <w:u w:val="single"/>
        </w:rPr>
        <w:t>publicate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pe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pagina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internet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primăriei</w:t>
      </w:r>
      <w:r w:rsidRPr="009E6369">
        <w:t>.</w:t>
      </w:r>
    </w:p>
    <w:p w:rsidR="00744B09" w:rsidRPr="009E6369" w:rsidRDefault="00744B09" w:rsidP="00C3082E">
      <w:pPr>
        <w:pStyle w:val="BodyText"/>
        <w:spacing w:before="10"/>
      </w:pPr>
    </w:p>
    <w:p w:rsidR="00744B09" w:rsidRPr="00C74DF6" w:rsidRDefault="00744B09" w:rsidP="00C3082E">
      <w:pPr>
        <w:pStyle w:val="Heading7"/>
        <w:numPr>
          <w:ilvl w:val="1"/>
          <w:numId w:val="3"/>
        </w:numPr>
        <w:tabs>
          <w:tab w:val="left" w:pos="671"/>
          <w:tab w:val="left" w:pos="9801"/>
        </w:tabs>
        <w:spacing w:before="89" w:line="321" w:lineRule="exact"/>
        <w:ind w:left="670" w:hanging="539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Etapa</w:t>
      </w:r>
      <w:r w:rsidRPr="00C74DF6">
        <w:rPr>
          <w:rFonts w:ascii="Times New Roman" w:hAnsi="Times New Roman"/>
          <w:b/>
          <w:bCs/>
          <w:i w:val="0"/>
          <w:iCs w:val="0"/>
          <w:spacing w:val="-3"/>
          <w:sz w:val="24"/>
          <w:szCs w:val="24"/>
          <w:shd w:val="clear" w:color="auto" w:fill="C5E5FF"/>
        </w:rPr>
        <w:t xml:space="preserve"> 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de</w:t>
      </w:r>
      <w:r w:rsidRPr="00C74DF6">
        <w:rPr>
          <w:rFonts w:ascii="Times New Roman" w:hAnsi="Times New Roman"/>
          <w:b/>
          <w:bCs/>
          <w:i w:val="0"/>
          <w:iCs w:val="0"/>
          <w:spacing w:val="-5"/>
          <w:sz w:val="24"/>
          <w:szCs w:val="24"/>
          <w:shd w:val="clear" w:color="auto" w:fill="C5E5FF"/>
        </w:rPr>
        <w:t xml:space="preserve"> 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monitorizare</w:t>
      </w:r>
      <w:r w:rsidRPr="00C74DF6">
        <w:rPr>
          <w:rFonts w:ascii="Times New Roman" w:hAnsi="Times New Roman"/>
          <w:b/>
          <w:bCs/>
          <w:i w:val="0"/>
          <w:iCs w:val="0"/>
          <w:spacing w:val="-3"/>
          <w:sz w:val="24"/>
          <w:szCs w:val="24"/>
          <w:shd w:val="clear" w:color="auto" w:fill="C5E5FF"/>
        </w:rPr>
        <w:t xml:space="preserve"> 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a</w:t>
      </w:r>
      <w:r w:rsidRPr="00C74DF6">
        <w:rPr>
          <w:rFonts w:ascii="Times New Roman" w:hAnsi="Times New Roman"/>
          <w:b/>
          <w:bCs/>
          <w:i w:val="0"/>
          <w:iCs w:val="0"/>
          <w:spacing w:val="-3"/>
          <w:sz w:val="24"/>
          <w:szCs w:val="24"/>
          <w:shd w:val="clear" w:color="auto" w:fill="C5E5FF"/>
        </w:rPr>
        <w:t xml:space="preserve"> 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implementării</w:t>
      </w:r>
      <w:r w:rsidRPr="00C74DF6">
        <w:rPr>
          <w:rFonts w:ascii="Times New Roman" w:hAnsi="Times New Roman"/>
          <w:b/>
          <w:bCs/>
          <w:i w:val="0"/>
          <w:iCs w:val="0"/>
          <w:spacing w:val="-2"/>
          <w:sz w:val="24"/>
          <w:szCs w:val="24"/>
          <w:shd w:val="clear" w:color="auto" w:fill="C5E5FF"/>
        </w:rPr>
        <w:t xml:space="preserve"> 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>PUD</w:t>
      </w:r>
      <w:r w:rsidRPr="00C74DF6">
        <w:rPr>
          <w:rFonts w:ascii="Times New Roman" w:hAnsi="Times New Roman"/>
          <w:b/>
          <w:bCs/>
          <w:i w:val="0"/>
          <w:iCs w:val="0"/>
          <w:sz w:val="24"/>
          <w:szCs w:val="24"/>
          <w:shd w:val="clear" w:color="auto" w:fill="C5E5FF"/>
        </w:rPr>
        <w:tab/>
      </w:r>
    </w:p>
    <w:p w:rsidR="00744B09" w:rsidRDefault="00744B09" w:rsidP="00C74DF6">
      <w:pPr>
        <w:pStyle w:val="BodyText"/>
        <w:ind w:left="132"/>
        <w:jc w:val="both"/>
      </w:pPr>
      <w:r w:rsidRPr="00C74DF6">
        <w:t>Art. 45. Informațiile conținute în PUD reprezintă informații de interes public și vor fi puse la</w:t>
      </w:r>
      <w:r w:rsidRPr="00C74DF6">
        <w:rPr>
          <w:spacing w:val="1"/>
        </w:rPr>
        <w:t xml:space="preserve"> </w:t>
      </w:r>
      <w:r>
        <w:rPr>
          <w:spacing w:val="1"/>
        </w:rPr>
        <w:t>d</w:t>
      </w:r>
      <w:r w:rsidRPr="00C74DF6">
        <w:t>ispoziție prin publicare pe pagina de internet. La cerere, extrase din acestea pot fi eliberate în</w:t>
      </w:r>
      <w:r w:rsidRPr="00C74DF6">
        <w:rPr>
          <w:spacing w:val="1"/>
        </w:rPr>
        <w:t xml:space="preserve"> </w:t>
      </w:r>
      <w:r w:rsidRPr="00C74DF6">
        <w:t>format</w:t>
      </w:r>
      <w:r w:rsidRPr="00C74DF6">
        <w:rPr>
          <w:spacing w:val="-4"/>
        </w:rPr>
        <w:t xml:space="preserve"> </w:t>
      </w:r>
      <w:r w:rsidRPr="00C74DF6">
        <w:t>electronic</w:t>
      </w:r>
      <w:r w:rsidRPr="00C74DF6">
        <w:rPr>
          <w:spacing w:val="-2"/>
        </w:rPr>
        <w:t xml:space="preserve"> </w:t>
      </w:r>
      <w:r w:rsidRPr="00C74DF6">
        <w:t>sau</w:t>
      </w:r>
      <w:r w:rsidRPr="00C74DF6">
        <w:rPr>
          <w:spacing w:val="-2"/>
        </w:rPr>
        <w:t xml:space="preserve"> </w:t>
      </w:r>
      <w:r w:rsidRPr="00C74DF6">
        <w:t>tipărit, în</w:t>
      </w:r>
      <w:r w:rsidRPr="00C74DF6">
        <w:rPr>
          <w:spacing w:val="-1"/>
        </w:rPr>
        <w:t xml:space="preserve"> </w:t>
      </w:r>
      <w:r w:rsidRPr="00C74DF6">
        <w:t>condițiile</w:t>
      </w:r>
      <w:r w:rsidRPr="00C74DF6">
        <w:rPr>
          <w:spacing w:val="-3"/>
        </w:rPr>
        <w:t xml:space="preserve"> </w:t>
      </w:r>
      <w:r w:rsidRPr="00C74DF6">
        <w:t>Legii 544/2001</w:t>
      </w:r>
      <w:r w:rsidRPr="00C74DF6">
        <w:rPr>
          <w:spacing w:val="-1"/>
        </w:rPr>
        <w:t xml:space="preserve"> </w:t>
      </w:r>
      <w:r w:rsidRPr="00C74DF6">
        <w:t>cu</w:t>
      </w:r>
      <w:r w:rsidRPr="00C74DF6">
        <w:rPr>
          <w:spacing w:val="-2"/>
        </w:rPr>
        <w:t xml:space="preserve"> </w:t>
      </w:r>
      <w:r w:rsidRPr="00C74DF6">
        <w:t>modificările</w:t>
      </w:r>
      <w:r w:rsidRPr="00C74DF6">
        <w:rPr>
          <w:spacing w:val="-2"/>
        </w:rPr>
        <w:t xml:space="preserve"> </w:t>
      </w:r>
      <w:r w:rsidRPr="00C74DF6">
        <w:t>și completările</w:t>
      </w:r>
      <w:r w:rsidRPr="00C74DF6">
        <w:rPr>
          <w:spacing w:val="-2"/>
        </w:rPr>
        <w:t xml:space="preserve"> </w:t>
      </w:r>
      <w:r w:rsidRPr="00C74DF6">
        <w:t>ulterioare.</w:t>
      </w:r>
    </w:p>
    <w:p w:rsidR="00744B09" w:rsidRPr="00C74DF6" w:rsidRDefault="00744B09" w:rsidP="00C3082E">
      <w:pPr>
        <w:pStyle w:val="BodyText"/>
        <w:ind w:left="132"/>
      </w:pPr>
    </w:p>
    <w:p w:rsidR="00744B09" w:rsidRPr="00C74DF6" w:rsidRDefault="00744B09" w:rsidP="00C3082E">
      <w:pPr>
        <w:pStyle w:val="BodyText"/>
        <w:ind w:left="104"/>
      </w:pPr>
      <w:r>
        <w:rPr>
          <w:noProof/>
          <w:lang w:val="en-US"/>
        </w:rPr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27" type="#_x0000_t202" style="width:484.9pt;height:37.2pt;visibility:visible;mso-position-horizontal-relative:char;mso-position-vertical-relative:line" fillcolor="#ffd931" stroked="f">
            <v:textbox inset="0,0,0,0">
              <w:txbxContent>
                <w:p w:rsidR="00744B09" w:rsidRPr="00C74DF6" w:rsidRDefault="00744B09" w:rsidP="000F3D04">
                  <w:pPr>
                    <w:ind w:left="28" w:right="1025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C74DF6">
                    <w:rPr>
                      <w:sz w:val="28"/>
                    </w:rPr>
                    <w:t xml:space="preserve">Capitolul IV - </w:t>
                  </w:r>
                  <w:r w:rsidRPr="00C74DF6">
                    <w:rPr>
                      <w:rFonts w:ascii="Times New Roman" w:hAnsi="Times New Roman"/>
                      <w:b/>
                      <w:sz w:val="28"/>
                    </w:rPr>
                    <w:t xml:space="preserve">Obligații / Responsabilități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privind informarea si consultarea</w:t>
                  </w:r>
                  <w:r w:rsidRPr="00C74DF6">
                    <w:rPr>
                      <w:rFonts w:ascii="Times New Roman" w:hAnsi="Times New Roman"/>
                      <w:spacing w:val="-67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publicului</w:t>
                  </w:r>
                  <w:r w:rsidRPr="00C74DF6">
                    <w:rPr>
                      <w:rFonts w:ascii="Times New Roman" w:hAnsi="Times New Roman"/>
                      <w:spacing w:val="-6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in</w:t>
                  </w:r>
                  <w:r w:rsidRPr="00C74DF6">
                    <w:rPr>
                      <w:rFonts w:ascii="Times New Roman" w:hAnsi="Times New Roman"/>
                      <w:spacing w:val="-2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procedura</w:t>
                  </w:r>
                  <w:r w:rsidRPr="00C74DF6">
                    <w:rPr>
                      <w:rFonts w:ascii="Times New Roman" w:hAnsi="Times New Roman"/>
                      <w:spacing w:val="-3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de</w:t>
                  </w:r>
                  <w:r w:rsidRPr="00C74DF6">
                    <w:rPr>
                      <w:rFonts w:ascii="Times New Roman" w:hAnsi="Times New Roman"/>
                      <w:spacing w:val="-3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elaborare/revizuire</w:t>
                  </w:r>
                  <w:r w:rsidRPr="00C74DF6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a</w:t>
                  </w:r>
                  <w:r w:rsidRPr="00C74DF6">
                    <w:rPr>
                      <w:rFonts w:ascii="Times New Roman" w:hAnsi="Times New Roman"/>
                      <w:spacing w:val="-3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documentatiilor</w:t>
                  </w:r>
                  <w:r w:rsidRPr="00C74DF6">
                    <w:rPr>
                      <w:rFonts w:ascii="Times New Roman" w:hAnsi="Times New Roman"/>
                      <w:spacing w:val="-5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de</w:t>
                  </w:r>
                  <w:r w:rsidRPr="00C74DF6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sz w:val="28"/>
                    </w:rPr>
                    <w:t>urbanism</w:t>
                  </w:r>
                </w:p>
              </w:txbxContent>
            </v:textbox>
            <w10:anchorlock/>
          </v:shape>
        </w:pict>
      </w:r>
    </w:p>
    <w:p w:rsidR="00744B09" w:rsidRPr="00C74DF6" w:rsidRDefault="00744B09" w:rsidP="00C3082E">
      <w:pPr>
        <w:pStyle w:val="BodyText"/>
        <w:spacing w:before="13"/>
      </w:pPr>
      <w:r>
        <w:rPr>
          <w:noProof/>
          <w:lang w:val="en-US"/>
        </w:rPr>
        <w:pict>
          <v:shape id="Text Box 23" o:spid="_x0000_s1028" type="#_x0000_t202" style="position:absolute;margin-left:55.2pt;margin-top:4.7pt;width:484.9pt;height:32.65pt;z-index:-2516654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" fillcolor="#ffeeb7" stroked="f">
            <v:textbox inset="0,0,0,0">
              <w:txbxContent>
                <w:p w:rsidR="00744B09" w:rsidRPr="00C74DF6" w:rsidRDefault="00744B09" w:rsidP="00C74DF6">
                  <w:pPr>
                    <w:spacing w:line="275" w:lineRule="exact"/>
                    <w:ind w:left="28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C74DF6">
                    <w:rPr>
                      <w:b/>
                    </w:rPr>
                    <w:t>Obligațiile</w:t>
                  </w:r>
                  <w:r w:rsidRPr="00C74DF6">
                    <w:rPr>
                      <w:rFonts w:ascii="Times New Roman" w:hAnsi="Times New Roman"/>
                      <w:b/>
                      <w:spacing w:val="-5"/>
                      <w:sz w:val="24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b/>
                      <w:sz w:val="24"/>
                    </w:rPr>
                    <w:t>compartimentului</w:t>
                  </w:r>
                  <w:r w:rsidRPr="00C74DF6">
                    <w:rPr>
                      <w:rFonts w:ascii="Times New Roman" w:hAnsi="Times New Roman"/>
                      <w:b/>
                      <w:spacing w:val="-4"/>
                      <w:sz w:val="24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b/>
                      <w:sz w:val="24"/>
                    </w:rPr>
                    <w:t>Urbanism,</w:t>
                  </w:r>
                  <w:r w:rsidRPr="00C74DF6">
                    <w:rPr>
                      <w:rFonts w:ascii="Times New Roman" w:hAnsi="Times New Roman"/>
                      <w:b/>
                      <w:spacing w:val="-4"/>
                      <w:sz w:val="24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b/>
                      <w:sz w:val="24"/>
                    </w:rPr>
                    <w:t>din</w:t>
                  </w:r>
                  <w:r w:rsidRPr="00C74DF6">
                    <w:rPr>
                      <w:rFonts w:ascii="Times New Roman" w:hAnsi="Times New Roman"/>
                      <w:b/>
                      <w:spacing w:val="-2"/>
                      <w:sz w:val="24"/>
                    </w:rPr>
                    <w:t xml:space="preserve"> </w:t>
                  </w:r>
                  <w:r w:rsidRPr="00C74DF6">
                    <w:rPr>
                      <w:rFonts w:ascii="Times New Roman" w:hAnsi="Times New Roman"/>
                      <w:b/>
                      <w:sz w:val="24"/>
                    </w:rPr>
                    <w:t>cadrul primăriei</w:t>
                  </w:r>
                </w:p>
              </w:txbxContent>
            </v:textbox>
            <w10:wrap type="topAndBottom" anchorx="page"/>
          </v:shape>
        </w:pict>
      </w:r>
    </w:p>
    <w:p w:rsidR="00744B09" w:rsidRPr="009E6369" w:rsidRDefault="00744B09" w:rsidP="00C74DF6">
      <w:pPr>
        <w:pStyle w:val="BodyText"/>
        <w:spacing w:line="261" w:lineRule="exact"/>
        <w:ind w:left="132"/>
        <w:jc w:val="both"/>
      </w:pPr>
      <w:r w:rsidRPr="00C74DF6">
        <w:rPr>
          <w:u w:val="single"/>
        </w:rPr>
        <w:t>Art.</w:t>
      </w:r>
      <w:r w:rsidRPr="00C74DF6">
        <w:rPr>
          <w:spacing w:val="-4"/>
          <w:u w:val="single"/>
        </w:rPr>
        <w:t xml:space="preserve"> </w:t>
      </w:r>
      <w:r w:rsidRPr="00C74DF6">
        <w:rPr>
          <w:u w:val="single"/>
        </w:rPr>
        <w:t>46.</w:t>
      </w:r>
      <w:r w:rsidRPr="00C74DF6">
        <w:rPr>
          <w:spacing w:val="-2"/>
        </w:rPr>
        <w:t xml:space="preserve"> </w:t>
      </w:r>
      <w:r w:rsidRPr="00C74DF6">
        <w:t>Consiliul</w:t>
      </w:r>
      <w:r w:rsidRPr="00C74DF6">
        <w:rPr>
          <w:spacing w:val="-1"/>
        </w:rPr>
        <w:t xml:space="preserve"> </w:t>
      </w:r>
      <w:r w:rsidRPr="00C74DF6">
        <w:t>local</w:t>
      </w:r>
      <w:r w:rsidRPr="00C74DF6">
        <w:rPr>
          <w:spacing w:val="-2"/>
        </w:rPr>
        <w:t xml:space="preserve"> </w:t>
      </w:r>
      <w:r w:rsidRPr="00C74DF6">
        <w:t>prin</w:t>
      </w:r>
      <w:r w:rsidRPr="009E6369">
        <w:rPr>
          <w:spacing w:val="-2"/>
        </w:rPr>
        <w:t xml:space="preserve"> </w:t>
      </w:r>
      <w:r w:rsidRPr="009E6369">
        <w:t xml:space="preserve">compartimentul </w:t>
      </w:r>
      <w:r w:rsidRPr="009E6369">
        <w:rPr>
          <w:spacing w:val="-4"/>
        </w:rPr>
        <w:t xml:space="preserve"> </w:t>
      </w:r>
      <w:r w:rsidRPr="009E6369">
        <w:t>Urbanism</w:t>
      </w:r>
      <w:r w:rsidRPr="009E6369">
        <w:rPr>
          <w:spacing w:val="-1"/>
        </w:rPr>
        <w:t xml:space="preserve"> </w:t>
      </w:r>
      <w:r w:rsidRPr="009E6369">
        <w:t>și persoana desemnată, au responsabilitatea informării și consultării</w:t>
      </w:r>
      <w:r w:rsidRPr="009E6369">
        <w:rPr>
          <w:spacing w:val="1"/>
        </w:rPr>
        <w:t xml:space="preserve"> </w:t>
      </w:r>
      <w:r w:rsidRPr="009E6369">
        <w:t>publicului privind planurile de urbanism supuse aprobării consiliului local și obligația de a adopta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 xml:space="preserve">Regulamentul local de implicare a publicului în elaborarea sau revizuirea planurilor de urbanism și 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amenajare</w:t>
      </w:r>
      <w:r w:rsidRPr="009E6369">
        <w:rPr>
          <w:spacing w:val="-4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teritoriului</w:t>
      </w:r>
      <w:r w:rsidRPr="009E6369">
        <w:t>.</w:t>
      </w:r>
    </w:p>
    <w:p w:rsidR="00744B09" w:rsidRPr="009E6369" w:rsidRDefault="00744B09" w:rsidP="00C74DF6">
      <w:pPr>
        <w:pStyle w:val="BodyText"/>
        <w:spacing w:before="98"/>
        <w:ind w:left="132"/>
        <w:jc w:val="both"/>
      </w:pPr>
      <w:r w:rsidRPr="009E6369">
        <w:rPr>
          <w:u w:val="single"/>
        </w:rPr>
        <w:t>Art. 47</w:t>
      </w:r>
      <w:r w:rsidRPr="009E6369">
        <w:t>. În vederea bunei desfășurări a procesului de informare și consultare a publicului, se va</w:t>
      </w:r>
      <w:r w:rsidRPr="009E6369">
        <w:rPr>
          <w:spacing w:val="1"/>
        </w:rPr>
        <w:t xml:space="preserve"> </w:t>
      </w:r>
      <w:r w:rsidRPr="009E6369">
        <w:t xml:space="preserve">desemna </w:t>
      </w:r>
      <w:r w:rsidRPr="009E6369">
        <w:rPr>
          <w:u w:val="single"/>
        </w:rPr>
        <w:t>persoana responsabilă cu informarea și consultarea publicului</w:t>
      </w:r>
      <w:r w:rsidRPr="009E6369">
        <w:t>, și se va organiza la sediul</w:t>
      </w:r>
      <w:r w:rsidRPr="009E6369">
        <w:rPr>
          <w:spacing w:val="1"/>
        </w:rPr>
        <w:t xml:space="preserve"> </w:t>
      </w:r>
      <w:r w:rsidRPr="009E6369">
        <w:t xml:space="preserve">propriu un </w:t>
      </w:r>
      <w:r w:rsidRPr="009E6369">
        <w:rPr>
          <w:u w:val="single"/>
        </w:rPr>
        <w:t>spațiu permanent dedicat schimbului de informații</w:t>
      </w:r>
      <w:r w:rsidRPr="009E6369">
        <w:t xml:space="preserve"> cu privire la activitatea de urbanism </w:t>
      </w:r>
      <w:r w:rsidRPr="000F3D04">
        <w:t>și am</w:t>
      </w:r>
      <w:r w:rsidRPr="009E6369">
        <w:t>enajare</w:t>
      </w:r>
      <w:r w:rsidRPr="009E6369">
        <w:rPr>
          <w:spacing w:val="-4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teritoriului.</w:t>
      </w:r>
    </w:p>
    <w:p w:rsidR="00744B09" w:rsidRPr="009E6369" w:rsidRDefault="00744B09" w:rsidP="00C74DF6">
      <w:pPr>
        <w:pStyle w:val="BodyText"/>
        <w:spacing w:before="102"/>
        <w:ind w:left="132"/>
        <w:jc w:val="both"/>
      </w:pPr>
      <w:r w:rsidRPr="009E6369">
        <w:rPr>
          <w:u w:val="single"/>
        </w:rPr>
        <w:t>Art. 48.</w:t>
      </w:r>
      <w:r w:rsidRPr="009E6369">
        <w:t xml:space="preserve"> Pe parcursul procesului de informare și consultare a publicului, administrației publice</w:t>
      </w:r>
      <w:r w:rsidRPr="009E6369">
        <w:rPr>
          <w:spacing w:val="1"/>
        </w:rPr>
        <w:t xml:space="preserve"> </w:t>
      </w:r>
      <w:r w:rsidRPr="009E6369">
        <w:t>locale</w:t>
      </w:r>
      <w:r w:rsidRPr="009E6369">
        <w:rPr>
          <w:spacing w:val="-4"/>
        </w:rPr>
        <w:t xml:space="preserve"> </w:t>
      </w:r>
      <w:r w:rsidRPr="009E6369">
        <w:t>și</w:t>
      </w:r>
      <w:r w:rsidRPr="009E6369">
        <w:rPr>
          <w:spacing w:val="-2"/>
        </w:rPr>
        <w:t xml:space="preserve"> </w:t>
      </w:r>
      <w:r w:rsidRPr="009E6369">
        <w:t>persoanei</w:t>
      </w:r>
      <w:r w:rsidRPr="009E6369">
        <w:rPr>
          <w:spacing w:val="-2"/>
        </w:rPr>
        <w:t xml:space="preserve"> </w:t>
      </w:r>
      <w:r w:rsidRPr="009E6369">
        <w:t>desemnate</w:t>
      </w:r>
      <w:r w:rsidRPr="009E6369">
        <w:rPr>
          <w:spacing w:val="-2"/>
        </w:rPr>
        <w:t xml:space="preserve"> </w:t>
      </w:r>
      <w:r w:rsidRPr="009E6369">
        <w:t>ca</w:t>
      </w:r>
      <w:r w:rsidRPr="009E6369">
        <w:rPr>
          <w:spacing w:val="-1"/>
        </w:rPr>
        <w:t xml:space="preserve"> </w:t>
      </w:r>
      <w:r w:rsidRPr="009E6369">
        <w:t>responsabilă</w:t>
      </w:r>
      <w:r w:rsidRPr="009E6369">
        <w:rPr>
          <w:spacing w:val="-1"/>
        </w:rPr>
        <w:t xml:space="preserve"> </w:t>
      </w:r>
      <w:r w:rsidRPr="009E6369">
        <w:t>cu</w:t>
      </w:r>
      <w:r w:rsidRPr="009E6369">
        <w:rPr>
          <w:spacing w:val="-2"/>
        </w:rPr>
        <w:t xml:space="preserve"> </w:t>
      </w:r>
      <w:r w:rsidRPr="009E6369">
        <w:t>informarea</w:t>
      </w:r>
      <w:r w:rsidRPr="009E6369">
        <w:rPr>
          <w:spacing w:val="-3"/>
        </w:rPr>
        <w:t xml:space="preserve"> </w:t>
      </w:r>
      <w:r w:rsidRPr="009E6369">
        <w:t>publică</w:t>
      </w:r>
      <w:r w:rsidRPr="009E6369">
        <w:rPr>
          <w:spacing w:val="-3"/>
        </w:rPr>
        <w:t xml:space="preserve"> </w:t>
      </w:r>
      <w:r w:rsidRPr="009E6369">
        <w:t>ii</w:t>
      </w:r>
      <w:r w:rsidRPr="009E6369">
        <w:rPr>
          <w:spacing w:val="-2"/>
        </w:rPr>
        <w:t xml:space="preserve"> </w:t>
      </w:r>
      <w:r w:rsidRPr="009E6369">
        <w:t>revin</w:t>
      </w:r>
      <w:r w:rsidRPr="009E6369">
        <w:rPr>
          <w:spacing w:val="-2"/>
        </w:rPr>
        <w:t xml:space="preserve"> </w:t>
      </w:r>
      <w:r w:rsidRPr="009E6369">
        <w:t>următoarele</w:t>
      </w:r>
      <w:r w:rsidRPr="009E6369">
        <w:rPr>
          <w:spacing w:val="-2"/>
        </w:rPr>
        <w:t xml:space="preserve"> </w:t>
      </w:r>
      <w:r w:rsidRPr="009E6369">
        <w:t>obligații:</w:t>
      </w:r>
    </w:p>
    <w:p w:rsidR="00744B09" w:rsidRPr="009E6369" w:rsidRDefault="00744B09" w:rsidP="00C74DF6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8"/>
        </w:rPr>
        <w:t xml:space="preserve"> </w:t>
      </w:r>
      <w:r w:rsidRPr="009E6369">
        <w:t>să</w:t>
      </w:r>
      <w:r w:rsidRPr="009E6369">
        <w:rPr>
          <w:spacing w:val="-1"/>
        </w:rPr>
        <w:t xml:space="preserve"> </w:t>
      </w:r>
      <w:r w:rsidRPr="009E6369">
        <w:t>elaboreze</w:t>
      </w:r>
      <w:r w:rsidRPr="009E6369">
        <w:rPr>
          <w:spacing w:val="-2"/>
        </w:rPr>
        <w:t xml:space="preserve"> </w:t>
      </w:r>
      <w:r w:rsidRPr="009E6369">
        <w:t>Planificarea</w:t>
      </w:r>
      <w:r w:rsidRPr="009E6369">
        <w:rPr>
          <w:spacing w:val="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Raportul</w:t>
      </w:r>
      <w:r w:rsidRPr="009E6369">
        <w:rPr>
          <w:spacing w:val="-1"/>
        </w:rPr>
        <w:t xml:space="preserve"> </w:t>
      </w:r>
      <w:r w:rsidRPr="009E6369">
        <w:t>informării</w:t>
      </w:r>
      <w:r w:rsidRPr="009E6369">
        <w:rPr>
          <w:spacing w:val="-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consultării</w:t>
      </w:r>
      <w:r w:rsidRPr="009E6369">
        <w:rPr>
          <w:spacing w:val="-1"/>
        </w:rPr>
        <w:t xml:space="preserve"> </w:t>
      </w:r>
      <w:r w:rsidRPr="009E6369">
        <w:t>publicului.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afișeze în locuri vizibile special desemnate pentru informarea și consultarea populației, la</w:t>
      </w:r>
      <w:r w:rsidRPr="009E6369">
        <w:rPr>
          <w:spacing w:val="1"/>
        </w:rPr>
        <w:t xml:space="preserve"> </w:t>
      </w:r>
      <w:r w:rsidRPr="009E6369">
        <w:t>sediul primăriei, și să publice pe pagina proprie de internet, anunțurile de informare a publicului</w:t>
      </w:r>
      <w:r w:rsidRPr="009E6369">
        <w:rPr>
          <w:spacing w:val="-57"/>
        </w:rPr>
        <w:t xml:space="preserve"> </w:t>
      </w:r>
      <w:r w:rsidRPr="009E6369">
        <w:t>privind</w:t>
      </w:r>
      <w:r w:rsidRPr="009E6369">
        <w:rPr>
          <w:spacing w:val="-1"/>
        </w:rPr>
        <w:t xml:space="preserve"> </w:t>
      </w:r>
      <w:r w:rsidRPr="009E6369">
        <w:t>intenția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elaborare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documentațiilor de</w:t>
      </w:r>
      <w:r w:rsidRPr="009E6369">
        <w:rPr>
          <w:spacing w:val="1"/>
        </w:rPr>
        <w:t xml:space="preserve"> </w:t>
      </w:r>
      <w:r w:rsidRPr="009E6369">
        <w:t>urbanism.</w:t>
      </w:r>
    </w:p>
    <w:p w:rsidR="00744B09" w:rsidRPr="009E6369" w:rsidRDefault="00744B09" w:rsidP="00C74DF6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8"/>
        </w:rPr>
        <w:t xml:space="preserve"> </w:t>
      </w:r>
      <w:r w:rsidRPr="009E6369">
        <w:t>să</w:t>
      </w:r>
      <w:r w:rsidRPr="009E6369">
        <w:rPr>
          <w:spacing w:val="-2"/>
        </w:rPr>
        <w:t xml:space="preserve"> </w:t>
      </w:r>
      <w:r w:rsidRPr="009E6369">
        <w:t>notifice</w:t>
      </w:r>
      <w:r w:rsidRPr="009E6369">
        <w:rPr>
          <w:spacing w:val="-3"/>
        </w:rPr>
        <w:t xml:space="preserve"> </w:t>
      </w:r>
      <w:r w:rsidRPr="009E6369">
        <w:t>factorii</w:t>
      </w:r>
      <w:r w:rsidRPr="009E6369">
        <w:rPr>
          <w:spacing w:val="-1"/>
        </w:rPr>
        <w:t xml:space="preserve"> </w:t>
      </w:r>
      <w:r w:rsidRPr="009E6369">
        <w:t>interesați</w:t>
      </w:r>
      <w:r w:rsidRPr="009E6369">
        <w:rPr>
          <w:spacing w:val="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proprietarii</w:t>
      </w:r>
      <w:r w:rsidRPr="009E6369">
        <w:rPr>
          <w:spacing w:val="-1"/>
        </w:rPr>
        <w:t xml:space="preserve"> </w:t>
      </w:r>
      <w:r w:rsidRPr="009E6369">
        <w:t>direct</w:t>
      </w:r>
      <w:r w:rsidRPr="009E6369">
        <w:rPr>
          <w:spacing w:val="1"/>
        </w:rPr>
        <w:t xml:space="preserve"> </w:t>
      </w:r>
      <w:r w:rsidRPr="009E6369">
        <w:t>afectați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elaborarea</w:t>
      </w:r>
      <w:r w:rsidRPr="009E6369">
        <w:rPr>
          <w:spacing w:val="-2"/>
        </w:rPr>
        <w:t xml:space="preserve"> </w:t>
      </w:r>
      <w:r w:rsidRPr="009E6369">
        <w:t>planurilor</w:t>
      </w:r>
      <w:r w:rsidRPr="009E6369">
        <w:rPr>
          <w:spacing w:val="-1"/>
        </w:rPr>
        <w:t xml:space="preserve"> </w:t>
      </w:r>
      <w:r w:rsidRPr="009E6369">
        <w:t>urbanistice</w:t>
      </w:r>
      <w:r>
        <w:t>.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asigure un spațiu unde pot fi consultate planurile urbanistice în curs de elaborare cu</w:t>
      </w:r>
      <w:r w:rsidRPr="009E6369">
        <w:rPr>
          <w:spacing w:val="1"/>
        </w:rPr>
        <w:t xml:space="preserve"> </w:t>
      </w:r>
      <w:r w:rsidRPr="009E6369">
        <w:t>posibilitatea exprimării / preluării în scris a observațiilor și sugestiilor formulate de părțile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interesate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 xml:space="preserve">să pregătească, organizeze și conducă dezbaterile publice pentru identificarea </w:t>
      </w:r>
      <w:r w:rsidRPr="00B177E2">
        <w:t>opiniilor, sugestiilor</w:t>
      </w:r>
      <w:r w:rsidRPr="009E6369">
        <w:t>,</w:t>
      </w:r>
      <w:r w:rsidRPr="009E6369">
        <w:rPr>
          <w:spacing w:val="-2"/>
        </w:rPr>
        <w:t xml:space="preserve"> </w:t>
      </w:r>
      <w:r w:rsidRPr="009E6369">
        <w:t>nevoilor</w:t>
      </w:r>
      <w:r w:rsidRPr="009E6369">
        <w:rPr>
          <w:spacing w:val="-2"/>
        </w:rPr>
        <w:t xml:space="preserve"> </w:t>
      </w:r>
      <w:r w:rsidRPr="009E6369">
        <w:t>publicului</w:t>
      </w:r>
      <w:r w:rsidRPr="009E6369">
        <w:rPr>
          <w:spacing w:val="1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raport</w:t>
      </w:r>
      <w:r w:rsidRPr="009E6369">
        <w:rPr>
          <w:spacing w:val="-1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propunerile planurilor</w:t>
      </w:r>
      <w:r w:rsidRPr="009E6369">
        <w:rPr>
          <w:spacing w:val="-2"/>
        </w:rPr>
        <w:t xml:space="preserve"> </w:t>
      </w:r>
      <w:r w:rsidRPr="009E6369">
        <w:t>urbanistice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comunice inițiatorului și elaboratorului planului urbanistic, sugestiile, obiecțiunile și</w:t>
      </w:r>
      <w:r w:rsidRPr="009E6369">
        <w:rPr>
          <w:spacing w:val="-57"/>
        </w:rPr>
        <w:t xml:space="preserve"> </w:t>
      </w:r>
      <w:r w:rsidRPr="009E6369">
        <w:t>observațiile</w:t>
      </w:r>
      <w:r w:rsidRPr="009E6369">
        <w:rPr>
          <w:spacing w:val="-2"/>
        </w:rPr>
        <w:t xml:space="preserve"> </w:t>
      </w:r>
      <w:r w:rsidRPr="009E6369">
        <w:t>primite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1"/>
        </w:rPr>
        <w:t xml:space="preserve"> </w:t>
      </w:r>
      <w:r w:rsidRPr="009E6369">
        <w:t>populație</w:t>
      </w:r>
      <w:r w:rsidRPr="009E6369">
        <w:rPr>
          <w:spacing w:val="-1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urma</w:t>
      </w:r>
      <w:r w:rsidRPr="009E6369">
        <w:rPr>
          <w:spacing w:val="-2"/>
        </w:rPr>
        <w:t xml:space="preserve"> </w:t>
      </w:r>
      <w:r w:rsidRPr="009E6369">
        <w:t>consultării documentațiilor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urbanism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solicite modificarea propunerilor în acord cu observațiile, obiecțiunile și sugestiile publicului</w:t>
      </w:r>
      <w:r w:rsidRPr="009E6369">
        <w:rPr>
          <w:spacing w:val="-57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să</w:t>
      </w:r>
      <w:r w:rsidRPr="009E6369">
        <w:rPr>
          <w:spacing w:val="-1"/>
        </w:rPr>
        <w:t xml:space="preserve"> </w:t>
      </w:r>
      <w:r w:rsidRPr="009E6369">
        <w:t>formuleze</w:t>
      </w:r>
      <w:r w:rsidRPr="009E6369">
        <w:rPr>
          <w:spacing w:val="-1"/>
        </w:rPr>
        <w:t xml:space="preserve"> </w:t>
      </w:r>
      <w:r w:rsidRPr="009E6369">
        <w:t>răspuns</w:t>
      </w:r>
      <w:r w:rsidRPr="009E6369">
        <w:rPr>
          <w:spacing w:val="3"/>
        </w:rPr>
        <w:t xml:space="preserve"> </w:t>
      </w:r>
      <w:r w:rsidRPr="009E6369">
        <w:t>fundamentat de</w:t>
      </w:r>
      <w:r w:rsidRPr="009E6369">
        <w:rPr>
          <w:spacing w:val="1"/>
        </w:rPr>
        <w:t xml:space="preserve"> </w:t>
      </w:r>
      <w:r w:rsidRPr="009E6369">
        <w:t>refuz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informeze publicul cu privire la rezultatele informării și consultării, prin publicarea pe pagina</w:t>
      </w:r>
      <w:r w:rsidRPr="009E6369">
        <w:rPr>
          <w:spacing w:val="-57"/>
        </w:rPr>
        <w:t xml:space="preserve"> </w:t>
      </w:r>
      <w:r w:rsidRPr="009E6369">
        <w:t>de internet și la sediul propriu a observațiilor și sugestiilor publicului și a răspunsului la acestea,</w:t>
      </w:r>
      <w:r w:rsidRPr="009E6369">
        <w:rPr>
          <w:spacing w:val="-57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termenul</w:t>
      </w:r>
      <w:r w:rsidRPr="009E6369">
        <w:rPr>
          <w:spacing w:val="-1"/>
        </w:rPr>
        <w:t xml:space="preserve"> </w:t>
      </w:r>
      <w:r w:rsidRPr="009E6369">
        <w:t>alocat</w:t>
      </w:r>
      <w:r w:rsidRPr="009E6369">
        <w:rPr>
          <w:spacing w:val="-1"/>
        </w:rPr>
        <w:t xml:space="preserve"> </w:t>
      </w:r>
      <w:r w:rsidRPr="009E6369">
        <w:t>în functie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categoria</w:t>
      </w:r>
      <w:r w:rsidRPr="009E6369">
        <w:rPr>
          <w:spacing w:val="-1"/>
        </w:rPr>
        <w:t xml:space="preserve"> </w:t>
      </w:r>
      <w:r w:rsidRPr="009E6369">
        <w:t>planului</w:t>
      </w:r>
      <w:r w:rsidRPr="009E6369">
        <w:rPr>
          <w:spacing w:val="3"/>
        </w:rPr>
        <w:t xml:space="preserve"> </w:t>
      </w:r>
      <w:r w:rsidRPr="009E6369">
        <w:t>urbanistic</w:t>
      </w:r>
      <w:r w:rsidRPr="009E6369">
        <w:rPr>
          <w:spacing w:val="-2"/>
        </w:rPr>
        <w:t xml:space="preserve"> </w:t>
      </w:r>
      <w:r w:rsidRPr="009E6369">
        <w:t>supus consultării</w:t>
      </w:r>
    </w:p>
    <w:p w:rsidR="00744B09" w:rsidRPr="009E6369" w:rsidRDefault="00744B09" w:rsidP="00C74DF6">
      <w:pPr>
        <w:pStyle w:val="BodyText"/>
        <w:spacing w:before="1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informeze în scris proprietarii ale căror imobile sunt direct afectate de propunerile planurilor</w:t>
      </w:r>
      <w:r w:rsidRPr="009E6369">
        <w:rPr>
          <w:spacing w:val="-57"/>
        </w:rPr>
        <w:t xml:space="preserve"> </w:t>
      </w:r>
      <w:r w:rsidRPr="009E6369">
        <w:t>urbanistice și care au trimis opinii, cu privire la observatiile primite și răspunsul argumentat la</w:t>
      </w:r>
      <w:r w:rsidRPr="009E6369">
        <w:rPr>
          <w:spacing w:val="1"/>
        </w:rPr>
        <w:t xml:space="preserve"> </w:t>
      </w:r>
      <w:r w:rsidRPr="009E6369">
        <w:t>acestea.</w:t>
      </w:r>
    </w:p>
    <w:p w:rsidR="00744B09" w:rsidRPr="009E6369" w:rsidRDefault="00744B09" w:rsidP="00C74DF6">
      <w:pPr>
        <w:pStyle w:val="BodyText"/>
        <w:ind w:left="529" w:hanging="281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 xml:space="preserve">să publice pe pagina proprie de internet planșa de Reglementări Urbanistice a </w:t>
      </w:r>
      <w:r w:rsidRPr="00B177E2">
        <w:t>planurilor urbanistice</w:t>
      </w:r>
      <w:r w:rsidRPr="009E6369">
        <w:rPr>
          <w:spacing w:val="-3"/>
        </w:rPr>
        <w:t xml:space="preserve"> </w:t>
      </w:r>
      <w:r w:rsidRPr="009E6369">
        <w:t>și hotărârea de</w:t>
      </w:r>
      <w:r w:rsidRPr="009E6369">
        <w:rPr>
          <w:spacing w:val="-1"/>
        </w:rPr>
        <w:t xml:space="preserve"> </w:t>
      </w:r>
      <w:r w:rsidRPr="009E6369">
        <w:t>consiliu privind aprobarea</w:t>
      </w:r>
      <w:r w:rsidRPr="009E6369">
        <w:rPr>
          <w:spacing w:val="-1"/>
        </w:rPr>
        <w:t xml:space="preserve"> </w:t>
      </w:r>
      <w:r w:rsidRPr="009E6369">
        <w:t>lor</w:t>
      </w:r>
    </w:p>
    <w:p w:rsidR="00744B09" w:rsidRPr="009E6369" w:rsidRDefault="00744B09" w:rsidP="00C74DF6">
      <w:pPr>
        <w:pStyle w:val="BodyText"/>
        <w:ind w:left="248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68"/>
        </w:rPr>
        <w:t xml:space="preserve"> </w:t>
      </w:r>
      <w:r w:rsidRPr="009E6369">
        <w:t>să</w:t>
      </w:r>
      <w:r w:rsidRPr="009E6369">
        <w:rPr>
          <w:spacing w:val="-1"/>
        </w:rPr>
        <w:t xml:space="preserve"> </w:t>
      </w:r>
      <w:r w:rsidRPr="009E6369">
        <w:t>elibereze,</w:t>
      </w:r>
      <w:r w:rsidRPr="009E6369">
        <w:rPr>
          <w:spacing w:val="-1"/>
        </w:rPr>
        <w:t xml:space="preserve"> </w:t>
      </w:r>
      <w:r w:rsidRPr="009E6369">
        <w:t>la cerere,</w:t>
      </w:r>
      <w:r w:rsidRPr="009E6369">
        <w:rPr>
          <w:spacing w:val="2"/>
        </w:rPr>
        <w:t xml:space="preserve"> </w:t>
      </w:r>
      <w:r w:rsidRPr="009E6369">
        <w:t>contra</w:t>
      </w:r>
      <w:r w:rsidRPr="009E6369">
        <w:rPr>
          <w:spacing w:val="-2"/>
        </w:rPr>
        <w:t xml:space="preserve"> </w:t>
      </w:r>
      <w:r w:rsidRPr="009E6369">
        <w:t>cost,</w:t>
      </w:r>
      <w:r w:rsidRPr="009E6369">
        <w:rPr>
          <w:spacing w:val="-1"/>
        </w:rPr>
        <w:t xml:space="preserve"> </w:t>
      </w:r>
      <w:r w:rsidRPr="009E6369">
        <w:t>copii ale</w:t>
      </w:r>
      <w:r w:rsidRPr="009E6369">
        <w:rPr>
          <w:spacing w:val="-2"/>
        </w:rPr>
        <w:t xml:space="preserve"> </w:t>
      </w:r>
      <w:r w:rsidRPr="009E6369">
        <w:t>planurilor</w:t>
      </w:r>
      <w:r w:rsidRPr="009E6369">
        <w:rPr>
          <w:spacing w:val="-1"/>
        </w:rPr>
        <w:t xml:space="preserve"> </w:t>
      </w:r>
      <w:r w:rsidRPr="009E6369">
        <w:t>urbanistice</w:t>
      </w:r>
      <w:r w:rsidRPr="009E6369">
        <w:rPr>
          <w:spacing w:val="-3"/>
        </w:rPr>
        <w:t xml:space="preserve"> </w:t>
      </w:r>
      <w:r w:rsidRPr="009E6369">
        <w:t>aprobate.</w:t>
      </w:r>
    </w:p>
    <w:p w:rsidR="00744B09" w:rsidRPr="00B177E2" w:rsidRDefault="00744B09" w:rsidP="00C3082E">
      <w:pPr>
        <w:pStyle w:val="BodyText"/>
        <w:spacing w:before="2"/>
        <w:rPr>
          <w:b/>
          <w:bCs/>
        </w:rPr>
      </w:pPr>
    </w:p>
    <w:p w:rsidR="00744B09" w:rsidRPr="009E6369" w:rsidRDefault="00744B09" w:rsidP="00C3082E">
      <w:pPr>
        <w:pStyle w:val="Heading8"/>
        <w:tabs>
          <w:tab w:val="left" w:pos="9801"/>
        </w:tabs>
        <w:spacing w:before="90"/>
        <w:ind w:left="104"/>
        <w:rPr>
          <w:rFonts w:ascii="Times New Roman" w:hAnsi="Times New Roman"/>
          <w:sz w:val="24"/>
          <w:szCs w:val="24"/>
        </w:rPr>
      </w:pPr>
      <w:r w:rsidRPr="00B177E2">
        <w:rPr>
          <w:rFonts w:ascii="Times New Roman" w:hAnsi="Times New Roman"/>
          <w:b/>
          <w:bCs/>
          <w:color w:val="auto"/>
          <w:spacing w:val="-32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Initiatorul</w:t>
      </w:r>
      <w:r w:rsidRPr="00B177E2">
        <w:rPr>
          <w:rFonts w:ascii="Times New Roman" w:hAnsi="Times New Roman"/>
          <w:b/>
          <w:bCs/>
          <w:color w:val="auto"/>
          <w:spacing w:val="-5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documentatiei de</w:t>
      </w:r>
      <w:r w:rsidRPr="00B177E2">
        <w:rPr>
          <w:rFonts w:ascii="Times New Roman" w:hAnsi="Times New Roman"/>
          <w:b/>
          <w:bCs/>
          <w:color w:val="auto"/>
          <w:spacing w:val="-3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urbanism</w:t>
      </w:r>
      <w:r w:rsidRPr="009E6369">
        <w:rPr>
          <w:rFonts w:ascii="Times New Roman" w:hAnsi="Times New Roman"/>
          <w:sz w:val="24"/>
          <w:szCs w:val="24"/>
          <w:shd w:val="clear" w:color="auto" w:fill="FFEEB7"/>
        </w:rPr>
        <w:tab/>
      </w:r>
    </w:p>
    <w:p w:rsidR="00744B09" w:rsidRPr="009E6369" w:rsidRDefault="00744B09" w:rsidP="00C74DF6">
      <w:pPr>
        <w:pStyle w:val="BodyText"/>
        <w:spacing w:before="99"/>
        <w:ind w:left="132"/>
        <w:jc w:val="both"/>
      </w:pPr>
      <w:r w:rsidRPr="009E6369">
        <w:rPr>
          <w:u w:val="single"/>
        </w:rPr>
        <w:t>Art. 49.</w:t>
      </w:r>
      <w:r w:rsidRPr="009E6369">
        <w:t xml:space="preserve"> În cadrul procesului de informare și consultare a publicului, inițiatorul planului urbanistic</w:t>
      </w:r>
      <w:r w:rsidRPr="009E6369">
        <w:rPr>
          <w:spacing w:val="-57"/>
        </w:rPr>
        <w:t xml:space="preserve"> </w:t>
      </w:r>
      <w:r w:rsidRPr="009E6369">
        <w:t>are</w:t>
      </w:r>
      <w:r w:rsidRPr="009E6369">
        <w:rPr>
          <w:spacing w:val="-4"/>
        </w:rPr>
        <w:t xml:space="preserve"> </w:t>
      </w:r>
      <w:r w:rsidRPr="009E6369">
        <w:t>următorele</w:t>
      </w:r>
      <w:r w:rsidRPr="009E6369">
        <w:rPr>
          <w:spacing w:val="-1"/>
        </w:rPr>
        <w:t xml:space="preserve"> </w:t>
      </w:r>
      <w:r w:rsidRPr="009E6369">
        <w:t>obligații:</w:t>
      </w:r>
    </w:p>
    <w:p w:rsidR="00744B09" w:rsidRPr="009E6369" w:rsidRDefault="00744B09" w:rsidP="00C74DF6">
      <w:pPr>
        <w:pStyle w:val="BodyText"/>
        <w:ind w:left="132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73"/>
        </w:rPr>
        <w:t xml:space="preserve"> </w:t>
      </w:r>
      <w:r w:rsidRPr="009E6369">
        <w:t>să</w:t>
      </w:r>
      <w:r w:rsidRPr="009E6369">
        <w:rPr>
          <w:spacing w:val="-1"/>
        </w:rPr>
        <w:t xml:space="preserve"> </w:t>
      </w:r>
      <w:r w:rsidRPr="009E6369">
        <w:t>participe</w:t>
      </w:r>
      <w:r w:rsidRPr="009E6369">
        <w:rPr>
          <w:spacing w:val="-1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toate</w:t>
      </w:r>
      <w:r w:rsidRPr="009E6369">
        <w:rPr>
          <w:spacing w:val="-1"/>
        </w:rPr>
        <w:t xml:space="preserve"> </w:t>
      </w:r>
      <w:r w:rsidRPr="009E6369">
        <w:t>ședințele de</w:t>
      </w:r>
      <w:r w:rsidRPr="009E6369">
        <w:rPr>
          <w:spacing w:val="-1"/>
        </w:rPr>
        <w:t xml:space="preserve"> </w:t>
      </w:r>
      <w:r w:rsidRPr="009E6369">
        <w:t>consultare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populației</w:t>
      </w:r>
    </w:p>
    <w:p w:rsidR="00744B09" w:rsidRPr="009E6369" w:rsidRDefault="00744B09" w:rsidP="00C74DF6">
      <w:pPr>
        <w:pStyle w:val="BodyText"/>
        <w:ind w:left="416" w:hanging="284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identifice, împreună cu proiectantul, și să comunice administrației publice locale și persoanei</w:t>
      </w:r>
      <w:r w:rsidRPr="009E6369">
        <w:rPr>
          <w:spacing w:val="-57"/>
        </w:rPr>
        <w:t xml:space="preserve"> </w:t>
      </w:r>
      <w:r w:rsidRPr="009E6369">
        <w:t>desemnate</w:t>
      </w:r>
      <w:r w:rsidRPr="009E6369">
        <w:rPr>
          <w:spacing w:val="-3"/>
        </w:rPr>
        <w:t xml:space="preserve"> </w:t>
      </w:r>
      <w:r w:rsidRPr="009E6369">
        <w:t>de aceasta</w:t>
      </w:r>
      <w:r w:rsidRPr="009E6369">
        <w:rPr>
          <w:spacing w:val="-2"/>
        </w:rPr>
        <w:t xml:space="preserve"> </w:t>
      </w:r>
      <w:r w:rsidRPr="009E6369">
        <w:t>ca</w:t>
      </w:r>
      <w:r w:rsidRPr="009E6369">
        <w:rPr>
          <w:spacing w:val="1"/>
        </w:rPr>
        <w:t xml:space="preserve"> </w:t>
      </w:r>
      <w:r w:rsidRPr="009E6369">
        <w:t>responsabilă</w:t>
      </w:r>
      <w:r w:rsidRPr="009E6369">
        <w:rPr>
          <w:spacing w:val="-3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informarea</w:t>
      </w:r>
      <w:r w:rsidRPr="009E6369">
        <w:rPr>
          <w:spacing w:val="-3"/>
        </w:rPr>
        <w:t xml:space="preserve"> </w:t>
      </w:r>
      <w:r w:rsidRPr="009E6369">
        <w:t>publică,</w:t>
      </w:r>
      <w:r w:rsidRPr="009E6369">
        <w:rPr>
          <w:spacing w:val="-1"/>
        </w:rPr>
        <w:t xml:space="preserve"> </w:t>
      </w:r>
      <w:r w:rsidRPr="009E6369">
        <w:t>vecinii</w:t>
      </w:r>
      <w:r w:rsidRPr="009E6369">
        <w:rPr>
          <w:spacing w:val="-2"/>
        </w:rPr>
        <w:t xml:space="preserve"> </w:t>
      </w:r>
      <w:r w:rsidRPr="009E6369">
        <w:t>direcți</w:t>
      </w:r>
      <w:r w:rsidRPr="009E6369">
        <w:rPr>
          <w:spacing w:val="2"/>
        </w:rPr>
        <w:t xml:space="preserve"> </w:t>
      </w:r>
      <w:r w:rsidRPr="009E6369">
        <w:t>(</w:t>
      </w:r>
      <w:r w:rsidRPr="009E6369">
        <w:rPr>
          <w:u w:val="single"/>
        </w:rPr>
        <w:t>cu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nume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și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date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t xml:space="preserve"> </w:t>
      </w:r>
      <w:r w:rsidRPr="009E6369">
        <w:rPr>
          <w:u w:val="single"/>
        </w:rPr>
        <w:t>contact poștale / poștă electronică</w:t>
      </w:r>
      <w:r w:rsidRPr="009E6369">
        <w:t>) și părțile interesate sau potențial afectate (persoane fizice /</w:t>
      </w:r>
      <w:r w:rsidRPr="009E6369">
        <w:rPr>
          <w:spacing w:val="1"/>
        </w:rPr>
        <w:t xml:space="preserve"> </w:t>
      </w:r>
      <w:r w:rsidRPr="009E6369">
        <w:t xml:space="preserve">juridice / instituții publice etc.) de prevederile propuse prin planul urbanistic. </w:t>
      </w:r>
      <w:r w:rsidRPr="009E6369">
        <w:rPr>
          <w:u w:val="single"/>
        </w:rPr>
        <w:t>Datele de contact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ale acestora vor fi predate anterior elaborării Planului de informare de către intițiator / elaborator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într-un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tabel ce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însoțește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cererea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demarare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procedurii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consultare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a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publicului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și</w:t>
      </w:r>
      <w:r>
        <w:rPr>
          <w:u w:val="single"/>
        </w:rPr>
        <w:t xml:space="preserve"> </w:t>
      </w:r>
      <w:r w:rsidRPr="009E6369">
        <w:rPr>
          <w:u w:val="single"/>
        </w:rPr>
        <w:t>spațializate pe o planșă separată ce va cuprinde situația existentă a imobilelor studiate, și pe care</w:t>
      </w:r>
      <w:r w:rsidRPr="009E6369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9E6369">
        <w:rPr>
          <w:u w:val="single"/>
        </w:rPr>
        <w:t>vor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fi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localizați cu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date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de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contact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toți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vecinii direcți</w:t>
      </w:r>
      <w:r w:rsidRPr="009E6369">
        <w:t>;</w:t>
      </w:r>
      <w:r w:rsidRPr="009E6369">
        <w:rPr>
          <w:spacing w:val="-1"/>
        </w:rPr>
        <w:t xml:space="preserve"> </w:t>
      </w:r>
      <w:r w:rsidRPr="009E6369">
        <w:t>Această</w:t>
      </w:r>
      <w:r w:rsidRPr="009E6369">
        <w:rPr>
          <w:spacing w:val="-2"/>
        </w:rPr>
        <w:t xml:space="preserve"> </w:t>
      </w:r>
      <w:r w:rsidRPr="009E6369">
        <w:t>planșă</w:t>
      </w:r>
      <w:r w:rsidRPr="009E6369">
        <w:rPr>
          <w:spacing w:val="-2"/>
        </w:rPr>
        <w:t xml:space="preserve"> </w:t>
      </w:r>
      <w:r w:rsidRPr="009E6369">
        <w:t>nu</w:t>
      </w:r>
      <w:r w:rsidRPr="009E6369">
        <w:rPr>
          <w:spacing w:val="-1"/>
        </w:rPr>
        <w:t xml:space="preserve"> </w:t>
      </w:r>
      <w:r w:rsidRPr="009E6369">
        <w:t>va</w:t>
      </w:r>
      <w:r w:rsidRPr="009E6369">
        <w:rPr>
          <w:spacing w:val="1"/>
        </w:rPr>
        <w:t xml:space="preserve"> </w:t>
      </w:r>
      <w:r w:rsidRPr="009E6369">
        <w:t>fi</w:t>
      </w:r>
      <w:r w:rsidRPr="009E6369">
        <w:rPr>
          <w:spacing w:val="-1"/>
        </w:rPr>
        <w:t xml:space="preserve"> </w:t>
      </w:r>
      <w:r w:rsidRPr="009E6369">
        <w:t>utilizată</w:t>
      </w:r>
      <w:r w:rsidRPr="009E6369">
        <w:rPr>
          <w:spacing w:val="-1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nicio</w:t>
      </w:r>
      <w:r>
        <w:t xml:space="preserve"> </w:t>
      </w:r>
      <w:r w:rsidRPr="009E6369">
        <w:t>altă</w:t>
      </w:r>
      <w:r w:rsidRPr="009E6369">
        <w:rPr>
          <w:spacing w:val="-3"/>
        </w:rPr>
        <w:t xml:space="preserve"> </w:t>
      </w:r>
      <w:r w:rsidRPr="009E6369">
        <w:t>avizare,</w:t>
      </w:r>
      <w:r w:rsidRPr="009E6369">
        <w:rPr>
          <w:spacing w:val="-1"/>
        </w:rPr>
        <w:t xml:space="preserve"> </w:t>
      </w:r>
      <w:r w:rsidRPr="009E6369">
        <w:t>având</w:t>
      </w:r>
      <w:r w:rsidRPr="009E6369">
        <w:rPr>
          <w:spacing w:val="-1"/>
        </w:rPr>
        <w:t xml:space="preserve"> </w:t>
      </w:r>
      <w:r w:rsidRPr="009E6369">
        <w:t>exclusiv</w:t>
      </w:r>
      <w:r w:rsidRPr="009E6369">
        <w:rPr>
          <w:spacing w:val="-1"/>
        </w:rPr>
        <w:t xml:space="preserve"> </w:t>
      </w:r>
      <w:r w:rsidRPr="009E6369">
        <w:t>rol</w:t>
      </w:r>
      <w:r w:rsidRPr="009E6369">
        <w:rPr>
          <w:spacing w:val="-2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procesul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identificare a</w:t>
      </w:r>
      <w:r w:rsidRPr="009E6369">
        <w:rPr>
          <w:spacing w:val="-2"/>
        </w:rPr>
        <w:t xml:space="preserve"> </w:t>
      </w:r>
      <w:r w:rsidRPr="009E6369">
        <w:t>factorilor</w:t>
      </w:r>
      <w:r w:rsidRPr="009E6369">
        <w:rPr>
          <w:spacing w:val="-2"/>
        </w:rPr>
        <w:t xml:space="preserve"> </w:t>
      </w:r>
      <w:r w:rsidRPr="009E6369">
        <w:t>interesați.</w:t>
      </w:r>
    </w:p>
    <w:p w:rsidR="00744B09" w:rsidRPr="009E6369" w:rsidRDefault="00744B09" w:rsidP="00C74DF6">
      <w:pPr>
        <w:pStyle w:val="BodyText"/>
        <w:ind w:left="416" w:hanging="284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>
        <w:t>c</w:t>
      </w:r>
      <w:r w:rsidRPr="009E6369">
        <w:t>omunicarea informațiilor se face pe bază de declarație pe proprie răspundere și se depune la</w:t>
      </w:r>
      <w:r w:rsidRPr="009E6369">
        <w:rPr>
          <w:spacing w:val="1"/>
        </w:rPr>
        <w:t xml:space="preserve"> </w:t>
      </w:r>
      <w:r w:rsidRPr="009E6369">
        <w:t>sediul primariei odată cu depunerea documentaţiei în vederea demarării procedurii de consultare</w:t>
      </w:r>
      <w:r w:rsidRPr="009E6369">
        <w:rPr>
          <w:spacing w:val="-57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publicului.</w:t>
      </w:r>
    </w:p>
    <w:p w:rsidR="00744B09" w:rsidRPr="009E6369" w:rsidRDefault="00744B09" w:rsidP="00C74DF6">
      <w:pPr>
        <w:pStyle w:val="BodyText"/>
        <w:ind w:left="416" w:hanging="284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>
        <w:rPr>
          <w:u w:val="single"/>
        </w:rPr>
        <w:t>s</w:t>
      </w:r>
      <w:r w:rsidRPr="009E6369">
        <w:rPr>
          <w:u w:val="single"/>
        </w:rPr>
        <w:t>ă expună pe panouri de informare rezistente la intemperii</w:t>
      </w:r>
      <w:r w:rsidRPr="009E6369">
        <w:t xml:space="preserve">, (conform Anexa - </w:t>
      </w:r>
      <w:r w:rsidRPr="009E6369">
        <w:rPr>
          <w:i/>
        </w:rPr>
        <w:t>Panou Intenție de</w:t>
      </w:r>
      <w:r w:rsidRPr="009E6369">
        <w:rPr>
          <w:i/>
          <w:spacing w:val="1"/>
        </w:rPr>
        <w:t xml:space="preserve"> </w:t>
      </w:r>
      <w:r w:rsidRPr="009E6369">
        <w:rPr>
          <w:i/>
        </w:rPr>
        <w:t xml:space="preserve">elaborare </w:t>
      </w:r>
      <w:r w:rsidRPr="009E6369">
        <w:t xml:space="preserve">și </w:t>
      </w:r>
      <w:r w:rsidRPr="009E6369">
        <w:rPr>
          <w:i/>
        </w:rPr>
        <w:t>Panou de consultare asupra propunerilor</w:t>
      </w:r>
      <w:r w:rsidRPr="009E6369">
        <w:t xml:space="preserve">), </w:t>
      </w:r>
      <w:r w:rsidRPr="009E6369">
        <w:rPr>
          <w:u w:val="single"/>
        </w:rPr>
        <w:t>montate în limitele zonei de studiu</w:t>
      </w:r>
      <w:r w:rsidRPr="009E6369">
        <w:t>,</w:t>
      </w:r>
      <w:r w:rsidRPr="009E6369">
        <w:rPr>
          <w:spacing w:val="1"/>
        </w:rPr>
        <w:t xml:space="preserve"> </w:t>
      </w:r>
      <w:r w:rsidRPr="009E6369">
        <w:t>respectiv în fața parcelei (în locații accesibile ușor și vizibile pentru cei interesați, locații</w:t>
      </w:r>
      <w:r w:rsidRPr="009E6369">
        <w:rPr>
          <w:spacing w:val="1"/>
        </w:rPr>
        <w:t xml:space="preserve"> </w:t>
      </w:r>
      <w:r w:rsidRPr="009E6369">
        <w:t xml:space="preserve">adiacente unei circulații publice) pentru care a fost initiat planul de urbanism. </w:t>
      </w:r>
      <w:r w:rsidRPr="009E6369">
        <w:rPr>
          <w:u w:val="single"/>
        </w:rPr>
        <w:t>Pentru proiectele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 xml:space="preserve">de mari dimensiuni, cu deschidere la mai multe căi de circulație publice, se vor monta panouri </w:t>
      </w:r>
      <w:r w:rsidRPr="00B177E2">
        <w:rPr>
          <w:u w:val="single"/>
        </w:rPr>
        <w:t>la fi</w:t>
      </w:r>
      <w:r w:rsidRPr="009E6369">
        <w:rPr>
          <w:u w:val="single"/>
        </w:rPr>
        <w:t>ecare</w:t>
      </w:r>
      <w:r w:rsidRPr="009E6369">
        <w:rPr>
          <w:spacing w:val="-3"/>
          <w:u w:val="single"/>
        </w:rPr>
        <w:t xml:space="preserve"> </w:t>
      </w:r>
      <w:r w:rsidRPr="009E6369">
        <w:rPr>
          <w:u w:val="single"/>
        </w:rPr>
        <w:t>stradă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către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care</w:t>
      </w:r>
      <w:r w:rsidRPr="009E6369">
        <w:rPr>
          <w:spacing w:val="1"/>
          <w:u w:val="single"/>
        </w:rPr>
        <w:t xml:space="preserve"> </w:t>
      </w:r>
      <w:r w:rsidRPr="009E6369">
        <w:rPr>
          <w:u w:val="single"/>
        </w:rPr>
        <w:t>are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front/deschidere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proiectul.</w:t>
      </w:r>
    </w:p>
    <w:p w:rsidR="00744B09" w:rsidRPr="009E6369" w:rsidRDefault="00744B09" w:rsidP="00C74DF6">
      <w:pPr>
        <w:pStyle w:val="BodyText"/>
        <w:spacing w:before="1"/>
        <w:ind w:left="416" w:hanging="284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>
        <w:rPr>
          <w:u w:val="single"/>
        </w:rPr>
        <w:t>s</w:t>
      </w:r>
      <w:r w:rsidRPr="009E6369">
        <w:rPr>
          <w:u w:val="single"/>
        </w:rPr>
        <w:t>ă prezinte, odată cu cererea pentru inițierea procedurii de consultare a populației, panourile de</w:t>
      </w:r>
      <w:r w:rsidRPr="009E6369">
        <w:rPr>
          <w:spacing w:val="-57"/>
        </w:rPr>
        <w:t xml:space="preserve"> </w:t>
      </w:r>
      <w:r w:rsidRPr="009E6369">
        <w:rPr>
          <w:u w:val="single"/>
        </w:rPr>
        <w:t>informare și consultare care vor fi afișate la avizierul primăriei, în format A3 printat color și</w:t>
      </w:r>
      <w:r w:rsidRPr="009E6369">
        <w:rPr>
          <w:spacing w:val="1"/>
        </w:rPr>
        <w:t xml:space="preserve"> </w:t>
      </w:r>
      <w:r w:rsidRPr="009E6369">
        <w:rPr>
          <w:u w:val="single"/>
        </w:rPr>
        <w:t>digital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în format PDF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sau</w:t>
      </w:r>
      <w:r w:rsidRPr="009E6369">
        <w:rPr>
          <w:spacing w:val="3"/>
          <w:u w:val="single"/>
        </w:rPr>
        <w:t xml:space="preserve"> </w:t>
      </w:r>
      <w:r w:rsidRPr="009E6369">
        <w:rPr>
          <w:u w:val="single"/>
        </w:rPr>
        <w:t>JPEG.</w:t>
      </w:r>
    </w:p>
    <w:p w:rsidR="00744B09" w:rsidRPr="009E6369" w:rsidRDefault="00744B09" w:rsidP="00C3082E">
      <w:pPr>
        <w:pStyle w:val="BodyText"/>
        <w:spacing w:before="2"/>
      </w:pPr>
    </w:p>
    <w:p w:rsidR="00744B09" w:rsidRPr="00B177E2" w:rsidRDefault="00744B09" w:rsidP="00C3082E">
      <w:pPr>
        <w:pStyle w:val="Heading8"/>
        <w:tabs>
          <w:tab w:val="left" w:pos="9801"/>
        </w:tabs>
        <w:spacing w:before="90"/>
        <w:ind w:left="104"/>
        <w:rPr>
          <w:rFonts w:ascii="Times New Roman" w:hAnsi="Times New Roman"/>
          <w:b/>
          <w:bCs/>
          <w:sz w:val="24"/>
          <w:szCs w:val="24"/>
        </w:rPr>
      </w:pPr>
      <w:r w:rsidRPr="009E6369">
        <w:rPr>
          <w:rFonts w:ascii="Times New Roman" w:hAnsi="Times New Roman"/>
          <w:spacing w:val="-32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Elaboratorul</w:t>
      </w:r>
      <w:r w:rsidRPr="00B177E2">
        <w:rPr>
          <w:rFonts w:ascii="Times New Roman" w:hAnsi="Times New Roman"/>
          <w:b/>
          <w:bCs/>
          <w:color w:val="auto"/>
          <w:spacing w:val="-5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documentatiei de</w:t>
      </w:r>
      <w:r w:rsidRPr="00B177E2">
        <w:rPr>
          <w:rFonts w:ascii="Times New Roman" w:hAnsi="Times New Roman"/>
          <w:b/>
          <w:bCs/>
          <w:color w:val="auto"/>
          <w:spacing w:val="-2"/>
          <w:sz w:val="24"/>
          <w:szCs w:val="24"/>
          <w:shd w:val="clear" w:color="auto" w:fill="FFEEB7"/>
        </w:rPr>
        <w:t xml:space="preserve"> </w:t>
      </w:r>
      <w:r w:rsidRPr="00B177E2">
        <w:rPr>
          <w:rFonts w:ascii="Times New Roman" w:hAnsi="Times New Roman"/>
          <w:b/>
          <w:bCs/>
          <w:color w:val="auto"/>
          <w:sz w:val="24"/>
          <w:szCs w:val="24"/>
          <w:shd w:val="clear" w:color="auto" w:fill="FFEEB7"/>
        </w:rPr>
        <w:t>urbanism</w:t>
      </w:r>
      <w:r w:rsidRPr="00B177E2">
        <w:rPr>
          <w:rFonts w:ascii="Times New Roman" w:hAnsi="Times New Roman"/>
          <w:b/>
          <w:bCs/>
          <w:sz w:val="24"/>
          <w:szCs w:val="24"/>
          <w:shd w:val="clear" w:color="auto" w:fill="FFEEB7"/>
        </w:rPr>
        <w:tab/>
      </w:r>
    </w:p>
    <w:p w:rsidR="00744B09" w:rsidRPr="009E6369" w:rsidRDefault="00744B09" w:rsidP="00C74DF6">
      <w:pPr>
        <w:pStyle w:val="BodyText"/>
        <w:spacing w:before="101"/>
        <w:ind w:left="132"/>
        <w:jc w:val="both"/>
      </w:pPr>
      <w:r w:rsidRPr="009E6369">
        <w:rPr>
          <w:u w:val="single"/>
        </w:rPr>
        <w:t>Art. 50.</w:t>
      </w:r>
      <w:r w:rsidRPr="009E6369">
        <w:t xml:space="preserve"> În procesul de informare și consultare a populației privind elaborarea/revizuirea planurilor</w:t>
      </w:r>
      <w:r w:rsidRPr="009E6369">
        <w:rPr>
          <w:spacing w:val="-57"/>
        </w:rPr>
        <w:t xml:space="preserve"> </w:t>
      </w:r>
      <w:r w:rsidRPr="009E6369">
        <w:t>urbanistice,</w:t>
      </w:r>
      <w:r w:rsidRPr="009E6369">
        <w:rPr>
          <w:spacing w:val="-4"/>
        </w:rPr>
        <w:t xml:space="preserve"> </w:t>
      </w:r>
      <w:r w:rsidRPr="009E6369">
        <w:t>elaboratorul</w:t>
      </w:r>
      <w:r w:rsidRPr="009E6369">
        <w:rPr>
          <w:spacing w:val="2"/>
        </w:rPr>
        <w:t xml:space="preserve"> </w:t>
      </w:r>
      <w:r w:rsidRPr="009E6369">
        <w:t>planurilor urbanistice</w:t>
      </w:r>
      <w:r w:rsidRPr="009E6369">
        <w:rPr>
          <w:spacing w:val="1"/>
        </w:rPr>
        <w:t xml:space="preserve"> </w:t>
      </w:r>
      <w:r w:rsidRPr="009E6369">
        <w:t>are</w:t>
      </w:r>
      <w:r w:rsidRPr="009E6369">
        <w:rPr>
          <w:spacing w:val="-1"/>
        </w:rPr>
        <w:t xml:space="preserve"> </w:t>
      </w:r>
      <w:r w:rsidRPr="009E6369">
        <w:t>următoarele</w:t>
      </w:r>
      <w:r w:rsidRPr="009E6369">
        <w:rPr>
          <w:spacing w:val="-1"/>
        </w:rPr>
        <w:t xml:space="preserve"> </w:t>
      </w:r>
      <w:r w:rsidRPr="009E6369">
        <w:t>obligații:</w:t>
      </w:r>
    </w:p>
    <w:p w:rsidR="00744B09" w:rsidRPr="009E6369" w:rsidRDefault="00744B09" w:rsidP="00C74DF6">
      <w:pPr>
        <w:pStyle w:val="BodyText"/>
        <w:ind w:left="132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72"/>
        </w:rPr>
        <w:t xml:space="preserve"> </w:t>
      </w:r>
      <w:r w:rsidRPr="009E6369">
        <w:t>să</w:t>
      </w:r>
      <w:r w:rsidRPr="009E6369">
        <w:rPr>
          <w:spacing w:val="-3"/>
        </w:rPr>
        <w:t xml:space="preserve"> </w:t>
      </w:r>
      <w:r w:rsidRPr="009E6369">
        <w:t>participe</w:t>
      </w:r>
      <w:r w:rsidRPr="009E6369">
        <w:rPr>
          <w:spacing w:val="-3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dezbaterile</w:t>
      </w:r>
      <w:r w:rsidRPr="009E6369">
        <w:rPr>
          <w:spacing w:val="2"/>
        </w:rPr>
        <w:t xml:space="preserve"> </w:t>
      </w:r>
      <w:r w:rsidRPr="009E6369">
        <w:t>publice</w:t>
      </w:r>
    </w:p>
    <w:p w:rsidR="00744B09" w:rsidRPr="009E6369" w:rsidRDefault="00744B09" w:rsidP="00C74DF6">
      <w:pPr>
        <w:pStyle w:val="BodyText"/>
        <w:ind w:left="132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72"/>
        </w:rPr>
        <w:t xml:space="preserve"> </w:t>
      </w:r>
      <w:r w:rsidRPr="009E6369">
        <w:t>să</w:t>
      </w:r>
      <w:r w:rsidRPr="009E6369">
        <w:rPr>
          <w:spacing w:val="-2"/>
        </w:rPr>
        <w:t xml:space="preserve"> </w:t>
      </w:r>
      <w:r w:rsidRPr="009E6369">
        <w:t>prezinte</w:t>
      </w:r>
      <w:r w:rsidRPr="009E6369">
        <w:rPr>
          <w:spacing w:val="-2"/>
        </w:rPr>
        <w:t xml:space="preserve"> </w:t>
      </w:r>
      <w:r w:rsidRPr="009E6369">
        <w:t>justificarea</w:t>
      </w:r>
      <w:r w:rsidRPr="009E6369">
        <w:rPr>
          <w:spacing w:val="-1"/>
        </w:rPr>
        <w:t xml:space="preserve"> </w:t>
      </w:r>
      <w:r w:rsidRPr="009E6369">
        <w:t>tehnică</w:t>
      </w:r>
      <w:r w:rsidRPr="009E6369">
        <w:rPr>
          <w:spacing w:val="-3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soluției</w:t>
      </w:r>
      <w:r w:rsidRPr="009E6369">
        <w:rPr>
          <w:spacing w:val="-1"/>
        </w:rPr>
        <w:t xml:space="preserve"> </w:t>
      </w:r>
      <w:r w:rsidRPr="009E6369">
        <w:t>propuse</w:t>
      </w:r>
    </w:p>
    <w:p w:rsidR="00744B09" w:rsidRPr="009E6369" w:rsidRDefault="00744B09" w:rsidP="00C74DF6">
      <w:pPr>
        <w:pStyle w:val="BodyText"/>
        <w:ind w:left="132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70"/>
        </w:rPr>
        <w:t xml:space="preserve"> </w:t>
      </w:r>
      <w:r w:rsidRPr="009E6369">
        <w:t>să</w:t>
      </w:r>
      <w:r w:rsidRPr="009E6369">
        <w:rPr>
          <w:spacing w:val="-2"/>
        </w:rPr>
        <w:t xml:space="preserve"> </w:t>
      </w:r>
      <w:r w:rsidRPr="009E6369">
        <w:t>furnizeze</w:t>
      </w:r>
      <w:r w:rsidRPr="009E6369">
        <w:rPr>
          <w:spacing w:val="-2"/>
        </w:rPr>
        <w:t xml:space="preserve"> </w:t>
      </w:r>
      <w:r w:rsidRPr="009E6369">
        <w:t>informații</w:t>
      </w:r>
      <w:r w:rsidRPr="009E6369">
        <w:rPr>
          <w:spacing w:val="-2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explicații</w:t>
      </w:r>
      <w:r w:rsidRPr="009E6369">
        <w:rPr>
          <w:spacing w:val="-1"/>
        </w:rPr>
        <w:t xml:space="preserve"> </w:t>
      </w:r>
      <w:r w:rsidRPr="009E6369">
        <w:t>privind</w:t>
      </w:r>
      <w:r w:rsidRPr="009E6369">
        <w:rPr>
          <w:spacing w:val="-1"/>
        </w:rPr>
        <w:t xml:space="preserve"> </w:t>
      </w:r>
      <w:r w:rsidRPr="009E6369">
        <w:t>solicitările</w:t>
      </w:r>
      <w:r w:rsidRPr="009E6369">
        <w:rPr>
          <w:spacing w:val="-1"/>
        </w:rPr>
        <w:t xml:space="preserve"> </w:t>
      </w:r>
      <w:r w:rsidRPr="009E6369">
        <w:t>publicului</w:t>
      </w:r>
    </w:p>
    <w:p w:rsidR="00744B09" w:rsidRPr="009E6369" w:rsidRDefault="00744B09" w:rsidP="00C74DF6">
      <w:pPr>
        <w:pStyle w:val="BodyText"/>
        <w:ind w:left="416" w:hanging="284"/>
        <w:jc w:val="both"/>
      </w:pPr>
      <w:r w:rsidRPr="009E6369">
        <w:rPr>
          <w:rFonts w:ascii="Segoe UI Symbol" w:hAnsi="Segoe UI Symbol" w:cs="Segoe UI Symbol"/>
        </w:rPr>
        <w:t>✦</w:t>
      </w:r>
      <w:r w:rsidRPr="009E6369">
        <w:rPr>
          <w:spacing w:val="1"/>
        </w:rPr>
        <w:t xml:space="preserve"> </w:t>
      </w:r>
      <w:r w:rsidRPr="009E6369">
        <w:t>să formuleze și să transmită în perioada de timp prestabilită conform calendarului de consultare,</w:t>
      </w:r>
      <w:r w:rsidRPr="009E6369">
        <w:rPr>
          <w:spacing w:val="-57"/>
        </w:rPr>
        <w:t xml:space="preserve"> </w:t>
      </w:r>
      <w:r w:rsidRPr="009E6369">
        <w:t>modificările propunerilor incluzând solicitările, propunerile, sugestiile formulate de public, sau</w:t>
      </w:r>
      <w:r w:rsidRPr="009E6369">
        <w:rPr>
          <w:spacing w:val="1"/>
        </w:rPr>
        <w:t xml:space="preserve"> </w:t>
      </w:r>
      <w:r w:rsidRPr="009E6369">
        <w:t>să</w:t>
      </w:r>
      <w:r w:rsidRPr="009E6369">
        <w:rPr>
          <w:spacing w:val="-2"/>
        </w:rPr>
        <w:t xml:space="preserve"> </w:t>
      </w:r>
      <w:r w:rsidRPr="009E6369">
        <w:t>depună</w:t>
      </w:r>
      <w:r w:rsidRPr="009E6369">
        <w:rPr>
          <w:spacing w:val="-1"/>
        </w:rPr>
        <w:t xml:space="preserve"> </w:t>
      </w:r>
      <w:r w:rsidRPr="009E6369">
        <w:t>un</w:t>
      </w:r>
      <w:r w:rsidRPr="009E6369">
        <w:rPr>
          <w:spacing w:val="-1"/>
        </w:rPr>
        <w:t xml:space="preserve"> </w:t>
      </w:r>
      <w:r w:rsidRPr="009E6369">
        <w:t>răspuns fundamentat și justificat,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1"/>
        </w:rPr>
        <w:t xml:space="preserve"> </w:t>
      </w:r>
      <w:r w:rsidRPr="009E6369">
        <w:t>refuz</w:t>
      </w:r>
      <w:r w:rsidRPr="009E6369">
        <w:rPr>
          <w:spacing w:val="-1"/>
        </w:rPr>
        <w:t xml:space="preserve"> </w:t>
      </w:r>
      <w:r w:rsidRPr="009E6369">
        <w:t>al modificării documentației.</w:t>
      </w:r>
    </w:p>
    <w:p w:rsidR="00744B09" w:rsidRPr="009E6369" w:rsidRDefault="00744B09" w:rsidP="00C3082E">
      <w:pPr>
        <w:pStyle w:val="BodyText"/>
      </w:pPr>
    </w:p>
    <w:p w:rsidR="00744B09" w:rsidRPr="00E34D3A" w:rsidRDefault="00744B09" w:rsidP="00C3082E">
      <w:pPr>
        <w:pStyle w:val="BodyText"/>
        <w:spacing w:before="166"/>
        <w:ind w:left="132"/>
        <w:rPr>
          <w:b/>
          <w:bCs/>
        </w:rPr>
      </w:pPr>
      <w:r w:rsidRPr="00E34D3A">
        <w:rPr>
          <w:b/>
          <w:bCs/>
        </w:rPr>
        <w:t xml:space="preserve"> </w:t>
      </w:r>
      <w:r w:rsidRPr="00E34D3A">
        <w:rPr>
          <w:b/>
          <w:bCs/>
          <w:shd w:val="clear" w:color="auto" w:fill="FFD931"/>
        </w:rPr>
        <w:t>Capitolul</w:t>
      </w:r>
      <w:r w:rsidRPr="00E34D3A">
        <w:rPr>
          <w:b/>
          <w:bCs/>
          <w:spacing w:val="-7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V-</w:t>
      </w:r>
      <w:r w:rsidRPr="00E34D3A">
        <w:rPr>
          <w:b/>
          <w:bCs/>
          <w:spacing w:val="-3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Reglementări</w:t>
      </w:r>
      <w:r w:rsidRPr="00E34D3A">
        <w:rPr>
          <w:b/>
          <w:bCs/>
          <w:spacing w:val="-1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fiscale</w:t>
      </w:r>
      <w:r w:rsidRPr="00E34D3A">
        <w:rPr>
          <w:b/>
          <w:bCs/>
          <w:spacing w:val="-3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/</w:t>
      </w:r>
      <w:r w:rsidRPr="00E34D3A">
        <w:rPr>
          <w:b/>
          <w:bCs/>
          <w:spacing w:val="-2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surse</w:t>
      </w:r>
      <w:r w:rsidRPr="00E34D3A">
        <w:rPr>
          <w:b/>
          <w:bCs/>
          <w:spacing w:val="-2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de</w:t>
      </w:r>
      <w:r w:rsidRPr="00E34D3A">
        <w:rPr>
          <w:b/>
          <w:bCs/>
          <w:spacing w:val="-3"/>
          <w:shd w:val="clear" w:color="auto" w:fill="FFD931"/>
        </w:rPr>
        <w:t xml:space="preserve"> </w:t>
      </w:r>
      <w:r w:rsidRPr="00E34D3A">
        <w:rPr>
          <w:b/>
          <w:bCs/>
          <w:shd w:val="clear" w:color="auto" w:fill="FFD931"/>
        </w:rPr>
        <w:t>finanțare</w:t>
      </w:r>
      <w:r w:rsidRPr="00E34D3A">
        <w:rPr>
          <w:b/>
          <w:bCs/>
          <w:shd w:val="clear" w:color="auto" w:fill="FFD931"/>
        </w:rPr>
        <w:tab/>
      </w:r>
    </w:p>
    <w:p w:rsidR="00744B09" w:rsidRPr="009E6369" w:rsidRDefault="00744B09" w:rsidP="00C74DF6">
      <w:pPr>
        <w:pStyle w:val="BodyText"/>
        <w:spacing w:before="100"/>
        <w:ind w:left="132"/>
        <w:jc w:val="both"/>
      </w:pPr>
      <w:r w:rsidRPr="009E6369">
        <w:rPr>
          <w:u w:val="single"/>
        </w:rPr>
        <w:t>Art. 51.</w:t>
      </w:r>
      <w:r w:rsidRPr="009E6369">
        <w:t xml:space="preserve"> Consiliul Local va prevedea anual în bugetul local, fonduri pentru informarea și consultarea</w:t>
      </w:r>
      <w:r w:rsidRPr="009E6369">
        <w:rPr>
          <w:spacing w:val="-57"/>
        </w:rPr>
        <w:t xml:space="preserve"> </w:t>
      </w:r>
      <w:r w:rsidRPr="009E6369">
        <w:t>publicului,</w:t>
      </w:r>
      <w:r w:rsidRPr="009E6369">
        <w:rPr>
          <w:spacing w:val="2"/>
        </w:rPr>
        <w:t xml:space="preserve"> </w:t>
      </w:r>
      <w:r w:rsidRPr="009E6369">
        <w:t>pentru</w:t>
      </w:r>
      <w:r w:rsidRPr="009E6369">
        <w:rPr>
          <w:spacing w:val="3"/>
        </w:rPr>
        <w:t xml:space="preserve"> </w:t>
      </w:r>
      <w:r w:rsidRPr="009E6369">
        <w:t>inițierea,</w:t>
      </w:r>
      <w:r w:rsidRPr="009E6369">
        <w:rPr>
          <w:spacing w:val="5"/>
        </w:rPr>
        <w:t xml:space="preserve"> </w:t>
      </w:r>
      <w:r w:rsidRPr="009E6369">
        <w:t>elaborarea,</w:t>
      </w:r>
      <w:r w:rsidRPr="009E6369">
        <w:rPr>
          <w:spacing w:val="4"/>
        </w:rPr>
        <w:t xml:space="preserve"> </w:t>
      </w:r>
      <w:r w:rsidRPr="009E6369">
        <w:t>avizarea,</w:t>
      </w:r>
      <w:r w:rsidRPr="009E6369">
        <w:rPr>
          <w:spacing w:val="4"/>
        </w:rPr>
        <w:t xml:space="preserve"> </w:t>
      </w:r>
      <w:r w:rsidRPr="009E6369">
        <w:t>aprobarea</w:t>
      </w:r>
      <w:r w:rsidRPr="009E6369">
        <w:rPr>
          <w:spacing w:val="5"/>
        </w:rPr>
        <w:t xml:space="preserve"> </w:t>
      </w:r>
      <w:r w:rsidRPr="009E6369">
        <w:t>și</w:t>
      </w:r>
      <w:r w:rsidRPr="009E6369">
        <w:rPr>
          <w:spacing w:val="4"/>
        </w:rPr>
        <w:t xml:space="preserve"> </w:t>
      </w:r>
      <w:r w:rsidRPr="009E6369">
        <w:t>implementarea</w:t>
      </w:r>
      <w:r w:rsidRPr="009E6369">
        <w:rPr>
          <w:spacing w:val="3"/>
        </w:rPr>
        <w:t xml:space="preserve"> </w:t>
      </w:r>
      <w:r w:rsidRPr="009E6369">
        <w:t>documentațiilor</w:t>
      </w:r>
      <w:r w:rsidRPr="009E6369">
        <w:rPr>
          <w:spacing w:val="1"/>
        </w:rPr>
        <w:t xml:space="preserve"> </w:t>
      </w:r>
      <w:r w:rsidRPr="009E6369">
        <w:t>proprii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urbanism.</w:t>
      </w:r>
    </w:p>
    <w:p w:rsidR="00744B09" w:rsidRPr="009E6369" w:rsidRDefault="00744B09" w:rsidP="00C74DF6">
      <w:pPr>
        <w:pStyle w:val="BodyText"/>
        <w:spacing w:before="101"/>
        <w:ind w:left="132"/>
        <w:jc w:val="both"/>
      </w:pPr>
      <w:r w:rsidRPr="009E6369">
        <w:t>Costurile pentru activitățile de informare și consultare a cetățenilor efectuate pentru planurile de</w:t>
      </w:r>
      <w:r w:rsidRPr="009E6369">
        <w:rPr>
          <w:spacing w:val="1"/>
        </w:rPr>
        <w:t xml:space="preserve"> </w:t>
      </w:r>
      <w:r w:rsidRPr="009E6369">
        <w:t>urbanism inițiate de investitori privați vor fi suportate integral de către aceștia și se vor calcula la</w:t>
      </w:r>
      <w:r w:rsidRPr="009E6369">
        <w:rPr>
          <w:spacing w:val="-57"/>
        </w:rPr>
        <w:t xml:space="preserve"> </w:t>
      </w:r>
      <w:r w:rsidRPr="009E6369">
        <w:t>depunerea cererii pentru inițierea procedurii de informare și consultare a publicului, în funcție de</w:t>
      </w:r>
      <w:r w:rsidRPr="009E6369">
        <w:rPr>
          <w:spacing w:val="-57"/>
        </w:rPr>
        <w:t xml:space="preserve"> </w:t>
      </w:r>
      <w:r w:rsidRPr="009E6369">
        <w:t>numărul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vecini</w:t>
      </w:r>
      <w:r w:rsidRPr="009E6369">
        <w:rPr>
          <w:spacing w:val="1"/>
        </w:rPr>
        <w:t xml:space="preserve"> </w:t>
      </w:r>
      <w:r w:rsidRPr="009E6369">
        <w:t>direcți.</w:t>
      </w:r>
    </w:p>
    <w:p w:rsidR="00744B09" w:rsidRPr="009E6369" w:rsidRDefault="00744B09" w:rsidP="00C74DF6">
      <w:pPr>
        <w:pStyle w:val="BodyText"/>
        <w:spacing w:before="98"/>
        <w:ind w:left="132"/>
        <w:jc w:val="both"/>
      </w:pPr>
      <w:r w:rsidRPr="009E6369">
        <w:rPr>
          <w:u w:val="single"/>
        </w:rPr>
        <w:t>Art. 52.</w:t>
      </w:r>
      <w:r w:rsidRPr="009E6369">
        <w:t xml:space="preserve"> Copii ale părților din documentațiile de urbanism, care constituie informații de intere</w:t>
      </w:r>
      <w:r w:rsidRPr="00B177E2">
        <w:t xml:space="preserve">s </w:t>
      </w:r>
      <w:r w:rsidRPr="009E6369">
        <w:t>public,</w:t>
      </w:r>
      <w:r w:rsidRPr="009E6369">
        <w:rPr>
          <w:spacing w:val="-2"/>
        </w:rPr>
        <w:t xml:space="preserve"> </w:t>
      </w:r>
      <w:r w:rsidRPr="009E6369">
        <w:t>se</w:t>
      </w:r>
      <w:r w:rsidRPr="009E6369">
        <w:rPr>
          <w:spacing w:val="-1"/>
        </w:rPr>
        <w:t xml:space="preserve"> </w:t>
      </w:r>
      <w:r w:rsidRPr="009E6369">
        <w:t>eliberează</w:t>
      </w:r>
      <w:r w:rsidRPr="009E6369">
        <w:rPr>
          <w:spacing w:val="2"/>
        </w:rPr>
        <w:t xml:space="preserve"> </w:t>
      </w:r>
      <w:r w:rsidRPr="009E6369">
        <w:t>contra</w:t>
      </w:r>
      <w:r w:rsidRPr="009E6369">
        <w:rPr>
          <w:spacing w:val="-1"/>
        </w:rPr>
        <w:t xml:space="preserve"> </w:t>
      </w:r>
      <w:r w:rsidRPr="009E6369">
        <w:t>cost, la</w:t>
      </w:r>
      <w:r w:rsidRPr="009E6369">
        <w:rPr>
          <w:spacing w:val="-2"/>
        </w:rPr>
        <w:t xml:space="preserve"> </w:t>
      </w:r>
      <w:r w:rsidRPr="009E6369">
        <w:t>cerere</w:t>
      </w:r>
      <w:r w:rsidRPr="009E6369">
        <w:rPr>
          <w:spacing w:val="-2"/>
        </w:rPr>
        <w:t xml:space="preserve"> </w:t>
      </w:r>
      <w:r w:rsidRPr="009E6369">
        <w:t>în format</w:t>
      </w:r>
      <w:r w:rsidRPr="009E6369">
        <w:rPr>
          <w:spacing w:val="1"/>
        </w:rPr>
        <w:t xml:space="preserve"> </w:t>
      </w:r>
      <w:r w:rsidRPr="009E6369">
        <w:t>tipărit sau</w:t>
      </w:r>
      <w:r w:rsidRPr="009E6369">
        <w:rPr>
          <w:spacing w:val="-1"/>
        </w:rPr>
        <w:t xml:space="preserve"> </w:t>
      </w:r>
      <w:r w:rsidRPr="009E6369">
        <w:t>electronic.</w:t>
      </w:r>
    </w:p>
    <w:p w:rsidR="00744B09" w:rsidRPr="009E6369" w:rsidRDefault="00744B09" w:rsidP="00C74DF6">
      <w:pPr>
        <w:pStyle w:val="BodyText"/>
        <w:spacing w:before="102"/>
        <w:ind w:left="132"/>
        <w:jc w:val="both"/>
      </w:pPr>
      <w:r w:rsidRPr="009E6369">
        <w:t xml:space="preserve">Taxa pentru eliberarea extrasurilor din documentațiile de urbanism care reprezintă informații </w:t>
      </w:r>
      <w:r w:rsidRPr="00B177E2">
        <w:t>de i</w:t>
      </w:r>
      <w:r w:rsidRPr="009E6369">
        <w:t>nteres</w:t>
      </w:r>
      <w:r w:rsidRPr="009E6369">
        <w:rPr>
          <w:spacing w:val="-3"/>
        </w:rPr>
        <w:t xml:space="preserve"> </w:t>
      </w:r>
      <w:r w:rsidRPr="009E6369">
        <w:t>public</w:t>
      </w:r>
      <w:r w:rsidRPr="009E6369">
        <w:rPr>
          <w:spacing w:val="-1"/>
        </w:rPr>
        <w:t xml:space="preserve"> </w:t>
      </w:r>
      <w:r w:rsidRPr="009E6369">
        <w:t>va</w:t>
      </w:r>
      <w:r w:rsidRPr="009E6369">
        <w:rPr>
          <w:spacing w:val="-1"/>
        </w:rPr>
        <w:t xml:space="preserve"> </w:t>
      </w:r>
      <w:r w:rsidRPr="009E6369">
        <w:t>fi</w:t>
      </w:r>
      <w:r w:rsidRPr="009E6369">
        <w:rPr>
          <w:spacing w:val="-1"/>
        </w:rPr>
        <w:t xml:space="preserve"> </w:t>
      </w:r>
      <w:r w:rsidRPr="009E6369">
        <w:t>calculată în funcție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proiect,</w:t>
      </w:r>
      <w:r w:rsidRPr="009E6369">
        <w:rPr>
          <w:spacing w:val="2"/>
        </w:rPr>
        <w:t xml:space="preserve"> </w:t>
      </w:r>
      <w:r w:rsidRPr="009E6369">
        <w:t>conform Hotărârii Consiliului local privind aprobarea taxelor și impozitelor locale</w:t>
      </w:r>
    </w:p>
    <w:p w:rsidR="00744B09" w:rsidRPr="009E6369" w:rsidRDefault="00744B09" w:rsidP="00C74DF6">
      <w:pPr>
        <w:pStyle w:val="BodyText"/>
        <w:spacing w:before="100"/>
        <w:ind w:left="132"/>
        <w:jc w:val="both"/>
      </w:pPr>
      <w:r w:rsidRPr="009E6369">
        <w:rPr>
          <w:u w:val="single"/>
        </w:rPr>
        <w:t>Art. 53.</w:t>
      </w:r>
      <w:r w:rsidRPr="009E6369">
        <w:t xml:space="preserve"> În cazul în care solicitarea vine din partea unor organizații sau fundații nonprofit de interes</w:t>
      </w:r>
      <w:r w:rsidRPr="009E6369">
        <w:rPr>
          <w:spacing w:val="1"/>
        </w:rPr>
        <w:t xml:space="preserve"> </w:t>
      </w:r>
      <w:r w:rsidRPr="009E6369">
        <w:t>public educative, culturale, sportive, religioase sau cu caracter social se pot acorda scutiri de la plata</w:t>
      </w:r>
      <w:r w:rsidRPr="009E6369">
        <w:rPr>
          <w:spacing w:val="-57"/>
        </w:rPr>
        <w:t xml:space="preserve"> </w:t>
      </w:r>
      <w:r w:rsidRPr="009E6369">
        <w:t>acestor</w:t>
      </w:r>
      <w:r w:rsidRPr="009E6369">
        <w:rPr>
          <w:spacing w:val="-3"/>
        </w:rPr>
        <w:t xml:space="preserve"> </w:t>
      </w:r>
      <w:r w:rsidRPr="009E6369">
        <w:t>taxe, în conformitate cu prevederile</w:t>
      </w:r>
      <w:r w:rsidRPr="009E6369">
        <w:rPr>
          <w:spacing w:val="-1"/>
        </w:rPr>
        <w:t xml:space="preserve"> </w:t>
      </w:r>
      <w:r w:rsidRPr="009E6369">
        <w:t>legale.</w:t>
      </w:r>
    </w:p>
    <w:p w:rsidR="00744B09" w:rsidRPr="009E6369" w:rsidRDefault="00744B09" w:rsidP="00622A50">
      <w:pPr>
        <w:pStyle w:val="BodyText"/>
        <w:spacing w:before="14"/>
        <w:ind w:left="132"/>
      </w:pPr>
      <w:r w:rsidRPr="009E6369">
        <w:t xml:space="preserve"> </w:t>
      </w:r>
    </w:p>
    <w:p w:rsidR="00744B09" w:rsidRPr="00E34D3A" w:rsidRDefault="00744B09" w:rsidP="00C3082E">
      <w:pPr>
        <w:pStyle w:val="Heading6"/>
        <w:tabs>
          <w:tab w:val="left" w:pos="9801"/>
        </w:tabs>
        <w:spacing w:before="89"/>
        <w:ind w:left="132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E34D3A">
        <w:rPr>
          <w:rFonts w:ascii="Times New Roman" w:hAnsi="Times New Roman"/>
          <w:b/>
          <w:bCs/>
          <w:color w:val="auto"/>
          <w:sz w:val="24"/>
          <w:szCs w:val="24"/>
          <w:shd w:val="clear" w:color="auto" w:fill="FFD931"/>
        </w:rPr>
        <w:t>Capitolul</w:t>
      </w:r>
      <w:r w:rsidRPr="00E34D3A">
        <w:rPr>
          <w:rFonts w:ascii="Times New Roman" w:hAnsi="Times New Roman"/>
          <w:b/>
          <w:bCs/>
          <w:color w:val="auto"/>
          <w:spacing w:val="-6"/>
          <w:sz w:val="24"/>
          <w:szCs w:val="24"/>
          <w:shd w:val="clear" w:color="auto" w:fill="FFD931"/>
        </w:rPr>
        <w:t xml:space="preserve"> </w:t>
      </w:r>
      <w:r w:rsidRPr="00E34D3A">
        <w:rPr>
          <w:rFonts w:ascii="Times New Roman" w:hAnsi="Times New Roman"/>
          <w:b/>
          <w:bCs/>
          <w:color w:val="auto"/>
          <w:sz w:val="24"/>
          <w:szCs w:val="24"/>
          <w:shd w:val="clear" w:color="auto" w:fill="FFD931"/>
        </w:rPr>
        <w:t>VI-</w:t>
      </w:r>
      <w:r w:rsidRPr="00E34D3A">
        <w:rPr>
          <w:rFonts w:ascii="Times New Roman" w:hAnsi="Times New Roman"/>
          <w:b/>
          <w:bCs/>
          <w:color w:val="auto"/>
          <w:spacing w:val="-5"/>
          <w:sz w:val="24"/>
          <w:szCs w:val="24"/>
          <w:shd w:val="clear" w:color="auto" w:fill="FFD931"/>
        </w:rPr>
        <w:t xml:space="preserve"> </w:t>
      </w:r>
      <w:r w:rsidRPr="00E34D3A">
        <w:rPr>
          <w:rFonts w:ascii="Times New Roman" w:hAnsi="Times New Roman"/>
          <w:b/>
          <w:bCs/>
          <w:color w:val="auto"/>
          <w:sz w:val="24"/>
          <w:szCs w:val="24"/>
          <w:shd w:val="clear" w:color="auto" w:fill="FFD931"/>
        </w:rPr>
        <w:t>Dispoziții finale</w:t>
      </w:r>
      <w:r w:rsidRPr="00E34D3A">
        <w:rPr>
          <w:rFonts w:ascii="Times New Roman" w:hAnsi="Times New Roman"/>
          <w:b/>
          <w:bCs/>
          <w:color w:val="auto"/>
          <w:sz w:val="24"/>
          <w:szCs w:val="24"/>
          <w:shd w:val="clear" w:color="auto" w:fill="FFD931"/>
        </w:rPr>
        <w:tab/>
      </w:r>
    </w:p>
    <w:p w:rsidR="00744B09" w:rsidRPr="009E6369" w:rsidRDefault="00744B09" w:rsidP="00C3082E">
      <w:pPr>
        <w:pStyle w:val="BodyText"/>
        <w:spacing w:before="8"/>
        <w:rPr>
          <w:b/>
        </w:rPr>
      </w:pPr>
    </w:p>
    <w:p w:rsidR="00744B09" w:rsidRPr="009E6369" w:rsidRDefault="00744B09" w:rsidP="00C74DF6">
      <w:pPr>
        <w:pStyle w:val="BodyText"/>
        <w:ind w:left="132"/>
        <w:jc w:val="both"/>
      </w:pPr>
      <w:r w:rsidRPr="009E6369">
        <w:rPr>
          <w:u w:val="single"/>
        </w:rPr>
        <w:t>Art.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54.</w:t>
      </w:r>
      <w:r w:rsidRPr="009E6369">
        <w:rPr>
          <w:spacing w:val="-1"/>
        </w:rPr>
        <w:t xml:space="preserve"> </w:t>
      </w:r>
      <w:r w:rsidRPr="009E6369">
        <w:t>Prevederile</w:t>
      </w:r>
      <w:r w:rsidRPr="009E6369">
        <w:rPr>
          <w:spacing w:val="-1"/>
        </w:rPr>
        <w:t xml:space="preserve"> </w:t>
      </w:r>
      <w:r w:rsidRPr="009E6369">
        <w:t>prezentului regulament se</w:t>
      </w:r>
      <w:r w:rsidRPr="009E6369">
        <w:rPr>
          <w:spacing w:val="-2"/>
        </w:rPr>
        <w:t xml:space="preserve"> </w:t>
      </w:r>
      <w:r w:rsidRPr="009E6369">
        <w:t>aplică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data</w:t>
      </w:r>
      <w:r w:rsidRPr="009E6369">
        <w:rPr>
          <w:spacing w:val="-1"/>
        </w:rPr>
        <w:t xml:space="preserve"> </w:t>
      </w:r>
      <w:r w:rsidRPr="009E6369">
        <w:t>aprobării</w:t>
      </w:r>
      <w:r w:rsidRPr="009E6369">
        <w:rPr>
          <w:spacing w:val="-1"/>
        </w:rPr>
        <w:t xml:space="preserve"> </w:t>
      </w:r>
      <w:r w:rsidRPr="009E6369">
        <w:t>lui.</w:t>
      </w:r>
    </w:p>
    <w:p w:rsidR="00744B09" w:rsidRPr="009E6369" w:rsidRDefault="00744B09" w:rsidP="00C74DF6">
      <w:pPr>
        <w:pStyle w:val="BodyText"/>
        <w:spacing w:before="101"/>
        <w:ind w:left="132"/>
        <w:jc w:val="both"/>
      </w:pPr>
      <w:r w:rsidRPr="009E6369">
        <w:rPr>
          <w:u w:val="single"/>
        </w:rPr>
        <w:t xml:space="preserve">Art. 55. </w:t>
      </w:r>
      <w:r w:rsidRPr="009E6369">
        <w:t>Regulamentul se publică pe pagina de int</w:t>
      </w:r>
      <w:r>
        <w:t>ernet a Primariei Comunei Mărăcineni</w:t>
      </w:r>
      <w:r w:rsidRPr="009E6369">
        <w:t xml:space="preserve"> și la sediul propriu, sau poate fi consultat la compartimentul urbanism din aparatul de specialit</w:t>
      </w:r>
      <w:r>
        <w:t>ate al Primarului comunei Mărăcineni.</w:t>
      </w:r>
    </w:p>
    <w:p w:rsidR="00744B09" w:rsidRPr="009E6369" w:rsidRDefault="00744B09" w:rsidP="00E34D3A">
      <w:pPr>
        <w:pStyle w:val="BodyText"/>
        <w:spacing w:before="101"/>
        <w:ind w:left="132"/>
        <w:jc w:val="both"/>
      </w:pPr>
      <w:r w:rsidRPr="009E6369">
        <w:rPr>
          <w:u w:val="single"/>
        </w:rPr>
        <w:t>Art.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56.</w:t>
      </w:r>
      <w:r w:rsidRPr="009E6369">
        <w:rPr>
          <w:spacing w:val="-1"/>
        </w:rPr>
        <w:t xml:space="preserve"> </w:t>
      </w:r>
      <w:r w:rsidRPr="009E6369">
        <w:t>Cererile</w:t>
      </w:r>
      <w:r w:rsidRPr="009E6369">
        <w:rPr>
          <w:spacing w:val="-1"/>
        </w:rPr>
        <w:t xml:space="preserve"> </w:t>
      </w:r>
      <w:r w:rsidRPr="009E6369">
        <w:t>pentru</w:t>
      </w:r>
      <w:r w:rsidRPr="009E6369">
        <w:rPr>
          <w:spacing w:val="-1"/>
        </w:rPr>
        <w:t xml:space="preserve"> </w:t>
      </w:r>
      <w:r w:rsidRPr="009E6369">
        <w:t>demarare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2"/>
        </w:rPr>
        <w:t xml:space="preserve"> </w:t>
      </w:r>
      <w:r w:rsidRPr="009E6369">
        <w:t>procedurii de</w:t>
      </w:r>
      <w:r w:rsidRPr="009E6369">
        <w:rPr>
          <w:spacing w:val="-2"/>
        </w:rPr>
        <w:t xml:space="preserve"> </w:t>
      </w:r>
      <w:r w:rsidRPr="009E6369">
        <w:t>informare</w:t>
      </w:r>
      <w:r w:rsidRPr="009E6369">
        <w:rPr>
          <w:spacing w:val="-2"/>
        </w:rPr>
        <w:t xml:space="preserve"> </w:t>
      </w:r>
      <w:r w:rsidRPr="009E6369">
        <w:t>și</w:t>
      </w:r>
      <w:r w:rsidRPr="009E6369">
        <w:rPr>
          <w:spacing w:val="2"/>
        </w:rPr>
        <w:t xml:space="preserve"> </w:t>
      </w:r>
      <w:r w:rsidRPr="009E6369">
        <w:t>consultare a publicului</w:t>
      </w:r>
      <w:r w:rsidRPr="009E6369">
        <w:rPr>
          <w:spacing w:val="1"/>
        </w:rPr>
        <w:t xml:space="preserve"> </w:t>
      </w:r>
      <w:r w:rsidRPr="009E6369">
        <w:t>vor</w:t>
      </w:r>
      <w:r w:rsidRPr="009E6369">
        <w:rPr>
          <w:spacing w:val="-2"/>
        </w:rPr>
        <w:t xml:space="preserve"> </w:t>
      </w:r>
      <w:r w:rsidRPr="009E6369">
        <w:t>intra</w:t>
      </w:r>
      <w:r w:rsidRPr="009E6369">
        <w:rPr>
          <w:spacing w:val="-3"/>
        </w:rPr>
        <w:t xml:space="preserve"> </w:t>
      </w:r>
      <w:r w:rsidRPr="009E6369">
        <w:t>în</w:t>
      </w:r>
      <w:r>
        <w:t xml:space="preserve"> </w:t>
      </w:r>
      <w:r w:rsidRPr="009E6369">
        <w:t>analiză</w:t>
      </w:r>
      <w:r w:rsidRPr="009E6369">
        <w:rPr>
          <w:spacing w:val="-3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prima</w:t>
      </w:r>
      <w:r w:rsidRPr="009E6369">
        <w:rPr>
          <w:spacing w:val="-1"/>
        </w:rPr>
        <w:t xml:space="preserve"> </w:t>
      </w:r>
      <w:r w:rsidRPr="009E6369">
        <w:t>săptămână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fiecărei</w:t>
      </w:r>
      <w:r w:rsidRPr="009E6369">
        <w:rPr>
          <w:spacing w:val="1"/>
        </w:rPr>
        <w:t xml:space="preserve"> </w:t>
      </w:r>
      <w:r w:rsidRPr="009E6369">
        <w:t>luni.</w:t>
      </w:r>
    </w:p>
    <w:p w:rsidR="00744B09" w:rsidRPr="009E6369" w:rsidRDefault="00744B09" w:rsidP="00150951">
      <w:pPr>
        <w:pStyle w:val="BodyText"/>
        <w:spacing w:before="101"/>
        <w:ind w:left="132"/>
        <w:jc w:val="both"/>
      </w:pPr>
      <w:r w:rsidRPr="009E6369">
        <w:t>Art.</w:t>
      </w:r>
      <w:r w:rsidRPr="009E6369">
        <w:rPr>
          <w:spacing w:val="-3"/>
        </w:rPr>
        <w:t xml:space="preserve"> </w:t>
      </w:r>
      <w:r w:rsidRPr="009E6369">
        <w:t>57.</w:t>
      </w:r>
      <w:r w:rsidRPr="009E6369">
        <w:rPr>
          <w:spacing w:val="-2"/>
        </w:rPr>
        <w:t xml:space="preserve"> </w:t>
      </w:r>
      <w:r w:rsidRPr="009E6369">
        <w:t>Anexe</w:t>
      </w:r>
      <w:r w:rsidRPr="009E6369">
        <w:rPr>
          <w:spacing w:val="-3"/>
        </w:rPr>
        <w:t xml:space="preserve"> </w:t>
      </w:r>
      <w:r w:rsidRPr="009E6369">
        <w:t>la</w:t>
      </w:r>
      <w:r w:rsidRPr="009E6369">
        <w:rPr>
          <w:spacing w:val="-3"/>
        </w:rPr>
        <w:t xml:space="preserve"> </w:t>
      </w:r>
      <w:r w:rsidRPr="009E6369">
        <w:t>regulamentul local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3"/>
        </w:rPr>
        <w:t xml:space="preserve"> </w:t>
      </w:r>
      <w:r w:rsidRPr="009E6369">
        <w:t>implicare</w:t>
      </w:r>
      <w:r w:rsidRPr="009E6369">
        <w:rPr>
          <w:spacing w:val="-1"/>
        </w:rPr>
        <w:t xml:space="preserve"> </w:t>
      </w:r>
      <w:r w:rsidRPr="009E6369">
        <w:t>a</w:t>
      </w:r>
      <w:r w:rsidRPr="009E6369">
        <w:rPr>
          <w:spacing w:val="-3"/>
        </w:rPr>
        <w:t xml:space="preserve"> </w:t>
      </w:r>
      <w:r w:rsidRPr="009E6369">
        <w:t>publicului</w:t>
      </w:r>
      <w:r w:rsidRPr="009E6369">
        <w:rPr>
          <w:spacing w:val="-3"/>
        </w:rPr>
        <w:t xml:space="preserve"> </w:t>
      </w:r>
      <w:r w:rsidRPr="009E6369">
        <w:t>în</w:t>
      </w:r>
      <w:r w:rsidRPr="009E6369">
        <w:rPr>
          <w:spacing w:val="-2"/>
        </w:rPr>
        <w:t xml:space="preserve"> </w:t>
      </w:r>
      <w:r w:rsidRPr="009E6369">
        <w:t>elaborarea</w:t>
      </w:r>
      <w:r w:rsidRPr="009E6369">
        <w:rPr>
          <w:spacing w:val="-2"/>
        </w:rPr>
        <w:t xml:space="preserve"> </w:t>
      </w:r>
      <w:r w:rsidRPr="009E6369">
        <w:t>sau</w:t>
      </w:r>
      <w:r w:rsidRPr="009E6369">
        <w:rPr>
          <w:spacing w:val="-1"/>
        </w:rPr>
        <w:t xml:space="preserve"> </w:t>
      </w:r>
      <w:r w:rsidRPr="009E6369">
        <w:t>revizuirea</w:t>
      </w:r>
      <w:r>
        <w:t xml:space="preserve"> </w:t>
      </w:r>
      <w:r w:rsidRPr="009E6369">
        <w:t>documentațiilor</w:t>
      </w:r>
      <w:r w:rsidRPr="009E6369">
        <w:rPr>
          <w:spacing w:val="-5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Urbanism</w:t>
      </w:r>
      <w:r w:rsidRPr="009E6369">
        <w:rPr>
          <w:spacing w:val="1"/>
        </w:rPr>
        <w:t xml:space="preserve"> </w:t>
      </w:r>
      <w:r w:rsidRPr="009E6369">
        <w:t>și</w:t>
      </w:r>
      <w:r w:rsidRPr="009E6369">
        <w:rPr>
          <w:spacing w:val="-1"/>
        </w:rPr>
        <w:t xml:space="preserve"> </w:t>
      </w:r>
      <w:r w:rsidRPr="009E6369">
        <w:t>Amenajarea</w:t>
      </w:r>
      <w:r w:rsidRPr="009E6369">
        <w:rPr>
          <w:spacing w:val="-2"/>
        </w:rPr>
        <w:t xml:space="preserve"> </w:t>
      </w:r>
      <w:r w:rsidRPr="009E6369">
        <w:t>teritoriului:</w:t>
      </w:r>
    </w:p>
    <w:p w:rsidR="00744B09" w:rsidRDefault="00744B09" w:rsidP="00C74DF6">
      <w:pPr>
        <w:pStyle w:val="BodyText"/>
        <w:ind w:left="853"/>
        <w:jc w:val="both"/>
        <w:rPr>
          <w:spacing w:val="-57"/>
        </w:rPr>
      </w:pPr>
      <w:r w:rsidRPr="009E6369">
        <w:t>ANEXA 1</w:t>
      </w:r>
      <w:r w:rsidRPr="009E6369">
        <w:rPr>
          <w:spacing w:val="1"/>
        </w:rPr>
        <w:t xml:space="preserve"> </w:t>
      </w:r>
      <w:r w:rsidRPr="009E6369">
        <w:t>- P.U.Z. Planificarea procesului de informare și consultare a publicului</w:t>
      </w:r>
      <w:r w:rsidRPr="009E6369">
        <w:rPr>
          <w:spacing w:val="-57"/>
        </w:rPr>
        <w:t xml:space="preserve"> 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2  -</w:t>
      </w:r>
      <w:r w:rsidRPr="009E6369">
        <w:rPr>
          <w:spacing w:val="-1"/>
        </w:rPr>
        <w:t xml:space="preserve"> </w:t>
      </w:r>
      <w:r w:rsidRPr="009E6369">
        <w:t>P.U.Z. Calendarul</w:t>
      </w:r>
      <w:r w:rsidRPr="009E6369">
        <w:rPr>
          <w:spacing w:val="-1"/>
        </w:rPr>
        <w:t xml:space="preserve"> </w:t>
      </w:r>
      <w:r w:rsidRPr="009E6369">
        <w:t>informării și consultării</w:t>
      </w:r>
      <w:r w:rsidRPr="009E6369">
        <w:rPr>
          <w:spacing w:val="-2"/>
        </w:rPr>
        <w:t xml:space="preserve"> </w:t>
      </w:r>
      <w:r w:rsidRPr="009E6369">
        <w:t>cu publicul</w:t>
      </w:r>
    </w:p>
    <w:p w:rsidR="00744B09" w:rsidRDefault="00744B09" w:rsidP="00C74DF6">
      <w:pPr>
        <w:pStyle w:val="BodyText"/>
        <w:spacing w:before="1"/>
        <w:ind w:left="853"/>
        <w:jc w:val="both"/>
        <w:rPr>
          <w:spacing w:val="-57"/>
        </w:rPr>
      </w:pPr>
      <w:r w:rsidRPr="009E6369">
        <w:t>ANEXA 3</w:t>
      </w:r>
      <w:r w:rsidRPr="009E6369">
        <w:rPr>
          <w:spacing w:val="1"/>
        </w:rPr>
        <w:t xml:space="preserve"> </w:t>
      </w:r>
      <w:r w:rsidRPr="009E6369">
        <w:t>- P.U.Z. Raportul procesului de informare și consultare a publicului</w:t>
      </w:r>
      <w:r w:rsidRPr="009E6369">
        <w:rPr>
          <w:spacing w:val="-57"/>
        </w:rPr>
        <w:t xml:space="preserve"> </w:t>
      </w:r>
    </w:p>
    <w:p w:rsidR="00744B09" w:rsidRPr="009E6369" w:rsidRDefault="00744B09" w:rsidP="00C74DF6">
      <w:pPr>
        <w:pStyle w:val="BodyText"/>
        <w:spacing w:before="1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4  -</w:t>
      </w:r>
      <w:r w:rsidRPr="009E6369">
        <w:rPr>
          <w:spacing w:val="-1"/>
        </w:rPr>
        <w:t xml:space="preserve"> </w:t>
      </w:r>
      <w:r w:rsidRPr="009E6369">
        <w:t>P.U.Z. Model notificare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5</w:t>
      </w:r>
      <w:r w:rsidRPr="009E6369">
        <w:rPr>
          <w:spacing w:val="58"/>
        </w:rPr>
        <w:t xml:space="preserve"> </w:t>
      </w:r>
      <w:r w:rsidRPr="009E6369">
        <w:t>-</w:t>
      </w:r>
      <w:r w:rsidRPr="009E6369">
        <w:rPr>
          <w:spacing w:val="-2"/>
        </w:rPr>
        <w:t xml:space="preserve"> </w:t>
      </w:r>
      <w:r w:rsidRPr="009E6369">
        <w:t>P.U.Z.</w:t>
      </w:r>
      <w:r w:rsidRPr="009E6369">
        <w:rPr>
          <w:spacing w:val="-1"/>
        </w:rPr>
        <w:t xml:space="preserve"> </w:t>
      </w:r>
      <w:r w:rsidRPr="009E6369">
        <w:t>Model</w:t>
      </w:r>
      <w:r w:rsidRPr="009E6369">
        <w:rPr>
          <w:spacing w:val="-1"/>
        </w:rPr>
        <w:t xml:space="preserve"> </w:t>
      </w:r>
      <w:r w:rsidRPr="009E6369">
        <w:t>declarație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6</w:t>
      </w:r>
      <w:r w:rsidRPr="009E6369">
        <w:rPr>
          <w:spacing w:val="59"/>
        </w:rPr>
        <w:t xml:space="preserve"> </w:t>
      </w:r>
      <w:r w:rsidRPr="009E6369">
        <w:t>-</w:t>
      </w:r>
      <w:r w:rsidRPr="009E6369">
        <w:rPr>
          <w:spacing w:val="-2"/>
        </w:rPr>
        <w:t xml:space="preserve"> </w:t>
      </w:r>
      <w:r w:rsidRPr="009E6369">
        <w:t>P.U.Z.</w:t>
      </w:r>
      <w:r w:rsidRPr="009E6369">
        <w:rPr>
          <w:spacing w:val="-1"/>
        </w:rPr>
        <w:t xml:space="preserve"> </w:t>
      </w:r>
      <w:r w:rsidRPr="009E6369">
        <w:t>Model panou</w:t>
      </w:r>
      <w:r w:rsidRPr="009E6369">
        <w:rPr>
          <w:spacing w:val="-1"/>
        </w:rPr>
        <w:t xml:space="preserve"> </w:t>
      </w:r>
      <w:r w:rsidRPr="009E6369">
        <w:t>intenție</w:t>
      </w:r>
      <w:r w:rsidRPr="009E6369">
        <w:rPr>
          <w:spacing w:val="-2"/>
        </w:rPr>
        <w:t xml:space="preserve"> </w:t>
      </w:r>
      <w:r w:rsidRPr="009E6369">
        <w:t>elaborare</w:t>
      </w:r>
    </w:p>
    <w:p w:rsidR="00744B09" w:rsidRDefault="00744B09" w:rsidP="00C74DF6">
      <w:pPr>
        <w:pStyle w:val="BodyText"/>
        <w:ind w:left="853"/>
        <w:jc w:val="both"/>
        <w:rPr>
          <w:spacing w:val="1"/>
        </w:rPr>
      </w:pPr>
      <w:r w:rsidRPr="009E6369">
        <w:t>ANEXA 7</w:t>
      </w:r>
      <w:r w:rsidRPr="009E6369">
        <w:rPr>
          <w:spacing w:val="1"/>
        </w:rPr>
        <w:t xml:space="preserve"> </w:t>
      </w:r>
      <w:r w:rsidRPr="009E6369">
        <w:t>- P.U.Z. Model panou consultare asupra propunerilor preliminare</w:t>
      </w:r>
      <w:r w:rsidRPr="009E6369">
        <w:rPr>
          <w:spacing w:val="1"/>
        </w:rPr>
        <w:t xml:space="preserve"> </w:t>
      </w:r>
    </w:p>
    <w:p w:rsidR="00744B09" w:rsidRDefault="00744B09" w:rsidP="00C74DF6">
      <w:pPr>
        <w:pStyle w:val="BodyText"/>
        <w:ind w:left="853"/>
        <w:jc w:val="both"/>
        <w:rPr>
          <w:spacing w:val="-57"/>
        </w:rPr>
      </w:pPr>
      <w:r w:rsidRPr="009E6369">
        <w:t>ANEXA 8</w:t>
      </w:r>
      <w:r w:rsidRPr="009E6369">
        <w:rPr>
          <w:spacing w:val="1"/>
        </w:rPr>
        <w:t xml:space="preserve"> </w:t>
      </w:r>
      <w:r w:rsidRPr="009E6369">
        <w:t>- P.U.D. Planificarea procesului de informare și consultare a publicului</w:t>
      </w:r>
      <w:r w:rsidRPr="009E6369">
        <w:rPr>
          <w:spacing w:val="-57"/>
        </w:rPr>
        <w:t xml:space="preserve"> 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9  -</w:t>
      </w:r>
      <w:r w:rsidRPr="009E6369">
        <w:rPr>
          <w:spacing w:val="-1"/>
        </w:rPr>
        <w:t xml:space="preserve"> </w:t>
      </w:r>
      <w:r w:rsidRPr="009E6369">
        <w:t>P.U.D.</w:t>
      </w:r>
      <w:r w:rsidRPr="009E6369">
        <w:rPr>
          <w:spacing w:val="-1"/>
        </w:rPr>
        <w:t xml:space="preserve"> </w:t>
      </w:r>
      <w:r w:rsidRPr="009E6369">
        <w:t>Calendarul informării și consultării</w:t>
      </w:r>
      <w:r w:rsidRPr="009E6369">
        <w:rPr>
          <w:spacing w:val="-1"/>
        </w:rPr>
        <w:t xml:space="preserve"> </w:t>
      </w:r>
      <w:r w:rsidRPr="009E6369">
        <w:t>cu publicul</w:t>
      </w:r>
    </w:p>
    <w:p w:rsidR="00744B09" w:rsidRPr="009E6369" w:rsidRDefault="00744B09" w:rsidP="00C74DF6">
      <w:pPr>
        <w:pStyle w:val="BodyText"/>
        <w:spacing w:line="274" w:lineRule="exac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10 -</w:t>
      </w:r>
      <w:r w:rsidRPr="009E6369">
        <w:rPr>
          <w:spacing w:val="-2"/>
        </w:rPr>
        <w:t xml:space="preserve"> </w:t>
      </w:r>
      <w:r w:rsidRPr="009E6369">
        <w:t>P.U.D. Raportul</w:t>
      </w:r>
      <w:r w:rsidRPr="009E6369">
        <w:rPr>
          <w:spacing w:val="-1"/>
        </w:rPr>
        <w:t xml:space="preserve"> </w:t>
      </w:r>
      <w:r w:rsidRPr="009E6369">
        <w:t>procesului</w:t>
      </w:r>
      <w:r w:rsidRPr="009E6369">
        <w:rPr>
          <w:spacing w:val="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informare</w:t>
      </w:r>
      <w:r w:rsidRPr="009E6369">
        <w:rPr>
          <w:spacing w:val="-5"/>
        </w:rPr>
        <w:t xml:space="preserve"> </w:t>
      </w:r>
      <w:r w:rsidRPr="009E6369">
        <w:t>și consultare</w:t>
      </w:r>
      <w:r w:rsidRPr="009E6369">
        <w:rPr>
          <w:spacing w:val="-2"/>
        </w:rPr>
        <w:t xml:space="preserve"> </w:t>
      </w:r>
      <w:r w:rsidRPr="009E6369">
        <w:t>a</w:t>
      </w:r>
      <w:r w:rsidRPr="009E6369">
        <w:rPr>
          <w:spacing w:val="-1"/>
        </w:rPr>
        <w:t xml:space="preserve"> </w:t>
      </w:r>
      <w:r w:rsidRPr="009E6369">
        <w:t>publicului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5"/>
        </w:rPr>
        <w:t xml:space="preserve"> </w:t>
      </w:r>
      <w:r w:rsidRPr="009E6369">
        <w:t>11</w:t>
      </w:r>
      <w:r w:rsidRPr="009E6369">
        <w:rPr>
          <w:spacing w:val="-3"/>
        </w:rPr>
        <w:t xml:space="preserve"> </w:t>
      </w:r>
      <w:r w:rsidRPr="009E6369">
        <w:t>-</w:t>
      </w:r>
      <w:r w:rsidRPr="009E6369">
        <w:rPr>
          <w:spacing w:val="-4"/>
        </w:rPr>
        <w:t xml:space="preserve"> </w:t>
      </w:r>
      <w:r w:rsidRPr="009E6369">
        <w:t>P.U.D.</w:t>
      </w:r>
      <w:r w:rsidRPr="009E6369">
        <w:rPr>
          <w:spacing w:val="-2"/>
        </w:rPr>
        <w:t xml:space="preserve"> </w:t>
      </w:r>
      <w:r w:rsidRPr="009E6369">
        <w:t>Model</w:t>
      </w:r>
      <w:r w:rsidRPr="009E6369">
        <w:rPr>
          <w:spacing w:val="-3"/>
        </w:rPr>
        <w:t xml:space="preserve"> </w:t>
      </w:r>
      <w:r w:rsidRPr="009E6369">
        <w:t>notificare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3"/>
        </w:rPr>
        <w:t xml:space="preserve"> </w:t>
      </w:r>
      <w:r w:rsidRPr="009E6369">
        <w:t>12</w:t>
      </w:r>
      <w:r w:rsidRPr="009E6369">
        <w:rPr>
          <w:spacing w:val="-1"/>
        </w:rPr>
        <w:t xml:space="preserve"> </w:t>
      </w:r>
      <w:r w:rsidRPr="009E6369">
        <w:t>-</w:t>
      </w:r>
      <w:r w:rsidRPr="009E6369">
        <w:rPr>
          <w:spacing w:val="-2"/>
        </w:rPr>
        <w:t xml:space="preserve"> </w:t>
      </w:r>
      <w:r w:rsidRPr="009E6369">
        <w:t>P.U.D.</w:t>
      </w:r>
      <w:r w:rsidRPr="009E6369">
        <w:rPr>
          <w:spacing w:val="-1"/>
        </w:rPr>
        <w:t xml:space="preserve"> </w:t>
      </w:r>
      <w:r w:rsidRPr="009E6369">
        <w:t>Model</w:t>
      </w:r>
      <w:r w:rsidRPr="009E6369">
        <w:rPr>
          <w:spacing w:val="-1"/>
        </w:rPr>
        <w:t xml:space="preserve"> </w:t>
      </w:r>
      <w:r w:rsidRPr="009E6369">
        <w:t>declarație</w:t>
      </w:r>
    </w:p>
    <w:p w:rsidR="00744B09" w:rsidRPr="009E6369" w:rsidRDefault="00744B09" w:rsidP="00C74DF6">
      <w:pPr>
        <w:pStyle w:val="BodyText"/>
        <w:ind w:left="853"/>
        <w:jc w:val="both"/>
      </w:pPr>
      <w:r w:rsidRPr="009E6369">
        <w:t>ANEXA</w:t>
      </w:r>
      <w:r w:rsidRPr="009E6369">
        <w:rPr>
          <w:spacing w:val="-2"/>
        </w:rPr>
        <w:t xml:space="preserve"> </w:t>
      </w:r>
      <w:r w:rsidRPr="009E6369">
        <w:t>13</w:t>
      </w:r>
      <w:r w:rsidRPr="009E6369">
        <w:rPr>
          <w:spacing w:val="-1"/>
        </w:rPr>
        <w:t xml:space="preserve"> </w:t>
      </w:r>
      <w:r w:rsidRPr="009E6369">
        <w:t>-</w:t>
      </w:r>
      <w:r w:rsidRPr="009E6369">
        <w:rPr>
          <w:spacing w:val="-1"/>
        </w:rPr>
        <w:t xml:space="preserve"> </w:t>
      </w:r>
      <w:r w:rsidRPr="009E6369">
        <w:t>P.U.D.</w:t>
      </w:r>
      <w:r w:rsidRPr="009E6369">
        <w:rPr>
          <w:spacing w:val="-1"/>
        </w:rPr>
        <w:t xml:space="preserve"> </w:t>
      </w:r>
      <w:r w:rsidRPr="009E6369">
        <w:t>Model</w:t>
      </w:r>
      <w:r w:rsidRPr="009E6369">
        <w:rPr>
          <w:spacing w:val="-1"/>
        </w:rPr>
        <w:t xml:space="preserve"> </w:t>
      </w:r>
      <w:r w:rsidRPr="009E6369">
        <w:t>panou intenție</w:t>
      </w:r>
      <w:r w:rsidRPr="009E6369">
        <w:rPr>
          <w:spacing w:val="-2"/>
        </w:rPr>
        <w:t xml:space="preserve"> </w:t>
      </w:r>
      <w:r w:rsidRPr="009E6369">
        <w:t>și propuneri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elaborare</w:t>
      </w:r>
    </w:p>
    <w:p w:rsidR="00744B09" w:rsidRPr="009E6369" w:rsidRDefault="00744B09" w:rsidP="00E34D3A">
      <w:pPr>
        <w:pStyle w:val="BodyText"/>
        <w:ind w:left="853"/>
        <w:jc w:val="both"/>
      </w:pPr>
    </w:p>
    <w:p w:rsidR="00744B09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B666A2">
        <w:rPr>
          <w:rFonts w:ascii="Times New Roman" w:hAnsi="Times New Roman"/>
          <w:b/>
          <w:lang w:val="ro-RO"/>
        </w:rPr>
        <w:t xml:space="preserve">            </w:t>
      </w:r>
    </w:p>
    <w:p w:rsidR="00744B09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744B09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744B09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B666A2">
        <w:rPr>
          <w:rFonts w:ascii="Times New Roman" w:hAnsi="Times New Roman"/>
          <w:b/>
          <w:lang w:val="ro-RO"/>
        </w:rPr>
        <w:t xml:space="preserve"> </w:t>
      </w:r>
      <w:r>
        <w:rPr>
          <w:rFonts w:ascii="Times New Roman" w:hAnsi="Times New Roman"/>
          <w:b/>
          <w:lang w:val="ro-RO"/>
        </w:rPr>
        <w:t xml:space="preserve">                 </w:t>
      </w:r>
      <w:r w:rsidRPr="00B666A2">
        <w:rPr>
          <w:rFonts w:ascii="Times New Roman" w:hAnsi="Times New Roman"/>
          <w:b/>
          <w:lang w:val="ro-RO"/>
        </w:rPr>
        <w:t>PREŞEDINTE DE ŞEDINŢĂ,                                                             SECRETARUL GENERAL,</w:t>
      </w: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B666A2">
        <w:rPr>
          <w:rFonts w:ascii="Times New Roman" w:hAnsi="Times New Roman"/>
          <w:b/>
          <w:lang w:val="ro-RO"/>
        </w:rPr>
        <w:t xml:space="preserve">    </w:t>
      </w:r>
      <w:r>
        <w:rPr>
          <w:rFonts w:ascii="Times New Roman" w:hAnsi="Times New Roman"/>
          <w:b/>
          <w:lang w:val="ro-RO"/>
        </w:rPr>
        <w:t xml:space="preserve">         Consilier, ____________________</w:t>
      </w:r>
      <w:r w:rsidRPr="00B666A2">
        <w:rPr>
          <w:rFonts w:ascii="Times New Roman" w:hAnsi="Times New Roman"/>
          <w:b/>
          <w:lang w:val="ro-RO"/>
        </w:rPr>
        <w:t xml:space="preserve">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Marinela BUJOR</w:t>
      </w:r>
    </w:p>
    <w:p w:rsidR="00744B09" w:rsidRPr="009E6369" w:rsidRDefault="00744B09" w:rsidP="00C3082E">
      <w:pPr>
        <w:rPr>
          <w:rFonts w:ascii="Times New Roman" w:hAnsi="Times New Roman"/>
          <w:sz w:val="24"/>
          <w:szCs w:val="24"/>
        </w:rPr>
      </w:pPr>
    </w:p>
    <w:p w:rsidR="00744B09" w:rsidRDefault="00744B09" w:rsidP="00C3082E">
      <w:pPr>
        <w:pStyle w:val="BodyText"/>
        <w:spacing w:before="90"/>
        <w:ind w:left="132"/>
      </w:pPr>
    </w:p>
    <w:p w:rsidR="00744B09" w:rsidRDefault="00744B09" w:rsidP="00C3082E">
      <w:pPr>
        <w:pStyle w:val="BodyText"/>
        <w:spacing w:before="90"/>
        <w:ind w:left="132"/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Default="00744B09" w:rsidP="00C3082E">
      <w:pPr>
        <w:pStyle w:val="BodyText"/>
        <w:rPr>
          <w:sz w:val="20"/>
        </w:rPr>
      </w:pPr>
    </w:p>
    <w:p w:rsidR="00744B09" w:rsidRPr="009E6369" w:rsidRDefault="00744B09" w:rsidP="00C3082E">
      <w:pPr>
        <w:pStyle w:val="BodyText"/>
        <w:rPr>
          <w:sz w:val="20"/>
        </w:rPr>
      </w:pPr>
    </w:p>
    <w:p w:rsidR="00744B09" w:rsidRPr="009E6369" w:rsidRDefault="00744B09" w:rsidP="00C3082E">
      <w:pPr>
        <w:pStyle w:val="BodyText"/>
        <w:spacing w:before="11"/>
        <w:rPr>
          <w:sz w:val="25"/>
        </w:rPr>
      </w:pPr>
      <w:r>
        <w:rPr>
          <w:noProof/>
          <w:lang w:val="en-US"/>
        </w:rPr>
        <w:pict>
          <v:shape id="Text Box 22" o:spid="_x0000_s1029" type="#_x0000_t202" style="position:absolute;margin-left:55.2pt;margin-top:16.15pt;width:484.9pt;height:42.25pt;z-index:-2516643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" fillcolor="#7dcaff" stroked="f">
            <v:textbox inset="0,0,0,0">
              <w:txbxContent>
                <w:p w:rsidR="00744B09" w:rsidRPr="009E6369" w:rsidRDefault="00744B09" w:rsidP="003B22C9">
                  <w:pPr>
                    <w:ind w:left="763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9E6369">
                    <w:rPr>
                      <w:b/>
                      <w:sz w:val="28"/>
                    </w:rPr>
                    <w:t>CERERE</w:t>
                  </w:r>
                </w:p>
                <w:p w:rsidR="00744B09" w:rsidRPr="009E6369" w:rsidRDefault="00744B09" w:rsidP="003B22C9">
                  <w:pPr>
                    <w:spacing w:before="100"/>
                    <w:ind w:left="763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De</w:t>
                  </w:r>
                  <w:r w:rsidRPr="009E6369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demarare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a</w:t>
                  </w:r>
                  <w:r w:rsidRPr="009E6369"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procedurii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de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informare</w:t>
                  </w:r>
                  <w:r w:rsidRPr="009E6369">
                    <w:rPr>
                      <w:rFonts w:ascii="Times New Roman" w:hAnsi="Times New Roman"/>
                      <w:b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și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consultare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a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publicului</w:t>
                  </w:r>
                </w:p>
              </w:txbxContent>
            </v:textbox>
            <w10:wrap type="topAndBottom" anchorx="page"/>
          </v:shape>
        </w:pict>
      </w:r>
    </w:p>
    <w:p w:rsidR="00744B09" w:rsidRPr="009E6369" w:rsidRDefault="00744B09" w:rsidP="00C3082E">
      <w:pPr>
        <w:pStyle w:val="BodyText"/>
        <w:rPr>
          <w:sz w:val="20"/>
        </w:rPr>
      </w:pPr>
    </w:p>
    <w:p w:rsidR="00744B09" w:rsidRPr="009E6369" w:rsidRDefault="00744B09" w:rsidP="00C3082E">
      <w:pPr>
        <w:pStyle w:val="BodyText"/>
        <w:spacing w:before="9"/>
        <w:rPr>
          <w:sz w:val="18"/>
        </w:rPr>
      </w:pPr>
    </w:p>
    <w:p w:rsidR="00744B09" w:rsidRPr="009E6369" w:rsidRDefault="00744B09" w:rsidP="00C3082E">
      <w:pPr>
        <w:pStyle w:val="BodyText"/>
        <w:spacing w:before="90"/>
        <w:ind w:left="132"/>
      </w:pPr>
      <w:r w:rsidRPr="009E6369">
        <w:t>Subsemnatul</w:t>
      </w:r>
      <w:r w:rsidRPr="009E6369">
        <w:rPr>
          <w:spacing w:val="-2"/>
        </w:rPr>
        <w:t xml:space="preserve"> </w:t>
      </w:r>
      <w:r w:rsidRPr="009E6369">
        <w:t>……………………………..</w:t>
      </w:r>
    </w:p>
    <w:p w:rsidR="00744B09" w:rsidRPr="009E6369" w:rsidRDefault="00744B09" w:rsidP="00C3082E">
      <w:pPr>
        <w:pStyle w:val="BodyText"/>
        <w:ind w:left="132"/>
      </w:pPr>
      <w:r w:rsidRPr="009E6369">
        <w:t>CNP………………………………………</w:t>
      </w:r>
    </w:p>
    <w:p w:rsidR="00744B09" w:rsidRPr="009E6369" w:rsidRDefault="00744B09" w:rsidP="00C3082E">
      <w:pPr>
        <w:pStyle w:val="BodyText"/>
        <w:ind w:left="132"/>
      </w:pPr>
      <w:r w:rsidRPr="009E6369">
        <w:t>Domiciliat</w:t>
      </w:r>
      <w:r w:rsidRPr="009E6369">
        <w:rPr>
          <w:spacing w:val="-2"/>
        </w:rPr>
        <w:t xml:space="preserve"> </w:t>
      </w:r>
      <w:r w:rsidRPr="009E6369">
        <w:t>în……………………………..</w:t>
      </w:r>
    </w:p>
    <w:p w:rsidR="00744B09" w:rsidRPr="009E6369" w:rsidRDefault="00744B09" w:rsidP="00C3082E">
      <w:pPr>
        <w:pStyle w:val="BodyText"/>
        <w:rPr>
          <w:sz w:val="26"/>
        </w:rPr>
      </w:pPr>
    </w:p>
    <w:p w:rsidR="00744B09" w:rsidRPr="009E6369" w:rsidRDefault="00744B09" w:rsidP="00C3082E">
      <w:pPr>
        <w:pStyle w:val="BodyText"/>
        <w:rPr>
          <w:sz w:val="22"/>
        </w:rPr>
      </w:pPr>
    </w:p>
    <w:p w:rsidR="00744B09" w:rsidRPr="009E6369" w:rsidRDefault="00744B09" w:rsidP="00C74DF6">
      <w:pPr>
        <w:spacing w:before="1"/>
        <w:ind w:left="132"/>
        <w:jc w:val="both"/>
        <w:rPr>
          <w:rFonts w:ascii="Times New Roman" w:hAnsi="Times New Roman"/>
          <w:sz w:val="24"/>
        </w:rPr>
      </w:pPr>
      <w:r w:rsidRPr="009E6369">
        <w:rPr>
          <w:rFonts w:ascii="Times New Roman" w:hAnsi="Times New Roman"/>
          <w:sz w:val="24"/>
        </w:rPr>
        <w:t>Prin prezenta solicit demararea procedurii de informare și consultare a publicului conform</w:t>
      </w:r>
      <w:r w:rsidRPr="009E6369">
        <w:rPr>
          <w:rFonts w:ascii="Times New Roman" w:hAnsi="Times New Roman"/>
          <w:spacing w:val="1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 xml:space="preserve">Ordinului 2701/2010 </w:t>
      </w:r>
      <w:r w:rsidRPr="009E6369">
        <w:rPr>
          <w:rFonts w:ascii="Times New Roman" w:hAnsi="Times New Roman"/>
          <w:sz w:val="24"/>
        </w:rPr>
        <w:t xml:space="preserve">și a </w:t>
      </w:r>
      <w:r w:rsidRPr="009E6369">
        <w:rPr>
          <w:rFonts w:ascii="Times New Roman" w:hAnsi="Times New Roman"/>
          <w:i/>
          <w:sz w:val="24"/>
        </w:rPr>
        <w:t>Regulamentului Local privind implicarea publicului în elaborarea sau</w:t>
      </w:r>
      <w:r w:rsidRPr="009E6369">
        <w:rPr>
          <w:rFonts w:ascii="Times New Roman" w:hAnsi="Times New Roman"/>
          <w:i/>
          <w:spacing w:val="-57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>revizuirea</w:t>
      </w:r>
      <w:r w:rsidRPr="009E6369">
        <w:rPr>
          <w:rFonts w:ascii="Times New Roman" w:hAnsi="Times New Roman"/>
          <w:i/>
          <w:spacing w:val="-4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>documentațiilor de</w:t>
      </w:r>
      <w:r w:rsidRPr="009E6369">
        <w:rPr>
          <w:rFonts w:ascii="Times New Roman" w:hAnsi="Times New Roman"/>
          <w:i/>
          <w:spacing w:val="-2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>Urbanism</w:t>
      </w:r>
      <w:r w:rsidRPr="009E6369">
        <w:rPr>
          <w:rFonts w:ascii="Times New Roman" w:hAnsi="Times New Roman"/>
          <w:i/>
          <w:spacing w:val="-1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>și Amenajarea</w:t>
      </w:r>
      <w:r w:rsidRPr="009E6369">
        <w:rPr>
          <w:rFonts w:ascii="Times New Roman" w:hAnsi="Times New Roman"/>
          <w:i/>
          <w:spacing w:val="-1"/>
          <w:sz w:val="24"/>
        </w:rPr>
        <w:t xml:space="preserve"> </w:t>
      </w:r>
      <w:r w:rsidRPr="009E6369">
        <w:rPr>
          <w:rFonts w:ascii="Times New Roman" w:hAnsi="Times New Roman"/>
          <w:i/>
          <w:sz w:val="24"/>
        </w:rPr>
        <w:t xml:space="preserve">Teritoriului, </w:t>
      </w:r>
      <w:r w:rsidRPr="009E6369">
        <w:rPr>
          <w:rFonts w:ascii="Times New Roman" w:hAnsi="Times New Roman"/>
          <w:sz w:val="24"/>
        </w:rPr>
        <w:t>pentru</w:t>
      </w:r>
      <w:r w:rsidRPr="009E6369">
        <w:rPr>
          <w:rFonts w:ascii="Times New Roman" w:hAnsi="Times New Roman"/>
          <w:spacing w:val="-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proiectul:</w:t>
      </w:r>
    </w:p>
    <w:p w:rsidR="00744B09" w:rsidRPr="009E6369" w:rsidRDefault="00744B09" w:rsidP="00C3082E">
      <w:pPr>
        <w:pStyle w:val="BodyText"/>
        <w:rPr>
          <w:sz w:val="20"/>
        </w:rPr>
      </w:pPr>
    </w:p>
    <w:p w:rsidR="00744B09" w:rsidRPr="009E6369" w:rsidRDefault="00744B09" w:rsidP="00C3082E">
      <w:pPr>
        <w:pStyle w:val="BodyText"/>
        <w:spacing w:after="1"/>
        <w:rPr>
          <w:sz w:val="28"/>
        </w:rPr>
      </w:pPr>
    </w:p>
    <w:tbl>
      <w:tblPr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7"/>
        <w:gridCol w:w="6282"/>
      </w:tblGrid>
      <w:tr w:rsidR="00744B09" w:rsidRPr="009E6369" w:rsidTr="000F5E10">
        <w:trPr>
          <w:trHeight w:val="3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Faza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sz w:val="24"/>
              </w:rPr>
              <w:t>PUZ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/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PUD</w:t>
            </w:r>
          </w:p>
        </w:tc>
      </w:tr>
      <w:tr w:rsidR="00744B09" w:rsidRPr="009E6369" w:rsidTr="000F5E10">
        <w:trPr>
          <w:trHeight w:val="3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Titlu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3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Certificat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 nr.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3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Adresa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352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Beneficiar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4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3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Proiectant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(firma)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649"/>
        </w:trPr>
        <w:tc>
          <w:tcPr>
            <w:tcW w:w="3337" w:type="dxa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Persoană</w:t>
            </w:r>
            <w:r w:rsidRPr="009E6369">
              <w:rPr>
                <w:spacing w:val="-7"/>
                <w:sz w:val="24"/>
              </w:rPr>
              <w:t xml:space="preserve"> </w:t>
            </w:r>
            <w:r w:rsidRPr="009E6369">
              <w:rPr>
                <w:sz w:val="24"/>
              </w:rPr>
              <w:t>contact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din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partea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proiectantului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nume,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prenume,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e-mail, adresa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poștală</w:t>
            </w:r>
          </w:p>
        </w:tc>
      </w:tr>
    </w:tbl>
    <w:p w:rsidR="00744B09" w:rsidRPr="009E6369" w:rsidRDefault="00744B09" w:rsidP="00C3082E">
      <w:pPr>
        <w:pStyle w:val="BodyText"/>
        <w:spacing w:before="1"/>
        <w:rPr>
          <w:sz w:val="20"/>
        </w:rPr>
      </w:pPr>
    </w:p>
    <w:p w:rsidR="00744B09" w:rsidRPr="009E6369" w:rsidRDefault="00744B09" w:rsidP="00C3082E">
      <w:pPr>
        <w:pStyle w:val="BodyText"/>
        <w:spacing w:before="90"/>
        <w:ind w:left="132"/>
      </w:pPr>
      <w:r w:rsidRPr="009E6369">
        <w:t>La</w:t>
      </w:r>
      <w:r w:rsidRPr="009E6369">
        <w:rPr>
          <w:spacing w:val="-2"/>
        </w:rPr>
        <w:t xml:space="preserve"> </w:t>
      </w:r>
      <w:r w:rsidRPr="009E6369">
        <w:t>prezenta</w:t>
      </w:r>
      <w:r w:rsidRPr="009E6369">
        <w:rPr>
          <w:spacing w:val="2"/>
        </w:rPr>
        <w:t xml:space="preserve"> </w:t>
      </w:r>
      <w:r w:rsidRPr="009E6369">
        <w:t>cerere</w:t>
      </w:r>
      <w:r w:rsidRPr="009E6369">
        <w:rPr>
          <w:spacing w:val="-2"/>
        </w:rPr>
        <w:t xml:space="preserve"> </w:t>
      </w:r>
      <w:r w:rsidRPr="009E6369">
        <w:t>se</w:t>
      </w:r>
      <w:r w:rsidRPr="009E6369">
        <w:rPr>
          <w:spacing w:val="-2"/>
        </w:rPr>
        <w:t xml:space="preserve"> </w:t>
      </w:r>
      <w:r w:rsidRPr="009E6369">
        <w:t>vor</w:t>
      </w:r>
      <w:r w:rsidRPr="009E6369">
        <w:rPr>
          <w:spacing w:val="1"/>
        </w:rPr>
        <w:t xml:space="preserve"> </w:t>
      </w:r>
      <w:r w:rsidRPr="009E6369">
        <w:t>anexa</w:t>
      </w:r>
      <w:r w:rsidRPr="009E6369">
        <w:rPr>
          <w:spacing w:val="-3"/>
        </w:rPr>
        <w:t xml:space="preserve"> </w:t>
      </w:r>
      <w:r w:rsidRPr="009E6369">
        <w:t>următoarele:</w:t>
      </w:r>
    </w:p>
    <w:p w:rsidR="00744B09" w:rsidRPr="009E6369" w:rsidRDefault="00744B09" w:rsidP="00C3082E">
      <w:pPr>
        <w:pStyle w:val="BodyText"/>
        <w:ind w:left="132"/>
      </w:pPr>
      <w:r w:rsidRPr="009E6369">
        <w:t>-</w:t>
      </w:r>
    </w:p>
    <w:p w:rsidR="00744B09" w:rsidRPr="009E6369" w:rsidRDefault="00744B09" w:rsidP="00C3082E">
      <w:pPr>
        <w:pStyle w:val="BodyText"/>
        <w:ind w:left="132"/>
      </w:pPr>
      <w:r w:rsidRPr="009E6369">
        <w:t>-</w:t>
      </w:r>
    </w:p>
    <w:p w:rsidR="00744B09" w:rsidRPr="009E6369" w:rsidRDefault="00744B09" w:rsidP="00C3082E">
      <w:pPr>
        <w:pStyle w:val="BodyText"/>
        <w:rPr>
          <w:sz w:val="26"/>
        </w:rPr>
      </w:pPr>
    </w:p>
    <w:p w:rsidR="00744B09" w:rsidRPr="009E6369" w:rsidRDefault="00744B09" w:rsidP="00C3082E">
      <w:pPr>
        <w:pStyle w:val="BodyText"/>
        <w:spacing w:before="230"/>
        <w:ind w:left="132"/>
      </w:pPr>
      <w:r w:rsidRPr="009E6369">
        <w:t>Data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C3082E">
      <w:pPr>
        <w:pStyle w:val="BodyText"/>
        <w:spacing w:before="1"/>
        <w:ind w:left="132"/>
      </w:pPr>
      <w:r w:rsidRPr="009E6369">
        <w:t>……………………..</w:t>
      </w:r>
    </w:p>
    <w:p w:rsidR="00744B09" w:rsidRPr="009E6369" w:rsidRDefault="00744B09" w:rsidP="00C3082E">
      <w:pPr>
        <w:pStyle w:val="BodyText"/>
        <w:spacing w:before="2"/>
      </w:pPr>
    </w:p>
    <w:p w:rsidR="00744B09" w:rsidRPr="009E6369" w:rsidRDefault="00744B09" w:rsidP="00C3082E">
      <w:pPr>
        <w:pStyle w:val="BodyText"/>
        <w:spacing w:before="90"/>
        <w:jc w:val="right"/>
      </w:pPr>
      <w:r w:rsidRPr="009E6369">
        <w:t>Semnătura,</w:t>
      </w:r>
      <w:r w:rsidRPr="009E6369">
        <w:rPr>
          <w:spacing w:val="-8"/>
        </w:rPr>
        <w:t xml:space="preserve"> </w:t>
      </w:r>
      <w:r w:rsidRPr="009E6369">
        <w:t>ștampila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C3082E">
      <w:pPr>
        <w:pStyle w:val="BodyText"/>
        <w:jc w:val="right"/>
      </w:pPr>
      <w:r w:rsidRPr="009E6369">
        <w:t>………………………….</w:t>
      </w:r>
    </w:p>
    <w:p w:rsidR="00744B09" w:rsidRDefault="00744B09" w:rsidP="00C3082E">
      <w:pPr>
        <w:jc w:val="right"/>
        <w:rPr>
          <w:rFonts w:ascii="Times New Roman" w:hAnsi="Times New Roman"/>
        </w:rPr>
      </w:pPr>
    </w:p>
    <w:p w:rsidR="00744B09" w:rsidRDefault="00744B09" w:rsidP="00C3082E">
      <w:pPr>
        <w:jc w:val="right"/>
        <w:rPr>
          <w:rFonts w:ascii="Times New Roman" w:hAnsi="Times New Roman"/>
        </w:rPr>
      </w:pP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  <w:r w:rsidRPr="00B666A2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      SECRETARUL GENERAL,</w:t>
      </w: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B666A2">
        <w:rPr>
          <w:rFonts w:ascii="Times New Roman" w:hAnsi="Times New Roman"/>
          <w:b/>
          <w:lang w:val="ro-RO"/>
        </w:rPr>
        <w:t xml:space="preserve">       </w:t>
      </w:r>
      <w:r>
        <w:rPr>
          <w:rFonts w:ascii="Times New Roman" w:hAnsi="Times New Roman"/>
          <w:b/>
          <w:lang w:val="ro-RO"/>
        </w:rPr>
        <w:t xml:space="preserve">      Consilier, _________________</w:t>
      </w:r>
      <w:r w:rsidRPr="00B666A2">
        <w:rPr>
          <w:rFonts w:ascii="Times New Roman" w:hAnsi="Times New Roman"/>
          <w:b/>
          <w:lang w:val="ro-RO"/>
        </w:rPr>
        <w:t xml:space="preserve">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  Marinela BUJOR</w:t>
      </w:r>
    </w:p>
    <w:p w:rsidR="00744B09" w:rsidRPr="009E6369" w:rsidRDefault="00744B09" w:rsidP="00B666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4B09" w:rsidRPr="009E6369" w:rsidRDefault="00744B09" w:rsidP="00C3082E">
      <w:pPr>
        <w:jc w:val="right"/>
        <w:rPr>
          <w:rFonts w:ascii="Times New Roman" w:hAnsi="Times New Roman"/>
        </w:rPr>
        <w:sectPr w:rsidR="00744B09" w:rsidRPr="009E6369" w:rsidSect="00CD2A28">
          <w:headerReference w:type="default" r:id="rId9"/>
          <w:footerReference w:type="default" r:id="rId10"/>
          <w:headerReference w:type="first" r:id="rId11"/>
          <w:pgSz w:w="11910" w:h="16840"/>
          <w:pgMar w:top="720" w:right="907" w:bottom="576" w:left="994" w:header="0" w:footer="0" w:gutter="0"/>
          <w:cols w:space="720"/>
        </w:sectPr>
      </w:pPr>
    </w:p>
    <w:p w:rsidR="00744B09" w:rsidRPr="009E6369" w:rsidRDefault="00744B09" w:rsidP="00C3082E">
      <w:pPr>
        <w:pStyle w:val="BodyText"/>
        <w:spacing w:before="1"/>
        <w:rPr>
          <w:sz w:val="27"/>
        </w:rPr>
      </w:pPr>
    </w:p>
    <w:p w:rsidR="00744B09" w:rsidRPr="009E6369" w:rsidRDefault="00744B09" w:rsidP="00C3082E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31" o:spid="_x0000_s1032" type="#_x0000_t202" style="width:484.9pt;height:42.25pt;visibility:visible;mso-position-horizontal-relative:char;mso-position-vertical-relative:line" fillcolor="#7dcaff" stroked="f">
            <v:textbox inset="0,0,0,0">
              <w:txbxContent>
                <w:p w:rsidR="00744B09" w:rsidRPr="009E6369" w:rsidRDefault="00744B09" w:rsidP="003B22C9">
                  <w:pPr>
                    <w:ind w:left="763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9E6369">
                    <w:rPr>
                      <w:b/>
                      <w:sz w:val="28"/>
                    </w:rPr>
                    <w:t>PLANIFICAREA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procesului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de</w:t>
                  </w:r>
                  <w:r w:rsidRPr="009E6369">
                    <w:rPr>
                      <w:rFonts w:ascii="Times New Roman" w:hAnsi="Times New Roman"/>
                      <w:b/>
                      <w:spacing w:val="-7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informare</w:t>
                  </w:r>
                  <w:r w:rsidRPr="009E6369"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și</w:t>
                  </w:r>
                  <w:r w:rsidRPr="009E6369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consultare</w:t>
                  </w:r>
                  <w:r w:rsidRPr="009E6369">
                    <w:rPr>
                      <w:rFonts w:ascii="Times New Roman" w:hAnsi="Times New Roman"/>
                      <w:b/>
                      <w:spacing w:val="-6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a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publicului</w:t>
                  </w:r>
                </w:p>
                <w:p w:rsidR="00744B09" w:rsidRPr="009E6369" w:rsidRDefault="00744B09" w:rsidP="003B22C9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Zonal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Pr="009E6369" w:rsidRDefault="00744B09" w:rsidP="00C3082E">
      <w:pPr>
        <w:pStyle w:val="BodyText"/>
        <w:spacing w:before="9"/>
        <w:rPr>
          <w:sz w:val="21"/>
        </w:rPr>
      </w:pPr>
    </w:p>
    <w:tbl>
      <w:tblPr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39"/>
        <w:gridCol w:w="98"/>
        <w:gridCol w:w="6282"/>
        <w:gridCol w:w="10"/>
      </w:tblGrid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9619" w:type="dxa"/>
            <w:gridSpan w:val="3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Date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generale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și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identificarea părților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interesate</w:t>
            </w:r>
          </w:p>
        </w:tc>
      </w:tr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Faza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sz w:val="24"/>
              </w:rPr>
              <w:t>PUZ</w:t>
            </w:r>
          </w:p>
        </w:tc>
      </w:tr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Titlu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Certificat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 nr.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gridAfter w:val="1"/>
          <w:wAfter w:w="10" w:type="dxa"/>
          <w:trHeight w:val="351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Adresa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gridAfter w:val="1"/>
          <w:wAfter w:w="10" w:type="dxa"/>
          <w:trHeight w:val="350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Beneficiar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sz w:val="24"/>
              </w:rPr>
              <w:t>Proiectant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18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gridAfter w:val="1"/>
          <w:wAfter w:w="10" w:type="dxa"/>
          <w:trHeight w:val="6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Persoană</w:t>
            </w:r>
            <w:r w:rsidRPr="009E6369">
              <w:rPr>
                <w:spacing w:val="-7"/>
                <w:sz w:val="24"/>
              </w:rPr>
              <w:t xml:space="preserve"> </w:t>
            </w:r>
            <w:r w:rsidRPr="009E6369">
              <w:rPr>
                <w:sz w:val="24"/>
              </w:rPr>
              <w:t>contact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din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partea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proiectantului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nume,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prenume,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e-mail, adresa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poștală</w:t>
            </w:r>
          </w:p>
        </w:tc>
      </w:tr>
      <w:tr w:rsidR="00744B09" w:rsidRPr="009E6369" w:rsidTr="000F5E10">
        <w:trPr>
          <w:gridAfter w:val="1"/>
          <w:wAfter w:w="10" w:type="dxa"/>
          <w:trHeight w:val="6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Persoană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contact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partea</w:t>
            </w:r>
          </w:p>
          <w:p w:rsidR="00744B09" w:rsidRPr="009E6369" w:rsidRDefault="00744B09" w:rsidP="00C3082E">
            <w:pPr>
              <w:pStyle w:val="TableParagraph"/>
              <w:rPr>
                <w:sz w:val="24"/>
              </w:rPr>
            </w:pPr>
            <w:r w:rsidRPr="009E6369">
              <w:rPr>
                <w:sz w:val="24"/>
              </w:rPr>
              <w:t>administrației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publice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nume,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prenume,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e-mail, adresa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poștală</w:t>
            </w:r>
          </w:p>
        </w:tc>
      </w:tr>
      <w:tr w:rsidR="00744B09" w:rsidRPr="009E6369" w:rsidTr="000F5E10">
        <w:trPr>
          <w:gridAfter w:val="1"/>
          <w:wAfter w:w="10" w:type="dxa"/>
          <w:trHeight w:val="649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sz w:val="24"/>
              </w:rPr>
              <w:t>Inițierea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procesului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informare</w:t>
            </w:r>
          </w:p>
          <w:p w:rsidR="00744B09" w:rsidRPr="009E6369" w:rsidRDefault="00744B09" w:rsidP="00C3082E">
            <w:pPr>
              <w:pStyle w:val="TableParagraph"/>
              <w:rPr>
                <w:sz w:val="24"/>
              </w:rPr>
            </w:pP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populației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 completat cu data în care s-a făcut solicitare scrisă și</w:t>
            </w:r>
            <w:r w:rsidRPr="009E6369">
              <w:rPr>
                <w:color w:val="F27200"/>
                <w:spacing w:val="-57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înregistrată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la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registratură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către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inițiator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/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proiectant</w:t>
            </w:r>
          </w:p>
        </w:tc>
      </w:tr>
      <w:tr w:rsidR="00744B09" w:rsidRPr="009E6369" w:rsidTr="000F5E10">
        <w:trPr>
          <w:gridAfter w:val="1"/>
          <w:wAfter w:w="10" w:type="dxa"/>
          <w:trHeight w:val="2152"/>
        </w:trPr>
        <w:tc>
          <w:tcPr>
            <w:tcW w:w="3337" w:type="dxa"/>
            <w:gridSpan w:val="2"/>
          </w:tcPr>
          <w:p w:rsidR="00744B09" w:rsidRPr="009E6369" w:rsidRDefault="00744B09" w:rsidP="00C3082E">
            <w:pPr>
              <w:pStyle w:val="TableParagraph"/>
              <w:spacing w:before="20"/>
              <w:rPr>
                <w:i/>
                <w:sz w:val="24"/>
              </w:rPr>
            </w:pPr>
            <w:r w:rsidRPr="009E6369">
              <w:rPr>
                <w:sz w:val="24"/>
              </w:rPr>
              <w:t>Identificarea vecinilor direcți,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factorilor interesați sau potențial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afectați de planul de urbanism </w:t>
            </w:r>
            <w:r w:rsidRPr="009E6369">
              <w:rPr>
                <w:i/>
                <w:sz w:val="24"/>
              </w:rPr>
              <w:t>(se</w:t>
            </w:r>
            <w:r w:rsidRPr="009E6369">
              <w:rPr>
                <w:i/>
                <w:spacing w:val="-57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face</w:t>
            </w:r>
            <w:r w:rsidRPr="009E6369">
              <w:rPr>
                <w:i/>
                <w:spacing w:val="-3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de</w:t>
            </w:r>
            <w:r w:rsidRPr="009E6369">
              <w:rPr>
                <w:i/>
                <w:spacing w:val="-1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către</w:t>
            </w:r>
            <w:r w:rsidRPr="009E6369">
              <w:rPr>
                <w:i/>
                <w:spacing w:val="-1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inițiator</w:t>
            </w:r>
            <w:r w:rsidRPr="009E6369">
              <w:rPr>
                <w:i/>
                <w:spacing w:val="1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anterior</w:t>
            </w:r>
          </w:p>
          <w:p w:rsidR="00744B09" w:rsidRPr="009E6369" w:rsidRDefault="00744B09" w:rsidP="00C3082E">
            <w:pPr>
              <w:pStyle w:val="TableParagraph"/>
              <w:spacing w:before="1"/>
              <w:rPr>
                <w:i/>
                <w:sz w:val="24"/>
              </w:rPr>
            </w:pPr>
            <w:r w:rsidRPr="009E6369">
              <w:rPr>
                <w:i/>
                <w:sz w:val="24"/>
              </w:rPr>
              <w:t>Planificării consultării și se</w:t>
            </w:r>
            <w:r w:rsidRPr="009E6369">
              <w:rPr>
                <w:i/>
                <w:spacing w:val="1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predă odată cu solicitarea de</w:t>
            </w:r>
            <w:r w:rsidRPr="009E6369">
              <w:rPr>
                <w:i/>
                <w:spacing w:val="-58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inițiere</w:t>
            </w:r>
            <w:r w:rsidRPr="009E6369">
              <w:rPr>
                <w:i/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a consultării)</w:t>
            </w:r>
          </w:p>
        </w:tc>
        <w:tc>
          <w:tcPr>
            <w:tcW w:w="6282" w:type="dxa"/>
          </w:tcPr>
          <w:p w:rsidR="00744B09" w:rsidRPr="009E6369" w:rsidRDefault="00744B09" w:rsidP="00C3082E">
            <w:pPr>
              <w:pStyle w:val="TableParagraph"/>
              <w:spacing w:before="20"/>
              <w:ind w:left="20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nume,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prenume,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e-mail/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poștală</w:t>
            </w:r>
          </w:p>
        </w:tc>
      </w:tr>
      <w:tr w:rsidR="00744B09" w:rsidRPr="009E6369" w:rsidTr="000F5E10">
        <w:trPr>
          <w:gridAfter w:val="1"/>
          <w:wAfter w:w="10" w:type="dxa"/>
          <w:trHeight w:val="349"/>
        </w:trPr>
        <w:tc>
          <w:tcPr>
            <w:tcW w:w="9619" w:type="dxa"/>
            <w:gridSpan w:val="3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4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etapa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pregătitoare</w:t>
            </w:r>
          </w:p>
        </w:tc>
      </w:tr>
      <w:tr w:rsidR="00744B09" w:rsidRPr="009E6369" w:rsidTr="003A6921">
        <w:trPr>
          <w:trHeight w:val="1549"/>
        </w:trPr>
        <w:tc>
          <w:tcPr>
            <w:tcW w:w="3239" w:type="dxa"/>
          </w:tcPr>
          <w:p w:rsidR="00744B09" w:rsidRPr="009E6369" w:rsidRDefault="00744B09" w:rsidP="003A6921">
            <w:pPr>
              <w:pStyle w:val="TableParagraph"/>
              <w:spacing w:before="18"/>
              <w:ind w:right="176" w:firstLine="64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anunțare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>
              <w:rPr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 xml:space="preserve">intenției </w:t>
            </w:r>
            <w:r w:rsidRPr="009E6369">
              <w:rPr>
                <w:sz w:val="24"/>
              </w:rPr>
              <w:t xml:space="preserve">de elaborare a </w:t>
            </w:r>
            <w:r w:rsidRPr="00E34D3A">
              <w:t>planului d</w:t>
            </w:r>
            <w:r w:rsidRPr="009E6369">
              <w:rPr>
                <w:sz w:val="24"/>
              </w:rPr>
              <w:t>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6390" w:type="dxa"/>
            <w:gridSpan w:val="3"/>
          </w:tcPr>
          <w:p w:rsidR="00744B09" w:rsidRPr="009E6369" w:rsidRDefault="00744B09" w:rsidP="003A6921">
            <w:pPr>
              <w:pStyle w:val="TableParagraph"/>
              <w:spacing w:before="18"/>
              <w:ind w:left="20" w:right="173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b/>
                <w:sz w:val="24"/>
              </w:rPr>
              <w:t>Notificări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poștă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e-mail.</w:t>
            </w:r>
          </w:p>
          <w:p w:rsidR="00744B09" w:rsidRPr="009E6369" w:rsidRDefault="00744B09" w:rsidP="003A6921">
            <w:pPr>
              <w:pStyle w:val="TableParagraph"/>
              <w:ind w:left="20" w:right="173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sz w:val="24"/>
              </w:rPr>
              <w:t>Se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afișa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10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panou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de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intenție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teren (conform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Anexa</w:t>
            </w:r>
          </w:p>
          <w:p w:rsidR="00744B09" w:rsidRPr="009E6369" w:rsidRDefault="00744B09" w:rsidP="003A6921">
            <w:pPr>
              <w:pStyle w:val="TableParagraph"/>
              <w:ind w:left="6" w:right="173"/>
              <w:jc w:val="both"/>
              <w:rPr>
                <w:sz w:val="24"/>
              </w:rPr>
            </w:pPr>
            <w:r w:rsidRPr="009E6369">
              <w:rPr>
                <w:sz w:val="24"/>
              </w:rPr>
              <w:t>-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Panou</w:t>
            </w:r>
            <w:r w:rsidRPr="009E6369">
              <w:rPr>
                <w:i/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intenție</w:t>
            </w:r>
            <w:r w:rsidRPr="009E6369">
              <w:rPr>
                <w:i/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de</w:t>
            </w:r>
            <w:r w:rsidRPr="009E6369">
              <w:rPr>
                <w:i/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elaborare)</w:t>
            </w:r>
            <w:r w:rsidRPr="009E6369">
              <w:rPr>
                <w:sz w:val="24"/>
              </w:rPr>
              <w:t>,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obligație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inițiatorului.</w:t>
            </w:r>
          </w:p>
          <w:p w:rsidR="00744B09" w:rsidRPr="009E6369" w:rsidRDefault="00744B09" w:rsidP="003A6921">
            <w:pPr>
              <w:pStyle w:val="TableParagraph"/>
              <w:ind w:left="6" w:right="173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sz w:val="24"/>
              </w:rPr>
              <w:t>Se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afișa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10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intenție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site-ul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primăriei.</w:t>
            </w:r>
          </w:p>
          <w:p w:rsidR="00744B09" w:rsidRPr="009E6369" w:rsidRDefault="00744B09" w:rsidP="003A6921">
            <w:pPr>
              <w:pStyle w:val="TableParagraph"/>
              <w:ind w:left="6" w:right="173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sz w:val="24"/>
              </w:rPr>
              <w:t>Se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afișa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10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intenție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avizierul primăriei.</w:t>
            </w:r>
          </w:p>
        </w:tc>
      </w:tr>
      <w:tr w:rsidR="00744B09" w:rsidRPr="009E6369" w:rsidTr="003A6921">
        <w:trPr>
          <w:trHeight w:val="3616"/>
        </w:trPr>
        <w:tc>
          <w:tcPr>
            <w:tcW w:w="3239" w:type="dxa"/>
          </w:tcPr>
          <w:p w:rsidR="00744B09" w:rsidRPr="009E6369" w:rsidRDefault="00744B09" w:rsidP="003A6921">
            <w:pPr>
              <w:pStyle w:val="TableParagraph"/>
              <w:spacing w:before="20"/>
              <w:ind w:right="176" w:firstLine="64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prin care vecinii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direcți, factorii interesați sau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potențial afectați pot exprima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păreri în privință cu </w:t>
            </w:r>
            <w:r w:rsidRPr="009E6369">
              <w:rPr>
                <w:b/>
                <w:sz w:val="24"/>
              </w:rPr>
              <w:t>intenția</w:t>
            </w:r>
            <w:r w:rsidRPr="009E6369">
              <w:rPr>
                <w:b/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planului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6390" w:type="dxa"/>
            <w:gridSpan w:val="3"/>
          </w:tcPr>
          <w:p w:rsidR="00744B09" w:rsidRPr="009E6369" w:rsidRDefault="00744B09" w:rsidP="003A6921">
            <w:pPr>
              <w:pStyle w:val="TableParagraph"/>
              <w:spacing w:before="20"/>
              <w:ind w:left="20" w:right="173"/>
              <w:jc w:val="both"/>
              <w:rPr>
                <w:sz w:val="24"/>
              </w:rPr>
            </w:pPr>
            <w:r w:rsidRPr="009E6369">
              <w:rPr>
                <w:sz w:val="24"/>
              </w:rPr>
              <w:t>Posibilitatea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cetățenii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să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facă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observații,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în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termen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10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 la afișarea panoului de intenție: prin e-mail, prin adrese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depuse la primărie, petiții, prin poștă/curier, prin intermediul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notificărilor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-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tip pe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care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vor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primi pe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mail/în poștă.</w:t>
            </w:r>
          </w:p>
        </w:tc>
      </w:tr>
    </w:tbl>
    <w:p w:rsidR="00744B09" w:rsidRPr="009E6369" w:rsidRDefault="00744B09" w:rsidP="00C3082E">
      <w:pPr>
        <w:rPr>
          <w:rFonts w:ascii="Times New Roman" w:hAnsi="Times New Roman"/>
          <w:sz w:val="24"/>
        </w:rPr>
        <w:sectPr w:rsidR="00744B09" w:rsidRPr="009E6369">
          <w:headerReference w:type="default" r:id="rId12"/>
          <w:footerReference w:type="default" r:id="rId13"/>
          <w:pgSz w:w="11910" w:h="16840"/>
          <w:pgMar w:top="1800" w:right="900" w:bottom="1100" w:left="1000" w:header="420" w:footer="914" w:gutter="0"/>
          <w:pgNumType w:start="1"/>
          <w:cols w:space="720"/>
        </w:sectPr>
      </w:pPr>
    </w:p>
    <w:p w:rsidR="00744B09" w:rsidRPr="009E6369" w:rsidRDefault="00744B09" w:rsidP="00C3082E">
      <w:pPr>
        <w:pStyle w:val="BodyText"/>
        <w:spacing w:before="1"/>
        <w:rPr>
          <w:sz w:val="27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7"/>
        <w:gridCol w:w="6282"/>
      </w:tblGrid>
      <w:tr w:rsidR="00744B09" w:rsidRPr="009E6369" w:rsidTr="00C74DF6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etapa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elaborării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propunerilor</w:t>
            </w:r>
          </w:p>
        </w:tc>
      </w:tr>
      <w:tr w:rsidR="00744B09" w:rsidRPr="009E6369" w:rsidTr="00C74DF6">
        <w:trPr>
          <w:trHeight w:val="2149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de anunțare 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 xml:space="preserve">propunerilor </w:t>
            </w:r>
            <w:r w:rsidRPr="009E6369">
              <w:rPr>
                <w:sz w:val="24"/>
              </w:rPr>
              <w:t>planului 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20"/>
              <w:ind w:left="20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b/>
                <w:sz w:val="24"/>
              </w:rPr>
              <w:t>Declarații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trimise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prin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poștă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e-mail.</w:t>
            </w:r>
          </w:p>
          <w:p w:rsidR="00744B09" w:rsidRPr="009E6369" w:rsidRDefault="00744B09" w:rsidP="00C74DF6">
            <w:pPr>
              <w:pStyle w:val="TableParagraph"/>
              <w:ind w:left="191" w:hanging="171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z w:val="12"/>
              </w:rPr>
              <w:t xml:space="preserve"> </w:t>
            </w:r>
            <w:r w:rsidRPr="009E6369">
              <w:rPr>
                <w:sz w:val="24"/>
              </w:rPr>
              <w:t xml:space="preserve">Se va afișa 25 zile </w:t>
            </w:r>
            <w:r w:rsidRPr="009E6369">
              <w:rPr>
                <w:b/>
                <w:sz w:val="24"/>
              </w:rPr>
              <w:t xml:space="preserve">panou de consultare </w:t>
            </w:r>
            <w:r w:rsidRPr="009E6369">
              <w:rPr>
                <w:sz w:val="24"/>
              </w:rPr>
              <w:t>pe teren (conform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Anexa - </w:t>
            </w:r>
            <w:r w:rsidRPr="009E6369">
              <w:rPr>
                <w:i/>
                <w:sz w:val="24"/>
              </w:rPr>
              <w:t xml:space="preserve">Panou de consultare asupra propunerilor), </w:t>
            </w:r>
            <w:r w:rsidRPr="009E6369">
              <w:rPr>
                <w:sz w:val="24"/>
              </w:rPr>
              <w:t>obligație a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inițiatorului planului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urbanism.</w:t>
            </w:r>
          </w:p>
          <w:p w:rsidR="00744B09" w:rsidRPr="009E6369" w:rsidRDefault="00744B09" w:rsidP="00C74DF6">
            <w:pPr>
              <w:pStyle w:val="TableParagraph"/>
              <w:ind w:left="20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sz w:val="24"/>
              </w:rPr>
              <w:t>Se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afișa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25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site-ul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primăriei.</w:t>
            </w:r>
          </w:p>
          <w:p w:rsidR="00744B09" w:rsidRPr="009E6369" w:rsidRDefault="00744B09" w:rsidP="00C74DF6">
            <w:pPr>
              <w:pStyle w:val="TableParagraph"/>
              <w:ind w:left="20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pacing w:val="-11"/>
                <w:sz w:val="12"/>
              </w:rPr>
              <w:t xml:space="preserve"> </w:t>
            </w:r>
            <w:r w:rsidRPr="009E6369">
              <w:rPr>
                <w:sz w:val="24"/>
              </w:rPr>
              <w:t>Se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afișa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25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avizierul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primăriei.</w:t>
            </w:r>
          </w:p>
          <w:p w:rsidR="00744B09" w:rsidRPr="009E6369" w:rsidRDefault="00744B09" w:rsidP="00C74DF6">
            <w:pPr>
              <w:pStyle w:val="TableParagraph"/>
              <w:ind w:left="191"/>
              <w:jc w:val="both"/>
              <w:rPr>
                <w:sz w:val="24"/>
              </w:rPr>
            </w:pPr>
            <w:r w:rsidRPr="009E6369">
              <w:rPr>
                <w:sz w:val="24"/>
              </w:rPr>
              <w:t>(Printat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inițiator)</w:t>
            </w:r>
          </w:p>
        </w:tc>
      </w:tr>
      <w:tr w:rsidR="00744B09" w:rsidRPr="009E6369" w:rsidTr="00C74DF6">
        <w:trPr>
          <w:trHeight w:val="3352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prin care vecinii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direcți, factorii interesați sau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potențial afectați pot exprima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păreri în privință cu </w:t>
            </w:r>
            <w:r w:rsidRPr="009E6369">
              <w:rPr>
                <w:b/>
                <w:sz w:val="24"/>
              </w:rPr>
              <w:t>propunerile</w:t>
            </w:r>
            <w:r w:rsidRPr="009E6369">
              <w:rPr>
                <w:b/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din planul de urbanism, și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  <w:u w:val="single"/>
              </w:rPr>
              <w:t>modalitatea</w:t>
            </w:r>
            <w:r w:rsidRPr="009E6369">
              <w:rPr>
                <w:spacing w:val="-3"/>
                <w:sz w:val="24"/>
                <w:u w:val="single"/>
              </w:rPr>
              <w:t xml:space="preserve"> </w:t>
            </w:r>
            <w:r w:rsidRPr="009E6369">
              <w:rPr>
                <w:sz w:val="24"/>
                <w:u w:val="single"/>
              </w:rPr>
              <w:t>de</w:t>
            </w:r>
            <w:r w:rsidRPr="009E6369">
              <w:rPr>
                <w:spacing w:val="-1"/>
                <w:sz w:val="24"/>
                <w:u w:val="single"/>
              </w:rPr>
              <w:t xml:space="preserve"> </w:t>
            </w:r>
            <w:r w:rsidRPr="009E6369">
              <w:rPr>
                <w:sz w:val="24"/>
                <w:u w:val="single"/>
              </w:rPr>
              <w:t>comunicare</w:t>
            </w:r>
            <w:r w:rsidRPr="009E6369">
              <w:rPr>
                <w:spacing w:val="-1"/>
                <w:sz w:val="24"/>
                <w:u w:val="single"/>
              </w:rPr>
              <w:t xml:space="preserve"> </w:t>
            </w:r>
            <w:r w:rsidRPr="009E6369">
              <w:rPr>
                <w:sz w:val="24"/>
                <w:u w:val="single"/>
              </w:rPr>
              <w:t>cu</w:t>
            </w:r>
          </w:p>
          <w:p w:rsidR="00744B09" w:rsidRPr="009E6369" w:rsidRDefault="00744B09" w:rsidP="00C74DF6">
            <w:pPr>
              <w:pStyle w:val="TableParagraph"/>
              <w:spacing w:before="1"/>
              <w:jc w:val="both"/>
              <w:rPr>
                <w:sz w:val="24"/>
              </w:rPr>
            </w:pPr>
            <w:r w:rsidRPr="009E6369">
              <w:rPr>
                <w:sz w:val="24"/>
                <w:u w:val="single"/>
              </w:rPr>
              <w:t>inițiatorul</w:t>
            </w:r>
            <w:r w:rsidRPr="009E6369">
              <w:rPr>
                <w:spacing w:val="-2"/>
                <w:sz w:val="24"/>
                <w:u w:val="single"/>
              </w:rPr>
              <w:t xml:space="preserve"> </w:t>
            </w:r>
            <w:r w:rsidRPr="009E6369">
              <w:rPr>
                <w:sz w:val="24"/>
                <w:u w:val="single"/>
              </w:rPr>
              <w:t>și</w:t>
            </w:r>
            <w:r w:rsidRPr="009E6369">
              <w:rPr>
                <w:spacing w:val="-1"/>
                <w:sz w:val="24"/>
                <w:u w:val="single"/>
              </w:rPr>
              <w:t xml:space="preserve"> </w:t>
            </w:r>
            <w:r w:rsidRPr="009E6369">
              <w:rPr>
                <w:sz w:val="24"/>
                <w:u w:val="single"/>
              </w:rPr>
              <w:t>proiectantul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20"/>
              <w:ind w:left="191" w:hanging="171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z w:val="12"/>
              </w:rPr>
              <w:t xml:space="preserve"> </w:t>
            </w:r>
            <w:r w:rsidRPr="009E6369">
              <w:rPr>
                <w:sz w:val="24"/>
              </w:rPr>
              <w:t>Posibilitatea ca cetățenii să facă observații, în termen de 25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zile de la afișarea panoului de </w:t>
            </w:r>
            <w:r w:rsidRPr="009E6369">
              <w:rPr>
                <w:b/>
                <w:sz w:val="24"/>
              </w:rPr>
              <w:t>consultare</w:t>
            </w:r>
            <w:r w:rsidRPr="009E6369">
              <w:rPr>
                <w:sz w:val="24"/>
              </w:rPr>
              <w:t>: prin e-mail, prin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adrese depuse la primărie, petiții, prin poștă/curier, prin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intermediul </w:t>
            </w:r>
            <w:r w:rsidRPr="009E6369">
              <w:rPr>
                <w:b/>
                <w:sz w:val="24"/>
              </w:rPr>
              <w:t xml:space="preserve">declarațiilor </w:t>
            </w:r>
            <w:r w:rsidRPr="009E6369">
              <w:rPr>
                <w:sz w:val="24"/>
              </w:rPr>
              <w:t>- tip pe care le vor primi pe mail/în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poștă.</w:t>
            </w:r>
          </w:p>
          <w:p w:rsidR="00744B09" w:rsidRPr="009E6369" w:rsidRDefault="00744B09" w:rsidP="00C74DF6">
            <w:pPr>
              <w:pStyle w:val="TableParagraph"/>
              <w:spacing w:before="1"/>
              <w:ind w:left="191" w:hanging="171"/>
              <w:jc w:val="both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sz w:val="12"/>
              </w:rPr>
              <w:t>✦</w:t>
            </w:r>
            <w:r w:rsidRPr="009E6369">
              <w:rPr>
                <w:sz w:val="12"/>
              </w:rPr>
              <w:t xml:space="preserve"> </w:t>
            </w:r>
            <w:r w:rsidRPr="009E6369">
              <w:rPr>
                <w:sz w:val="24"/>
              </w:rPr>
              <w:t xml:space="preserve">Participare la </w:t>
            </w:r>
            <w:r w:rsidRPr="009E6369">
              <w:rPr>
                <w:b/>
                <w:sz w:val="24"/>
              </w:rPr>
              <w:t xml:space="preserve">dezbatere publică </w:t>
            </w:r>
            <w:r w:rsidRPr="009E6369">
              <w:rPr>
                <w:sz w:val="24"/>
              </w:rPr>
              <w:t>organizată de administrația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publică în termen de maxim 15 zile de la finalizarea perioadei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de consultare - la finalul dezbaterii va fi întocmit și semnat de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participanți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un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proces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verbal.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(Data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dezbaterii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fi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comunicată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pe pagina de internet a Comun</w:t>
            </w:r>
            <w:r>
              <w:rPr>
                <w:sz w:val="24"/>
              </w:rPr>
              <w:t>ei Mărăcineni</w:t>
            </w:r>
            <w:r w:rsidRPr="009E6369">
              <w:rPr>
                <w:sz w:val="24"/>
              </w:rPr>
              <w:t xml:space="preserve"> cu cel putin 7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înainte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data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dezbaterii)</w:t>
            </w:r>
          </w:p>
        </w:tc>
      </w:tr>
      <w:tr w:rsidR="00744B09" w:rsidRPr="009E6369" w:rsidTr="00C74DF6">
        <w:trPr>
          <w:trHeight w:val="1549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18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prin care se transmit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solicitările vecinilor direcți,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factorilor interesați sau potențial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afectați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către</w:t>
            </w:r>
            <w:r w:rsidRPr="009E6369">
              <w:rPr>
                <w:spacing w:val="-6"/>
                <w:sz w:val="24"/>
              </w:rPr>
              <w:t xml:space="preserve"> </w:t>
            </w:r>
            <w:r w:rsidRPr="009E6369">
              <w:rPr>
                <w:sz w:val="24"/>
              </w:rPr>
              <w:t>inițiator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/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proiectant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18"/>
              <w:ind w:left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Administrația publică notifică inițiatorul / proiectantul cu privire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la observații/obiecții în termen de 5 zile de la dezbaterea publică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și solicită modificarea planului de urbanism sau un răspuns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motivat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refuz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al modificării</w:t>
            </w:r>
          </w:p>
        </w:tc>
      </w:tr>
      <w:tr w:rsidR="00744B09" w:rsidRPr="009E6369" w:rsidTr="00C74DF6">
        <w:trPr>
          <w:trHeight w:val="1249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18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prin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se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evaluează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procesul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informare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populației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18"/>
              <w:ind w:left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După finalizarea consultării și înainte de aprobare prin HCL, se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elaborează Raportul procesului de informare și consultare 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publicului</w:t>
            </w:r>
          </w:p>
        </w:tc>
      </w:tr>
      <w:tr w:rsidR="00744B09" w:rsidRPr="009E6369" w:rsidTr="00C74DF6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etapa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aprobării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PUZ</w:t>
            </w:r>
          </w:p>
        </w:tc>
      </w:tr>
      <w:tr w:rsidR="00744B09" w:rsidRPr="009E6369" w:rsidTr="00C74DF6">
        <w:trPr>
          <w:trHeight w:val="1550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prin care vecinii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direcți, factorii interesați sau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potențial afectați pot avea liber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acces la </w:t>
            </w:r>
            <w:r w:rsidRPr="009E6369">
              <w:rPr>
                <w:b/>
                <w:sz w:val="24"/>
              </w:rPr>
              <w:t xml:space="preserve">propunerile </w:t>
            </w:r>
            <w:r w:rsidRPr="009E6369">
              <w:rPr>
                <w:sz w:val="24"/>
              </w:rPr>
              <w:t>din planul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20"/>
              <w:ind w:left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Întreaga documentație PUZ (Planșe desenate și Regulament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local de urbanism), raportul de specialitate, raportul consultării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populației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hotărârea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de consiliu privind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aprobarea</w:t>
            </w:r>
            <w:r w:rsidRPr="009E6369">
              <w:rPr>
                <w:spacing w:val="-6"/>
                <w:sz w:val="24"/>
              </w:rPr>
              <w:t xml:space="preserve"> </w:t>
            </w:r>
            <w:r w:rsidRPr="009E6369">
              <w:rPr>
                <w:sz w:val="24"/>
              </w:rPr>
              <w:t>PUZ,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vor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fi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publicate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pagina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internet 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primăriei.</w:t>
            </w:r>
          </w:p>
        </w:tc>
      </w:tr>
      <w:tr w:rsidR="00744B09" w:rsidRPr="009E6369" w:rsidTr="00C74DF6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monitorizarea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implementării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PUZ</w:t>
            </w:r>
          </w:p>
        </w:tc>
      </w:tr>
      <w:tr w:rsidR="00744B09" w:rsidRPr="009E6369" w:rsidTr="00C74DF6">
        <w:trPr>
          <w:trHeight w:val="1552"/>
        </w:trPr>
        <w:tc>
          <w:tcPr>
            <w:tcW w:w="3337" w:type="dxa"/>
          </w:tcPr>
          <w:p w:rsidR="00744B09" w:rsidRPr="009E6369" w:rsidRDefault="00744B09" w:rsidP="00C74DF6">
            <w:pPr>
              <w:pStyle w:val="TableParagraph"/>
              <w:spacing w:before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Modalitatea prin care vecinii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direcți, factorii interesați sau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potențial afectați pot avea liber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acces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planul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urbanism.</w:t>
            </w:r>
          </w:p>
        </w:tc>
        <w:tc>
          <w:tcPr>
            <w:tcW w:w="6282" w:type="dxa"/>
          </w:tcPr>
          <w:p w:rsidR="00744B09" w:rsidRPr="009E6369" w:rsidRDefault="00744B09" w:rsidP="00C74DF6">
            <w:pPr>
              <w:pStyle w:val="TableParagraph"/>
              <w:spacing w:before="20"/>
              <w:ind w:left="20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Întreaga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 PUZ (Planșe desenate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și Regulament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local de urbanism) va fi publicată pe pagina de internet 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primăriei. La cerere, extrase din aceasta pot fi eliberate sub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forma de copii in format electronic sau tiparit, in conditiile Legii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544/2001.</w:t>
            </w:r>
          </w:p>
        </w:tc>
      </w:tr>
    </w:tbl>
    <w:p w:rsidR="00744B09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  <w:r w:rsidRPr="00B666A2">
        <w:rPr>
          <w:rFonts w:ascii="Times New Roman" w:hAnsi="Times New Roman"/>
          <w:b/>
          <w:lang w:val="ro-RO"/>
        </w:rPr>
        <w:t xml:space="preserve">             </w:t>
      </w: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   </w:t>
      </w:r>
      <w:r w:rsidRPr="00B666A2">
        <w:rPr>
          <w:rFonts w:ascii="Times New Roman" w:hAnsi="Times New Roman"/>
          <w:b/>
          <w:lang w:val="ro-RO"/>
        </w:rPr>
        <w:t>PREŞEDINTE DE ŞEDINŢĂ,                                                             SECRETARUL GENERAL,</w:t>
      </w:r>
    </w:p>
    <w:p w:rsidR="00744B09" w:rsidRPr="00B666A2" w:rsidRDefault="00744B09" w:rsidP="00B666A2">
      <w:pPr>
        <w:spacing w:after="0" w:line="240" w:lineRule="auto"/>
        <w:rPr>
          <w:rFonts w:ascii="Times New Roman" w:hAnsi="Times New Roman"/>
          <w:b/>
          <w:lang w:val="ro-RO"/>
        </w:rPr>
      </w:pPr>
      <w:r w:rsidRPr="00B666A2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 _______________</w:t>
      </w:r>
      <w:r w:rsidRPr="00B666A2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Marinela BUJOR</w:t>
      </w:r>
    </w:p>
    <w:p w:rsidR="00744B09" w:rsidRPr="009E6369" w:rsidRDefault="00744B09" w:rsidP="00B666A2">
      <w:pPr>
        <w:spacing w:after="0" w:line="240" w:lineRule="auto"/>
        <w:jc w:val="center"/>
        <w:rPr>
          <w:rFonts w:ascii="Times New Roman" w:hAnsi="Times New Roman"/>
          <w:sz w:val="24"/>
        </w:rPr>
        <w:sectPr w:rsidR="00744B09" w:rsidRPr="009E6369">
          <w:pgSz w:w="11910" w:h="16840"/>
          <w:pgMar w:top="1800" w:right="900" w:bottom="1100" w:left="1000" w:header="420" w:footer="914" w:gutter="0"/>
          <w:cols w:space="720"/>
        </w:sectPr>
      </w:pPr>
    </w:p>
    <w:p w:rsidR="00744B09" w:rsidRPr="009E6369" w:rsidRDefault="00744B09" w:rsidP="00C3082E">
      <w:pPr>
        <w:pStyle w:val="BodyText"/>
        <w:spacing w:before="8"/>
        <w:rPr>
          <w:sz w:val="11"/>
        </w:rPr>
      </w:pPr>
    </w:p>
    <w:p w:rsidR="00744B09" w:rsidRPr="009E6369" w:rsidRDefault="00744B09" w:rsidP="00C3082E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30" o:spid="_x0000_s1037" type="#_x0000_t202" style="width:484.9pt;height:42.25pt;visibility:visible;mso-position-horizontal-relative:char;mso-position-vertical-relative:line" fillcolor="#7dcaff" stroked="f">
            <v:textbox inset="0,0,0,0">
              <w:txbxContent>
                <w:p w:rsidR="00744B09" w:rsidRPr="009E6369" w:rsidRDefault="00744B09" w:rsidP="003B22C9">
                  <w:pPr>
                    <w:ind w:left="761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9E6369">
                    <w:rPr>
                      <w:b/>
                      <w:sz w:val="28"/>
                    </w:rPr>
                    <w:t>Calendarul</w:t>
                  </w:r>
                  <w:r w:rsidRPr="009E6369"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informării</w:t>
                  </w:r>
                  <w:r w:rsidRPr="009E6369">
                    <w:rPr>
                      <w:rFonts w:ascii="Times New Roman" w:hAnsi="Times New Roman"/>
                      <w:b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și</w:t>
                  </w:r>
                  <w:r w:rsidRPr="009E6369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consultării</w:t>
                  </w:r>
                  <w:r w:rsidRPr="009E6369"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cu</w:t>
                  </w:r>
                  <w:r w:rsidRPr="009E6369"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publicul</w:t>
                  </w:r>
                </w:p>
                <w:p w:rsidR="00744B09" w:rsidRPr="009E6369" w:rsidRDefault="00744B09" w:rsidP="003B22C9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Zonal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Pr="009E6369" w:rsidRDefault="00744B09" w:rsidP="00C3082E">
      <w:pPr>
        <w:pStyle w:val="BodyText"/>
        <w:spacing w:before="9"/>
        <w:rPr>
          <w:sz w:val="21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253"/>
        <w:gridCol w:w="4820"/>
      </w:tblGrid>
      <w:tr w:rsidR="00744B09" w:rsidRPr="009E6369" w:rsidTr="000F5E10">
        <w:trPr>
          <w:trHeight w:val="649"/>
        </w:trPr>
        <w:tc>
          <w:tcPr>
            <w:tcW w:w="567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46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 publicului în etapa</w:t>
            </w:r>
            <w:r w:rsidRPr="009E6369">
              <w:rPr>
                <w:b/>
                <w:spacing w:val="-57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pregătitoare</w:t>
            </w:r>
          </w:p>
        </w:tc>
        <w:tc>
          <w:tcPr>
            <w:tcW w:w="4820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186"/>
              <w:rPr>
                <w:i/>
                <w:sz w:val="24"/>
              </w:rPr>
            </w:pPr>
            <w:r w:rsidRPr="009E6369">
              <w:rPr>
                <w:i/>
                <w:sz w:val="24"/>
              </w:rPr>
              <w:t>Se</w:t>
            </w:r>
            <w:r w:rsidRPr="009E6369">
              <w:rPr>
                <w:i/>
                <w:spacing w:val="-2"/>
                <w:sz w:val="24"/>
              </w:rPr>
              <w:t xml:space="preserve"> </w:t>
            </w:r>
            <w:r w:rsidRPr="009E6369">
              <w:rPr>
                <w:i/>
                <w:sz w:val="24"/>
              </w:rPr>
              <w:t>va completa</w:t>
            </w:r>
          </w:p>
        </w:tc>
      </w:tr>
      <w:tr w:rsidR="00744B09" w:rsidRPr="009E6369" w:rsidTr="000F5E10">
        <w:trPr>
          <w:trHeight w:val="867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744B09" w:rsidRPr="009E6369" w:rsidRDefault="00744B09" w:rsidP="00C3082E">
            <w:pPr>
              <w:pStyle w:val="TableParagraph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18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Inițierea procesului de informare și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consultare a populației de către inițiator /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proiectant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6"/>
              <w:ind w:left="0"/>
              <w:jc w:val="both"/>
              <w:rPr>
                <w:sz w:val="25"/>
              </w:rPr>
            </w:pP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ziua,</w:t>
            </w:r>
            <w:r>
              <w:rPr>
                <w:sz w:val="24"/>
              </w:rPr>
              <w:t xml:space="preserve"> </w:t>
            </w:r>
            <w:r w:rsidRPr="009E6369">
              <w:rPr>
                <w:sz w:val="24"/>
              </w:rPr>
              <w:t>luna,</w:t>
            </w:r>
            <w:r>
              <w:rPr>
                <w:sz w:val="24"/>
              </w:rPr>
              <w:t xml:space="preserve"> </w:t>
            </w:r>
            <w:r w:rsidRPr="009E6369">
              <w:rPr>
                <w:sz w:val="24"/>
              </w:rPr>
              <w:t>anul</w:t>
            </w:r>
          </w:p>
        </w:tc>
      </w:tr>
      <w:tr w:rsidR="00744B09" w:rsidRPr="009E6369" w:rsidTr="000F5E10">
        <w:trPr>
          <w:trHeight w:val="1250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73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Informarea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vecinilor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direcți,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factorilor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interesați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sau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potențial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afectați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planul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urbanism în legătură cu </w:t>
            </w:r>
            <w:r w:rsidRPr="009E6369">
              <w:rPr>
                <w:b/>
                <w:sz w:val="24"/>
              </w:rPr>
              <w:t xml:space="preserve">intenția </w:t>
            </w:r>
            <w:r w:rsidRPr="009E6369">
              <w:rPr>
                <w:sz w:val="24"/>
              </w:rPr>
              <w:t>elaborării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acesteia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210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termen de maxim 10 zile calendaristice de la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inițierea procesului de informare și consultare 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populației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către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inițiator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/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proiectant</w:t>
            </w:r>
          </w:p>
        </w:tc>
      </w:tr>
      <w:tr w:rsidR="00744B09" w:rsidRPr="009E6369" w:rsidTr="000F5E10">
        <w:trPr>
          <w:trHeight w:val="15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744B09" w:rsidRPr="009E6369" w:rsidRDefault="00744B09" w:rsidP="00C3082E">
            <w:pPr>
              <w:pStyle w:val="TableParagraph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ind w:left="0"/>
              <w:jc w:val="both"/>
              <w:rPr>
                <w:sz w:val="26"/>
              </w:rPr>
            </w:pPr>
          </w:p>
          <w:p w:rsidR="00744B09" w:rsidRPr="009E6369" w:rsidRDefault="00744B09" w:rsidP="00C74DF6">
            <w:pPr>
              <w:pStyle w:val="TableParagraph"/>
              <w:spacing w:before="4"/>
              <w:ind w:left="0"/>
              <w:jc w:val="both"/>
              <w:rPr>
                <w:sz w:val="29"/>
              </w:rPr>
            </w:pP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Afișare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intenție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site-ul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primăriei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85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 zi în care se face informarea vecinilor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direcți, factorilor interesați sau potențial afectați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documentația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în legătură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b/>
                <w:sz w:val="24"/>
              </w:rPr>
              <w:t>intenția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elaborării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acesteia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10 zile)</w:t>
            </w:r>
          </w:p>
        </w:tc>
      </w:tr>
      <w:tr w:rsidR="00744B09" w:rsidRPr="009E6369" w:rsidTr="000F5E10">
        <w:trPr>
          <w:trHeight w:val="6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186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sz w:val="24"/>
              </w:rPr>
              <w:t>Afișare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intenție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la avizierul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primăriei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dată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din rândul anterior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10 zile)</w:t>
            </w:r>
          </w:p>
        </w:tc>
      </w:tr>
      <w:tr w:rsidR="00744B09" w:rsidRPr="009E6369" w:rsidTr="000F5E10">
        <w:trPr>
          <w:trHeight w:val="950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744B09" w:rsidRPr="009E6369" w:rsidRDefault="00744B09" w:rsidP="00C3082E">
            <w:pPr>
              <w:pStyle w:val="TableParagraph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61"/>
              <w:jc w:val="both"/>
              <w:rPr>
                <w:sz w:val="24"/>
              </w:rPr>
            </w:pPr>
            <w:r w:rsidRPr="009E6369">
              <w:rPr>
                <w:sz w:val="24"/>
              </w:rPr>
              <w:t xml:space="preserve">Afișare panou </w:t>
            </w:r>
            <w:r w:rsidRPr="009E6369">
              <w:rPr>
                <w:b/>
                <w:sz w:val="24"/>
              </w:rPr>
              <w:t xml:space="preserve">intenție </w:t>
            </w:r>
            <w:r w:rsidRPr="009E6369">
              <w:rPr>
                <w:sz w:val="24"/>
              </w:rPr>
              <w:t>pe teren (obligație 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inițiatorului planului de urbanism /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proiectantului)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200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dată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din rândul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anterior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10 zile)</w:t>
            </w:r>
          </w:p>
        </w:tc>
      </w:tr>
      <w:tr w:rsidR="00744B09" w:rsidRPr="009E6369" w:rsidTr="000F5E10">
        <w:trPr>
          <w:trHeight w:val="351"/>
        </w:trPr>
        <w:tc>
          <w:tcPr>
            <w:tcW w:w="567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3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etapa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elaborării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propunerilor</w:t>
            </w:r>
          </w:p>
        </w:tc>
      </w:tr>
      <w:tr w:rsidR="00744B09" w:rsidRPr="009E6369" w:rsidTr="000F5E10">
        <w:trPr>
          <w:trHeight w:val="12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70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Informarea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vecinilor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direcți,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factorilor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interesați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sau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potențial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afectați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planul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urbanism în legătură cu </w:t>
            </w:r>
            <w:r w:rsidRPr="009E6369">
              <w:rPr>
                <w:b/>
                <w:sz w:val="24"/>
              </w:rPr>
              <w:t xml:space="preserve">propunerile </w:t>
            </w:r>
            <w:r w:rsidRPr="009E6369">
              <w:rPr>
                <w:sz w:val="24"/>
              </w:rPr>
              <w:t>din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aceasta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210"/>
              <w:jc w:val="both"/>
              <w:rPr>
                <w:sz w:val="24"/>
              </w:rPr>
            </w:pPr>
            <w:r w:rsidRPr="009E6369">
              <w:rPr>
                <w:sz w:val="24"/>
              </w:rPr>
              <w:t>La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11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după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informarea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în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legătură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b/>
                <w:sz w:val="24"/>
              </w:rPr>
              <w:t>intenția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elaborării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documentației 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doua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zi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b/>
                <w:sz w:val="24"/>
              </w:rPr>
            </w:pPr>
            <w:r w:rsidRPr="009E6369">
              <w:rPr>
                <w:sz w:val="24"/>
              </w:rPr>
              <w:t>după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înlăturarea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panoului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intenție</w:t>
            </w:r>
          </w:p>
        </w:tc>
      </w:tr>
      <w:tr w:rsidR="00744B09" w:rsidRPr="009E6369" w:rsidTr="000F5E10">
        <w:trPr>
          <w:trHeight w:val="6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186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sz w:val="24"/>
              </w:rPr>
              <w:t>Afișare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panou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consultare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site-ul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primăriei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dată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din rândul anterior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25 zile)</w:t>
            </w:r>
          </w:p>
        </w:tc>
      </w:tr>
      <w:tr w:rsidR="00744B09" w:rsidRPr="009E6369" w:rsidTr="000F5E10">
        <w:trPr>
          <w:trHeight w:val="1250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73"/>
              <w:jc w:val="both"/>
              <w:rPr>
                <w:sz w:val="24"/>
              </w:rPr>
            </w:pPr>
            <w:r w:rsidRPr="009E6369">
              <w:rPr>
                <w:sz w:val="24"/>
              </w:rPr>
              <w:t xml:space="preserve">Afișare panou </w:t>
            </w:r>
            <w:r w:rsidRPr="009E6369">
              <w:rPr>
                <w:b/>
                <w:sz w:val="24"/>
              </w:rPr>
              <w:t xml:space="preserve">consultare </w:t>
            </w:r>
            <w:r w:rsidRPr="009E6369">
              <w:rPr>
                <w:sz w:val="24"/>
              </w:rPr>
              <w:t>la avizierul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primăriei (obligație a inițiatorului planului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 urbanism / proiectantului de a printa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panoul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va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fi afișat)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4"/>
              <w:ind w:left="0"/>
              <w:jc w:val="both"/>
              <w:rPr>
                <w:sz w:val="30"/>
              </w:rPr>
            </w:pP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dată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din rândul anterior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25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zile)</w:t>
            </w:r>
          </w:p>
        </w:tc>
      </w:tr>
      <w:tr w:rsidR="00744B09" w:rsidRPr="009E6369" w:rsidTr="000F5E10">
        <w:trPr>
          <w:trHeight w:val="9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744B09" w:rsidRPr="009E6369" w:rsidRDefault="00744B09" w:rsidP="00C3082E">
            <w:pPr>
              <w:pStyle w:val="TableParagraph"/>
              <w:ind w:left="19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61"/>
              <w:jc w:val="both"/>
              <w:rPr>
                <w:sz w:val="24"/>
              </w:rPr>
            </w:pPr>
            <w:r w:rsidRPr="009E6369">
              <w:rPr>
                <w:sz w:val="24"/>
              </w:rPr>
              <w:t xml:space="preserve">Afișare panou </w:t>
            </w:r>
            <w:r w:rsidRPr="009E6369">
              <w:rPr>
                <w:b/>
                <w:sz w:val="24"/>
              </w:rPr>
              <w:t xml:space="preserve">consultare </w:t>
            </w:r>
            <w:r w:rsidRPr="009E6369">
              <w:rPr>
                <w:sz w:val="24"/>
              </w:rPr>
              <w:t>pe teren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(obligație a inițiatorului planului 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urbanism / proiectantului)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198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aceeași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dată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din rândul anterior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(afișare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timp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25 zile)</w:t>
            </w:r>
          </w:p>
        </w:tc>
      </w:tr>
      <w:tr w:rsidR="00744B09" w:rsidRPr="009E6369" w:rsidTr="000F5E10">
        <w:trPr>
          <w:trHeight w:val="12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9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73"/>
              <w:jc w:val="both"/>
              <w:rPr>
                <w:sz w:val="24"/>
              </w:rPr>
            </w:pPr>
            <w:r w:rsidRPr="009E6369">
              <w:rPr>
                <w:b/>
                <w:sz w:val="24"/>
              </w:rPr>
              <w:t>Informarea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vecinilor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direcți,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factorilor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b/>
                <w:sz w:val="24"/>
              </w:rPr>
            </w:pPr>
            <w:r w:rsidRPr="009E6369">
              <w:rPr>
                <w:sz w:val="24"/>
              </w:rPr>
              <w:t>interesați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sau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potențial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afectați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planul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urbanism în legătură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 xml:space="preserve">cu </w:t>
            </w:r>
            <w:r w:rsidRPr="009E6369">
              <w:rPr>
                <w:b/>
                <w:sz w:val="24"/>
              </w:rPr>
              <w:t>dezbaterea</w:t>
            </w:r>
          </w:p>
          <w:p w:rsidR="00744B09" w:rsidRPr="009E6369" w:rsidRDefault="00744B09" w:rsidP="00C74DF6">
            <w:pPr>
              <w:pStyle w:val="TableParagraph"/>
              <w:jc w:val="both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publică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organizată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de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primărie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4"/>
              <w:ind w:left="0"/>
              <w:jc w:val="both"/>
              <w:rPr>
                <w:sz w:val="30"/>
              </w:rPr>
            </w:pPr>
          </w:p>
          <w:p w:rsidR="00744B09" w:rsidRPr="009E6369" w:rsidRDefault="00744B09" w:rsidP="00C74DF6">
            <w:pPr>
              <w:pStyle w:val="TableParagraph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termen de maxim 7 zile de la finalizarea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perioadei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25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</w:p>
        </w:tc>
      </w:tr>
      <w:tr w:rsidR="00744B09" w:rsidRPr="009E6369" w:rsidTr="000F5E10">
        <w:trPr>
          <w:trHeight w:val="651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188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b/>
                <w:sz w:val="24"/>
              </w:rPr>
              <w:t>Desfășurarea</w:t>
            </w:r>
            <w:r w:rsidRPr="009E6369">
              <w:rPr>
                <w:b/>
                <w:spacing w:val="-4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dezbaterii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publice</w:t>
            </w:r>
            <w:r w:rsidRPr="009E6369">
              <w:rPr>
                <w:b/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proces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verbal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semnat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participanți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49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termen de maxim 14 zile de la finalizarea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perioadei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25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zile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</w:p>
        </w:tc>
      </w:tr>
    </w:tbl>
    <w:p w:rsidR="00744B09" w:rsidRPr="009E6369" w:rsidRDefault="00744B09" w:rsidP="00C3082E">
      <w:pPr>
        <w:rPr>
          <w:rFonts w:ascii="Times New Roman" w:hAnsi="Times New Roman"/>
          <w:sz w:val="24"/>
        </w:rPr>
        <w:sectPr w:rsidR="00744B09" w:rsidRPr="009E6369">
          <w:headerReference w:type="default" r:id="rId14"/>
          <w:footerReference w:type="default" r:id="rId15"/>
          <w:pgSz w:w="11910" w:h="16840"/>
          <w:pgMar w:top="1860" w:right="900" w:bottom="1100" w:left="1000" w:header="477" w:footer="901" w:gutter="0"/>
          <w:pgNumType w:start="1"/>
          <w:cols w:space="720"/>
        </w:sectPr>
      </w:pPr>
    </w:p>
    <w:p w:rsidR="00744B09" w:rsidRPr="009E6369" w:rsidRDefault="00744B09" w:rsidP="00C3082E">
      <w:pPr>
        <w:pStyle w:val="BodyText"/>
        <w:spacing w:before="8"/>
        <w:rPr>
          <w:sz w:val="11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230"/>
        <w:gridCol w:w="4820"/>
        <w:gridCol w:w="8"/>
      </w:tblGrid>
      <w:tr w:rsidR="00744B09" w:rsidRPr="009E6369" w:rsidTr="00C74DF6">
        <w:trPr>
          <w:gridAfter w:val="1"/>
          <w:wAfter w:w="8" w:type="dxa"/>
          <w:trHeight w:val="9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744B09" w:rsidRPr="009E6369" w:rsidRDefault="00744B09" w:rsidP="00C3082E">
            <w:pPr>
              <w:pStyle w:val="TableParagraph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12</w:t>
            </w:r>
          </w:p>
        </w:tc>
        <w:tc>
          <w:tcPr>
            <w:tcW w:w="4230" w:type="dxa"/>
          </w:tcPr>
          <w:p w:rsidR="00744B09" w:rsidRPr="009E6369" w:rsidRDefault="00744B09" w:rsidP="00593D1D">
            <w:pPr>
              <w:pStyle w:val="TableParagraph"/>
              <w:tabs>
                <w:tab w:val="left" w:pos="3870"/>
              </w:tabs>
              <w:spacing w:before="61"/>
              <w:ind w:right="176"/>
              <w:jc w:val="both"/>
              <w:rPr>
                <w:sz w:val="24"/>
              </w:rPr>
            </w:pPr>
            <w:r w:rsidRPr="009E6369">
              <w:rPr>
                <w:sz w:val="24"/>
              </w:rPr>
              <w:t>Elaborare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Raport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informare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consultare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a publicului,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publicare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pe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site-ul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primăriei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trimiterea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lui către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proiectant</w:t>
            </w:r>
          </w:p>
        </w:tc>
        <w:tc>
          <w:tcPr>
            <w:tcW w:w="4820" w:type="dxa"/>
          </w:tcPr>
          <w:p w:rsidR="00744B09" w:rsidRPr="009E6369" w:rsidRDefault="00744B09" w:rsidP="00593D1D">
            <w:pPr>
              <w:pStyle w:val="TableParagraph"/>
              <w:spacing w:before="198"/>
              <w:ind w:right="125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termen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maxim 10 zile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dezbaterea</w:t>
            </w:r>
          </w:p>
          <w:p w:rsidR="00744B09" w:rsidRPr="009E6369" w:rsidRDefault="00744B09" w:rsidP="00593D1D">
            <w:pPr>
              <w:pStyle w:val="TableParagraph"/>
              <w:ind w:right="125"/>
              <w:jc w:val="both"/>
              <w:rPr>
                <w:sz w:val="24"/>
              </w:rPr>
            </w:pPr>
            <w:r w:rsidRPr="009E6369">
              <w:rPr>
                <w:sz w:val="24"/>
              </w:rPr>
              <w:t>publică</w:t>
            </w:r>
          </w:p>
        </w:tc>
      </w:tr>
      <w:tr w:rsidR="00744B09" w:rsidRPr="009E6369" w:rsidTr="00C74DF6">
        <w:trPr>
          <w:gridAfter w:val="1"/>
          <w:wAfter w:w="8" w:type="dxa"/>
          <w:trHeight w:val="12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13</w:t>
            </w:r>
          </w:p>
        </w:tc>
        <w:tc>
          <w:tcPr>
            <w:tcW w:w="4230" w:type="dxa"/>
          </w:tcPr>
          <w:p w:rsidR="00744B09" w:rsidRPr="009E6369" w:rsidRDefault="00744B09" w:rsidP="00593D1D">
            <w:pPr>
              <w:pStyle w:val="TableParagraph"/>
              <w:spacing w:before="73"/>
              <w:ind w:right="176"/>
              <w:jc w:val="both"/>
              <w:rPr>
                <w:sz w:val="24"/>
              </w:rPr>
            </w:pPr>
            <w:r w:rsidRPr="009E6369">
              <w:rPr>
                <w:sz w:val="24"/>
              </w:rPr>
              <w:t>Integrarea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concluziilor Raportului de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consultare și a dezbaterii publice de către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proiectant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în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planul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predarea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către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primărie</w:t>
            </w:r>
          </w:p>
        </w:tc>
        <w:tc>
          <w:tcPr>
            <w:tcW w:w="4820" w:type="dxa"/>
          </w:tcPr>
          <w:p w:rsidR="00744B09" w:rsidRPr="009E6369" w:rsidRDefault="00744B09" w:rsidP="00593D1D">
            <w:pPr>
              <w:pStyle w:val="TableParagraph"/>
              <w:spacing w:before="210"/>
              <w:ind w:right="125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În termen de maxim 5 zile de la primirea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Raportului de informare și consultare 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publicului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primărie</w:t>
            </w:r>
          </w:p>
        </w:tc>
      </w:tr>
      <w:tr w:rsidR="00744B09" w:rsidRPr="009E6369" w:rsidTr="00C74DF6">
        <w:trPr>
          <w:trHeight w:val="351"/>
        </w:trPr>
        <w:tc>
          <w:tcPr>
            <w:tcW w:w="567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8" w:type="dxa"/>
            <w:gridSpan w:val="3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7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 în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etapa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aprobării</w:t>
            </w:r>
            <w:r w:rsidRPr="009E6369">
              <w:rPr>
                <w:b/>
                <w:spacing w:val="-2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PUZ</w:t>
            </w:r>
          </w:p>
        </w:tc>
      </w:tr>
      <w:tr w:rsidR="00744B09" w:rsidRPr="009E6369" w:rsidTr="00C74DF6">
        <w:trPr>
          <w:gridAfter w:val="1"/>
          <w:wAfter w:w="8" w:type="dxa"/>
          <w:trHeight w:val="1250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14</w:t>
            </w:r>
          </w:p>
        </w:tc>
        <w:tc>
          <w:tcPr>
            <w:tcW w:w="4230" w:type="dxa"/>
          </w:tcPr>
          <w:p w:rsidR="00744B09" w:rsidRPr="009E6369" w:rsidRDefault="00744B09" w:rsidP="00593D1D">
            <w:pPr>
              <w:pStyle w:val="TableParagraph"/>
              <w:spacing w:before="70"/>
              <w:ind w:right="86"/>
              <w:jc w:val="both"/>
              <w:rPr>
                <w:sz w:val="24"/>
              </w:rPr>
            </w:pPr>
            <w:r w:rsidRPr="009E6369">
              <w:rPr>
                <w:sz w:val="24"/>
              </w:rPr>
              <w:t>Publicarea pe site-ul primăriei a planului 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urbanism, rapoartelor de specialitate și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consultare cu publicul, și HCL privind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aprobarea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planului 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4820" w:type="dxa"/>
          </w:tcPr>
          <w:p w:rsidR="00744B09" w:rsidRPr="009E6369" w:rsidRDefault="00744B09" w:rsidP="00593D1D">
            <w:pPr>
              <w:pStyle w:val="TableParagraph"/>
              <w:spacing w:before="210"/>
              <w:ind w:right="86"/>
              <w:jc w:val="both"/>
              <w:rPr>
                <w:sz w:val="24"/>
              </w:rPr>
            </w:pPr>
            <w:r w:rsidRPr="009E6369">
              <w:rPr>
                <w:sz w:val="24"/>
              </w:rPr>
              <w:t>După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includerea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completărilor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în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 către proiectant și până la aprobarea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documentației prin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HCL</w:t>
            </w:r>
          </w:p>
        </w:tc>
      </w:tr>
      <w:tr w:rsidR="00744B09" w:rsidRPr="009E6369" w:rsidTr="00C74DF6">
        <w:trPr>
          <w:trHeight w:val="349"/>
        </w:trPr>
        <w:tc>
          <w:tcPr>
            <w:tcW w:w="567" w:type="dxa"/>
            <w:shd w:val="clear" w:color="auto" w:fill="75D5FE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8" w:type="dxa"/>
            <w:gridSpan w:val="3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34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Implicarea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publicului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în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monitorizarea</w:t>
            </w:r>
            <w:r w:rsidRPr="009E6369">
              <w:rPr>
                <w:b/>
                <w:spacing w:val="-3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implementării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PUZ</w:t>
            </w:r>
          </w:p>
        </w:tc>
      </w:tr>
      <w:tr w:rsidR="00744B09" w:rsidRPr="009E6369" w:rsidTr="00C74DF6">
        <w:trPr>
          <w:gridAfter w:val="1"/>
          <w:wAfter w:w="8" w:type="dxa"/>
          <w:trHeight w:val="649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spacing w:before="186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15</w:t>
            </w:r>
          </w:p>
        </w:tc>
        <w:tc>
          <w:tcPr>
            <w:tcW w:w="4230" w:type="dxa"/>
          </w:tcPr>
          <w:p w:rsidR="00744B09" w:rsidRPr="009E6369" w:rsidRDefault="00744B09" w:rsidP="00593D1D">
            <w:pPr>
              <w:pStyle w:val="TableParagraph"/>
              <w:spacing w:before="49"/>
              <w:ind w:right="86"/>
              <w:jc w:val="both"/>
              <w:rPr>
                <w:sz w:val="24"/>
              </w:rPr>
            </w:pPr>
            <w:r w:rsidRPr="009E6369">
              <w:rPr>
                <w:sz w:val="24"/>
              </w:rPr>
              <w:t>Publicarea pe site-ul primăriei a planului de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urbanism (parte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scrisă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și</w:t>
            </w:r>
            <w:r w:rsidRPr="009E6369">
              <w:rPr>
                <w:spacing w:val="2"/>
                <w:sz w:val="24"/>
              </w:rPr>
              <w:t xml:space="preserve"> </w:t>
            </w:r>
            <w:r w:rsidRPr="009E6369">
              <w:rPr>
                <w:sz w:val="24"/>
              </w:rPr>
              <w:t>parte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desenată)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spacing w:before="186"/>
              <w:jc w:val="both"/>
              <w:rPr>
                <w:sz w:val="24"/>
              </w:rPr>
            </w:pPr>
            <w:r w:rsidRPr="009E6369">
              <w:rPr>
                <w:sz w:val="24"/>
              </w:rPr>
              <w:t>După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aprobare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prin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HCL</w:t>
            </w:r>
          </w:p>
        </w:tc>
      </w:tr>
      <w:tr w:rsidR="00744B09" w:rsidRPr="009E6369" w:rsidTr="00C74DF6">
        <w:trPr>
          <w:gridAfter w:val="1"/>
          <w:wAfter w:w="8" w:type="dxa"/>
          <w:trHeight w:val="1251"/>
        </w:trPr>
        <w:tc>
          <w:tcPr>
            <w:tcW w:w="567" w:type="dxa"/>
          </w:tcPr>
          <w:p w:rsidR="00744B09" w:rsidRPr="009E6369" w:rsidRDefault="00744B09" w:rsidP="00C3082E">
            <w:pPr>
              <w:pStyle w:val="TableParagraph"/>
              <w:ind w:left="0"/>
              <w:rPr>
                <w:sz w:val="26"/>
              </w:rPr>
            </w:pPr>
          </w:p>
          <w:p w:rsidR="00744B09" w:rsidRPr="009E6369" w:rsidRDefault="00744B09" w:rsidP="00C3082E">
            <w:pPr>
              <w:pStyle w:val="TableParagraph"/>
              <w:spacing w:before="187"/>
              <w:ind w:left="143"/>
              <w:jc w:val="center"/>
              <w:rPr>
                <w:sz w:val="24"/>
              </w:rPr>
            </w:pPr>
            <w:r w:rsidRPr="009E6369">
              <w:rPr>
                <w:sz w:val="24"/>
              </w:rPr>
              <w:t>16</w:t>
            </w:r>
          </w:p>
        </w:tc>
        <w:tc>
          <w:tcPr>
            <w:tcW w:w="4230" w:type="dxa"/>
          </w:tcPr>
          <w:p w:rsidR="00744B09" w:rsidRPr="009E6369" w:rsidRDefault="00744B09" w:rsidP="00593D1D">
            <w:pPr>
              <w:pStyle w:val="TableParagraph"/>
              <w:spacing w:before="73"/>
              <w:ind w:right="86"/>
              <w:jc w:val="both"/>
              <w:rPr>
                <w:sz w:val="24"/>
              </w:rPr>
            </w:pPr>
            <w:r w:rsidRPr="009E6369">
              <w:rPr>
                <w:sz w:val="24"/>
              </w:rPr>
              <w:t>La cerere, extrase din planul de urbanism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pot fi eliberate sub formă de copii in format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electronic sau tiparit, în conditiile Legii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544/2001.</w:t>
            </w:r>
          </w:p>
        </w:tc>
        <w:tc>
          <w:tcPr>
            <w:tcW w:w="4820" w:type="dxa"/>
          </w:tcPr>
          <w:p w:rsidR="00744B09" w:rsidRPr="009E6369" w:rsidRDefault="00744B09" w:rsidP="00C74DF6">
            <w:pPr>
              <w:pStyle w:val="TableParagraph"/>
              <w:ind w:left="0"/>
              <w:jc w:val="both"/>
              <w:rPr>
                <w:sz w:val="26"/>
              </w:rPr>
            </w:pPr>
          </w:p>
          <w:p w:rsidR="00744B09" w:rsidRPr="009E6369" w:rsidRDefault="00744B09" w:rsidP="00C74DF6">
            <w:pPr>
              <w:pStyle w:val="TableParagraph"/>
              <w:spacing w:before="187"/>
              <w:jc w:val="both"/>
              <w:rPr>
                <w:sz w:val="24"/>
              </w:rPr>
            </w:pPr>
            <w:r w:rsidRPr="009E6369">
              <w:rPr>
                <w:sz w:val="24"/>
              </w:rPr>
              <w:t>După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aprobare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prin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HCL</w:t>
            </w:r>
          </w:p>
        </w:tc>
      </w:tr>
    </w:tbl>
    <w:p w:rsidR="00744B09" w:rsidRDefault="00744B09" w:rsidP="004E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</w:p>
    <w:p w:rsidR="00744B09" w:rsidRDefault="00744B09" w:rsidP="004E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Default="00744B09" w:rsidP="004E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      SECRETARUL GENERAL,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 ________________</w:t>
      </w:r>
      <w:r w:rsidRPr="007C7B6A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Marinela BUJOR</w:t>
      </w:r>
    </w:p>
    <w:p w:rsidR="00744B09" w:rsidRPr="009E6369" w:rsidRDefault="00744B09" w:rsidP="004E21C8">
      <w:pPr>
        <w:rPr>
          <w:rFonts w:ascii="Times New Roman" w:hAnsi="Times New Roman"/>
          <w:sz w:val="24"/>
          <w:szCs w:val="24"/>
        </w:rPr>
      </w:pPr>
    </w:p>
    <w:p w:rsidR="00744B09" w:rsidRPr="009E6369" w:rsidRDefault="00744B09" w:rsidP="00C3082E">
      <w:pPr>
        <w:rPr>
          <w:rFonts w:ascii="Times New Roman" w:hAnsi="Times New Roman"/>
          <w:sz w:val="24"/>
        </w:rPr>
        <w:sectPr w:rsidR="00744B09" w:rsidRPr="009E6369">
          <w:pgSz w:w="11910" w:h="16840"/>
          <w:pgMar w:top="1860" w:right="900" w:bottom="1100" w:left="1000" w:header="477" w:footer="901" w:gutter="0"/>
          <w:cols w:space="720"/>
        </w:sectPr>
      </w:pPr>
    </w:p>
    <w:p w:rsidR="00744B09" w:rsidRPr="009E6369" w:rsidRDefault="00744B09" w:rsidP="00C3082E">
      <w:pPr>
        <w:pStyle w:val="BodyText"/>
        <w:spacing w:before="2"/>
        <w:rPr>
          <w:sz w:val="29"/>
        </w:rPr>
      </w:pPr>
    </w:p>
    <w:p w:rsidR="00744B09" w:rsidRPr="009E6369" w:rsidRDefault="00744B09" w:rsidP="00C3082E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9" o:spid="_x0000_s1042" type="#_x0000_t202" style="width:484.9pt;height:42.25pt;visibility:visible;mso-position-horizontal-relative:char;mso-position-vertical-relative:line" fillcolor="#7dcaff" stroked="f">
            <v:textbox inset="0,0,0,0">
              <w:txbxContent>
                <w:p w:rsidR="00744B09" w:rsidRPr="009E6369" w:rsidRDefault="00744B09" w:rsidP="003B22C9">
                  <w:pPr>
                    <w:ind w:left="762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9E6369">
                    <w:rPr>
                      <w:b/>
                      <w:sz w:val="28"/>
                    </w:rPr>
                    <w:t>RAPORTUL</w:t>
                  </w:r>
                  <w:r w:rsidRPr="009E6369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procesului</w:t>
                  </w:r>
                  <w:r w:rsidRPr="009E6369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de</w:t>
                  </w:r>
                  <w:r w:rsidRPr="009E6369"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informare</w:t>
                  </w:r>
                  <w:r w:rsidRPr="009E6369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și</w:t>
                  </w:r>
                  <w:r w:rsidRPr="009E6369">
                    <w:rPr>
                      <w:rFonts w:ascii="Times New Roman" w:hAnsi="Times New Roman"/>
                      <w:b/>
                      <w:spacing w:val="-6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consultare</w:t>
                  </w:r>
                  <w:r w:rsidRPr="009E6369">
                    <w:rPr>
                      <w:rFonts w:ascii="Times New Roman" w:hAnsi="Times New Roman"/>
                      <w:b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a</w:t>
                  </w:r>
                  <w:r w:rsidRPr="009E6369">
                    <w:rPr>
                      <w:rFonts w:ascii="Times New Roman" w:hAnsi="Times New Roman"/>
                      <w:b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b/>
                      <w:sz w:val="28"/>
                    </w:rPr>
                    <w:t>publicului</w:t>
                  </w:r>
                </w:p>
                <w:p w:rsidR="00744B09" w:rsidRPr="009E6369" w:rsidRDefault="00744B09" w:rsidP="003B22C9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Zonal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Pr="009E6369" w:rsidRDefault="00744B09" w:rsidP="00C3082E">
      <w:pPr>
        <w:pStyle w:val="BodyText"/>
        <w:spacing w:before="9"/>
        <w:rPr>
          <w:sz w:val="21"/>
        </w:rPr>
      </w:pPr>
    </w:p>
    <w:tbl>
      <w:tblPr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46"/>
        <w:gridCol w:w="6286"/>
      </w:tblGrid>
      <w:tr w:rsidR="00744B09" w:rsidRPr="009E6369" w:rsidTr="000F5E10">
        <w:trPr>
          <w:trHeight w:val="649"/>
        </w:trPr>
        <w:tc>
          <w:tcPr>
            <w:tcW w:w="9632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49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Detalii privind tehnicile si metodele utilizate de solicitant pentru a informa si a consulta</w:t>
            </w:r>
            <w:r w:rsidRPr="009E6369">
              <w:rPr>
                <w:b/>
                <w:spacing w:val="-57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publicul</w:t>
            </w:r>
          </w:p>
        </w:tc>
      </w:tr>
      <w:tr w:rsidR="00744B09" w:rsidRPr="009E6369" w:rsidTr="000F5E10">
        <w:trPr>
          <w:trHeight w:val="942"/>
        </w:trPr>
        <w:tc>
          <w:tcPr>
            <w:tcW w:w="3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320380">
            <w:pPr>
              <w:pStyle w:val="TableParagraph"/>
              <w:spacing w:before="20"/>
              <w:ind w:left="28" w:right="194"/>
              <w:jc w:val="both"/>
              <w:rPr>
                <w:sz w:val="24"/>
              </w:rPr>
            </w:pPr>
            <w:r w:rsidRPr="009E6369">
              <w:rPr>
                <w:sz w:val="24"/>
              </w:rPr>
              <w:t xml:space="preserve">S-a respectat </w:t>
            </w:r>
            <w:r w:rsidRPr="009E6369">
              <w:rPr>
                <w:b/>
                <w:sz w:val="24"/>
              </w:rPr>
              <w:t>Calendarul</w:t>
            </w:r>
            <w:r w:rsidRPr="009E6369">
              <w:rPr>
                <w:b/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informării și consultării cu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publicul?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20"/>
              <w:ind w:left="2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/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NU</w:t>
            </w:r>
          </w:p>
        </w:tc>
      </w:tr>
      <w:tr w:rsidR="00744B09" w:rsidRPr="009E6369" w:rsidTr="000F5E10">
        <w:trPr>
          <w:trHeight w:val="1238"/>
        </w:trPr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320380">
            <w:pPr>
              <w:pStyle w:val="TableParagraph"/>
              <w:spacing w:before="20"/>
              <w:ind w:left="28" w:right="194"/>
              <w:jc w:val="both"/>
              <w:rPr>
                <w:sz w:val="24"/>
              </w:rPr>
            </w:pPr>
            <w:r w:rsidRPr="009E6369">
              <w:rPr>
                <w:sz w:val="24"/>
              </w:rPr>
              <w:t>Datele și locurile tuturor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întâlnirilor la care cetățenii au fost</w:t>
            </w:r>
            <w:r w:rsidRPr="009E6369">
              <w:rPr>
                <w:spacing w:val="-58"/>
                <w:sz w:val="24"/>
              </w:rPr>
              <w:t xml:space="preserve"> </w:t>
            </w:r>
            <w:r w:rsidRPr="009E6369">
              <w:rPr>
                <w:sz w:val="24"/>
              </w:rPr>
              <w:t>invitați să dezbată propunerea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planului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urbanism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20"/>
              <w:ind w:left="28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3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Ziua,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luna,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anul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dezbaterii /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dezbaterilor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publice</w:t>
            </w:r>
          </w:p>
          <w:p w:rsidR="00744B09" w:rsidRPr="009E6369" w:rsidRDefault="00744B09" w:rsidP="00C3082E">
            <w:pPr>
              <w:pStyle w:val="TableParagraph"/>
              <w:spacing w:before="1"/>
              <w:ind w:left="199" w:hanging="171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Este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anexat la raport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Procesul verbal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al dezbaterii/dezbaterilor</w:t>
            </w:r>
            <w:r w:rsidRPr="009E6369">
              <w:rPr>
                <w:color w:val="F27200"/>
                <w:spacing w:val="-57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publice,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semnat 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participanți</w:t>
            </w:r>
          </w:p>
        </w:tc>
      </w:tr>
      <w:tr w:rsidR="00744B09" w:rsidRPr="009E6369" w:rsidTr="000F5E10">
        <w:trPr>
          <w:trHeight w:val="4536"/>
        </w:trPr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320380">
            <w:pPr>
              <w:pStyle w:val="TableParagraph"/>
              <w:spacing w:before="18"/>
              <w:ind w:left="28" w:right="194"/>
              <w:jc w:val="both"/>
              <w:rPr>
                <w:sz w:val="24"/>
              </w:rPr>
            </w:pPr>
            <w:r w:rsidRPr="009E6369">
              <w:rPr>
                <w:sz w:val="24"/>
              </w:rPr>
              <w:t>Conținutul, datele de transmitere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prin poștă și numărul trimiterilor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poștale, inclusiv scrisori, invitații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la întâlniri, buletine informative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și/sau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alte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publicații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18"/>
              <w:ind w:left="2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Sunt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anexate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la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raport:</w:t>
            </w:r>
          </w:p>
          <w:p w:rsidR="00744B09" w:rsidRPr="009E6369" w:rsidRDefault="00744B09" w:rsidP="00C3082E">
            <w:pPr>
              <w:pStyle w:val="TableParagraph"/>
              <w:ind w:left="199" w:hanging="171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copii după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toate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notificările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intenție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consultare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numărul</w:t>
            </w:r>
            <w:r w:rsidRPr="009E6369">
              <w:rPr>
                <w:color w:val="F27200"/>
                <w:spacing w:val="-57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al acestora</w:t>
            </w:r>
          </w:p>
          <w:p w:rsidR="00744B09" w:rsidRPr="009E6369" w:rsidRDefault="00744B09" w:rsidP="00C3082E">
            <w:pPr>
              <w:pStyle w:val="TableParagraph"/>
              <w:ind w:left="199" w:hanging="171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print-screen-uri după e-mail-urile de intenție și consultare</w:t>
            </w:r>
            <w:r w:rsidRPr="009E6369">
              <w:rPr>
                <w:color w:val="F27200"/>
                <w:spacing w:val="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trimise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în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care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vadă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conținutul 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adresele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destinatarilor</w:t>
            </w:r>
          </w:p>
          <w:p w:rsidR="00744B09" w:rsidRPr="009E6369" w:rsidRDefault="00744B09" w:rsidP="00C3082E">
            <w:pPr>
              <w:pStyle w:val="TableParagraph"/>
              <w:ind w:left="28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print-screen-uri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cu dată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calendaristică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după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panourile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</w:p>
          <w:p w:rsidR="00744B09" w:rsidRPr="009E6369" w:rsidRDefault="00744B09" w:rsidP="00C3082E">
            <w:pPr>
              <w:pStyle w:val="TableParagraph"/>
              <w:ind w:left="199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intenție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consultare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afișate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site-ul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primăriei</w:t>
            </w:r>
          </w:p>
          <w:p w:rsidR="00744B09" w:rsidRPr="009E6369" w:rsidRDefault="00744B09" w:rsidP="00C3082E">
            <w:pPr>
              <w:pStyle w:val="TableParagraph"/>
              <w:ind w:left="28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poze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(de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aproape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departe)</w:t>
            </w:r>
            <w:r w:rsidRPr="009E6369">
              <w:rPr>
                <w:color w:val="F27200"/>
                <w:spacing w:val="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cu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panourile 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intenție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</w:p>
          <w:p w:rsidR="00744B09" w:rsidRPr="009E6369" w:rsidRDefault="00744B09" w:rsidP="00C3082E">
            <w:pPr>
              <w:pStyle w:val="TableParagraph"/>
              <w:ind w:left="199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consultare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la avizierul</w:t>
            </w:r>
            <w:r w:rsidRPr="009E6369">
              <w:rPr>
                <w:color w:val="F27200"/>
                <w:spacing w:val="-4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primăriei</w:t>
            </w:r>
          </w:p>
          <w:p w:rsidR="00744B09" w:rsidRPr="009E6369" w:rsidRDefault="00744B09" w:rsidP="00C3082E">
            <w:pPr>
              <w:pStyle w:val="TableParagraph"/>
              <w:spacing w:before="1"/>
              <w:ind w:left="28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poze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(de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aproape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departe)</w:t>
            </w:r>
            <w:r w:rsidRPr="009E6369">
              <w:rPr>
                <w:color w:val="F27200"/>
                <w:spacing w:val="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cu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panourile de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intenție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</w:p>
          <w:p w:rsidR="00744B09" w:rsidRPr="009E6369" w:rsidRDefault="00744B09" w:rsidP="00C3082E">
            <w:pPr>
              <w:pStyle w:val="TableParagraph"/>
              <w:ind w:left="199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consultare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teren</w:t>
            </w:r>
          </w:p>
          <w:p w:rsidR="00744B09" w:rsidRPr="009E6369" w:rsidRDefault="00744B09" w:rsidP="00C3082E">
            <w:pPr>
              <w:pStyle w:val="TableParagraph"/>
              <w:ind w:left="199" w:hanging="171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Copii după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invitațiile poștale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la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dezbaterea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publică și numărul</w:t>
            </w:r>
            <w:r w:rsidRPr="009E6369">
              <w:rPr>
                <w:color w:val="F27200"/>
                <w:spacing w:val="-57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al acestora</w:t>
            </w:r>
          </w:p>
          <w:p w:rsidR="00744B09" w:rsidRPr="009E6369" w:rsidRDefault="00744B09" w:rsidP="00C3082E">
            <w:pPr>
              <w:pStyle w:val="TableParagraph"/>
              <w:ind w:left="28"/>
              <w:rPr>
                <w:sz w:val="24"/>
              </w:rPr>
            </w:pPr>
            <w:r w:rsidRPr="009E6369">
              <w:rPr>
                <w:rFonts w:ascii="Segoe UI Symbol" w:hAnsi="Segoe UI Symbol" w:cs="Segoe UI Symbol"/>
                <w:color w:val="F27200"/>
                <w:sz w:val="12"/>
              </w:rPr>
              <w:t>✦</w:t>
            </w:r>
            <w:r w:rsidRPr="009E6369">
              <w:rPr>
                <w:color w:val="F27200"/>
                <w:spacing w:val="-11"/>
                <w:sz w:val="12"/>
              </w:rPr>
              <w:t xml:space="preserve"> </w:t>
            </w:r>
            <w:r w:rsidRPr="009E6369">
              <w:rPr>
                <w:color w:val="F27200"/>
                <w:sz w:val="24"/>
              </w:rPr>
              <w:t>Print-screen-uri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după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invitațiile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prin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e-mail la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dezbaterea</w:t>
            </w:r>
          </w:p>
          <w:p w:rsidR="00744B09" w:rsidRPr="009E6369" w:rsidRDefault="00744B09" w:rsidP="00C3082E">
            <w:pPr>
              <w:pStyle w:val="TableParagraph"/>
              <w:ind w:left="199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publică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în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care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să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se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vadă conținutul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și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adresele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destinatarilor</w:t>
            </w:r>
          </w:p>
        </w:tc>
      </w:tr>
      <w:tr w:rsidR="00744B09" w:rsidRPr="009E6369" w:rsidTr="000F5E10">
        <w:trPr>
          <w:trHeight w:val="1538"/>
        </w:trPr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593D1D">
            <w:pPr>
              <w:pStyle w:val="TableParagraph"/>
              <w:spacing w:before="20"/>
              <w:ind w:left="28" w:right="109"/>
              <w:jc w:val="both"/>
              <w:rPr>
                <w:sz w:val="24"/>
              </w:rPr>
            </w:pPr>
            <w:r w:rsidRPr="009E6369">
              <w:rPr>
                <w:sz w:val="24"/>
              </w:rPr>
              <w:t>Localizarea rezidentilor,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proprietarilor si partilor interesate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care au primit notificari, buletine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informative sau alte materiale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scrise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20"/>
              <w:ind w:left="2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Listare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cu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nume, prenume,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adresa</w:t>
            </w:r>
            <w:r w:rsidRPr="009E6369">
              <w:rPr>
                <w:color w:val="F27200"/>
                <w:spacing w:val="-1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de e-mail/ adresa</w:t>
            </w:r>
            <w:r w:rsidRPr="009E6369">
              <w:rPr>
                <w:color w:val="F27200"/>
                <w:spacing w:val="-2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poștală</w:t>
            </w:r>
          </w:p>
        </w:tc>
      </w:tr>
      <w:tr w:rsidR="00744B09" w:rsidRPr="009E6369" w:rsidTr="000F5E10">
        <w:trPr>
          <w:trHeight w:val="643"/>
        </w:trPr>
        <w:tc>
          <w:tcPr>
            <w:tcW w:w="33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44B09" w:rsidRPr="009E6369" w:rsidRDefault="00744B09" w:rsidP="00593D1D">
            <w:pPr>
              <w:pStyle w:val="TableParagraph"/>
              <w:spacing w:before="19"/>
              <w:ind w:left="28" w:right="109"/>
              <w:jc w:val="both"/>
              <w:rPr>
                <w:sz w:val="24"/>
              </w:rPr>
            </w:pPr>
            <w:r w:rsidRPr="009E6369">
              <w:rPr>
                <w:sz w:val="24"/>
              </w:rPr>
              <w:t>Numărul</w:t>
            </w:r>
            <w:r w:rsidRPr="009E6369">
              <w:rPr>
                <w:spacing w:val="-7"/>
                <w:sz w:val="24"/>
              </w:rPr>
              <w:t xml:space="preserve"> </w:t>
            </w:r>
            <w:r w:rsidRPr="009E6369">
              <w:rPr>
                <w:sz w:val="24"/>
              </w:rPr>
              <w:t>persoanelor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care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au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participat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la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acest proces.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19"/>
              <w:ind w:left="2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649"/>
        </w:trPr>
        <w:tc>
          <w:tcPr>
            <w:tcW w:w="9632" w:type="dxa"/>
            <w:gridSpan w:val="2"/>
            <w:shd w:val="clear" w:color="auto" w:fill="75D5FE"/>
          </w:tcPr>
          <w:p w:rsidR="00744B09" w:rsidRPr="009E6369" w:rsidRDefault="00744B09" w:rsidP="00C3082E">
            <w:pPr>
              <w:pStyle w:val="TableParagraph"/>
              <w:spacing w:before="46"/>
              <w:rPr>
                <w:b/>
                <w:sz w:val="24"/>
              </w:rPr>
            </w:pPr>
            <w:r w:rsidRPr="009E6369">
              <w:rPr>
                <w:b/>
                <w:sz w:val="24"/>
              </w:rPr>
              <w:t>Rezumatul problemelor, observaţiilor şi rezervelor exprimate de public pe parcursul</w:t>
            </w:r>
            <w:r w:rsidRPr="009E6369">
              <w:rPr>
                <w:b/>
                <w:spacing w:val="-58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procesului de</w:t>
            </w:r>
            <w:r w:rsidRPr="009E6369">
              <w:rPr>
                <w:b/>
                <w:spacing w:val="-1"/>
                <w:sz w:val="24"/>
              </w:rPr>
              <w:t xml:space="preserve"> </w:t>
            </w:r>
            <w:r w:rsidRPr="009E6369">
              <w:rPr>
                <w:b/>
                <w:sz w:val="24"/>
              </w:rPr>
              <w:t>informare şi consultare</w:t>
            </w:r>
          </w:p>
        </w:tc>
      </w:tr>
      <w:tr w:rsidR="00744B09" w:rsidRPr="009E6369" w:rsidTr="000F5E10">
        <w:trPr>
          <w:trHeight w:val="1842"/>
        </w:trPr>
        <w:tc>
          <w:tcPr>
            <w:tcW w:w="3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20"/>
              <w:ind w:left="28"/>
              <w:rPr>
                <w:sz w:val="24"/>
              </w:rPr>
            </w:pPr>
            <w:r w:rsidRPr="009E6369">
              <w:rPr>
                <w:sz w:val="24"/>
              </w:rPr>
              <w:t>Modul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în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care</w:t>
            </w:r>
            <w:r w:rsidRPr="009E6369">
              <w:rPr>
                <w:spacing w:val="-3"/>
                <w:sz w:val="24"/>
              </w:rPr>
              <w:t xml:space="preserve"> </w:t>
            </w:r>
            <w:r w:rsidRPr="009E6369">
              <w:rPr>
                <w:sz w:val="24"/>
              </w:rPr>
              <w:t>inițiatorul</w:t>
            </w:r>
          </w:p>
          <w:p w:rsidR="00744B09" w:rsidRPr="009E6369" w:rsidRDefault="00744B09" w:rsidP="00593D1D">
            <w:pPr>
              <w:pStyle w:val="TableParagraph"/>
              <w:ind w:left="28" w:right="109"/>
              <w:jc w:val="both"/>
              <w:rPr>
                <w:sz w:val="24"/>
              </w:rPr>
            </w:pPr>
            <w:r w:rsidRPr="009E6369">
              <w:rPr>
                <w:sz w:val="24"/>
              </w:rPr>
              <w:t>împreună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cu proiectantul</w:t>
            </w:r>
            <w:r w:rsidRPr="009E6369">
              <w:rPr>
                <w:spacing w:val="3"/>
                <w:sz w:val="24"/>
              </w:rPr>
              <w:t xml:space="preserve"> </w:t>
            </w:r>
            <w:r w:rsidRPr="009E6369">
              <w:rPr>
                <w:sz w:val="24"/>
              </w:rPr>
              <w:t>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rezolvat, intenţionează să rezolve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sau se va ocupa de problemele,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observaţiile şi rezervele exprimate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de</w:t>
            </w:r>
            <w:r w:rsidRPr="009E6369">
              <w:rPr>
                <w:spacing w:val="-1"/>
                <w:sz w:val="24"/>
              </w:rPr>
              <w:t xml:space="preserve"> </w:t>
            </w:r>
            <w:r w:rsidRPr="009E6369">
              <w:rPr>
                <w:sz w:val="24"/>
              </w:rPr>
              <w:t>public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Pr="009E6369" w:rsidRDefault="00744B09" w:rsidP="00C3082E">
            <w:pPr>
              <w:pStyle w:val="TableParagraph"/>
              <w:spacing w:before="20"/>
              <w:ind w:left="2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</w:tbl>
    <w:p w:rsidR="00744B09" w:rsidRPr="009E6369" w:rsidRDefault="00744B09" w:rsidP="00C3082E">
      <w:pPr>
        <w:rPr>
          <w:rFonts w:ascii="Times New Roman" w:hAnsi="Times New Roman"/>
          <w:sz w:val="24"/>
        </w:rPr>
        <w:sectPr w:rsidR="00744B09" w:rsidRPr="009E6369">
          <w:headerReference w:type="default" r:id="rId16"/>
          <w:footerReference w:type="default" r:id="rId17"/>
          <w:pgSz w:w="11910" w:h="16840"/>
          <w:pgMar w:top="1780" w:right="900" w:bottom="1100" w:left="1000" w:header="396" w:footer="914" w:gutter="0"/>
          <w:pgNumType w:start="1"/>
          <w:cols w:space="720"/>
        </w:sectPr>
      </w:pPr>
    </w:p>
    <w:p w:rsidR="00744B09" w:rsidRPr="009E6369" w:rsidRDefault="00744B09" w:rsidP="00C3082E">
      <w:pPr>
        <w:pStyle w:val="BodyText"/>
        <w:spacing w:before="2"/>
        <w:rPr>
          <w:sz w:val="29"/>
        </w:rPr>
      </w:pPr>
    </w:p>
    <w:tbl>
      <w:tblPr>
        <w:tblW w:w="0" w:type="auto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46"/>
        <w:gridCol w:w="6286"/>
      </w:tblGrid>
      <w:tr w:rsidR="00744B09" w:rsidRPr="009E6369" w:rsidTr="000F5E10">
        <w:trPr>
          <w:trHeight w:val="1838"/>
        </w:trPr>
        <w:tc>
          <w:tcPr>
            <w:tcW w:w="3346" w:type="dxa"/>
          </w:tcPr>
          <w:p w:rsidR="00744B09" w:rsidRPr="009E6369" w:rsidRDefault="00744B09" w:rsidP="00320380">
            <w:pPr>
              <w:pStyle w:val="TableParagraph"/>
              <w:spacing w:before="20"/>
              <w:ind w:left="102" w:right="180"/>
              <w:jc w:val="both"/>
              <w:rPr>
                <w:sz w:val="24"/>
              </w:rPr>
            </w:pPr>
            <w:r w:rsidRPr="009E6369">
              <w:rPr>
                <w:sz w:val="24"/>
              </w:rPr>
              <w:t>Probleme, observaţii şi rezerve pe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care iniţiatorul planului de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urbanism sau amenajare 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teritoriului nu poate sau nu 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dispus să le rezolve, împreună cu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motivaţia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acestui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lucru</w:t>
            </w:r>
          </w:p>
        </w:tc>
        <w:tc>
          <w:tcPr>
            <w:tcW w:w="6286" w:type="dxa"/>
          </w:tcPr>
          <w:p w:rsidR="00744B09" w:rsidRPr="009E6369" w:rsidRDefault="00744B09" w:rsidP="00C3082E">
            <w:pPr>
              <w:pStyle w:val="TableParagraph"/>
              <w:spacing w:before="20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  <w:tr w:rsidR="00744B09" w:rsidRPr="009E6369" w:rsidTr="000F5E10">
        <w:trPr>
          <w:trHeight w:val="1235"/>
        </w:trPr>
        <w:tc>
          <w:tcPr>
            <w:tcW w:w="3346" w:type="dxa"/>
          </w:tcPr>
          <w:p w:rsidR="00744B09" w:rsidRPr="009E6369" w:rsidRDefault="00744B09" w:rsidP="00320380">
            <w:pPr>
              <w:pStyle w:val="TableParagraph"/>
              <w:spacing w:before="18"/>
              <w:ind w:right="180"/>
              <w:jc w:val="both"/>
              <w:rPr>
                <w:sz w:val="24"/>
              </w:rPr>
            </w:pPr>
            <w:r w:rsidRPr="009E6369">
              <w:rPr>
                <w:sz w:val="24"/>
              </w:rPr>
              <w:t>Orice</w:t>
            </w:r>
            <w:r w:rsidRPr="009E6369">
              <w:rPr>
                <w:spacing w:val="-5"/>
                <w:sz w:val="24"/>
              </w:rPr>
              <w:t xml:space="preserve"> </w:t>
            </w:r>
            <w:r w:rsidRPr="009E6369">
              <w:rPr>
                <w:sz w:val="24"/>
              </w:rPr>
              <w:t>alte</w:t>
            </w:r>
            <w:r w:rsidRPr="009E6369">
              <w:rPr>
                <w:spacing w:val="-4"/>
                <w:sz w:val="24"/>
              </w:rPr>
              <w:t xml:space="preserve"> </w:t>
            </w:r>
            <w:r w:rsidRPr="009E6369">
              <w:rPr>
                <w:sz w:val="24"/>
              </w:rPr>
              <w:t>informaţii</w:t>
            </w:r>
            <w:r w:rsidRPr="009E6369">
              <w:rPr>
                <w:spacing w:val="-2"/>
                <w:sz w:val="24"/>
              </w:rPr>
              <w:t xml:space="preserve"> </w:t>
            </w:r>
            <w:r w:rsidRPr="009E6369">
              <w:rPr>
                <w:sz w:val="24"/>
              </w:rPr>
              <w:t>considerate</w:t>
            </w:r>
            <w:r w:rsidRPr="009E6369">
              <w:rPr>
                <w:spacing w:val="-57"/>
                <w:sz w:val="24"/>
              </w:rPr>
              <w:t xml:space="preserve"> </w:t>
            </w:r>
            <w:r w:rsidRPr="009E6369">
              <w:rPr>
                <w:sz w:val="24"/>
              </w:rPr>
              <w:t>necesare pentru a susţine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preluarea sau nepreluarea</w:t>
            </w:r>
            <w:r w:rsidRPr="009E6369">
              <w:rPr>
                <w:spacing w:val="1"/>
                <w:sz w:val="24"/>
              </w:rPr>
              <w:t xml:space="preserve"> </w:t>
            </w:r>
            <w:r w:rsidRPr="009E6369">
              <w:rPr>
                <w:sz w:val="24"/>
              </w:rPr>
              <w:t>propunerilor.</w:t>
            </w:r>
          </w:p>
        </w:tc>
        <w:tc>
          <w:tcPr>
            <w:tcW w:w="6286" w:type="dxa"/>
          </w:tcPr>
          <w:p w:rsidR="00744B09" w:rsidRPr="009E6369" w:rsidRDefault="00744B09" w:rsidP="00C3082E">
            <w:pPr>
              <w:pStyle w:val="TableParagraph"/>
              <w:spacing w:before="18"/>
              <w:rPr>
                <w:sz w:val="24"/>
              </w:rPr>
            </w:pPr>
            <w:r w:rsidRPr="009E6369">
              <w:rPr>
                <w:color w:val="F27200"/>
                <w:sz w:val="24"/>
              </w:rPr>
              <w:t>De</w:t>
            </w:r>
            <w:r w:rsidRPr="009E6369">
              <w:rPr>
                <w:color w:val="F27200"/>
                <w:spacing w:val="-3"/>
                <w:sz w:val="24"/>
              </w:rPr>
              <w:t xml:space="preserve"> </w:t>
            </w:r>
            <w:r w:rsidRPr="009E6369">
              <w:rPr>
                <w:color w:val="F27200"/>
                <w:sz w:val="24"/>
              </w:rPr>
              <w:t>completat</w:t>
            </w:r>
          </w:p>
        </w:tc>
      </w:tr>
    </w:tbl>
    <w:p w:rsidR="00744B09" w:rsidRDefault="00744B09" w:rsidP="004E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</w:p>
    <w:p w:rsidR="00744B09" w:rsidRDefault="00744B09" w:rsidP="004E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      SECRETARUL GENERAL,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 _________________</w:t>
      </w:r>
      <w:r w:rsidRPr="007C7B6A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Marinela BUJOR</w:t>
      </w:r>
    </w:p>
    <w:p w:rsidR="00744B09" w:rsidRPr="009E6369" w:rsidRDefault="00744B09" w:rsidP="004E21C8">
      <w:pPr>
        <w:rPr>
          <w:rFonts w:ascii="Times New Roman" w:hAnsi="Times New Roman"/>
          <w:sz w:val="24"/>
          <w:szCs w:val="24"/>
        </w:rPr>
      </w:pPr>
    </w:p>
    <w:p w:rsidR="00744B09" w:rsidRPr="009E6369" w:rsidRDefault="00744B09" w:rsidP="00C3082E">
      <w:pPr>
        <w:rPr>
          <w:rFonts w:ascii="Times New Roman" w:hAnsi="Times New Roman"/>
          <w:sz w:val="24"/>
        </w:rPr>
        <w:sectPr w:rsidR="00744B09" w:rsidRPr="009E6369">
          <w:pgSz w:w="11910" w:h="16840"/>
          <w:pgMar w:top="1780" w:right="900" w:bottom="1100" w:left="1000" w:header="396" w:footer="914" w:gutter="0"/>
          <w:cols w:space="720"/>
        </w:sectPr>
      </w:pPr>
    </w:p>
    <w:p w:rsidR="00744B09" w:rsidRPr="009E6369" w:rsidRDefault="00744B09" w:rsidP="00C3082E">
      <w:pPr>
        <w:pStyle w:val="BodyText"/>
        <w:spacing w:before="4"/>
        <w:rPr>
          <w:sz w:val="17"/>
        </w:rPr>
      </w:pPr>
    </w:p>
    <w:p w:rsidR="00744B09" w:rsidRPr="009E6369" w:rsidRDefault="00744B09" w:rsidP="00C3082E">
      <w:pPr>
        <w:pStyle w:val="BodyText"/>
        <w:spacing w:before="9"/>
        <w:rPr>
          <w:sz w:val="14"/>
        </w:rPr>
      </w:pPr>
    </w:p>
    <w:p w:rsidR="00744B09" w:rsidRDefault="00744B09" w:rsidP="00C3082E">
      <w:pPr>
        <w:pStyle w:val="BodyText"/>
        <w:spacing w:before="90"/>
        <w:ind w:left="992"/>
      </w:pPr>
      <w:r>
        <w:rPr>
          <w:noProof/>
          <w:lang w:val="en-US"/>
        </w:rPr>
        <w:pict>
          <v:shape id="Text Box 15" o:spid="_x0000_s1045" type="#_x0000_t202" style="position:absolute;left:0;text-align:left;margin-left:2658.2pt;margin-top:20.6pt;width:484.9pt;height:46.8pt;z-index:-251663360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" fillcolor="#7dcaff" stroked="f">
            <v:textbox inset="0,0,0,0">
              <w:txbxContent>
                <w:p w:rsidR="00744B09" w:rsidRPr="009E6369" w:rsidRDefault="00744B09" w:rsidP="003B22C9">
                  <w:pPr>
                    <w:ind w:left="761" w:right="762"/>
                    <w:jc w:val="center"/>
                    <w:rPr>
                      <w:rFonts w:ascii="Times New Roman" w:hAnsi="Times New Roman"/>
                      <w:b/>
                      <w:sz w:val="36"/>
                    </w:rPr>
                  </w:pPr>
                  <w:r w:rsidRPr="009E6369">
                    <w:rPr>
                      <w:b/>
                      <w:sz w:val="36"/>
                    </w:rPr>
                    <w:t>Notificare</w:t>
                  </w:r>
                </w:p>
                <w:p w:rsidR="00744B09" w:rsidRPr="009E6369" w:rsidRDefault="00744B09" w:rsidP="003B22C9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Zonal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wrap type="topAndBottom" anchorx="margin"/>
          </v:shape>
        </w:pict>
      </w:r>
    </w:p>
    <w:p w:rsidR="00744B09" w:rsidRDefault="00744B09" w:rsidP="00C3082E">
      <w:pPr>
        <w:pStyle w:val="BodyText"/>
        <w:spacing w:before="90"/>
        <w:ind w:left="992"/>
      </w:pPr>
    </w:p>
    <w:p w:rsidR="00744B09" w:rsidRPr="009E6369" w:rsidRDefault="00744B09" w:rsidP="00C3082E">
      <w:pPr>
        <w:pStyle w:val="BodyText"/>
        <w:spacing w:before="90"/>
        <w:ind w:left="992"/>
      </w:pPr>
      <w:r w:rsidRPr="009E6369">
        <w:t>Către</w:t>
      </w:r>
      <w:r w:rsidRPr="009E6369">
        <w:rPr>
          <w:spacing w:val="-2"/>
        </w:rPr>
        <w:t xml:space="preserve"> </w:t>
      </w:r>
      <w:r w:rsidRPr="009E6369">
        <w:t>……………………………………………………………………………….</w:t>
      </w:r>
    </w:p>
    <w:p w:rsidR="00744B09" w:rsidRPr="009E6369" w:rsidRDefault="00744B09" w:rsidP="00C3082E">
      <w:pPr>
        <w:pStyle w:val="BodyText"/>
        <w:rPr>
          <w:sz w:val="26"/>
        </w:rPr>
      </w:pPr>
    </w:p>
    <w:p w:rsidR="00744B09" w:rsidRPr="009E6369" w:rsidRDefault="00744B09" w:rsidP="00C3082E">
      <w:pPr>
        <w:pStyle w:val="BodyText"/>
        <w:rPr>
          <w:sz w:val="22"/>
        </w:rPr>
      </w:pPr>
    </w:p>
    <w:p w:rsidR="00744B09" w:rsidRPr="009E6369" w:rsidRDefault="00744B09" w:rsidP="00C3082E">
      <w:pPr>
        <w:pStyle w:val="BodyText"/>
        <w:ind w:left="132"/>
      </w:pPr>
      <w:r w:rsidRPr="009E6369">
        <w:t>Vă</w:t>
      </w:r>
      <w:r w:rsidRPr="009E6369">
        <w:rPr>
          <w:spacing w:val="-2"/>
        </w:rPr>
        <w:t xml:space="preserve"> </w:t>
      </w:r>
      <w:r w:rsidRPr="009E6369">
        <w:t>informăm</w:t>
      </w:r>
      <w:r w:rsidRPr="009E6369">
        <w:rPr>
          <w:spacing w:val="-1"/>
        </w:rPr>
        <w:t xml:space="preserve"> </w:t>
      </w:r>
      <w:r w:rsidRPr="009E6369">
        <w:t>că</w:t>
      </w:r>
      <w:r w:rsidRPr="009E6369">
        <w:rPr>
          <w:spacing w:val="-2"/>
        </w:rPr>
        <w:t xml:space="preserve"> </w:t>
      </w:r>
      <w:r w:rsidRPr="009E6369">
        <w:t>pe</w:t>
      </w:r>
      <w:r w:rsidRPr="009E6369">
        <w:rPr>
          <w:spacing w:val="-2"/>
        </w:rPr>
        <w:t xml:space="preserve"> </w:t>
      </w:r>
      <w:r w:rsidRPr="009E6369">
        <w:t>terenul aflat</w:t>
      </w:r>
      <w:r w:rsidRPr="009E6369">
        <w:rPr>
          <w:spacing w:val="-1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adresa: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C3082E">
      <w:pPr>
        <w:pStyle w:val="BodyText"/>
        <w:ind w:left="132"/>
      </w:pPr>
      <w:r w:rsidRPr="009E6369">
        <w:t>Intravilan</w:t>
      </w:r>
      <w:r w:rsidRPr="009E6369">
        <w:rPr>
          <w:spacing w:val="-5"/>
        </w:rPr>
        <w:t xml:space="preserve"> </w:t>
      </w:r>
      <w:r w:rsidRPr="009E6369">
        <w:t>/</w:t>
      </w:r>
      <w:r w:rsidRPr="009E6369">
        <w:rPr>
          <w:spacing w:val="-2"/>
        </w:rPr>
        <w:t xml:space="preserve"> </w:t>
      </w:r>
      <w:r w:rsidRPr="009E6369">
        <w:t>extravilan,</w:t>
      </w:r>
    </w:p>
    <w:p w:rsidR="00744B09" w:rsidRPr="009E6369" w:rsidRDefault="00744B09" w:rsidP="005D0BA2">
      <w:pPr>
        <w:pStyle w:val="BodyText"/>
        <w:ind w:left="132"/>
      </w:pPr>
      <w:r w:rsidRPr="009E6369">
        <w:t>Str.…………………………………………………………………………………………………………</w:t>
      </w:r>
      <w:r>
        <w:t xml:space="preserve"> </w:t>
      </w:r>
      <w:r w:rsidRPr="009E6369">
        <w:rPr>
          <w:spacing w:val="-57"/>
        </w:rPr>
        <w:t xml:space="preserve"> </w:t>
      </w:r>
      <w:r w:rsidRPr="009E6369">
        <w:t>localitatea</w:t>
      </w:r>
      <w:r>
        <w:t xml:space="preserve"> </w:t>
      </w:r>
      <w:r w:rsidRPr="009E6369">
        <w:t>………………………………………..….,</w:t>
      </w:r>
      <w:r w:rsidRPr="009E6369">
        <w:rPr>
          <w:spacing w:val="-7"/>
        </w:rPr>
        <w:t xml:space="preserve"> </w:t>
      </w:r>
      <w:r w:rsidRPr="009E6369">
        <w:t>jud. …………………………………….…..,</w:t>
      </w:r>
    </w:p>
    <w:p w:rsidR="00744B09" w:rsidRPr="009E6369" w:rsidRDefault="00744B09" w:rsidP="00C3082E">
      <w:pPr>
        <w:pStyle w:val="BodyText"/>
        <w:tabs>
          <w:tab w:val="left" w:leader="dot" w:pos="5740"/>
        </w:tabs>
        <w:ind w:left="132"/>
      </w:pPr>
      <w:r w:rsidRPr="009E6369">
        <w:rPr>
          <w:position w:val="4"/>
          <w:sz w:val="29"/>
        </w:rPr>
        <w:t>-</w:t>
      </w:r>
      <w:r w:rsidRPr="009E6369">
        <w:rPr>
          <w:spacing w:val="90"/>
          <w:position w:val="4"/>
          <w:sz w:val="29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suprafaţa</w:t>
      </w:r>
      <w:r w:rsidRPr="009E6369">
        <w:rPr>
          <w:spacing w:val="-2"/>
        </w:rPr>
        <w:t xml:space="preserve"> </w:t>
      </w:r>
      <w:r w:rsidRPr="009E6369">
        <w:t>totală</w:t>
      </w:r>
      <w:r w:rsidRPr="009E6369">
        <w:rPr>
          <w:spacing w:val="-2"/>
        </w:rPr>
        <w:t xml:space="preserve"> </w:t>
      </w:r>
      <w:r w:rsidRPr="009E6369">
        <w:t>de</w:t>
      </w:r>
      <w:r w:rsidRPr="009E6369">
        <w:tab/>
        <w:t>mp</w:t>
      </w:r>
    </w:p>
    <w:p w:rsidR="00744B09" w:rsidRPr="009E6369" w:rsidRDefault="00744B09" w:rsidP="00C3082E">
      <w:pPr>
        <w:pStyle w:val="BodyText"/>
        <w:spacing w:before="275"/>
        <w:ind w:left="132"/>
      </w:pPr>
      <w:r w:rsidRPr="009E6369">
        <w:rPr>
          <w:position w:val="4"/>
          <w:sz w:val="29"/>
        </w:rPr>
        <w:t>-</w:t>
      </w:r>
      <w:r w:rsidRPr="009E6369">
        <w:rPr>
          <w:spacing w:val="21"/>
          <w:position w:val="4"/>
          <w:sz w:val="29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extras de</w:t>
      </w:r>
      <w:r w:rsidRPr="009E6369">
        <w:rPr>
          <w:spacing w:val="-1"/>
        </w:rPr>
        <w:t xml:space="preserve"> </w:t>
      </w:r>
      <w:r w:rsidRPr="009E6369">
        <w:t>carte</w:t>
      </w:r>
      <w:r w:rsidRPr="009E6369">
        <w:rPr>
          <w:spacing w:val="-1"/>
        </w:rPr>
        <w:t xml:space="preserve"> </w:t>
      </w:r>
      <w:r w:rsidRPr="009E6369">
        <w:t>funciară …………………………………………………………………..……..</w:t>
      </w:r>
    </w:p>
    <w:p w:rsidR="00744B09" w:rsidRPr="009E6369" w:rsidRDefault="00744B09" w:rsidP="00C3082E">
      <w:pPr>
        <w:pStyle w:val="BodyText"/>
        <w:rPr>
          <w:sz w:val="48"/>
        </w:rPr>
      </w:pPr>
    </w:p>
    <w:p w:rsidR="00744B09" w:rsidRPr="009E6369" w:rsidRDefault="00744B09" w:rsidP="005D0BA2">
      <w:pPr>
        <w:pStyle w:val="BodyText"/>
        <w:ind w:left="132"/>
        <w:jc w:val="both"/>
      </w:pPr>
      <w:r w:rsidRPr="009E6369">
        <w:t>aflat în imediata vecinătate a proprietăţii dumneavoastră, se intenționează elaborarea unui</w:t>
      </w:r>
      <w:r w:rsidRPr="009E6369">
        <w:rPr>
          <w:spacing w:val="-57"/>
        </w:rPr>
        <w:t xml:space="preserve"> </w:t>
      </w:r>
      <w:r>
        <w:rPr>
          <w:spacing w:val="-57"/>
        </w:rPr>
        <w:t xml:space="preserve">                     </w:t>
      </w:r>
      <w:r w:rsidRPr="009E6369">
        <w:t>Plan</w:t>
      </w:r>
      <w:r w:rsidRPr="009E6369">
        <w:rPr>
          <w:spacing w:val="-2"/>
        </w:rPr>
        <w:t xml:space="preserve"> </w:t>
      </w:r>
      <w:r w:rsidRPr="009E6369">
        <w:t>Urbanistic</w:t>
      </w:r>
      <w:r w:rsidRPr="009E6369">
        <w:rPr>
          <w:spacing w:val="-1"/>
        </w:rPr>
        <w:t xml:space="preserve"> </w:t>
      </w:r>
      <w:r w:rsidRPr="009E6369">
        <w:t>Zonal,  având ca</w:t>
      </w:r>
      <w:r w:rsidRPr="009E6369">
        <w:rPr>
          <w:spacing w:val="-1"/>
        </w:rPr>
        <w:t xml:space="preserve"> </w:t>
      </w:r>
      <w:r w:rsidRPr="009E6369">
        <w:t>denumire:</w:t>
      </w:r>
    </w:p>
    <w:p w:rsidR="00744B09" w:rsidRPr="009E6369" w:rsidRDefault="00744B09" w:rsidP="00C3082E">
      <w:pPr>
        <w:pStyle w:val="BodyText"/>
        <w:spacing w:before="1"/>
      </w:pPr>
    </w:p>
    <w:p w:rsidR="00744B09" w:rsidRPr="009E6369" w:rsidRDefault="00744B09" w:rsidP="00C3082E">
      <w:pPr>
        <w:pStyle w:val="BodyText"/>
        <w:ind w:left="132"/>
      </w:pPr>
      <w:r w:rsidRPr="009E6369">
        <w:t>…………………………………………….………………………………………………………..…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5D0BA2">
      <w:pPr>
        <w:pStyle w:val="BodyText"/>
        <w:spacing w:line="480" w:lineRule="auto"/>
        <w:ind w:left="132"/>
      </w:pPr>
      <w:r w:rsidRPr="009E6369">
        <w:t>…………………………………………………………………………………………………………</w:t>
      </w:r>
      <w:r w:rsidRPr="009E6369">
        <w:rPr>
          <w:spacing w:val="-57"/>
        </w:rPr>
        <w:t xml:space="preserve"> </w:t>
      </w:r>
      <w:r w:rsidRPr="009E6369">
        <w:t>Beneficiar……………………………………………………………………………………………..</w:t>
      </w:r>
      <w:r w:rsidRPr="009E6369">
        <w:rPr>
          <w:spacing w:val="1"/>
        </w:rPr>
        <w:t xml:space="preserve"> </w:t>
      </w:r>
      <w:r w:rsidRPr="009E6369">
        <w:t>Proiectant.……………………………………………………………………………………………..</w:t>
      </w:r>
      <w:r w:rsidRPr="009E6369">
        <w:rPr>
          <w:spacing w:val="1"/>
        </w:rPr>
        <w:t xml:space="preserve"> </w:t>
      </w:r>
      <w:r w:rsidRPr="009E6369">
        <w:t>Vă</w:t>
      </w:r>
      <w:r w:rsidRPr="009E6369">
        <w:rPr>
          <w:spacing w:val="-2"/>
        </w:rPr>
        <w:t xml:space="preserve"> </w:t>
      </w:r>
      <w:r w:rsidRPr="009E6369">
        <w:t>rog</w:t>
      </w:r>
      <w:r w:rsidRPr="009E6369">
        <w:rPr>
          <w:spacing w:val="-1"/>
        </w:rPr>
        <w:t xml:space="preserve"> </w:t>
      </w:r>
      <w:r w:rsidRPr="009E6369">
        <w:t>să comunicaţi eventualele obiecţiuni</w:t>
      </w:r>
      <w:r w:rsidRPr="009E6369">
        <w:rPr>
          <w:spacing w:val="-1"/>
        </w:rPr>
        <w:t xml:space="preserve"> </w:t>
      </w:r>
      <w:r w:rsidRPr="009E6369">
        <w:t>în termen de</w:t>
      </w:r>
      <w:r w:rsidRPr="009E6369">
        <w:rPr>
          <w:spacing w:val="-2"/>
        </w:rPr>
        <w:t xml:space="preserve"> </w:t>
      </w:r>
      <w:r w:rsidRPr="009E6369">
        <w:t>10 zile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1"/>
        </w:rPr>
        <w:t xml:space="preserve"> </w:t>
      </w:r>
      <w:r w:rsidRPr="009E6369">
        <w:t>data</w:t>
      </w:r>
      <w:r w:rsidRPr="009E6369">
        <w:rPr>
          <w:spacing w:val="2"/>
        </w:rPr>
        <w:t xml:space="preserve"> </w:t>
      </w:r>
      <w:r w:rsidRPr="009E6369">
        <w:t>înştiinţării,</w:t>
      </w:r>
      <w:r w:rsidRPr="009E6369">
        <w:rPr>
          <w:spacing w:val="1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scris,</w:t>
      </w:r>
      <w:r>
        <w:t xml:space="preserve"> </w:t>
      </w:r>
      <w:r w:rsidRPr="009E6369">
        <w:t>către</w:t>
      </w:r>
      <w:r w:rsidRPr="009E6369">
        <w:rPr>
          <w:spacing w:val="-3"/>
        </w:rPr>
        <w:t xml:space="preserve"> </w:t>
      </w:r>
      <w:r w:rsidRPr="009E6369">
        <w:t>Primăria</w:t>
      </w:r>
      <w:r w:rsidRPr="009E6369">
        <w:rPr>
          <w:spacing w:val="-2"/>
        </w:rPr>
        <w:t xml:space="preserve"> </w:t>
      </w:r>
      <w:r>
        <w:t>din Mărăcineni</w:t>
      </w:r>
      <w:r w:rsidRPr="009E6369">
        <w:t>,</w:t>
      </w:r>
      <w:r w:rsidRPr="009E6369">
        <w:rPr>
          <w:spacing w:val="-1"/>
        </w:rPr>
        <w:t xml:space="preserve"> </w:t>
      </w:r>
      <w:r>
        <w:t>str. Principală</w:t>
      </w:r>
      <w:r w:rsidRPr="009E6369">
        <w:rPr>
          <w:spacing w:val="-1"/>
        </w:rPr>
        <w:t xml:space="preserve"> </w:t>
      </w:r>
      <w:r w:rsidRPr="009E6369">
        <w:t>nr.</w:t>
      </w:r>
      <w:r w:rsidRPr="009E6369">
        <w:rPr>
          <w:spacing w:val="-2"/>
        </w:rPr>
        <w:t xml:space="preserve"> </w:t>
      </w:r>
      <w:r>
        <w:t>274A</w:t>
      </w:r>
      <w:r w:rsidRPr="009E6369">
        <w:t>,</w:t>
      </w:r>
      <w:r w:rsidRPr="009E6369">
        <w:rPr>
          <w:spacing w:val="-1"/>
        </w:rPr>
        <w:t xml:space="preserve"> </w:t>
      </w:r>
      <w:r w:rsidRPr="009E6369">
        <w:t>sau</w:t>
      </w:r>
      <w:r w:rsidRPr="009E6369">
        <w:rPr>
          <w:spacing w:val="-2"/>
        </w:rPr>
        <w:t xml:space="preserve"> </w:t>
      </w:r>
      <w:r w:rsidRPr="009E6369">
        <w:t>pe</w:t>
      </w:r>
      <w:r w:rsidRPr="009E6369">
        <w:rPr>
          <w:spacing w:val="-2"/>
        </w:rPr>
        <w:t xml:space="preserve"> </w:t>
      </w:r>
      <w:r>
        <w:t>e-mail:primarie@maracineni.cjages.ro</w:t>
      </w:r>
    </w:p>
    <w:p w:rsidR="00744B09" w:rsidRPr="009E6369" w:rsidRDefault="00744B09" w:rsidP="00C3082E">
      <w:pPr>
        <w:pStyle w:val="BodyText"/>
        <w:ind w:left="132"/>
      </w:pPr>
      <w:r w:rsidRPr="009E6369">
        <w:t>cu</w:t>
      </w:r>
      <w:r w:rsidRPr="009E6369">
        <w:rPr>
          <w:spacing w:val="-2"/>
        </w:rPr>
        <w:t xml:space="preserve"> </w:t>
      </w:r>
      <w:r w:rsidRPr="009E6369">
        <w:t>mențiunea</w:t>
      </w:r>
      <w:r w:rsidRPr="009E6369">
        <w:rPr>
          <w:spacing w:val="-4"/>
        </w:rPr>
        <w:t xml:space="preserve"> </w:t>
      </w:r>
      <w:r w:rsidRPr="009E6369">
        <w:t>“în</w:t>
      </w:r>
      <w:r w:rsidRPr="009E6369">
        <w:rPr>
          <w:spacing w:val="1"/>
        </w:rPr>
        <w:t xml:space="preserve"> </w:t>
      </w:r>
      <w:r w:rsidRPr="009E6369">
        <w:t>atenția</w:t>
      </w:r>
      <w:r w:rsidRPr="009E6369">
        <w:rPr>
          <w:spacing w:val="-1"/>
        </w:rPr>
        <w:t xml:space="preserve"> </w:t>
      </w:r>
      <w:r>
        <w:t>Compartimentului</w:t>
      </w:r>
      <w:r w:rsidRPr="009E6369">
        <w:rPr>
          <w:spacing w:val="-2"/>
        </w:rPr>
        <w:t xml:space="preserve"> </w:t>
      </w:r>
      <w:r w:rsidRPr="009E6369">
        <w:t>Urbanism”.</w:t>
      </w:r>
    </w:p>
    <w:p w:rsidR="00744B09" w:rsidRPr="009E6369" w:rsidRDefault="00744B09" w:rsidP="00C3082E">
      <w:pPr>
        <w:pStyle w:val="BodyText"/>
      </w:pPr>
    </w:p>
    <w:p w:rsidR="00744B09" w:rsidRPr="009E6369" w:rsidRDefault="00744B09" w:rsidP="00C3082E">
      <w:pPr>
        <w:pStyle w:val="BodyText"/>
        <w:spacing w:before="1"/>
        <w:ind w:left="132"/>
      </w:pPr>
      <w:r w:rsidRPr="009E6369">
        <w:rPr>
          <w:u w:val="single"/>
        </w:rPr>
        <w:t>Am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luat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cunostinţă:</w:t>
      </w:r>
    </w:p>
    <w:p w:rsidR="00744B09" w:rsidRPr="009E6369" w:rsidRDefault="00744B09" w:rsidP="00C3082E">
      <w:pPr>
        <w:ind w:left="132"/>
        <w:rPr>
          <w:rFonts w:ascii="Times New Roman" w:hAnsi="Times New Roman"/>
          <w:sz w:val="24"/>
        </w:rPr>
      </w:pPr>
      <w:r w:rsidRPr="009E6369">
        <w:rPr>
          <w:rFonts w:ascii="Times New Roman" w:hAnsi="Times New Roman"/>
          <w:b/>
          <w:sz w:val="24"/>
        </w:rPr>
        <w:t>Sunt</w:t>
      </w:r>
      <w:r w:rsidRPr="009E6369">
        <w:rPr>
          <w:rFonts w:ascii="Times New Roman" w:hAnsi="Times New Roman"/>
          <w:b/>
          <w:spacing w:val="-3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/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Nu sunt</w:t>
      </w:r>
      <w:r w:rsidRPr="009E6369">
        <w:rPr>
          <w:rFonts w:ascii="Times New Roman" w:hAnsi="Times New Roman"/>
          <w:b/>
          <w:spacing w:val="-2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de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 xml:space="preserve">acord </w:t>
      </w:r>
      <w:r w:rsidRPr="009E6369">
        <w:rPr>
          <w:rFonts w:ascii="Times New Roman" w:hAnsi="Times New Roman"/>
          <w:sz w:val="24"/>
        </w:rPr>
        <w:t>cu intenția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elaborării</w:t>
      </w:r>
      <w:r w:rsidRPr="009E6369">
        <w:rPr>
          <w:rFonts w:ascii="Times New Roman" w:hAnsi="Times New Roman"/>
          <w:spacing w:val="-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planului</w:t>
      </w:r>
      <w:r w:rsidRPr="009E6369">
        <w:rPr>
          <w:rFonts w:ascii="Times New Roman" w:hAnsi="Times New Roman"/>
          <w:spacing w:val="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de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urbanism.</w:t>
      </w:r>
    </w:p>
    <w:p w:rsidR="00744B09" w:rsidRPr="009E6369" w:rsidRDefault="00744B09" w:rsidP="00C3082E">
      <w:pPr>
        <w:pStyle w:val="BodyText"/>
        <w:ind w:left="132"/>
      </w:pPr>
      <w:r w:rsidRPr="009E6369">
        <w:t>Mențiuni:</w:t>
      </w:r>
    </w:p>
    <w:p w:rsidR="00744B09" w:rsidRPr="009E6369" w:rsidRDefault="00744B09" w:rsidP="00C3082E">
      <w:pPr>
        <w:pStyle w:val="BodyText"/>
        <w:rPr>
          <w:sz w:val="26"/>
        </w:rPr>
      </w:pPr>
    </w:p>
    <w:p w:rsidR="00744B09" w:rsidRPr="009E6369" w:rsidRDefault="00744B09" w:rsidP="00C3082E">
      <w:pPr>
        <w:pStyle w:val="BodyText"/>
        <w:tabs>
          <w:tab w:val="left" w:pos="5894"/>
        </w:tabs>
        <w:spacing w:before="184"/>
        <w:ind w:left="132"/>
      </w:pPr>
      <w:r w:rsidRPr="009E6369">
        <w:t>Data</w:t>
      </w:r>
      <w:r w:rsidRPr="009E6369">
        <w:rPr>
          <w:spacing w:val="-4"/>
        </w:rPr>
        <w:t xml:space="preserve"> </w:t>
      </w:r>
      <w:r w:rsidRPr="009E6369">
        <w:t>semnării...............................................</w:t>
      </w:r>
      <w:r w:rsidRPr="009E6369">
        <w:tab/>
        <w:t>Semnătura</w:t>
      </w:r>
      <w:r w:rsidRPr="009E6369">
        <w:rPr>
          <w:spacing w:val="-2"/>
        </w:rPr>
        <w:t xml:space="preserve"> </w:t>
      </w:r>
      <w:r w:rsidRPr="009E6369">
        <w:t>........................................</w:t>
      </w:r>
    </w:p>
    <w:p w:rsidR="00744B09" w:rsidRPr="009E6369" w:rsidRDefault="00744B09" w:rsidP="00C3082E">
      <w:pPr>
        <w:pStyle w:val="BodyText"/>
        <w:spacing w:before="1"/>
        <w:rPr>
          <w:sz w:val="22"/>
        </w:rPr>
      </w:pPr>
    </w:p>
    <w:p w:rsidR="00744B09" w:rsidRPr="009E6369" w:rsidRDefault="00744B09" w:rsidP="00C3082E">
      <w:pPr>
        <w:ind w:left="132"/>
        <w:rPr>
          <w:rFonts w:ascii="Times New Roman" w:hAnsi="Times New Roman"/>
          <w:i/>
          <w:sz w:val="20"/>
        </w:rPr>
      </w:pPr>
      <w:r w:rsidRPr="009E6369">
        <w:rPr>
          <w:rFonts w:ascii="Times New Roman" w:hAnsi="Times New Roman"/>
          <w:b/>
          <w:i/>
          <w:sz w:val="20"/>
        </w:rPr>
        <w:t>Notă</w:t>
      </w:r>
      <w:r w:rsidRPr="009E6369">
        <w:rPr>
          <w:rFonts w:ascii="Times New Roman" w:hAnsi="Times New Roman"/>
          <w:i/>
          <w:sz w:val="20"/>
        </w:rPr>
        <w:t>: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În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cazul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obiecţiunii,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notificarea</w:t>
      </w:r>
      <w:r w:rsidRPr="009E6369">
        <w:rPr>
          <w:rFonts w:ascii="Times New Roman" w:hAnsi="Times New Roman"/>
          <w:i/>
          <w:spacing w:val="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va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fi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completată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cu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menţiunile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privind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planul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de</w:t>
      </w:r>
      <w:r w:rsidRPr="009E6369">
        <w:rPr>
          <w:rFonts w:ascii="Times New Roman" w:hAnsi="Times New Roman"/>
          <w:i/>
          <w:spacing w:val="-4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urbanism.</w:t>
      </w:r>
    </w:p>
    <w:p w:rsidR="00744B09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     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  </w:t>
      </w:r>
      <w:r w:rsidRPr="007C7B6A">
        <w:rPr>
          <w:rFonts w:ascii="Times New Roman" w:hAnsi="Times New Roman"/>
          <w:b/>
          <w:lang w:val="ro-RO"/>
        </w:rPr>
        <w:t xml:space="preserve">  PREŞEDINTE DE ŞEDINŢĂ,                                                             SECRETARUL GENERAL,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 </w:t>
      </w:r>
      <w:r>
        <w:rPr>
          <w:rFonts w:ascii="Times New Roman" w:hAnsi="Times New Roman"/>
          <w:b/>
          <w:lang w:val="ro-RO"/>
        </w:rPr>
        <w:t xml:space="preserve">      Consilier, __________________</w:t>
      </w:r>
      <w:r w:rsidRPr="007C7B6A">
        <w:rPr>
          <w:rFonts w:ascii="Times New Roman" w:hAnsi="Times New Roman"/>
          <w:b/>
          <w:lang w:val="ro-RO"/>
        </w:rPr>
        <w:t xml:space="preserve">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Marinela BUJOR</w:t>
      </w:r>
    </w:p>
    <w:p w:rsidR="00744B09" w:rsidRPr="009E6369" w:rsidRDefault="00744B09" w:rsidP="00D5777C">
      <w:pPr>
        <w:rPr>
          <w:rFonts w:ascii="Times New Roman" w:hAnsi="Times New Roman"/>
          <w:sz w:val="24"/>
          <w:szCs w:val="24"/>
        </w:rPr>
      </w:pPr>
    </w:p>
    <w:p w:rsidR="00744B09" w:rsidRPr="009E6369" w:rsidRDefault="00744B09" w:rsidP="00C3082E">
      <w:pPr>
        <w:rPr>
          <w:rFonts w:ascii="Times New Roman" w:hAnsi="Times New Roman"/>
          <w:sz w:val="20"/>
        </w:rPr>
        <w:sectPr w:rsidR="00744B09" w:rsidRPr="009E6369" w:rsidSect="001368F3">
          <w:headerReference w:type="default" r:id="rId18"/>
          <w:footerReference w:type="default" r:id="rId19"/>
          <w:pgSz w:w="11910" w:h="16840"/>
          <w:pgMar w:top="1200" w:right="900" w:bottom="280" w:left="1000" w:header="0" w:footer="0" w:gutter="0"/>
          <w:cols w:space="720"/>
          <w:titlePg/>
          <w:docGrid w:linePitch="299"/>
        </w:sectPr>
      </w:pPr>
    </w:p>
    <w:p w:rsidR="00744B09" w:rsidRPr="009E6369" w:rsidRDefault="00744B09" w:rsidP="00C3082E">
      <w:pPr>
        <w:pStyle w:val="BodyText"/>
        <w:spacing w:before="10"/>
        <w:rPr>
          <w:b/>
          <w:sz w:val="16"/>
        </w:rPr>
      </w:pPr>
      <w:r>
        <w:rPr>
          <w:noProof/>
          <w:lang w:val="en-US"/>
        </w:rPr>
        <w:pict>
          <v:shape id="Text Box 11" o:spid="_x0000_s1046" type="#_x0000_t202" style="position:absolute;margin-left:1.45pt;margin-top:11.45pt;width:476.05pt;height:45.4pt;z-index:-251662336;visibility:visible;mso-wrap-distance-left:0;mso-wrap-distance-righ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" fillcolor="#7dcaff" stroked="f">
            <v:textbox inset="0,0,0,0">
              <w:txbxContent>
                <w:p w:rsidR="00744B09" w:rsidRPr="009E6369" w:rsidRDefault="00744B09" w:rsidP="003B22C9">
                  <w:pPr>
                    <w:ind w:left="761" w:right="762"/>
                    <w:jc w:val="center"/>
                    <w:rPr>
                      <w:rFonts w:ascii="Times New Roman" w:hAnsi="Times New Roman"/>
                      <w:b/>
                      <w:sz w:val="36"/>
                    </w:rPr>
                  </w:pPr>
                  <w:r w:rsidRPr="009E6369">
                    <w:rPr>
                      <w:b/>
                      <w:sz w:val="36"/>
                    </w:rPr>
                    <w:t>Declarație</w:t>
                  </w:r>
                </w:p>
                <w:p w:rsidR="00744B09" w:rsidRPr="009E6369" w:rsidRDefault="00744B09" w:rsidP="003B22C9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9E6369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Zonal</w:t>
                  </w:r>
                  <w:r w:rsidRPr="009E6369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9E6369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wrap type="topAndBottom" anchorx="margin"/>
          </v:shape>
        </w:pict>
      </w:r>
    </w:p>
    <w:p w:rsidR="00744B09" w:rsidRDefault="00744B09" w:rsidP="00C3082E">
      <w:pPr>
        <w:pStyle w:val="BodyText"/>
        <w:tabs>
          <w:tab w:val="left" w:leader="dot" w:pos="9653"/>
        </w:tabs>
        <w:spacing w:before="90"/>
        <w:ind w:left="132"/>
      </w:pPr>
    </w:p>
    <w:p w:rsidR="00744B09" w:rsidRPr="009E6369" w:rsidRDefault="00744B09" w:rsidP="00320380">
      <w:pPr>
        <w:pStyle w:val="BodyText"/>
        <w:tabs>
          <w:tab w:val="left" w:leader="dot" w:pos="9653"/>
        </w:tabs>
        <w:spacing w:before="90"/>
        <w:ind w:left="132"/>
        <w:jc w:val="both"/>
      </w:pPr>
      <w:r w:rsidRPr="009E6369">
        <w:t>Subsemnatul,</w:t>
      </w:r>
      <w:r>
        <w:t xml:space="preserve">  </w:t>
      </w:r>
    </w:p>
    <w:p w:rsidR="00744B09" w:rsidRPr="009E6369" w:rsidRDefault="00744B09" w:rsidP="00C3082E">
      <w:pPr>
        <w:pStyle w:val="BodyText"/>
        <w:spacing w:before="8"/>
        <w:rPr>
          <w:sz w:val="21"/>
        </w:rPr>
      </w:pPr>
    </w:p>
    <w:p w:rsidR="00744B09" w:rsidRPr="009E6369" w:rsidRDefault="00744B09" w:rsidP="00C3082E">
      <w:pPr>
        <w:pStyle w:val="BodyText"/>
        <w:tabs>
          <w:tab w:val="left" w:leader="dot" w:pos="9678"/>
        </w:tabs>
        <w:ind w:left="132"/>
      </w:pPr>
      <w:r w:rsidRPr="009E6369">
        <w:t>posesor</w:t>
      </w:r>
      <w:r w:rsidRPr="009E6369">
        <w:rPr>
          <w:spacing w:val="-3"/>
        </w:rPr>
        <w:t xml:space="preserve"> </w:t>
      </w:r>
      <w:r w:rsidRPr="009E6369">
        <w:t>al CI/BI</w:t>
      </w:r>
      <w:r w:rsidRPr="009E6369">
        <w:rPr>
          <w:spacing w:val="-3"/>
        </w:rPr>
        <w:t xml:space="preserve"> </w:t>
      </w:r>
      <w:r w:rsidRPr="009E6369">
        <w:t>seria</w:t>
      </w:r>
      <w:r w:rsidRPr="009E6369">
        <w:rPr>
          <w:spacing w:val="-2"/>
        </w:rPr>
        <w:t xml:space="preserve"> </w:t>
      </w:r>
      <w:r w:rsidRPr="009E6369">
        <w:t>………….……………., nr…</w:t>
      </w:r>
      <w:r>
        <w:t>............................,</w:t>
      </w:r>
    </w:p>
    <w:p w:rsidR="00744B09" w:rsidRPr="009E6369" w:rsidRDefault="00744B09" w:rsidP="00C3082E">
      <w:pPr>
        <w:pStyle w:val="BodyText"/>
        <w:spacing w:before="6"/>
        <w:rPr>
          <w:sz w:val="21"/>
        </w:rPr>
      </w:pPr>
    </w:p>
    <w:p w:rsidR="00744B09" w:rsidRPr="009E6369" w:rsidRDefault="00744B09" w:rsidP="00D90DDA">
      <w:pPr>
        <w:pStyle w:val="BodyText"/>
        <w:tabs>
          <w:tab w:val="left" w:leader="dot" w:pos="9674"/>
        </w:tabs>
        <w:jc w:val="both"/>
      </w:pPr>
      <w:r w:rsidRPr="009E6369">
        <w:t>CNP</w:t>
      </w:r>
      <w:r>
        <w:t xml:space="preserve"> ..........................................................</w:t>
      </w:r>
      <w:r w:rsidRPr="009E6369">
        <w:t>,</w:t>
      </w:r>
    </w:p>
    <w:p w:rsidR="00744B09" w:rsidRPr="009E6369" w:rsidRDefault="00744B09" w:rsidP="00C3082E">
      <w:pPr>
        <w:pStyle w:val="BodyText"/>
        <w:spacing w:before="9"/>
        <w:rPr>
          <w:sz w:val="21"/>
        </w:rPr>
      </w:pPr>
    </w:p>
    <w:p w:rsidR="00744B09" w:rsidRPr="009E6369" w:rsidRDefault="00744B09" w:rsidP="00C3082E">
      <w:pPr>
        <w:pStyle w:val="BodyText"/>
        <w:tabs>
          <w:tab w:val="left" w:leader="dot" w:pos="9666"/>
        </w:tabs>
        <w:ind w:left="132"/>
      </w:pPr>
      <w:r w:rsidRPr="009E6369">
        <w:t>domiciliat</w:t>
      </w:r>
      <w:r w:rsidRPr="009E6369">
        <w:rPr>
          <w:spacing w:val="-2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………………………………., strada</w:t>
      </w:r>
      <w:r>
        <w:t xml:space="preserve"> .............................................,  </w:t>
      </w:r>
      <w:r w:rsidRPr="009E6369">
        <w:t>nr.</w:t>
      </w:r>
      <w:r w:rsidRPr="009E6369">
        <w:rPr>
          <w:spacing w:val="-2"/>
        </w:rPr>
        <w:t xml:space="preserve"> </w:t>
      </w:r>
      <w:r w:rsidRPr="009E6369">
        <w:t>……….</w:t>
      </w:r>
      <w:r>
        <w:t xml:space="preserve">, </w:t>
      </w:r>
      <w:r w:rsidRPr="009E6369">
        <w:rPr>
          <w:spacing w:val="-1"/>
        </w:rPr>
        <w:t xml:space="preserve"> </w:t>
      </w:r>
      <w:r w:rsidRPr="009E6369">
        <w:t>bl. …………………….…..,</w:t>
      </w:r>
      <w:r w:rsidRPr="009E6369">
        <w:rPr>
          <w:spacing w:val="-5"/>
        </w:rPr>
        <w:t xml:space="preserve"> </w:t>
      </w:r>
      <w:r w:rsidRPr="009E6369">
        <w:t>ap.</w:t>
      </w:r>
      <w:r w:rsidRPr="009E6369">
        <w:rPr>
          <w:spacing w:val="-1"/>
        </w:rPr>
        <w:t xml:space="preserve"> </w:t>
      </w:r>
      <w:r w:rsidRPr="009E6369">
        <w:t>…………………..……………………..….</w:t>
      </w:r>
      <w:r>
        <w:t xml:space="preserve"> </w:t>
      </w:r>
    </w:p>
    <w:p w:rsidR="00744B09" w:rsidRPr="009E6369" w:rsidRDefault="00744B09" w:rsidP="00C3082E">
      <w:pPr>
        <w:pStyle w:val="BodyText"/>
        <w:spacing w:before="8"/>
        <w:rPr>
          <w:sz w:val="21"/>
        </w:rPr>
      </w:pPr>
    </w:p>
    <w:p w:rsidR="00744B09" w:rsidRPr="009E6369" w:rsidRDefault="00744B09" w:rsidP="00C3082E">
      <w:pPr>
        <w:pStyle w:val="BodyText"/>
        <w:tabs>
          <w:tab w:val="left" w:leader="dot" w:pos="9707"/>
        </w:tabs>
        <w:spacing w:before="1"/>
        <w:ind w:left="132"/>
      </w:pPr>
      <w:r w:rsidRPr="009E6369">
        <w:t>în</w:t>
      </w:r>
      <w:r w:rsidRPr="009E6369">
        <w:rPr>
          <w:spacing w:val="-1"/>
        </w:rPr>
        <w:t xml:space="preserve"> </w:t>
      </w:r>
      <w:r w:rsidRPr="009E6369">
        <w:t>calitate</w:t>
      </w:r>
      <w:r w:rsidRPr="009E6369">
        <w:rPr>
          <w:spacing w:val="-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proprietar</w:t>
      </w:r>
      <w:r w:rsidRPr="009E6369">
        <w:rPr>
          <w:spacing w:val="1"/>
        </w:rPr>
        <w:t xml:space="preserve"> </w:t>
      </w:r>
      <w:r w:rsidRPr="009E6369">
        <w:t>al imobilului</w:t>
      </w:r>
      <w:r w:rsidRPr="009E6369">
        <w:rPr>
          <w:spacing w:val="-4"/>
        </w:rPr>
        <w:t xml:space="preserve"> </w:t>
      </w:r>
      <w:r w:rsidRPr="009E6369">
        <w:t>înscris în CF</w:t>
      </w:r>
      <w:r w:rsidRPr="009E6369">
        <w:rPr>
          <w:spacing w:val="-2"/>
        </w:rPr>
        <w:t xml:space="preserve"> </w:t>
      </w:r>
      <w:r w:rsidRPr="009E6369">
        <w:t>nr.,</w:t>
      </w:r>
    </w:p>
    <w:p w:rsidR="00744B09" w:rsidRPr="009E6369" w:rsidRDefault="00744B09" w:rsidP="00C3082E">
      <w:pPr>
        <w:pStyle w:val="BodyText"/>
        <w:spacing w:before="5"/>
        <w:rPr>
          <w:sz w:val="21"/>
        </w:rPr>
      </w:pPr>
    </w:p>
    <w:p w:rsidR="00744B09" w:rsidRPr="009E6369" w:rsidRDefault="00744B09" w:rsidP="00C3082E">
      <w:pPr>
        <w:pStyle w:val="BodyText"/>
        <w:ind w:left="132"/>
      </w:pPr>
      <w:r w:rsidRPr="009E6369">
        <w:t>imobil</w:t>
      </w:r>
      <w:r w:rsidRPr="009E6369">
        <w:rPr>
          <w:spacing w:val="-2"/>
        </w:rPr>
        <w:t xml:space="preserve"> </w:t>
      </w:r>
      <w:r w:rsidRPr="009E6369">
        <w:t>situat</w:t>
      </w:r>
      <w:r w:rsidRPr="009E6369">
        <w:rPr>
          <w:spacing w:val="-2"/>
        </w:rPr>
        <w:t xml:space="preserve"> </w:t>
      </w:r>
      <w:r w:rsidRPr="009E6369">
        <w:t>la</w:t>
      </w:r>
      <w:r w:rsidRPr="009E6369">
        <w:rPr>
          <w:spacing w:val="-2"/>
        </w:rPr>
        <w:t xml:space="preserve"> </w:t>
      </w:r>
      <w:r w:rsidRPr="009E6369">
        <w:t>adresa</w:t>
      </w:r>
      <w:r w:rsidRPr="009E6369">
        <w:rPr>
          <w:spacing w:val="-2"/>
        </w:rPr>
        <w:t xml:space="preserve"> </w:t>
      </w:r>
      <w:r w:rsidRPr="009E6369">
        <w:t>…………………………………………………………………………</w:t>
      </w:r>
    </w:p>
    <w:p w:rsidR="00744B09" w:rsidRPr="009E6369" w:rsidRDefault="00744B09" w:rsidP="00C3082E">
      <w:pPr>
        <w:pStyle w:val="BodyText"/>
        <w:spacing w:before="8"/>
        <w:rPr>
          <w:sz w:val="21"/>
        </w:rPr>
      </w:pPr>
    </w:p>
    <w:p w:rsidR="00744B09" w:rsidRPr="009E6369" w:rsidRDefault="00744B09" w:rsidP="00C3082E">
      <w:pPr>
        <w:pStyle w:val="BodyText"/>
        <w:ind w:left="132"/>
      </w:pPr>
      <w:r w:rsidRPr="009E6369">
        <w:t>…………………………………………………………..……………………………………….,</w:t>
      </w:r>
    </w:p>
    <w:p w:rsidR="00744B09" w:rsidRPr="009E6369" w:rsidRDefault="00744B09" w:rsidP="00C3082E">
      <w:pPr>
        <w:pStyle w:val="BodyText"/>
        <w:spacing w:before="6"/>
        <w:rPr>
          <w:sz w:val="21"/>
        </w:rPr>
      </w:pPr>
    </w:p>
    <w:p w:rsidR="00744B09" w:rsidRPr="009E6369" w:rsidRDefault="00744B09" w:rsidP="00C3082E">
      <w:pPr>
        <w:pStyle w:val="BodyText"/>
        <w:ind w:left="132"/>
      </w:pPr>
      <w:r w:rsidRPr="009E6369">
        <w:t>în</w:t>
      </w:r>
      <w:r w:rsidRPr="009E6369">
        <w:rPr>
          <w:spacing w:val="-1"/>
        </w:rPr>
        <w:t xml:space="preserve"> </w:t>
      </w:r>
      <w:r w:rsidRPr="009E6369">
        <w:t>conformitate</w:t>
      </w:r>
      <w:r w:rsidRPr="009E6369">
        <w:rPr>
          <w:spacing w:val="-2"/>
        </w:rPr>
        <w:t xml:space="preserve"> </w:t>
      </w:r>
      <w:r w:rsidRPr="009E6369">
        <w:t>cu</w:t>
      </w:r>
      <w:r w:rsidRPr="009E6369">
        <w:rPr>
          <w:spacing w:val="-1"/>
        </w:rPr>
        <w:t xml:space="preserve"> </w:t>
      </w:r>
      <w:r w:rsidRPr="009E6369">
        <w:t>prevederile</w:t>
      </w:r>
      <w:r w:rsidRPr="009E6369">
        <w:rPr>
          <w:spacing w:val="-1"/>
        </w:rPr>
        <w:t xml:space="preserve"> </w:t>
      </w:r>
      <w:r w:rsidRPr="009E6369">
        <w:t>Legii nr.</w:t>
      </w:r>
      <w:r w:rsidRPr="009E6369">
        <w:rPr>
          <w:spacing w:val="-2"/>
        </w:rPr>
        <w:t xml:space="preserve"> </w:t>
      </w:r>
      <w:r w:rsidRPr="009E6369">
        <w:t>50/1991,</w:t>
      </w:r>
      <w:r w:rsidRPr="009E6369">
        <w:rPr>
          <w:spacing w:val="2"/>
        </w:rPr>
        <w:t xml:space="preserve"> </w:t>
      </w:r>
      <w:r w:rsidRPr="009E6369">
        <w:t>în</w:t>
      </w:r>
      <w:r w:rsidRPr="009E6369">
        <w:rPr>
          <w:spacing w:val="-1"/>
        </w:rPr>
        <w:t xml:space="preserve"> </w:t>
      </w:r>
      <w:r w:rsidRPr="009E6369">
        <w:t>calitate</w:t>
      </w:r>
      <w:r w:rsidRPr="009E6369">
        <w:rPr>
          <w:spacing w:val="-3"/>
        </w:rPr>
        <w:t xml:space="preserve"> </w:t>
      </w:r>
      <w:r w:rsidRPr="009E6369">
        <w:t>de</w:t>
      </w:r>
      <w:r w:rsidRPr="009E6369">
        <w:rPr>
          <w:spacing w:val="-2"/>
        </w:rPr>
        <w:t xml:space="preserve"> </w:t>
      </w:r>
      <w:r w:rsidRPr="009E6369">
        <w:t>vecin</w:t>
      </w:r>
      <w:r w:rsidRPr="009E6369">
        <w:rPr>
          <w:spacing w:val="-1"/>
        </w:rPr>
        <w:t xml:space="preserve"> </w:t>
      </w:r>
      <w:r w:rsidRPr="009E6369">
        <w:t>direct</w:t>
      </w:r>
      <w:r w:rsidRPr="009E6369">
        <w:rPr>
          <w:spacing w:val="2"/>
        </w:rPr>
        <w:t xml:space="preserve"> </w:t>
      </w:r>
      <w:r w:rsidRPr="009E6369">
        <w:t>al ……………….</w:t>
      </w:r>
    </w:p>
    <w:p w:rsidR="00744B09" w:rsidRPr="009E6369" w:rsidRDefault="00744B09" w:rsidP="00C3082E">
      <w:pPr>
        <w:pStyle w:val="BodyText"/>
        <w:spacing w:before="8"/>
        <w:rPr>
          <w:sz w:val="21"/>
        </w:rPr>
      </w:pPr>
    </w:p>
    <w:p w:rsidR="00744B09" w:rsidRPr="00D5777C" w:rsidRDefault="00744B09" w:rsidP="00D5777C">
      <w:pPr>
        <w:spacing w:line="456" w:lineRule="auto"/>
        <w:ind w:left="132"/>
        <w:rPr>
          <w:rFonts w:ascii="Times New Roman" w:hAnsi="Times New Roman"/>
        </w:rPr>
      </w:pPr>
      <w:r w:rsidRPr="009E6369">
        <w:rPr>
          <w:rFonts w:ascii="Times New Roman" w:hAnsi="Times New Roman"/>
          <w:sz w:val="24"/>
        </w:rPr>
        <w:t>…………………………………………………………………………………, care este proprietar al</w:t>
      </w:r>
      <w:r w:rsidRPr="009E6369">
        <w:rPr>
          <w:rFonts w:ascii="Times New Roman" w:hAnsi="Times New Roman"/>
          <w:spacing w:val="-57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terenului</w:t>
      </w:r>
      <w:r w:rsidRPr="009E6369">
        <w:rPr>
          <w:rFonts w:ascii="Times New Roman" w:hAnsi="Times New Roman"/>
          <w:spacing w:val="-3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ce</w:t>
      </w:r>
      <w:r w:rsidRPr="009E6369">
        <w:rPr>
          <w:rFonts w:ascii="Times New Roman" w:hAnsi="Times New Roman"/>
          <w:spacing w:val="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face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obiectul</w:t>
      </w:r>
      <w:r w:rsidRPr="009E6369">
        <w:rPr>
          <w:rFonts w:ascii="Times New Roman" w:hAnsi="Times New Roman"/>
          <w:spacing w:val="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Planului</w:t>
      </w:r>
      <w:r w:rsidRPr="009E6369">
        <w:rPr>
          <w:rFonts w:ascii="Times New Roman" w:hAnsi="Times New Roman"/>
          <w:spacing w:val="-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Urbanistic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 xml:space="preserve">Zonal, </w:t>
      </w:r>
      <w:r w:rsidRPr="009E6369">
        <w:rPr>
          <w:rFonts w:ascii="Times New Roman" w:hAnsi="Times New Roman"/>
          <w:b/>
          <w:sz w:val="24"/>
        </w:rPr>
        <w:t>sunt</w:t>
      </w:r>
      <w:r w:rsidRPr="009E6369">
        <w:rPr>
          <w:rFonts w:ascii="Times New Roman" w:hAnsi="Times New Roman"/>
          <w:b/>
          <w:spacing w:val="-2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de</w:t>
      </w:r>
      <w:r w:rsidRPr="009E6369">
        <w:rPr>
          <w:rFonts w:ascii="Times New Roman" w:hAnsi="Times New Roman"/>
          <w:b/>
          <w:spacing w:val="-2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acord / nu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sunt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de</w:t>
      </w:r>
      <w:r w:rsidRPr="009E6369">
        <w:rPr>
          <w:rFonts w:ascii="Times New Roman" w:hAnsi="Times New Roman"/>
          <w:b/>
          <w:spacing w:val="-2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acord</w:t>
      </w:r>
      <w:r w:rsidRPr="009E6369">
        <w:rPr>
          <w:rFonts w:ascii="Times New Roman" w:hAnsi="Times New Roman"/>
          <w:b/>
          <w:spacing w:val="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cu</w:t>
      </w:r>
      <w:r>
        <w:rPr>
          <w:rFonts w:ascii="Times New Roman" w:hAnsi="Times New Roman"/>
          <w:sz w:val="24"/>
        </w:rPr>
        <w:t xml:space="preserve"> </w:t>
      </w:r>
      <w:r w:rsidRPr="009E6369">
        <w:rPr>
          <w:rFonts w:ascii="Times New Roman" w:hAnsi="Times New Roman"/>
        </w:rPr>
        <w:t>reglementările</w:t>
      </w:r>
      <w:r w:rsidRPr="009E6369">
        <w:rPr>
          <w:rFonts w:ascii="Times New Roman" w:hAnsi="Times New Roman"/>
          <w:spacing w:val="-4"/>
        </w:rPr>
        <w:t xml:space="preserve"> </w:t>
      </w:r>
      <w:r w:rsidRPr="009E6369">
        <w:rPr>
          <w:rFonts w:ascii="Times New Roman" w:hAnsi="Times New Roman"/>
        </w:rPr>
        <w:t>urbanistice</w:t>
      </w:r>
      <w:r w:rsidRPr="009E6369">
        <w:rPr>
          <w:rFonts w:ascii="Times New Roman" w:hAnsi="Times New Roman"/>
          <w:spacing w:val="-1"/>
        </w:rPr>
        <w:t xml:space="preserve"> </w:t>
      </w:r>
      <w:r w:rsidRPr="009E6369">
        <w:rPr>
          <w:rFonts w:ascii="Times New Roman" w:hAnsi="Times New Roman"/>
        </w:rPr>
        <w:t>propuse</w:t>
      </w:r>
      <w:r w:rsidRPr="009E6369">
        <w:rPr>
          <w:rFonts w:ascii="Times New Roman" w:hAnsi="Times New Roman"/>
          <w:spacing w:val="-3"/>
        </w:rPr>
        <w:t xml:space="preserve"> </w:t>
      </w:r>
      <w:r w:rsidRPr="009E6369">
        <w:rPr>
          <w:rFonts w:ascii="Times New Roman" w:hAnsi="Times New Roman"/>
        </w:rPr>
        <w:t>prin</w:t>
      </w:r>
      <w:r w:rsidRPr="009E6369">
        <w:rPr>
          <w:rFonts w:ascii="Times New Roman" w:hAnsi="Times New Roman"/>
          <w:spacing w:val="-1"/>
        </w:rPr>
        <w:t xml:space="preserve"> </w:t>
      </w:r>
      <w:r w:rsidRPr="009E6369">
        <w:rPr>
          <w:rFonts w:ascii="Times New Roman" w:hAnsi="Times New Roman"/>
        </w:rPr>
        <w:t>planul de</w:t>
      </w:r>
      <w:r w:rsidRPr="009E6369">
        <w:rPr>
          <w:rFonts w:ascii="Times New Roman" w:hAnsi="Times New Roman"/>
          <w:spacing w:val="1"/>
        </w:rPr>
        <w:t xml:space="preserve"> </w:t>
      </w:r>
      <w:r w:rsidRPr="009E6369">
        <w:rPr>
          <w:rFonts w:ascii="Times New Roman" w:hAnsi="Times New Roman"/>
        </w:rPr>
        <w:t>urbanism</w:t>
      </w:r>
      <w:r w:rsidRPr="009E6369">
        <w:rPr>
          <w:rFonts w:ascii="Times New Roman" w:hAnsi="Times New Roman"/>
          <w:spacing w:val="1"/>
        </w:rPr>
        <w:t xml:space="preserve"> </w:t>
      </w:r>
      <w:r w:rsidRPr="009E6369">
        <w:rPr>
          <w:rFonts w:ascii="Times New Roman" w:hAnsi="Times New Roman"/>
        </w:rPr>
        <w:t>intitulat:</w:t>
      </w:r>
      <w:r>
        <w:rPr>
          <w:rFonts w:ascii="Times New Roman" w:hAnsi="Times New Roman"/>
        </w:rPr>
        <w:t xml:space="preserve"> </w:t>
      </w:r>
      <w:r w:rsidRPr="009E6369">
        <w:rPr>
          <w:rFonts w:ascii="Times New Roman" w:hAnsi="Times New Roman"/>
        </w:rPr>
        <w:t>………………………………………………………………..……………………………………….……………………………………………………..………</w:t>
      </w:r>
      <w:r w:rsidRPr="00D5777C">
        <w:rPr>
          <w:rFonts w:ascii="Times New Roman" w:hAnsi="Times New Roman"/>
        </w:rPr>
        <w:t>proiectat</w:t>
      </w:r>
      <w:r w:rsidRPr="00D5777C">
        <w:rPr>
          <w:rFonts w:ascii="Times New Roman" w:hAnsi="Times New Roman"/>
          <w:spacing w:val="-3"/>
        </w:rPr>
        <w:t xml:space="preserve"> </w:t>
      </w:r>
      <w:r w:rsidRPr="00D5777C">
        <w:rPr>
          <w:rFonts w:ascii="Times New Roman" w:hAnsi="Times New Roman"/>
        </w:rPr>
        <w:t>de …………………………</w:t>
      </w:r>
      <w:r>
        <w:rPr>
          <w:rFonts w:ascii="Times New Roman" w:hAnsi="Times New Roman"/>
        </w:rPr>
        <w:t>……………</w:t>
      </w:r>
    </w:p>
    <w:p w:rsidR="00744B09" w:rsidRPr="009E6369" w:rsidRDefault="00744B09" w:rsidP="00C3082E">
      <w:pPr>
        <w:pStyle w:val="BodyText"/>
        <w:spacing w:before="200" w:line="242" w:lineRule="auto"/>
        <w:ind w:left="132"/>
      </w:pPr>
      <w:r w:rsidRPr="009E6369">
        <w:t>Dau prezenta declarație spre a servi în procesul de informare consultare a populației, premergător</w:t>
      </w:r>
      <w:r w:rsidRPr="009E6369">
        <w:rPr>
          <w:spacing w:val="-57"/>
        </w:rPr>
        <w:t xml:space="preserve"> </w:t>
      </w:r>
      <w:r w:rsidRPr="009E6369">
        <w:t>avizării</w:t>
      </w:r>
      <w:r w:rsidRPr="009E6369">
        <w:rPr>
          <w:spacing w:val="-3"/>
        </w:rPr>
        <w:t xml:space="preserve"> </w:t>
      </w:r>
      <w:r w:rsidRPr="009E6369">
        <w:t>și aprobării planului</w:t>
      </w:r>
      <w:r w:rsidRPr="009E6369">
        <w:rPr>
          <w:spacing w:val="1"/>
        </w:rPr>
        <w:t xml:space="preserve"> </w:t>
      </w:r>
      <w:r w:rsidRPr="009E6369">
        <w:t>de</w:t>
      </w:r>
      <w:r w:rsidRPr="009E6369">
        <w:rPr>
          <w:spacing w:val="-1"/>
        </w:rPr>
        <w:t xml:space="preserve"> </w:t>
      </w:r>
      <w:r w:rsidRPr="009E6369">
        <w:t>urbanism</w:t>
      </w:r>
      <w:r w:rsidRPr="009E6369">
        <w:rPr>
          <w:spacing w:val="1"/>
        </w:rPr>
        <w:t xml:space="preserve"> </w:t>
      </w:r>
      <w:r w:rsidRPr="009E6369">
        <w:t>în cauză.</w:t>
      </w:r>
    </w:p>
    <w:p w:rsidR="00744B09" w:rsidRPr="009E6369" w:rsidRDefault="00744B09" w:rsidP="00C3082E">
      <w:pPr>
        <w:pStyle w:val="BodyText"/>
        <w:spacing w:before="8"/>
        <w:rPr>
          <w:sz w:val="23"/>
        </w:rPr>
      </w:pPr>
    </w:p>
    <w:p w:rsidR="00744B09" w:rsidRPr="009E6369" w:rsidRDefault="00744B09" w:rsidP="00C3082E">
      <w:pPr>
        <w:pStyle w:val="BodyText"/>
        <w:ind w:left="132"/>
      </w:pPr>
      <w:r w:rsidRPr="009E6369">
        <w:rPr>
          <w:u w:val="single"/>
        </w:rPr>
        <w:t>Am</w:t>
      </w:r>
      <w:r w:rsidRPr="009E6369">
        <w:rPr>
          <w:spacing w:val="-1"/>
          <w:u w:val="single"/>
        </w:rPr>
        <w:t xml:space="preserve"> </w:t>
      </w:r>
      <w:r w:rsidRPr="009E6369">
        <w:rPr>
          <w:u w:val="single"/>
        </w:rPr>
        <w:t>luat la</w:t>
      </w:r>
      <w:r w:rsidRPr="009E6369">
        <w:rPr>
          <w:spacing w:val="-2"/>
          <w:u w:val="single"/>
        </w:rPr>
        <w:t xml:space="preserve"> </w:t>
      </w:r>
      <w:r w:rsidRPr="009E6369">
        <w:rPr>
          <w:u w:val="single"/>
        </w:rPr>
        <w:t>cunostinţă:</w:t>
      </w:r>
    </w:p>
    <w:p w:rsidR="00744B09" w:rsidRPr="009E6369" w:rsidRDefault="00744B09" w:rsidP="00C3082E">
      <w:pPr>
        <w:spacing w:before="1" w:line="275" w:lineRule="exact"/>
        <w:ind w:left="132"/>
        <w:rPr>
          <w:rFonts w:ascii="Times New Roman" w:hAnsi="Times New Roman"/>
          <w:sz w:val="24"/>
        </w:rPr>
      </w:pPr>
      <w:r w:rsidRPr="009E6369">
        <w:rPr>
          <w:rFonts w:ascii="Times New Roman" w:hAnsi="Times New Roman"/>
          <w:b/>
          <w:sz w:val="24"/>
        </w:rPr>
        <w:t>Sunt</w:t>
      </w:r>
      <w:r w:rsidRPr="009E6369">
        <w:rPr>
          <w:rFonts w:ascii="Times New Roman" w:hAnsi="Times New Roman"/>
          <w:b/>
          <w:spacing w:val="-3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/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Nu sunt</w:t>
      </w:r>
      <w:r w:rsidRPr="009E6369">
        <w:rPr>
          <w:rFonts w:ascii="Times New Roman" w:hAnsi="Times New Roman"/>
          <w:b/>
          <w:spacing w:val="-2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>de</w:t>
      </w:r>
      <w:r w:rsidRPr="009E6369">
        <w:rPr>
          <w:rFonts w:ascii="Times New Roman" w:hAnsi="Times New Roman"/>
          <w:b/>
          <w:spacing w:val="-1"/>
          <w:sz w:val="24"/>
        </w:rPr>
        <w:t xml:space="preserve"> </w:t>
      </w:r>
      <w:r w:rsidRPr="009E6369">
        <w:rPr>
          <w:rFonts w:ascii="Times New Roman" w:hAnsi="Times New Roman"/>
          <w:b/>
          <w:sz w:val="24"/>
        </w:rPr>
        <w:t xml:space="preserve">acord </w:t>
      </w:r>
      <w:r w:rsidRPr="009E6369">
        <w:rPr>
          <w:rFonts w:ascii="Times New Roman" w:hAnsi="Times New Roman"/>
          <w:sz w:val="24"/>
        </w:rPr>
        <w:t>cu intenția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elaborării</w:t>
      </w:r>
      <w:r w:rsidRPr="009E6369">
        <w:rPr>
          <w:rFonts w:ascii="Times New Roman" w:hAnsi="Times New Roman"/>
          <w:spacing w:val="-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planului</w:t>
      </w:r>
      <w:r w:rsidRPr="009E6369">
        <w:rPr>
          <w:rFonts w:ascii="Times New Roman" w:hAnsi="Times New Roman"/>
          <w:spacing w:val="1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de</w:t>
      </w:r>
      <w:r w:rsidRPr="009E6369">
        <w:rPr>
          <w:rFonts w:ascii="Times New Roman" w:hAnsi="Times New Roman"/>
          <w:spacing w:val="-2"/>
          <w:sz w:val="24"/>
        </w:rPr>
        <w:t xml:space="preserve"> </w:t>
      </w:r>
      <w:r w:rsidRPr="009E6369">
        <w:rPr>
          <w:rFonts w:ascii="Times New Roman" w:hAnsi="Times New Roman"/>
          <w:sz w:val="24"/>
        </w:rPr>
        <w:t>urbanism.</w:t>
      </w:r>
    </w:p>
    <w:p w:rsidR="00744B09" w:rsidRPr="00D5777C" w:rsidRDefault="00744B09" w:rsidP="00D5777C">
      <w:pPr>
        <w:pStyle w:val="BodyText"/>
        <w:spacing w:line="275" w:lineRule="exact"/>
        <w:ind w:left="132"/>
      </w:pPr>
      <w:r w:rsidRPr="009E6369">
        <w:t>Mențiuni:</w:t>
      </w:r>
    </w:p>
    <w:p w:rsidR="00744B09" w:rsidRPr="009E6369" w:rsidRDefault="00744B09" w:rsidP="00C3082E">
      <w:pPr>
        <w:pStyle w:val="BodyText"/>
        <w:tabs>
          <w:tab w:val="left" w:pos="5894"/>
        </w:tabs>
        <w:spacing w:before="207"/>
        <w:ind w:left="132"/>
      </w:pPr>
      <w:r w:rsidRPr="009E6369">
        <w:t>Data</w:t>
      </w:r>
      <w:r w:rsidRPr="009E6369">
        <w:rPr>
          <w:spacing w:val="-4"/>
        </w:rPr>
        <w:t xml:space="preserve"> </w:t>
      </w:r>
      <w:r w:rsidRPr="009E6369">
        <w:t>semnării...............................................</w:t>
      </w:r>
      <w:r w:rsidRPr="009E6369">
        <w:tab/>
        <w:t>Semnătura</w:t>
      </w:r>
      <w:r w:rsidRPr="009E6369">
        <w:rPr>
          <w:spacing w:val="-2"/>
        </w:rPr>
        <w:t xml:space="preserve"> </w:t>
      </w:r>
      <w:r w:rsidRPr="009E6369">
        <w:t>........................................</w:t>
      </w:r>
    </w:p>
    <w:p w:rsidR="00744B09" w:rsidRDefault="00744B09" w:rsidP="00D5777C">
      <w:pPr>
        <w:ind w:left="132"/>
        <w:rPr>
          <w:rFonts w:ascii="Times New Roman" w:hAnsi="Times New Roman"/>
          <w:i/>
          <w:sz w:val="20"/>
        </w:rPr>
      </w:pPr>
      <w:r w:rsidRPr="009E6369">
        <w:rPr>
          <w:rFonts w:ascii="Times New Roman" w:hAnsi="Times New Roman"/>
          <w:b/>
          <w:i/>
          <w:sz w:val="20"/>
        </w:rPr>
        <w:t>Notă</w:t>
      </w:r>
      <w:r w:rsidRPr="009E6369">
        <w:rPr>
          <w:rFonts w:ascii="Times New Roman" w:hAnsi="Times New Roman"/>
          <w:i/>
          <w:sz w:val="20"/>
        </w:rPr>
        <w:t>: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În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cazul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obiecţiunii,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declarația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va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fi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completată cu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menţiunile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privind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propunerile</w:t>
      </w:r>
      <w:r w:rsidRPr="009E6369">
        <w:rPr>
          <w:rFonts w:ascii="Times New Roman" w:hAnsi="Times New Roman"/>
          <w:i/>
          <w:spacing w:val="-1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planului</w:t>
      </w:r>
      <w:r w:rsidRPr="009E6369">
        <w:rPr>
          <w:rFonts w:ascii="Times New Roman" w:hAnsi="Times New Roman"/>
          <w:i/>
          <w:spacing w:val="-3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de</w:t>
      </w:r>
      <w:r w:rsidRPr="009E6369">
        <w:rPr>
          <w:rFonts w:ascii="Times New Roman" w:hAnsi="Times New Roman"/>
          <w:i/>
          <w:spacing w:val="-2"/>
          <w:sz w:val="20"/>
        </w:rPr>
        <w:t xml:space="preserve"> </w:t>
      </w:r>
      <w:r w:rsidRPr="009E6369">
        <w:rPr>
          <w:rFonts w:ascii="Times New Roman" w:hAnsi="Times New Roman"/>
          <w:i/>
          <w:sz w:val="20"/>
        </w:rPr>
        <w:t>urbanism.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  <w:r w:rsidRPr="007C7B6A">
        <w:rPr>
          <w:rFonts w:ascii="Times New Roman" w:hAnsi="Times New Roman"/>
          <w:b/>
          <w:lang w:val="ro-RO"/>
        </w:rPr>
        <w:t xml:space="preserve">     PREŞEDINTE DE ŞEDINŢĂ,                                                             SECRETARUL GENERAL,</w:t>
      </w:r>
    </w:p>
    <w:p w:rsidR="00744B09" w:rsidRPr="007C7B6A" w:rsidRDefault="00744B09" w:rsidP="007C7B6A">
      <w:pPr>
        <w:spacing w:after="0" w:line="240" w:lineRule="auto"/>
        <w:rPr>
          <w:rFonts w:ascii="Times New Roman" w:hAnsi="Times New Roman"/>
          <w:b/>
          <w:lang w:val="ro-RO"/>
        </w:rPr>
      </w:pPr>
      <w:r w:rsidRPr="007C7B6A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Consilier,  __________________</w:t>
      </w:r>
      <w:r w:rsidRPr="007C7B6A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Marinela BUJOR</w:t>
      </w:r>
    </w:p>
    <w:p w:rsidR="00744B09" w:rsidRDefault="00744B09" w:rsidP="007C7B6A">
      <w:pPr>
        <w:spacing w:after="0" w:line="240" w:lineRule="auto"/>
        <w:jc w:val="center"/>
        <w:rPr>
          <w:rFonts w:ascii="Times New Roman" w:hAnsi="Times New Roman"/>
          <w:i/>
          <w:sz w:val="20"/>
        </w:rPr>
        <w:sectPr w:rsidR="00744B09">
          <w:headerReference w:type="default" r:id="rId2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44B09" w:rsidRPr="00320380" w:rsidRDefault="00744B09" w:rsidP="00320380">
      <w:pPr>
        <w:pStyle w:val="Heading1"/>
        <w:ind w:right="1138"/>
        <w:rPr>
          <w:sz w:val="24"/>
          <w:szCs w:val="24"/>
        </w:rPr>
      </w:pPr>
      <w:bookmarkStart w:id="0" w:name="_Hlk88122126"/>
      <w:r w:rsidRPr="00320380">
        <w:rPr>
          <w:sz w:val="24"/>
          <w:szCs w:val="24"/>
        </w:rPr>
        <w:t>Intenție</w:t>
      </w:r>
      <w:r w:rsidRPr="00320380">
        <w:rPr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2"/>
          <w:sz w:val="24"/>
          <w:szCs w:val="24"/>
        </w:rPr>
        <w:t xml:space="preserve"> </w:t>
      </w:r>
      <w:r w:rsidRPr="00320380">
        <w:rPr>
          <w:sz w:val="24"/>
          <w:szCs w:val="24"/>
        </w:rPr>
        <w:t>elaborare</w:t>
      </w:r>
      <w:r w:rsidRPr="00320380">
        <w:rPr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Plan</w:t>
      </w:r>
      <w:r w:rsidRPr="00320380">
        <w:rPr>
          <w:spacing w:val="2"/>
          <w:sz w:val="24"/>
          <w:szCs w:val="24"/>
        </w:rPr>
        <w:t xml:space="preserve"> </w:t>
      </w:r>
      <w:r w:rsidRPr="00320380">
        <w:rPr>
          <w:sz w:val="24"/>
          <w:szCs w:val="24"/>
        </w:rPr>
        <w:t>Urbanistic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sz w:val="24"/>
          <w:szCs w:val="24"/>
        </w:rPr>
        <w:t>Zonal</w:t>
      </w:r>
    </w:p>
    <w:p w:rsidR="00744B09" w:rsidRPr="00320380" w:rsidRDefault="00744B09" w:rsidP="00320380">
      <w:pPr>
        <w:spacing w:before="498" w:line="244" w:lineRule="auto"/>
        <w:ind w:left="111" w:right="2055"/>
        <w:rPr>
          <w:rFonts w:ascii="Times New Roman" w:hAnsi="Times New Roman"/>
          <w:i/>
          <w:sz w:val="24"/>
          <w:szCs w:val="24"/>
        </w:rPr>
      </w:pPr>
      <w:r w:rsidRPr="00320380">
        <w:rPr>
          <w:rFonts w:ascii="Times New Roman" w:hAnsi="Times New Roman"/>
          <w:sz w:val="24"/>
          <w:szCs w:val="24"/>
        </w:rPr>
        <w:t>Denumire:</w:t>
      </w:r>
      <w:r w:rsidRPr="0032038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320380">
        <w:rPr>
          <w:rFonts w:ascii="Times New Roman" w:hAnsi="Times New Roman"/>
          <w:i/>
          <w:color w:val="F27200"/>
          <w:spacing w:val="18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(conform</w:t>
      </w:r>
      <w:r w:rsidRPr="0032038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Certificat</w:t>
      </w:r>
      <w:r w:rsidRPr="0032038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de</w:t>
      </w:r>
      <w:r w:rsidRPr="0032038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Urbanism</w:t>
      </w:r>
      <w:r w:rsidRPr="0032038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nr.</w:t>
      </w:r>
      <w:r w:rsidRPr="0032038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320380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din</w:t>
      </w:r>
      <w:r w:rsidRPr="0032038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data</w:t>
      </w:r>
      <w:r w:rsidRPr="0032038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320380">
        <w:rPr>
          <w:rFonts w:ascii="Times New Roman" w:hAnsi="Times New Roman"/>
          <w:sz w:val="24"/>
          <w:szCs w:val="24"/>
        </w:rPr>
        <w:t>)</w:t>
      </w:r>
      <w:r w:rsidRPr="00320380">
        <w:rPr>
          <w:rFonts w:ascii="Times New Roman" w:hAnsi="Times New Roman"/>
          <w:spacing w:val="-102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Localizare:</w:t>
      </w:r>
      <w:r w:rsidRPr="003203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320380" w:rsidRDefault="00744B09" w:rsidP="00320380">
      <w:pPr>
        <w:spacing w:line="481" w:lineRule="exact"/>
        <w:ind w:left="111"/>
        <w:rPr>
          <w:rFonts w:ascii="Times New Roman" w:hAnsi="Times New Roman"/>
          <w:i/>
          <w:sz w:val="24"/>
          <w:szCs w:val="24"/>
        </w:rPr>
      </w:pPr>
      <w:r w:rsidRPr="00320380">
        <w:rPr>
          <w:rFonts w:ascii="Times New Roman" w:hAnsi="Times New Roman"/>
          <w:sz w:val="24"/>
          <w:szCs w:val="24"/>
        </w:rPr>
        <w:t>Inițiator:</w:t>
      </w:r>
      <w:r w:rsidRPr="0032038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completat,</w:t>
      </w:r>
      <w:r w:rsidRPr="00320380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Elaborator:</w:t>
      </w:r>
      <w:r w:rsidRPr="0032038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320380" w:rsidRDefault="00744B09" w:rsidP="00320380">
      <w:pPr>
        <w:spacing w:before="8"/>
        <w:ind w:left="111"/>
        <w:rPr>
          <w:rFonts w:ascii="Times New Roman" w:hAnsi="Times New Roman"/>
          <w:i/>
          <w:sz w:val="24"/>
          <w:szCs w:val="24"/>
        </w:rPr>
      </w:pPr>
      <w:r w:rsidRPr="00320380">
        <w:rPr>
          <w:rFonts w:ascii="Times New Roman" w:hAnsi="Times New Roman"/>
          <w:sz w:val="24"/>
          <w:szCs w:val="24"/>
        </w:rPr>
        <w:t>Argumentare:</w:t>
      </w:r>
      <w:r w:rsidRPr="00320380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320380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320380" w:rsidRDefault="00744B09" w:rsidP="00320380">
      <w:pPr>
        <w:pStyle w:val="BodyText"/>
        <w:spacing w:before="3"/>
        <w:rPr>
          <w:i/>
        </w:rPr>
      </w:pPr>
    </w:p>
    <w:p w:rsidR="00744B09" w:rsidRPr="00320380" w:rsidRDefault="00744B09" w:rsidP="00274B08">
      <w:pPr>
        <w:pStyle w:val="Heading2"/>
        <w:spacing w:line="242" w:lineRule="auto"/>
        <w:ind w:right="0"/>
        <w:jc w:val="both"/>
        <w:rPr>
          <w:sz w:val="24"/>
          <w:szCs w:val="24"/>
        </w:rPr>
      </w:pPr>
      <w:r w:rsidRPr="00320380">
        <w:rPr>
          <w:sz w:val="24"/>
          <w:szCs w:val="24"/>
        </w:rPr>
        <w:t>Publicul</w:t>
      </w:r>
      <w:r w:rsidRPr="00320380">
        <w:rPr>
          <w:spacing w:val="13"/>
          <w:sz w:val="24"/>
          <w:szCs w:val="24"/>
        </w:rPr>
        <w:t xml:space="preserve"> </w:t>
      </w:r>
      <w:r w:rsidRPr="00320380">
        <w:rPr>
          <w:sz w:val="24"/>
          <w:szCs w:val="24"/>
        </w:rPr>
        <w:t>este</w:t>
      </w:r>
      <w:r w:rsidRPr="00320380">
        <w:rPr>
          <w:spacing w:val="10"/>
          <w:sz w:val="24"/>
          <w:szCs w:val="24"/>
        </w:rPr>
        <w:t xml:space="preserve"> </w:t>
      </w:r>
      <w:r w:rsidRPr="00320380">
        <w:rPr>
          <w:sz w:val="24"/>
          <w:szCs w:val="24"/>
        </w:rPr>
        <w:t>invitat</w:t>
      </w:r>
      <w:r w:rsidRPr="00320380">
        <w:rPr>
          <w:spacing w:val="11"/>
          <w:sz w:val="24"/>
          <w:szCs w:val="24"/>
        </w:rPr>
        <w:t xml:space="preserve"> </w:t>
      </w:r>
      <w:r w:rsidRPr="00320380">
        <w:rPr>
          <w:sz w:val="24"/>
          <w:szCs w:val="24"/>
        </w:rPr>
        <w:t>să</w:t>
      </w:r>
      <w:r w:rsidRPr="00320380">
        <w:rPr>
          <w:spacing w:val="13"/>
          <w:sz w:val="24"/>
          <w:szCs w:val="24"/>
        </w:rPr>
        <w:t xml:space="preserve"> </w:t>
      </w:r>
      <w:r w:rsidRPr="00320380">
        <w:rPr>
          <w:sz w:val="24"/>
          <w:szCs w:val="24"/>
        </w:rPr>
        <w:t>transmită</w:t>
      </w:r>
      <w:r w:rsidRPr="00320380">
        <w:rPr>
          <w:spacing w:val="13"/>
          <w:sz w:val="24"/>
          <w:szCs w:val="24"/>
        </w:rPr>
        <w:t xml:space="preserve"> </w:t>
      </w:r>
      <w:r w:rsidRPr="00320380">
        <w:rPr>
          <w:sz w:val="24"/>
          <w:szCs w:val="24"/>
        </w:rPr>
        <w:t>observații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și</w:t>
      </w:r>
      <w:r w:rsidRPr="00320380">
        <w:rPr>
          <w:spacing w:val="11"/>
          <w:sz w:val="24"/>
          <w:szCs w:val="24"/>
        </w:rPr>
        <w:t xml:space="preserve"> </w:t>
      </w:r>
      <w:r w:rsidRPr="00320380">
        <w:rPr>
          <w:sz w:val="24"/>
          <w:szCs w:val="24"/>
        </w:rPr>
        <w:t>propuneri</w:t>
      </w:r>
      <w:r w:rsidRPr="00320380">
        <w:rPr>
          <w:spacing w:val="1"/>
          <w:sz w:val="24"/>
          <w:szCs w:val="24"/>
        </w:rPr>
        <w:t xml:space="preserve"> </w:t>
      </w:r>
      <w:r w:rsidRPr="00320380">
        <w:rPr>
          <w:sz w:val="24"/>
          <w:szCs w:val="24"/>
        </w:rPr>
        <w:t>privind</w:t>
      </w:r>
      <w:r w:rsidRPr="00320380">
        <w:rPr>
          <w:spacing w:val="15"/>
          <w:sz w:val="24"/>
          <w:szCs w:val="24"/>
        </w:rPr>
        <w:t xml:space="preserve"> </w:t>
      </w:r>
      <w:r w:rsidRPr="00320380">
        <w:rPr>
          <w:sz w:val="24"/>
          <w:szCs w:val="24"/>
        </w:rPr>
        <w:t>intenţia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14"/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e</w:t>
      </w:r>
      <w:r w:rsidRPr="00320380">
        <w:rPr>
          <w:sz w:val="24"/>
          <w:szCs w:val="24"/>
        </w:rPr>
        <w:t>laborare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a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Planului</w:t>
      </w:r>
      <w:r w:rsidRPr="00320380">
        <w:rPr>
          <w:spacing w:val="15"/>
          <w:sz w:val="24"/>
          <w:szCs w:val="24"/>
        </w:rPr>
        <w:t xml:space="preserve"> </w:t>
      </w:r>
      <w:r w:rsidRPr="00320380">
        <w:rPr>
          <w:sz w:val="24"/>
          <w:szCs w:val="24"/>
        </w:rPr>
        <w:t>Urbanistic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Zonal</w:t>
      </w:r>
      <w:r>
        <w:rPr>
          <w:sz w:val="24"/>
          <w:szCs w:val="24"/>
        </w:rPr>
        <w:t xml:space="preserve"> </w:t>
      </w:r>
      <w:r w:rsidRPr="00320380">
        <w:rPr>
          <w:spacing w:val="-154"/>
          <w:sz w:val="24"/>
          <w:szCs w:val="24"/>
        </w:rPr>
        <w:t xml:space="preserve"> </w:t>
      </w:r>
      <w:r w:rsidRPr="00320380">
        <w:rPr>
          <w:sz w:val="24"/>
          <w:szCs w:val="24"/>
        </w:rPr>
        <w:t>în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sz w:val="24"/>
          <w:szCs w:val="24"/>
        </w:rPr>
        <w:t>perioada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00.00.0000</w:t>
      </w:r>
      <w:r w:rsidRPr="00320380">
        <w:rPr>
          <w:color w:val="F27200"/>
          <w:spacing w:val="6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-</w:t>
      </w:r>
      <w:r w:rsidRPr="00320380">
        <w:rPr>
          <w:color w:val="F27200"/>
          <w:spacing w:val="3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00.00.0000</w:t>
      </w:r>
      <w:r w:rsidRPr="00320380">
        <w:rPr>
          <w:color w:val="F27200"/>
          <w:spacing w:val="7"/>
          <w:sz w:val="24"/>
          <w:szCs w:val="24"/>
        </w:rPr>
        <w:t xml:space="preserve"> </w:t>
      </w:r>
      <w:r w:rsidRPr="00320380">
        <w:rPr>
          <w:sz w:val="24"/>
          <w:szCs w:val="24"/>
        </w:rPr>
        <w:t>(10</w:t>
      </w:r>
      <w:r w:rsidRPr="00320380">
        <w:rPr>
          <w:spacing w:val="6"/>
          <w:sz w:val="24"/>
          <w:szCs w:val="24"/>
        </w:rPr>
        <w:t xml:space="preserve"> </w:t>
      </w:r>
      <w:r w:rsidRPr="00320380">
        <w:rPr>
          <w:sz w:val="24"/>
          <w:szCs w:val="24"/>
        </w:rPr>
        <w:t>zile)</w:t>
      </w:r>
    </w:p>
    <w:p w:rsidR="00744B09" w:rsidRPr="00320380" w:rsidRDefault="00744B09" w:rsidP="00320380">
      <w:pPr>
        <w:pStyle w:val="Heading3"/>
        <w:spacing w:before="490"/>
        <w:ind w:left="111"/>
        <w:rPr>
          <w:sz w:val="24"/>
          <w:szCs w:val="24"/>
        </w:rPr>
      </w:pPr>
      <w:r w:rsidRPr="00320380">
        <w:rPr>
          <w:sz w:val="24"/>
          <w:szCs w:val="24"/>
        </w:rPr>
        <w:t>Responsabil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cu</w:t>
      </w:r>
      <w:r w:rsidRPr="00320380">
        <w:rPr>
          <w:spacing w:val="24"/>
          <w:sz w:val="24"/>
          <w:szCs w:val="24"/>
        </w:rPr>
        <w:t xml:space="preserve"> </w:t>
      </w:r>
      <w:r w:rsidRPr="00320380">
        <w:rPr>
          <w:sz w:val="24"/>
          <w:szCs w:val="24"/>
        </w:rPr>
        <w:t>informarea</w:t>
      </w:r>
      <w:r w:rsidRPr="00320380">
        <w:rPr>
          <w:spacing w:val="24"/>
          <w:sz w:val="24"/>
          <w:szCs w:val="24"/>
        </w:rPr>
        <w:t xml:space="preserve"> </w:t>
      </w:r>
      <w:r w:rsidRPr="00320380">
        <w:rPr>
          <w:sz w:val="24"/>
          <w:szCs w:val="24"/>
        </w:rPr>
        <w:t>şi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consultarea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publicului:</w:t>
      </w:r>
    </w:p>
    <w:p w:rsidR="00744B09" w:rsidRPr="00320380" w:rsidRDefault="00744B09" w:rsidP="00BF12BD">
      <w:pPr>
        <w:spacing w:line="242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F27200"/>
          <w:sz w:val="24"/>
          <w:szCs w:val="24"/>
        </w:rPr>
        <w:t>de completat</w:t>
      </w:r>
      <w:r w:rsidRPr="00320380">
        <w:rPr>
          <w:rFonts w:ascii="Times New Roman" w:hAnsi="Times New Roman"/>
          <w:sz w:val="24"/>
          <w:szCs w:val="24"/>
        </w:rPr>
        <w:t>,</w:t>
      </w:r>
      <w:r w:rsidRPr="0032038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Primăria</w:t>
      </w:r>
      <w:r w:rsidRPr="0032038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Comunei</w:t>
      </w:r>
      <w:r w:rsidRPr="00320380"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Mărăcineni</w:t>
      </w:r>
      <w:r w:rsidRPr="00320380">
        <w:rPr>
          <w:rFonts w:ascii="Times New Roman" w:hAnsi="Times New Roman"/>
          <w:sz w:val="24"/>
          <w:szCs w:val="24"/>
        </w:rPr>
        <w:t>,</w:t>
      </w:r>
      <w:r w:rsidRPr="00320380"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str. Principală</w:t>
      </w:r>
      <w:r w:rsidRPr="00320380">
        <w:rPr>
          <w:rFonts w:ascii="Times New Roman" w:hAnsi="Times New Roman"/>
          <w:sz w:val="24"/>
          <w:szCs w:val="24"/>
        </w:rPr>
        <w:t>,</w:t>
      </w:r>
      <w:r w:rsidRPr="0032038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nr.</w:t>
      </w:r>
      <w:r w:rsidRPr="00320380"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274A</w:t>
      </w:r>
      <w:r w:rsidRPr="003203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380">
        <w:rPr>
          <w:rFonts w:ascii="Times New Roman" w:hAnsi="Times New Roman"/>
          <w:spacing w:val="-104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telefon</w:t>
      </w:r>
      <w:r w:rsidRPr="0032038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0248278893</w:t>
      </w:r>
      <w:r w:rsidRPr="00320380">
        <w:rPr>
          <w:rFonts w:ascii="Times New Roman" w:hAnsi="Times New Roman"/>
          <w:sz w:val="24"/>
          <w:szCs w:val="24"/>
        </w:rPr>
        <w:t>,</w:t>
      </w:r>
      <w:r w:rsidRPr="0032038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20380">
        <w:rPr>
          <w:rFonts w:ascii="Times New Roman" w:hAnsi="Times New Roman"/>
          <w:sz w:val="24"/>
          <w:szCs w:val="24"/>
        </w:rPr>
        <w:t>e-mail</w:t>
      </w:r>
      <w:r w:rsidRPr="00320380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primarie@maracineni.cjarges.ro</w:t>
      </w:r>
    </w:p>
    <w:p w:rsidR="00744B09" w:rsidRPr="00320380" w:rsidRDefault="00744B09" w:rsidP="00320380">
      <w:pPr>
        <w:pStyle w:val="BodyText"/>
        <w:spacing w:before="9"/>
        <w:rPr>
          <w:i/>
        </w:rPr>
      </w:pPr>
    </w:p>
    <w:p w:rsidR="00744B09" w:rsidRPr="00320380" w:rsidRDefault="00744B09" w:rsidP="00274B08">
      <w:pPr>
        <w:pStyle w:val="Heading3"/>
        <w:numPr>
          <w:ilvl w:val="0"/>
          <w:numId w:val="5"/>
        </w:numPr>
        <w:tabs>
          <w:tab w:val="left" w:pos="354"/>
        </w:tabs>
        <w:spacing w:line="182" w:lineRule="auto"/>
        <w:ind w:left="553" w:hanging="450"/>
        <w:jc w:val="both"/>
        <w:rPr>
          <w:sz w:val="24"/>
          <w:szCs w:val="24"/>
        </w:rPr>
      </w:pPr>
      <w:r w:rsidRPr="00320380">
        <w:rPr>
          <w:sz w:val="24"/>
          <w:szCs w:val="24"/>
        </w:rPr>
        <w:t>Observaţiile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sunt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necesare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în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vederea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parcurgerii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procesului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informare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și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consultare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a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publicului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cu</w:t>
      </w:r>
      <w:r w:rsidRPr="00320380">
        <w:rPr>
          <w:spacing w:val="21"/>
          <w:sz w:val="24"/>
          <w:szCs w:val="24"/>
        </w:rPr>
        <w:t xml:space="preserve"> </w:t>
      </w:r>
      <w:r w:rsidRPr="00320380">
        <w:rPr>
          <w:sz w:val="24"/>
          <w:szCs w:val="24"/>
        </w:rPr>
        <w:t>privire</w:t>
      </w:r>
      <w:r w:rsidRPr="00320380">
        <w:rPr>
          <w:spacing w:val="22"/>
          <w:sz w:val="24"/>
          <w:szCs w:val="24"/>
        </w:rPr>
        <w:t xml:space="preserve"> </w:t>
      </w:r>
      <w:r w:rsidRPr="00320380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320380">
        <w:rPr>
          <w:spacing w:val="-102"/>
          <w:sz w:val="24"/>
          <w:szCs w:val="24"/>
        </w:rPr>
        <w:t xml:space="preserve"> </w:t>
      </w:r>
      <w:r w:rsidRPr="00320380">
        <w:rPr>
          <w:sz w:val="24"/>
          <w:szCs w:val="24"/>
        </w:rPr>
        <w:t>elaborarea</w:t>
      </w:r>
      <w:r w:rsidRPr="00320380">
        <w:rPr>
          <w:spacing w:val="18"/>
          <w:sz w:val="24"/>
          <w:szCs w:val="24"/>
        </w:rPr>
        <w:t xml:space="preserve"> </w:t>
      </w:r>
      <w:r w:rsidRPr="00320380">
        <w:rPr>
          <w:sz w:val="24"/>
          <w:szCs w:val="24"/>
        </w:rPr>
        <w:t>sau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revizuirea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planurilor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amenajare</w:t>
      </w:r>
      <w:r w:rsidRPr="00320380">
        <w:rPr>
          <w:spacing w:val="18"/>
          <w:sz w:val="24"/>
          <w:szCs w:val="24"/>
        </w:rPr>
        <w:t xml:space="preserve"> </w:t>
      </w:r>
      <w:r w:rsidRPr="00320380">
        <w:rPr>
          <w:sz w:val="24"/>
          <w:szCs w:val="24"/>
        </w:rPr>
        <w:t>a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teritoriului</w:t>
      </w:r>
      <w:r w:rsidRPr="00320380">
        <w:rPr>
          <w:spacing w:val="18"/>
          <w:sz w:val="24"/>
          <w:szCs w:val="24"/>
        </w:rPr>
        <w:t xml:space="preserve"> </w:t>
      </w:r>
      <w:r w:rsidRPr="00320380">
        <w:rPr>
          <w:sz w:val="24"/>
          <w:szCs w:val="24"/>
        </w:rPr>
        <w:t>și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urbanism,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conform</w:t>
      </w:r>
      <w:r w:rsidRPr="00320380">
        <w:rPr>
          <w:spacing w:val="17"/>
          <w:sz w:val="24"/>
          <w:szCs w:val="24"/>
        </w:rPr>
        <w:t xml:space="preserve"> </w:t>
      </w:r>
      <w:r w:rsidRPr="00320380">
        <w:rPr>
          <w:sz w:val="24"/>
          <w:szCs w:val="24"/>
        </w:rPr>
        <w:t>Ordinului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2701</w:t>
      </w:r>
      <w:r w:rsidRPr="00320380">
        <w:rPr>
          <w:spacing w:val="19"/>
          <w:sz w:val="24"/>
          <w:szCs w:val="24"/>
        </w:rPr>
        <w:t xml:space="preserve"> </w:t>
      </w:r>
      <w:r w:rsidRPr="00320380">
        <w:rPr>
          <w:sz w:val="24"/>
          <w:szCs w:val="24"/>
        </w:rPr>
        <w:t>/</w:t>
      </w:r>
      <w:r w:rsidRPr="00320380">
        <w:rPr>
          <w:spacing w:val="20"/>
          <w:sz w:val="24"/>
          <w:szCs w:val="24"/>
        </w:rPr>
        <w:t xml:space="preserve"> </w:t>
      </w:r>
      <w:r w:rsidRPr="00320380">
        <w:rPr>
          <w:sz w:val="24"/>
          <w:szCs w:val="24"/>
        </w:rPr>
        <w:t>2010.</w:t>
      </w:r>
    </w:p>
    <w:p w:rsidR="00744B09" w:rsidRPr="00320380" w:rsidRDefault="00744B09" w:rsidP="00274B08">
      <w:pPr>
        <w:pStyle w:val="ListParagraph"/>
        <w:numPr>
          <w:ilvl w:val="0"/>
          <w:numId w:val="5"/>
        </w:numPr>
        <w:tabs>
          <w:tab w:val="left" w:pos="354"/>
        </w:tabs>
        <w:spacing w:before="117" w:line="182" w:lineRule="auto"/>
        <w:jc w:val="both"/>
        <w:rPr>
          <w:sz w:val="24"/>
          <w:szCs w:val="24"/>
        </w:rPr>
      </w:pPr>
      <w:r w:rsidRPr="00320380">
        <w:rPr>
          <w:sz w:val="24"/>
          <w:szCs w:val="24"/>
        </w:rPr>
        <w:t>Răspunsul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la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observaţiile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primite</w:t>
      </w:r>
      <w:r w:rsidRPr="00320380">
        <w:rPr>
          <w:spacing w:val="15"/>
          <w:sz w:val="24"/>
          <w:szCs w:val="24"/>
        </w:rPr>
        <w:t xml:space="preserve"> </w:t>
      </w:r>
      <w:r w:rsidRPr="00320380">
        <w:rPr>
          <w:sz w:val="24"/>
          <w:szCs w:val="24"/>
        </w:rPr>
        <w:t>va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fi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transmis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pe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e-mail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sau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prin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poștă,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în</w:t>
      </w:r>
      <w:r w:rsidRPr="00320380">
        <w:rPr>
          <w:spacing w:val="13"/>
          <w:sz w:val="24"/>
          <w:szCs w:val="24"/>
        </w:rPr>
        <w:t xml:space="preserve"> </w:t>
      </w:r>
      <w:r w:rsidRPr="00320380">
        <w:rPr>
          <w:sz w:val="24"/>
          <w:szCs w:val="24"/>
        </w:rPr>
        <w:t>termen</w:t>
      </w:r>
      <w:r w:rsidRPr="00320380">
        <w:rPr>
          <w:spacing w:val="14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maxim</w:t>
      </w:r>
      <w:r w:rsidRPr="00320380">
        <w:rPr>
          <w:spacing w:val="15"/>
          <w:sz w:val="24"/>
          <w:szCs w:val="24"/>
        </w:rPr>
        <w:t xml:space="preserve"> </w:t>
      </w:r>
      <w:r w:rsidRPr="00320380">
        <w:rPr>
          <w:sz w:val="24"/>
          <w:szCs w:val="24"/>
        </w:rPr>
        <w:t>10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zile</w:t>
      </w:r>
      <w:r w:rsidRPr="00320380">
        <w:rPr>
          <w:spacing w:val="15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16"/>
          <w:sz w:val="24"/>
          <w:szCs w:val="24"/>
        </w:rPr>
        <w:t xml:space="preserve"> </w:t>
      </w:r>
      <w:r w:rsidRPr="00320380">
        <w:rPr>
          <w:sz w:val="24"/>
          <w:szCs w:val="24"/>
        </w:rPr>
        <w:t>la</w:t>
      </w:r>
      <w:r w:rsidRPr="00320380">
        <w:rPr>
          <w:spacing w:val="-102"/>
          <w:sz w:val="24"/>
          <w:szCs w:val="24"/>
        </w:rPr>
        <w:t xml:space="preserve"> </w:t>
      </w:r>
      <w:r w:rsidRPr="00320380">
        <w:rPr>
          <w:sz w:val="24"/>
          <w:szCs w:val="24"/>
        </w:rPr>
        <w:t>primire,</w:t>
      </w:r>
      <w:r w:rsidRPr="00320380">
        <w:rPr>
          <w:spacing w:val="2"/>
          <w:sz w:val="24"/>
          <w:szCs w:val="24"/>
        </w:rPr>
        <w:t xml:space="preserve"> </w:t>
      </w:r>
      <w:r w:rsidRPr="00320380">
        <w:rPr>
          <w:sz w:val="24"/>
          <w:szCs w:val="24"/>
        </w:rPr>
        <w:t>în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sz w:val="24"/>
          <w:szCs w:val="24"/>
        </w:rPr>
        <w:t>perioada</w:t>
      </w:r>
      <w:r w:rsidRPr="00320380">
        <w:rPr>
          <w:spacing w:val="5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00.00.0000</w:t>
      </w:r>
      <w:r w:rsidRPr="00320380">
        <w:rPr>
          <w:color w:val="F27200"/>
          <w:spacing w:val="3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-</w:t>
      </w:r>
      <w:r w:rsidRPr="00320380">
        <w:rPr>
          <w:color w:val="F27200"/>
          <w:spacing w:val="2"/>
          <w:sz w:val="24"/>
          <w:szCs w:val="24"/>
        </w:rPr>
        <w:t xml:space="preserve"> </w:t>
      </w:r>
      <w:r w:rsidRPr="00320380">
        <w:rPr>
          <w:color w:val="F27200"/>
          <w:sz w:val="24"/>
          <w:szCs w:val="24"/>
        </w:rPr>
        <w:t>00.00.0000</w:t>
      </w:r>
      <w:r w:rsidRPr="00320380">
        <w:rPr>
          <w:color w:val="F27200"/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(10</w:t>
      </w:r>
      <w:r w:rsidRPr="00320380">
        <w:rPr>
          <w:spacing w:val="1"/>
          <w:sz w:val="24"/>
          <w:szCs w:val="24"/>
        </w:rPr>
        <w:t xml:space="preserve"> </w:t>
      </w:r>
      <w:r w:rsidRPr="00320380">
        <w:rPr>
          <w:sz w:val="24"/>
          <w:szCs w:val="24"/>
        </w:rPr>
        <w:t>zile).</w:t>
      </w:r>
    </w:p>
    <w:p w:rsidR="00744B09" w:rsidRPr="00320380" w:rsidRDefault="00744B09" w:rsidP="00320380">
      <w:pPr>
        <w:pStyle w:val="BodyText"/>
        <w:spacing w:before="5"/>
      </w:pPr>
    </w:p>
    <w:p w:rsidR="00744B09" w:rsidRPr="00320380" w:rsidRDefault="00744B09" w:rsidP="00320380">
      <w:pPr>
        <w:pStyle w:val="Heading3"/>
        <w:spacing w:line="466" w:lineRule="exact"/>
        <w:ind w:left="111"/>
        <w:rPr>
          <w:sz w:val="24"/>
          <w:szCs w:val="24"/>
        </w:rPr>
      </w:pPr>
      <w:r w:rsidRPr="00320380">
        <w:rPr>
          <w:sz w:val="24"/>
          <w:szCs w:val="24"/>
        </w:rPr>
        <w:t>Etapele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preconizate</w:t>
      </w:r>
      <w:r w:rsidRPr="00320380">
        <w:rPr>
          <w:spacing w:val="26"/>
          <w:sz w:val="24"/>
          <w:szCs w:val="24"/>
        </w:rPr>
        <w:t xml:space="preserve"> </w:t>
      </w:r>
      <w:r w:rsidRPr="00320380">
        <w:rPr>
          <w:sz w:val="24"/>
          <w:szCs w:val="24"/>
        </w:rPr>
        <w:t>pentru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consultarea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publicului</w:t>
      </w:r>
      <w:r w:rsidRPr="00320380">
        <w:rPr>
          <w:spacing w:val="22"/>
          <w:sz w:val="24"/>
          <w:szCs w:val="24"/>
        </w:rPr>
        <w:t xml:space="preserve"> </w:t>
      </w:r>
      <w:r w:rsidRPr="00320380">
        <w:rPr>
          <w:sz w:val="24"/>
          <w:szCs w:val="24"/>
        </w:rPr>
        <w:t>până</w:t>
      </w:r>
      <w:r w:rsidRPr="00320380">
        <w:rPr>
          <w:spacing w:val="26"/>
          <w:sz w:val="24"/>
          <w:szCs w:val="24"/>
        </w:rPr>
        <w:t xml:space="preserve"> </w:t>
      </w:r>
      <w:r w:rsidRPr="00320380">
        <w:rPr>
          <w:sz w:val="24"/>
          <w:szCs w:val="24"/>
        </w:rPr>
        <w:t>la</w:t>
      </w:r>
      <w:r w:rsidRPr="00320380">
        <w:rPr>
          <w:spacing w:val="23"/>
          <w:sz w:val="24"/>
          <w:szCs w:val="24"/>
        </w:rPr>
        <w:t xml:space="preserve"> </w:t>
      </w:r>
      <w:r w:rsidRPr="00320380">
        <w:rPr>
          <w:sz w:val="24"/>
          <w:szCs w:val="24"/>
        </w:rPr>
        <w:t>aprobarea</w:t>
      </w:r>
      <w:r w:rsidRPr="00320380">
        <w:rPr>
          <w:spacing w:val="25"/>
          <w:sz w:val="24"/>
          <w:szCs w:val="24"/>
        </w:rPr>
        <w:t xml:space="preserve"> </w:t>
      </w:r>
      <w:r w:rsidRPr="00320380">
        <w:rPr>
          <w:sz w:val="24"/>
          <w:szCs w:val="24"/>
        </w:rPr>
        <w:t>planului:</w:t>
      </w:r>
    </w:p>
    <w:p w:rsidR="00744B09" w:rsidRPr="005D20F3" w:rsidRDefault="00744B09" w:rsidP="00274B08">
      <w:pPr>
        <w:pStyle w:val="ListParagraph"/>
        <w:numPr>
          <w:ilvl w:val="0"/>
          <w:numId w:val="5"/>
        </w:numPr>
        <w:tabs>
          <w:tab w:val="left" w:pos="354"/>
          <w:tab w:val="left" w:pos="11970"/>
          <w:tab w:val="left" w:pos="12060"/>
        </w:tabs>
        <w:spacing w:before="30" w:line="460" w:lineRule="exact"/>
        <w:jc w:val="both"/>
        <w:rPr>
          <w:sz w:val="24"/>
          <w:szCs w:val="24"/>
        </w:rPr>
      </w:pPr>
      <w:r w:rsidRPr="005D20F3">
        <w:rPr>
          <w:color w:val="F27200"/>
          <w:sz w:val="24"/>
          <w:szCs w:val="24"/>
        </w:rPr>
        <w:t>00.00.0000</w:t>
      </w:r>
      <w:r w:rsidRPr="005D20F3">
        <w:rPr>
          <w:color w:val="F27200"/>
          <w:spacing w:val="14"/>
          <w:sz w:val="24"/>
          <w:szCs w:val="24"/>
        </w:rPr>
        <w:t xml:space="preserve"> </w:t>
      </w:r>
      <w:r w:rsidRPr="005D20F3">
        <w:rPr>
          <w:color w:val="F27200"/>
          <w:sz w:val="24"/>
          <w:szCs w:val="24"/>
        </w:rPr>
        <w:t>-</w:t>
      </w:r>
      <w:r w:rsidRPr="005D20F3">
        <w:rPr>
          <w:color w:val="F27200"/>
          <w:spacing w:val="14"/>
          <w:sz w:val="24"/>
          <w:szCs w:val="24"/>
        </w:rPr>
        <w:t xml:space="preserve"> </w:t>
      </w:r>
      <w:r w:rsidRPr="005D20F3">
        <w:rPr>
          <w:color w:val="F27200"/>
          <w:sz w:val="24"/>
          <w:szCs w:val="24"/>
        </w:rPr>
        <w:t>00.00.0000</w:t>
      </w:r>
      <w:r w:rsidRPr="005D20F3">
        <w:rPr>
          <w:color w:val="F27200"/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(25</w:t>
      </w:r>
      <w:r w:rsidRPr="005D20F3">
        <w:rPr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zile)</w:t>
      </w:r>
      <w:r w:rsidRPr="005D20F3">
        <w:rPr>
          <w:spacing w:val="14"/>
          <w:sz w:val="24"/>
          <w:szCs w:val="24"/>
        </w:rPr>
        <w:t xml:space="preserve"> </w:t>
      </w:r>
      <w:r w:rsidRPr="005D20F3">
        <w:rPr>
          <w:sz w:val="24"/>
          <w:szCs w:val="24"/>
        </w:rPr>
        <w:t>-</w:t>
      </w:r>
      <w:r w:rsidRPr="005D20F3">
        <w:rPr>
          <w:spacing w:val="14"/>
          <w:sz w:val="24"/>
          <w:szCs w:val="24"/>
        </w:rPr>
        <w:t xml:space="preserve"> </w:t>
      </w:r>
      <w:r w:rsidRPr="005D20F3">
        <w:rPr>
          <w:sz w:val="24"/>
          <w:szCs w:val="24"/>
        </w:rPr>
        <w:t>Afișare</w:t>
      </w:r>
      <w:r w:rsidRPr="005D20F3">
        <w:rPr>
          <w:spacing w:val="15"/>
          <w:sz w:val="24"/>
          <w:szCs w:val="24"/>
        </w:rPr>
        <w:t xml:space="preserve"> </w:t>
      </w:r>
      <w:r w:rsidRPr="005D20F3">
        <w:rPr>
          <w:sz w:val="24"/>
          <w:szCs w:val="24"/>
        </w:rPr>
        <w:t>pe</w:t>
      </w:r>
      <w:r w:rsidRPr="005D20F3">
        <w:rPr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site-ul</w:t>
      </w:r>
      <w:r w:rsidRPr="005D20F3">
        <w:rPr>
          <w:spacing w:val="14"/>
          <w:sz w:val="24"/>
          <w:szCs w:val="24"/>
        </w:rPr>
        <w:t xml:space="preserve"> </w:t>
      </w:r>
      <w:r w:rsidRPr="005D20F3">
        <w:rPr>
          <w:sz w:val="24"/>
          <w:szCs w:val="24"/>
        </w:rPr>
        <w:t>primăriei,</w:t>
      </w:r>
      <w:r w:rsidRPr="005D20F3">
        <w:rPr>
          <w:spacing w:val="14"/>
          <w:sz w:val="24"/>
          <w:szCs w:val="24"/>
        </w:rPr>
        <w:t xml:space="preserve"> </w:t>
      </w:r>
      <w:r w:rsidRPr="005D20F3">
        <w:rPr>
          <w:sz w:val="24"/>
          <w:szCs w:val="24"/>
        </w:rPr>
        <w:t>la</w:t>
      </w:r>
      <w:r w:rsidRPr="005D20F3">
        <w:rPr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avizierul</w:t>
      </w:r>
      <w:r w:rsidRPr="005D20F3">
        <w:rPr>
          <w:spacing w:val="12"/>
          <w:sz w:val="24"/>
          <w:szCs w:val="24"/>
        </w:rPr>
        <w:t xml:space="preserve"> </w:t>
      </w:r>
      <w:r w:rsidRPr="005D20F3">
        <w:rPr>
          <w:sz w:val="24"/>
          <w:szCs w:val="24"/>
        </w:rPr>
        <w:t>primăriei,</w:t>
      </w:r>
      <w:r w:rsidRPr="005D20F3">
        <w:rPr>
          <w:spacing w:val="16"/>
          <w:sz w:val="24"/>
          <w:szCs w:val="24"/>
        </w:rPr>
        <w:t xml:space="preserve"> </w:t>
      </w:r>
      <w:r w:rsidRPr="005D20F3">
        <w:rPr>
          <w:sz w:val="24"/>
          <w:szCs w:val="24"/>
        </w:rPr>
        <w:t>și</w:t>
      </w:r>
      <w:r w:rsidRPr="005D20F3">
        <w:rPr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pe</w:t>
      </w:r>
      <w:r w:rsidRPr="005D20F3">
        <w:rPr>
          <w:spacing w:val="14"/>
          <w:sz w:val="24"/>
          <w:szCs w:val="24"/>
        </w:rPr>
        <w:t xml:space="preserve"> </w:t>
      </w:r>
      <w:r w:rsidRPr="005D20F3">
        <w:rPr>
          <w:sz w:val="24"/>
          <w:szCs w:val="24"/>
        </w:rPr>
        <w:t>teren</w:t>
      </w:r>
      <w:r w:rsidRPr="005D20F3">
        <w:rPr>
          <w:spacing w:val="13"/>
          <w:sz w:val="24"/>
          <w:szCs w:val="24"/>
        </w:rPr>
        <w:t xml:space="preserve"> </w:t>
      </w:r>
      <w:r w:rsidRPr="005D20F3">
        <w:rPr>
          <w:sz w:val="24"/>
          <w:szCs w:val="24"/>
        </w:rPr>
        <w:t>a</w:t>
      </w:r>
      <w:r w:rsidRPr="005D20F3">
        <w:rPr>
          <w:spacing w:val="15"/>
          <w:sz w:val="24"/>
          <w:szCs w:val="24"/>
        </w:rPr>
        <w:t xml:space="preserve"> </w:t>
      </w:r>
      <w:r w:rsidRPr="005D20F3">
        <w:rPr>
          <w:sz w:val="24"/>
          <w:szCs w:val="24"/>
        </w:rPr>
        <w:t>panoului</w:t>
      </w:r>
      <w:r w:rsidRPr="005D20F3">
        <w:rPr>
          <w:spacing w:val="12"/>
          <w:sz w:val="24"/>
          <w:szCs w:val="24"/>
        </w:rPr>
        <w:t xml:space="preserve"> </w:t>
      </w:r>
      <w:r w:rsidRPr="005D20F3">
        <w:rPr>
          <w:sz w:val="24"/>
          <w:szCs w:val="24"/>
        </w:rPr>
        <w:t>/</w:t>
      </w:r>
      <w:r w:rsidRPr="005D20F3">
        <w:rPr>
          <w:spacing w:val="1"/>
          <w:sz w:val="24"/>
          <w:szCs w:val="24"/>
        </w:rPr>
        <w:t xml:space="preserve"> </w:t>
      </w:r>
      <w:r w:rsidRPr="005D20F3">
        <w:rPr>
          <w:sz w:val="24"/>
          <w:szCs w:val="24"/>
        </w:rPr>
        <w:t>panourilor</w:t>
      </w:r>
      <w:r w:rsidRPr="005D20F3">
        <w:rPr>
          <w:spacing w:val="24"/>
          <w:sz w:val="24"/>
          <w:szCs w:val="24"/>
        </w:rPr>
        <w:t xml:space="preserve"> </w:t>
      </w:r>
      <w:r w:rsidRPr="005D20F3">
        <w:rPr>
          <w:sz w:val="24"/>
          <w:szCs w:val="24"/>
        </w:rPr>
        <w:t>de</w:t>
      </w:r>
      <w:r w:rsidRPr="005D20F3">
        <w:rPr>
          <w:spacing w:val="24"/>
          <w:sz w:val="24"/>
          <w:szCs w:val="24"/>
        </w:rPr>
        <w:t xml:space="preserve"> </w:t>
      </w:r>
      <w:r w:rsidRPr="005D20F3">
        <w:rPr>
          <w:sz w:val="24"/>
          <w:szCs w:val="24"/>
        </w:rPr>
        <w:t>consultare</w:t>
      </w:r>
      <w:r w:rsidRPr="005D20F3">
        <w:rPr>
          <w:spacing w:val="21"/>
          <w:sz w:val="24"/>
          <w:szCs w:val="24"/>
        </w:rPr>
        <w:t xml:space="preserve"> </w:t>
      </w:r>
      <w:r w:rsidRPr="005D20F3">
        <w:rPr>
          <w:sz w:val="24"/>
          <w:szCs w:val="24"/>
        </w:rPr>
        <w:t>privind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propunerile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planului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de</w:t>
      </w:r>
      <w:r w:rsidRPr="005D20F3">
        <w:rPr>
          <w:spacing w:val="24"/>
          <w:sz w:val="24"/>
          <w:szCs w:val="24"/>
        </w:rPr>
        <w:t xml:space="preserve"> </w:t>
      </w:r>
      <w:r w:rsidRPr="005D20F3">
        <w:rPr>
          <w:sz w:val="24"/>
          <w:szCs w:val="24"/>
        </w:rPr>
        <w:t>urbanism</w:t>
      </w:r>
      <w:r w:rsidRPr="005D20F3">
        <w:rPr>
          <w:spacing w:val="22"/>
          <w:sz w:val="24"/>
          <w:szCs w:val="24"/>
        </w:rPr>
        <w:t xml:space="preserve"> </w:t>
      </w:r>
      <w:r w:rsidRPr="005D20F3">
        <w:rPr>
          <w:sz w:val="24"/>
          <w:szCs w:val="24"/>
        </w:rPr>
        <w:t>și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perioadă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de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primire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observații</w:t>
      </w:r>
      <w:r w:rsidRPr="005D20F3">
        <w:rPr>
          <w:spacing w:val="20"/>
          <w:sz w:val="24"/>
          <w:szCs w:val="24"/>
        </w:rPr>
        <w:t xml:space="preserve"> </w:t>
      </w:r>
      <w:r w:rsidRPr="005D20F3">
        <w:rPr>
          <w:sz w:val="24"/>
          <w:szCs w:val="24"/>
        </w:rPr>
        <w:t>și</w:t>
      </w:r>
      <w:r w:rsidRPr="005D20F3">
        <w:rPr>
          <w:spacing w:val="23"/>
          <w:sz w:val="24"/>
          <w:szCs w:val="24"/>
        </w:rPr>
        <w:t xml:space="preserve"> </w:t>
      </w:r>
      <w:r w:rsidRPr="005D20F3">
        <w:rPr>
          <w:sz w:val="24"/>
          <w:szCs w:val="24"/>
        </w:rPr>
        <w:t>propuneri de</w:t>
      </w:r>
      <w:r w:rsidRPr="005D20F3">
        <w:rPr>
          <w:spacing w:val="19"/>
          <w:sz w:val="24"/>
          <w:szCs w:val="24"/>
        </w:rPr>
        <w:t xml:space="preserve"> </w:t>
      </w:r>
      <w:r w:rsidRPr="005D20F3">
        <w:rPr>
          <w:sz w:val="24"/>
          <w:szCs w:val="24"/>
        </w:rPr>
        <w:t>la</w:t>
      </w:r>
      <w:r w:rsidRPr="005D20F3">
        <w:rPr>
          <w:spacing w:val="18"/>
          <w:sz w:val="24"/>
          <w:szCs w:val="24"/>
        </w:rPr>
        <w:t xml:space="preserve"> </w:t>
      </w:r>
      <w:r w:rsidRPr="005D20F3">
        <w:rPr>
          <w:sz w:val="24"/>
          <w:szCs w:val="24"/>
        </w:rPr>
        <w:t>vecinii</w:t>
      </w:r>
      <w:r w:rsidRPr="005D20F3">
        <w:rPr>
          <w:spacing w:val="18"/>
          <w:sz w:val="24"/>
          <w:szCs w:val="24"/>
        </w:rPr>
        <w:t xml:space="preserve"> </w:t>
      </w:r>
      <w:r w:rsidRPr="005D20F3">
        <w:rPr>
          <w:sz w:val="24"/>
          <w:szCs w:val="24"/>
        </w:rPr>
        <w:t>direcți,</w:t>
      </w:r>
      <w:r w:rsidRPr="005D20F3">
        <w:rPr>
          <w:spacing w:val="19"/>
          <w:sz w:val="24"/>
          <w:szCs w:val="24"/>
        </w:rPr>
        <w:t xml:space="preserve"> </w:t>
      </w:r>
      <w:r w:rsidRPr="005D20F3">
        <w:rPr>
          <w:sz w:val="24"/>
          <w:szCs w:val="24"/>
        </w:rPr>
        <w:t>factorii</w:t>
      </w:r>
      <w:r w:rsidRPr="005D20F3">
        <w:rPr>
          <w:spacing w:val="18"/>
          <w:sz w:val="24"/>
          <w:szCs w:val="24"/>
        </w:rPr>
        <w:t xml:space="preserve"> </w:t>
      </w:r>
      <w:r w:rsidRPr="005D20F3">
        <w:rPr>
          <w:sz w:val="24"/>
          <w:szCs w:val="24"/>
        </w:rPr>
        <w:t>interesați</w:t>
      </w:r>
      <w:r w:rsidRPr="005D20F3">
        <w:rPr>
          <w:spacing w:val="18"/>
          <w:sz w:val="24"/>
          <w:szCs w:val="24"/>
        </w:rPr>
        <w:t xml:space="preserve"> </w:t>
      </w:r>
      <w:r w:rsidRPr="005D20F3">
        <w:rPr>
          <w:sz w:val="24"/>
          <w:szCs w:val="24"/>
        </w:rPr>
        <w:t>sau</w:t>
      </w:r>
      <w:r w:rsidRPr="005D20F3">
        <w:rPr>
          <w:spacing w:val="17"/>
          <w:sz w:val="24"/>
          <w:szCs w:val="24"/>
        </w:rPr>
        <w:t xml:space="preserve"> </w:t>
      </w:r>
      <w:r w:rsidRPr="005D20F3">
        <w:rPr>
          <w:sz w:val="24"/>
          <w:szCs w:val="24"/>
        </w:rPr>
        <w:t>potențial</w:t>
      </w:r>
      <w:r w:rsidRPr="005D20F3">
        <w:rPr>
          <w:spacing w:val="16"/>
          <w:sz w:val="24"/>
          <w:szCs w:val="24"/>
        </w:rPr>
        <w:t xml:space="preserve"> </w:t>
      </w:r>
      <w:r w:rsidRPr="005D20F3">
        <w:rPr>
          <w:sz w:val="24"/>
          <w:szCs w:val="24"/>
        </w:rPr>
        <w:t>afectați.</w:t>
      </w:r>
    </w:p>
    <w:p w:rsidR="00744B09" w:rsidRPr="00320380" w:rsidRDefault="00744B09" w:rsidP="00274B08">
      <w:pPr>
        <w:pStyle w:val="ListParagraph"/>
        <w:numPr>
          <w:ilvl w:val="0"/>
          <w:numId w:val="5"/>
        </w:numPr>
        <w:tabs>
          <w:tab w:val="left" w:pos="354"/>
          <w:tab w:val="left" w:pos="10890"/>
        </w:tabs>
        <w:spacing w:before="115" w:line="180" w:lineRule="auto"/>
        <w:jc w:val="both"/>
        <w:rPr>
          <w:sz w:val="24"/>
          <w:szCs w:val="24"/>
        </w:rPr>
      </w:pPr>
      <w:r w:rsidRPr="00320380">
        <w:rPr>
          <w:color w:val="F27200"/>
          <w:sz w:val="24"/>
          <w:szCs w:val="24"/>
        </w:rPr>
        <w:t>00.00.0000</w:t>
      </w:r>
      <w:r w:rsidRPr="00320380">
        <w:rPr>
          <w:color w:val="F27200"/>
          <w:spacing w:val="-8"/>
          <w:sz w:val="24"/>
          <w:szCs w:val="24"/>
        </w:rPr>
        <w:t xml:space="preserve"> </w:t>
      </w:r>
      <w:r w:rsidRPr="00320380">
        <w:rPr>
          <w:sz w:val="24"/>
          <w:szCs w:val="24"/>
        </w:rPr>
        <w:t>-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Dezbaterea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publică</w:t>
      </w:r>
      <w:r w:rsidRPr="00320380">
        <w:rPr>
          <w:spacing w:val="-11"/>
          <w:sz w:val="24"/>
          <w:szCs w:val="24"/>
        </w:rPr>
        <w:t xml:space="preserve"> </w:t>
      </w:r>
      <w:r w:rsidRPr="00320380">
        <w:rPr>
          <w:sz w:val="24"/>
          <w:szCs w:val="24"/>
        </w:rPr>
        <w:t>organizată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primărie</w:t>
      </w:r>
      <w:r w:rsidRPr="00320380">
        <w:rPr>
          <w:spacing w:val="-8"/>
          <w:sz w:val="24"/>
          <w:szCs w:val="24"/>
        </w:rPr>
        <w:t xml:space="preserve"> </w:t>
      </w:r>
      <w:r w:rsidRPr="00320380">
        <w:rPr>
          <w:sz w:val="24"/>
          <w:szCs w:val="24"/>
        </w:rPr>
        <w:t>a</w:t>
      </w:r>
      <w:r w:rsidRPr="00320380">
        <w:rPr>
          <w:spacing w:val="-9"/>
          <w:sz w:val="24"/>
          <w:szCs w:val="24"/>
        </w:rPr>
        <w:t xml:space="preserve"> </w:t>
      </w:r>
      <w:r w:rsidRPr="00320380">
        <w:rPr>
          <w:sz w:val="24"/>
          <w:szCs w:val="24"/>
        </w:rPr>
        <w:t>cărei</w:t>
      </w:r>
      <w:r w:rsidRPr="00320380">
        <w:rPr>
          <w:spacing w:val="-9"/>
          <w:sz w:val="24"/>
          <w:szCs w:val="24"/>
        </w:rPr>
        <w:t xml:space="preserve"> </w:t>
      </w:r>
      <w:r w:rsidRPr="00320380">
        <w:rPr>
          <w:sz w:val="24"/>
          <w:szCs w:val="24"/>
        </w:rPr>
        <w:t>dată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și</w:t>
      </w:r>
      <w:r w:rsidRPr="00320380">
        <w:rPr>
          <w:spacing w:val="-8"/>
          <w:sz w:val="24"/>
          <w:szCs w:val="24"/>
        </w:rPr>
        <w:t xml:space="preserve"> </w:t>
      </w:r>
      <w:r w:rsidRPr="00320380">
        <w:rPr>
          <w:sz w:val="24"/>
          <w:szCs w:val="24"/>
        </w:rPr>
        <w:t>locație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va</w:t>
      </w:r>
      <w:r w:rsidRPr="00320380">
        <w:rPr>
          <w:spacing w:val="-6"/>
          <w:sz w:val="24"/>
          <w:szCs w:val="24"/>
        </w:rPr>
        <w:t xml:space="preserve"> </w:t>
      </w:r>
      <w:r w:rsidRPr="00320380">
        <w:rPr>
          <w:sz w:val="24"/>
          <w:szCs w:val="24"/>
        </w:rPr>
        <w:t>fi</w:t>
      </w:r>
      <w:r w:rsidRPr="00320380">
        <w:rPr>
          <w:spacing w:val="-9"/>
          <w:sz w:val="24"/>
          <w:szCs w:val="24"/>
        </w:rPr>
        <w:t xml:space="preserve"> </w:t>
      </w:r>
      <w:r w:rsidRPr="00320380">
        <w:rPr>
          <w:sz w:val="24"/>
          <w:szCs w:val="24"/>
        </w:rPr>
        <w:t>anunțată</w:t>
      </w:r>
      <w:r w:rsidRPr="00320380">
        <w:rPr>
          <w:spacing w:val="-9"/>
          <w:sz w:val="24"/>
          <w:szCs w:val="24"/>
        </w:rPr>
        <w:t xml:space="preserve"> </w:t>
      </w:r>
      <w:r w:rsidRPr="00320380">
        <w:rPr>
          <w:sz w:val="24"/>
          <w:szCs w:val="24"/>
        </w:rPr>
        <w:t>în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termen</w:t>
      </w:r>
      <w:r w:rsidRPr="00320380">
        <w:rPr>
          <w:spacing w:val="-7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-105"/>
          <w:sz w:val="24"/>
          <w:szCs w:val="24"/>
        </w:rPr>
        <w:t xml:space="preserve"> </w:t>
      </w:r>
      <w:r w:rsidRPr="00320380">
        <w:rPr>
          <w:sz w:val="24"/>
          <w:szCs w:val="24"/>
        </w:rPr>
        <w:t>maxim</w:t>
      </w:r>
      <w:r w:rsidRPr="00320380">
        <w:rPr>
          <w:spacing w:val="2"/>
          <w:sz w:val="24"/>
          <w:szCs w:val="24"/>
        </w:rPr>
        <w:t xml:space="preserve"> </w:t>
      </w:r>
      <w:r w:rsidRPr="00320380">
        <w:rPr>
          <w:sz w:val="24"/>
          <w:szCs w:val="24"/>
        </w:rPr>
        <w:t>7</w:t>
      </w:r>
      <w:r w:rsidRPr="00320380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 w:rsidRPr="00320380">
        <w:rPr>
          <w:sz w:val="24"/>
          <w:szCs w:val="24"/>
        </w:rPr>
        <w:t>ile</w:t>
      </w:r>
      <w:r w:rsidRPr="00320380">
        <w:rPr>
          <w:spacing w:val="5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la</w:t>
      </w:r>
      <w:r w:rsidRPr="00320380">
        <w:rPr>
          <w:spacing w:val="5"/>
          <w:sz w:val="24"/>
          <w:szCs w:val="24"/>
        </w:rPr>
        <w:t xml:space="preserve"> </w:t>
      </w:r>
      <w:r w:rsidRPr="00320380">
        <w:rPr>
          <w:sz w:val="24"/>
          <w:szCs w:val="24"/>
        </w:rPr>
        <w:t>finalizarea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sz w:val="24"/>
          <w:szCs w:val="24"/>
        </w:rPr>
        <w:t>perioadei</w:t>
      </w:r>
      <w:r w:rsidRPr="00320380">
        <w:rPr>
          <w:spacing w:val="2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4"/>
          <w:sz w:val="24"/>
          <w:szCs w:val="24"/>
        </w:rPr>
        <w:t xml:space="preserve"> </w:t>
      </w:r>
      <w:r w:rsidRPr="00320380">
        <w:rPr>
          <w:sz w:val="24"/>
          <w:szCs w:val="24"/>
        </w:rPr>
        <w:t>25</w:t>
      </w:r>
      <w:r w:rsidRPr="00320380">
        <w:rPr>
          <w:spacing w:val="5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zile</w:t>
      </w:r>
      <w:r w:rsidRPr="00320380">
        <w:rPr>
          <w:spacing w:val="5"/>
          <w:sz w:val="24"/>
          <w:szCs w:val="24"/>
        </w:rPr>
        <w:t xml:space="preserve"> </w:t>
      </w:r>
      <w:r w:rsidRPr="00320380">
        <w:rPr>
          <w:sz w:val="24"/>
          <w:szCs w:val="24"/>
        </w:rPr>
        <w:t>de</w:t>
      </w:r>
      <w:r w:rsidRPr="00320380">
        <w:rPr>
          <w:spacing w:val="3"/>
          <w:sz w:val="24"/>
          <w:szCs w:val="24"/>
        </w:rPr>
        <w:t xml:space="preserve"> </w:t>
      </w:r>
      <w:r w:rsidRPr="00320380">
        <w:rPr>
          <w:sz w:val="24"/>
          <w:szCs w:val="24"/>
        </w:rPr>
        <w:t>consultare.</w:t>
      </w:r>
    </w:p>
    <w:p w:rsidR="00744B09" w:rsidRPr="00274B08" w:rsidRDefault="00744B09" w:rsidP="00320380">
      <w:pPr>
        <w:pStyle w:val="Heading3"/>
        <w:numPr>
          <w:ilvl w:val="0"/>
          <w:numId w:val="5"/>
        </w:numPr>
        <w:tabs>
          <w:tab w:val="left" w:pos="354"/>
        </w:tabs>
        <w:spacing w:before="30" w:line="244" w:lineRule="auto"/>
        <w:ind w:hanging="257"/>
        <w:jc w:val="both"/>
        <w:rPr>
          <w:sz w:val="24"/>
          <w:szCs w:val="24"/>
        </w:rPr>
      </w:pPr>
      <w:r w:rsidRPr="00274B08">
        <w:rPr>
          <w:sz w:val="24"/>
          <w:szCs w:val="24"/>
        </w:rPr>
        <w:t>După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integrarea</w:t>
      </w:r>
      <w:r w:rsidRPr="00274B08">
        <w:rPr>
          <w:spacing w:val="15"/>
          <w:sz w:val="24"/>
          <w:szCs w:val="24"/>
        </w:rPr>
        <w:t xml:space="preserve"> </w:t>
      </w:r>
      <w:r w:rsidRPr="00274B08">
        <w:rPr>
          <w:sz w:val="24"/>
          <w:szCs w:val="24"/>
        </w:rPr>
        <w:t>concluziilor</w:t>
      </w:r>
      <w:r w:rsidRPr="00274B08">
        <w:rPr>
          <w:spacing w:val="15"/>
          <w:sz w:val="24"/>
          <w:szCs w:val="24"/>
        </w:rPr>
        <w:t xml:space="preserve"> </w:t>
      </w:r>
      <w:r w:rsidRPr="00274B08">
        <w:rPr>
          <w:sz w:val="24"/>
          <w:szCs w:val="24"/>
        </w:rPr>
        <w:t>Raportului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consultare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și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a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dezbaterii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publice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către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proiectant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în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planul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1"/>
          <w:sz w:val="24"/>
          <w:szCs w:val="24"/>
        </w:rPr>
        <w:t xml:space="preserve"> </w:t>
      </w:r>
      <w:r w:rsidRPr="00274B08">
        <w:rPr>
          <w:sz w:val="24"/>
          <w:szCs w:val="24"/>
        </w:rPr>
        <w:t>urbanism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și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predarea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către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primărie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a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versiunii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finale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a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acestuia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(în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maxim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5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zile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la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primirea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Raportului),</w:t>
      </w:r>
      <w:r w:rsidRPr="00274B08">
        <w:rPr>
          <w:spacing w:val="16"/>
          <w:sz w:val="24"/>
          <w:szCs w:val="24"/>
        </w:rPr>
        <w:t xml:space="preserve"> </w:t>
      </w:r>
      <w:r w:rsidRPr="00274B08">
        <w:rPr>
          <w:sz w:val="24"/>
          <w:szCs w:val="24"/>
        </w:rPr>
        <w:t>și până</w:t>
      </w:r>
      <w:r w:rsidRPr="00274B08">
        <w:rPr>
          <w:spacing w:val="21"/>
          <w:sz w:val="24"/>
          <w:szCs w:val="24"/>
        </w:rPr>
        <w:t xml:space="preserve"> </w:t>
      </w:r>
      <w:r w:rsidRPr="00274B08">
        <w:rPr>
          <w:sz w:val="24"/>
          <w:szCs w:val="24"/>
        </w:rPr>
        <w:t>la</w:t>
      </w:r>
      <w:r w:rsidRPr="00274B08">
        <w:rPr>
          <w:spacing w:val="19"/>
          <w:sz w:val="24"/>
          <w:szCs w:val="24"/>
        </w:rPr>
        <w:t xml:space="preserve"> </w:t>
      </w:r>
      <w:r w:rsidRPr="00274B08">
        <w:rPr>
          <w:sz w:val="24"/>
          <w:szCs w:val="24"/>
        </w:rPr>
        <w:t>aprobarea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planului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urbanism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prin</w:t>
      </w:r>
      <w:r w:rsidRPr="00274B08">
        <w:rPr>
          <w:spacing w:val="19"/>
          <w:sz w:val="24"/>
          <w:szCs w:val="24"/>
        </w:rPr>
        <w:t xml:space="preserve"> </w:t>
      </w:r>
      <w:r w:rsidRPr="00274B08">
        <w:rPr>
          <w:sz w:val="24"/>
          <w:szCs w:val="24"/>
        </w:rPr>
        <w:t>HCL,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acesta,</w:t>
      </w:r>
      <w:r w:rsidRPr="00274B08">
        <w:rPr>
          <w:spacing w:val="19"/>
          <w:sz w:val="24"/>
          <w:szCs w:val="24"/>
        </w:rPr>
        <w:t xml:space="preserve"> </w:t>
      </w:r>
      <w:r w:rsidRPr="00274B08">
        <w:rPr>
          <w:sz w:val="24"/>
          <w:szCs w:val="24"/>
        </w:rPr>
        <w:t>împreună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cu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raportul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20"/>
          <w:sz w:val="24"/>
          <w:szCs w:val="24"/>
        </w:rPr>
        <w:t xml:space="preserve"> </w:t>
      </w:r>
      <w:r w:rsidRPr="00274B08">
        <w:rPr>
          <w:sz w:val="24"/>
          <w:szCs w:val="24"/>
        </w:rPr>
        <w:t>consultare</w:t>
      </w:r>
      <w:r w:rsidRPr="00274B08">
        <w:rPr>
          <w:spacing w:val="17"/>
          <w:sz w:val="24"/>
          <w:szCs w:val="24"/>
        </w:rPr>
        <w:t xml:space="preserve"> </w:t>
      </w:r>
      <w:r w:rsidRPr="00274B08">
        <w:rPr>
          <w:sz w:val="24"/>
          <w:szCs w:val="24"/>
        </w:rPr>
        <w:t>și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raportul</w:t>
      </w:r>
      <w:r w:rsidRPr="00274B08">
        <w:rPr>
          <w:spacing w:val="18"/>
          <w:sz w:val="24"/>
          <w:szCs w:val="24"/>
        </w:rPr>
        <w:t xml:space="preserve"> </w:t>
      </w:r>
      <w:r w:rsidRPr="00274B08">
        <w:rPr>
          <w:sz w:val="24"/>
          <w:szCs w:val="24"/>
        </w:rPr>
        <w:t>de</w:t>
      </w:r>
      <w:r w:rsidRPr="00274B08">
        <w:rPr>
          <w:spacing w:val="-102"/>
          <w:sz w:val="24"/>
          <w:szCs w:val="24"/>
        </w:rPr>
        <w:t xml:space="preserve"> </w:t>
      </w:r>
      <w:r w:rsidRPr="00274B08">
        <w:rPr>
          <w:sz w:val="24"/>
          <w:szCs w:val="24"/>
        </w:rPr>
        <w:t>specialitate</w:t>
      </w:r>
      <w:r w:rsidRPr="00274B08">
        <w:rPr>
          <w:spacing w:val="5"/>
          <w:sz w:val="24"/>
          <w:szCs w:val="24"/>
        </w:rPr>
        <w:t xml:space="preserve"> </w:t>
      </w:r>
      <w:r w:rsidRPr="00274B08">
        <w:rPr>
          <w:sz w:val="24"/>
          <w:szCs w:val="24"/>
        </w:rPr>
        <w:t>va</w:t>
      </w:r>
      <w:r w:rsidRPr="00274B08">
        <w:rPr>
          <w:spacing w:val="3"/>
          <w:sz w:val="24"/>
          <w:szCs w:val="24"/>
        </w:rPr>
        <w:t xml:space="preserve"> </w:t>
      </w:r>
      <w:r w:rsidRPr="00274B08">
        <w:rPr>
          <w:sz w:val="24"/>
          <w:szCs w:val="24"/>
        </w:rPr>
        <w:t>fi</w:t>
      </w:r>
      <w:r w:rsidRPr="00274B08">
        <w:rPr>
          <w:spacing w:val="1"/>
          <w:sz w:val="24"/>
          <w:szCs w:val="24"/>
        </w:rPr>
        <w:t xml:space="preserve"> </w:t>
      </w:r>
      <w:r w:rsidRPr="00274B08">
        <w:rPr>
          <w:sz w:val="24"/>
          <w:szCs w:val="24"/>
        </w:rPr>
        <w:t>disponibil</w:t>
      </w:r>
      <w:r w:rsidRPr="00274B08">
        <w:rPr>
          <w:spacing w:val="2"/>
          <w:sz w:val="24"/>
          <w:szCs w:val="24"/>
        </w:rPr>
        <w:t xml:space="preserve"> </w:t>
      </w:r>
      <w:r w:rsidRPr="00274B08">
        <w:rPr>
          <w:sz w:val="24"/>
          <w:szCs w:val="24"/>
        </w:rPr>
        <w:t>pe</w:t>
      </w:r>
      <w:r w:rsidRPr="00274B08">
        <w:rPr>
          <w:spacing w:val="3"/>
          <w:sz w:val="24"/>
          <w:szCs w:val="24"/>
        </w:rPr>
        <w:t xml:space="preserve"> </w:t>
      </w:r>
      <w:r w:rsidRPr="00274B08">
        <w:rPr>
          <w:sz w:val="24"/>
          <w:szCs w:val="24"/>
        </w:rPr>
        <w:t>site-ul</w:t>
      </w:r>
      <w:r w:rsidRPr="00274B08">
        <w:rPr>
          <w:spacing w:val="2"/>
          <w:sz w:val="24"/>
          <w:szCs w:val="24"/>
        </w:rPr>
        <w:t xml:space="preserve"> </w:t>
      </w:r>
      <w:r w:rsidRPr="00274B08">
        <w:rPr>
          <w:sz w:val="24"/>
          <w:szCs w:val="24"/>
        </w:rPr>
        <w:t>primăriei.</w:t>
      </w:r>
    </w:p>
    <w:p w:rsidR="00744B09" w:rsidRDefault="00744B09" w:rsidP="00320380">
      <w:pPr>
        <w:pStyle w:val="BodyText"/>
        <w:spacing w:before="8"/>
      </w:pPr>
    </w:p>
    <w:p w:rsidR="00744B09" w:rsidRDefault="00744B09" w:rsidP="00320380">
      <w:pPr>
        <w:pStyle w:val="BodyText"/>
        <w:spacing w:before="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50"/>
      </w:tblGrid>
      <w:tr w:rsidR="00744B09" w:rsidTr="00623992">
        <w:trPr>
          <w:trHeight w:val="3122"/>
        </w:trPr>
        <w:tc>
          <w:tcPr>
            <w:tcW w:w="12950" w:type="dxa"/>
          </w:tcPr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Spațiu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pentru</w:t>
            </w:r>
            <w:r w:rsidRPr="00623992">
              <w:rPr>
                <w:rFonts w:ascii="Times New Roman" w:hAnsi="Times New Roman"/>
                <w:b/>
                <w:bCs/>
                <w:spacing w:val="-2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planșa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desenată</w:t>
            </w: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ANEXA 6</w:t>
            </w:r>
          </w:p>
          <w:p w:rsidR="00744B09" w:rsidRPr="00623992" w:rsidRDefault="00744B09" w:rsidP="006239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4B09" w:rsidRDefault="00744B09" w:rsidP="00623992">
            <w:pPr>
              <w:spacing w:after="0"/>
              <w:ind w:left="6453" w:right="6713"/>
              <w:jc w:val="center"/>
            </w:pPr>
          </w:p>
        </w:tc>
      </w:tr>
    </w:tbl>
    <w:p w:rsidR="00744B09" w:rsidRPr="00320380" w:rsidRDefault="00744B09" w:rsidP="00320380">
      <w:pPr>
        <w:pStyle w:val="BodyText"/>
        <w:spacing w:before="8"/>
      </w:pPr>
    </w:p>
    <w:p w:rsidR="00744B09" w:rsidRPr="00320380" w:rsidRDefault="00744B09" w:rsidP="00320380">
      <w:pPr>
        <w:spacing w:before="94"/>
        <w:ind w:left="767" w:right="1139"/>
        <w:jc w:val="center"/>
        <w:rPr>
          <w:rFonts w:ascii="Times New Roman" w:hAnsi="Times New Roman"/>
          <w:i/>
          <w:sz w:val="24"/>
          <w:szCs w:val="24"/>
        </w:rPr>
      </w:pPr>
      <w:r w:rsidRPr="00320380">
        <w:rPr>
          <w:rFonts w:ascii="Times New Roman" w:hAnsi="Times New Roman"/>
          <w:i/>
          <w:sz w:val="24"/>
          <w:szCs w:val="24"/>
        </w:rPr>
        <w:t>Panoul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/ panourile vor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avea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dimensiuni de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minim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60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x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90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cm,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vor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fi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din materiale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rezistente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la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intemperii şi vor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afişate la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la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frontul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stradal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pe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toată</w:t>
      </w:r>
      <w:r w:rsidRPr="0032038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perioada.</w:t>
      </w:r>
    </w:p>
    <w:p w:rsidR="00744B09" w:rsidRPr="00320380" w:rsidRDefault="00744B09" w:rsidP="00320380">
      <w:pPr>
        <w:spacing w:before="1"/>
        <w:ind w:left="767" w:right="1139"/>
        <w:jc w:val="center"/>
        <w:rPr>
          <w:rFonts w:ascii="Times New Roman" w:hAnsi="Times New Roman"/>
          <w:i/>
          <w:sz w:val="24"/>
          <w:szCs w:val="24"/>
        </w:rPr>
      </w:pPr>
      <w:r w:rsidRPr="00320380">
        <w:rPr>
          <w:rFonts w:ascii="Times New Roman" w:hAnsi="Times New Roman"/>
          <w:i/>
          <w:spacing w:val="-1"/>
          <w:sz w:val="24"/>
          <w:szCs w:val="24"/>
        </w:rPr>
        <w:t>Lit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rel</w:t>
      </w:r>
      <w:r w:rsidRPr="00320380">
        <w:rPr>
          <w:rFonts w:ascii="Times New Roman" w:hAnsi="Times New Roman"/>
          <w:i/>
          <w:sz w:val="24"/>
          <w:szCs w:val="24"/>
        </w:rPr>
        <w:t xml:space="preserve">e vor 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f</w:t>
      </w:r>
      <w:r w:rsidRPr="00320380">
        <w:rPr>
          <w:rFonts w:ascii="Times New Roman" w:hAnsi="Times New Roman"/>
          <w:i/>
          <w:sz w:val="24"/>
          <w:szCs w:val="24"/>
        </w:rPr>
        <w:t>i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ti</w:t>
      </w:r>
      <w:r w:rsidRPr="00320380">
        <w:rPr>
          <w:rFonts w:ascii="Times New Roman" w:hAnsi="Times New Roman"/>
          <w:i/>
          <w:sz w:val="24"/>
          <w:szCs w:val="24"/>
        </w:rPr>
        <w:t>pă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rit</w:t>
      </w:r>
      <w:r w:rsidRPr="00320380">
        <w:rPr>
          <w:rFonts w:ascii="Times New Roman" w:hAnsi="Times New Roman"/>
          <w:i/>
          <w:sz w:val="24"/>
          <w:szCs w:val="24"/>
        </w:rPr>
        <w:t>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 xml:space="preserve">având o 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î</w:t>
      </w:r>
      <w:r w:rsidRPr="00320380">
        <w:rPr>
          <w:rFonts w:ascii="Times New Roman" w:hAnsi="Times New Roman"/>
          <w:i/>
          <w:sz w:val="24"/>
          <w:szCs w:val="24"/>
        </w:rPr>
        <w:t>nă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l</w:t>
      </w:r>
      <w:r w:rsidRPr="00320380">
        <w:rPr>
          <w:rFonts w:ascii="Times New Roman" w:hAnsi="Times New Roman"/>
          <w:i/>
          <w:sz w:val="24"/>
          <w:szCs w:val="24"/>
        </w:rPr>
        <w:t>t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̧</w:t>
      </w:r>
      <w:r w:rsidRPr="00320380">
        <w:rPr>
          <w:rFonts w:ascii="Times New Roman" w:hAnsi="Times New Roman"/>
          <w:i/>
          <w:sz w:val="24"/>
          <w:szCs w:val="24"/>
        </w:rPr>
        <w:t>ime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 xml:space="preserve">de 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ce</w:t>
      </w:r>
      <w:r w:rsidRPr="00320380">
        <w:rPr>
          <w:rFonts w:ascii="Times New Roman" w:hAnsi="Times New Roman"/>
          <w:i/>
          <w:sz w:val="24"/>
          <w:szCs w:val="24"/>
        </w:rPr>
        <w:t>l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put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̧i</w:t>
      </w:r>
      <w:r w:rsidRPr="00320380">
        <w:rPr>
          <w:rFonts w:ascii="Times New Roman" w:hAnsi="Times New Roman"/>
          <w:i/>
          <w:sz w:val="24"/>
          <w:szCs w:val="24"/>
        </w:rPr>
        <w:t xml:space="preserve">n 5 cm, 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r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spect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i</w:t>
      </w:r>
      <w:r w:rsidRPr="00320380">
        <w:rPr>
          <w:rFonts w:ascii="Times New Roman" w:hAnsi="Times New Roman"/>
          <w:i/>
          <w:sz w:val="24"/>
          <w:szCs w:val="24"/>
        </w:rPr>
        <w:t xml:space="preserve">v 7 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c</w:t>
      </w:r>
      <w:r w:rsidRPr="00320380">
        <w:rPr>
          <w:rFonts w:ascii="Times New Roman" w:hAnsi="Times New Roman"/>
          <w:i/>
          <w:sz w:val="24"/>
          <w:szCs w:val="24"/>
        </w:rPr>
        <w:t>m pen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t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r</w:t>
      </w:r>
      <w:r w:rsidRPr="00320380">
        <w:rPr>
          <w:rFonts w:ascii="Times New Roman" w:hAnsi="Times New Roman"/>
          <w:i/>
          <w:sz w:val="24"/>
          <w:szCs w:val="24"/>
        </w:rPr>
        <w:t>u "Inte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n</w:t>
      </w:r>
      <w:r w:rsidRPr="00320380">
        <w:rPr>
          <w:rFonts w:ascii="Times New Roman" w:hAnsi="Times New Roman"/>
          <w:i/>
          <w:sz w:val="24"/>
          <w:szCs w:val="24"/>
        </w:rPr>
        <w:t>t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>̧i</w:t>
      </w:r>
      <w:r w:rsidRPr="00320380">
        <w:rPr>
          <w:rFonts w:ascii="Times New Roman" w:hAnsi="Times New Roman"/>
          <w:i/>
          <w:sz w:val="24"/>
          <w:szCs w:val="24"/>
        </w:rPr>
        <w:t>e ..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.</w:t>
      </w:r>
      <w:r w:rsidRPr="00320380">
        <w:rPr>
          <w:rFonts w:ascii="Times New Roman" w:hAnsi="Times New Roman"/>
          <w:i/>
          <w:sz w:val="24"/>
          <w:szCs w:val="24"/>
        </w:rPr>
        <w:t>", "Publ</w:t>
      </w:r>
      <w:r w:rsidRPr="00320380">
        <w:rPr>
          <w:rFonts w:ascii="Times New Roman" w:hAnsi="Times New Roman"/>
          <w:i/>
          <w:spacing w:val="-2"/>
          <w:sz w:val="24"/>
          <w:szCs w:val="24"/>
        </w:rPr>
        <w:t>i</w:t>
      </w:r>
      <w:r w:rsidRPr="00320380">
        <w:rPr>
          <w:rFonts w:ascii="Times New Roman" w:hAnsi="Times New Roman"/>
          <w:i/>
          <w:sz w:val="24"/>
          <w:szCs w:val="24"/>
        </w:rPr>
        <w:t>cul</w:t>
      </w:r>
      <w:r w:rsidRPr="00320380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este</w:t>
      </w:r>
      <w:r w:rsidRPr="0032038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20380">
        <w:rPr>
          <w:rFonts w:ascii="Times New Roman" w:hAnsi="Times New Roman"/>
          <w:i/>
          <w:sz w:val="24"/>
          <w:szCs w:val="24"/>
        </w:rPr>
        <w:t>...".</w:t>
      </w:r>
    </w:p>
    <w:bookmarkEnd w:id="0"/>
    <w:p w:rsidR="00744B09" w:rsidRDefault="00744B09" w:rsidP="00C3082E">
      <w:pPr>
        <w:ind w:left="132"/>
        <w:rPr>
          <w:rFonts w:ascii="Times New Roman" w:hAnsi="Times New Roman"/>
          <w:i/>
          <w:sz w:val="20"/>
        </w:rPr>
      </w:pPr>
    </w:p>
    <w:p w:rsidR="00744B09" w:rsidRDefault="00744B09" w:rsidP="00C3082E">
      <w:pPr>
        <w:ind w:left="132"/>
        <w:rPr>
          <w:rFonts w:ascii="Times New Roman" w:hAnsi="Times New Roman"/>
          <w:i/>
          <w:sz w:val="20"/>
        </w:rPr>
      </w:pPr>
    </w:p>
    <w:p w:rsidR="00744B09" w:rsidRPr="00A76E92" w:rsidRDefault="00744B09" w:rsidP="00A76E92">
      <w:pPr>
        <w:spacing w:after="0" w:line="240" w:lineRule="auto"/>
        <w:rPr>
          <w:rFonts w:ascii="Times New Roman" w:hAnsi="Times New Roman"/>
          <w:b/>
          <w:lang w:val="ro-RO"/>
        </w:rPr>
      </w:pPr>
      <w:r w:rsidRPr="00A76E92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   </w:t>
      </w:r>
      <w:r w:rsidRPr="00A76E92">
        <w:rPr>
          <w:rFonts w:ascii="Times New Roman" w:hAnsi="Times New Roman"/>
          <w:b/>
          <w:lang w:val="ro-RO"/>
        </w:rPr>
        <w:t xml:space="preserve">      SECRETARUL GENERAL,</w:t>
      </w:r>
    </w:p>
    <w:p w:rsidR="00744B09" w:rsidRPr="00A76E92" w:rsidRDefault="00744B09" w:rsidP="00A76E92">
      <w:pPr>
        <w:spacing w:after="0" w:line="240" w:lineRule="auto"/>
        <w:rPr>
          <w:rFonts w:ascii="Times New Roman" w:hAnsi="Times New Roman"/>
          <w:b/>
          <w:lang w:val="ro-RO"/>
        </w:rPr>
      </w:pPr>
      <w:r w:rsidRPr="00A76E92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___________________</w:t>
      </w:r>
      <w:r w:rsidRPr="00A76E92">
        <w:rPr>
          <w:rFonts w:ascii="Times New Roman" w:hAnsi="Times New Roman"/>
          <w:b/>
          <w:lang w:val="ro-RO"/>
        </w:rPr>
        <w:t xml:space="preserve">       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        Marinela BUJOR</w:t>
      </w:r>
    </w:p>
    <w:p w:rsidR="00744B09" w:rsidRPr="009E6369" w:rsidRDefault="00744B09" w:rsidP="00D5777C">
      <w:pPr>
        <w:rPr>
          <w:rFonts w:ascii="Times New Roman" w:hAnsi="Times New Roman"/>
          <w:sz w:val="24"/>
          <w:szCs w:val="24"/>
        </w:rPr>
      </w:pPr>
    </w:p>
    <w:p w:rsidR="00744B09" w:rsidRDefault="00744B09" w:rsidP="00C3082E">
      <w:pPr>
        <w:ind w:left="132"/>
        <w:rPr>
          <w:rFonts w:ascii="Times New Roman" w:hAnsi="Times New Roman"/>
          <w:i/>
          <w:sz w:val="20"/>
        </w:rPr>
      </w:pPr>
    </w:p>
    <w:p w:rsidR="00744B09" w:rsidRDefault="00744B09" w:rsidP="00C3082E">
      <w:pPr>
        <w:ind w:left="132"/>
        <w:rPr>
          <w:rFonts w:ascii="Times New Roman" w:hAnsi="Times New Roman"/>
          <w:i/>
          <w:sz w:val="20"/>
        </w:rPr>
      </w:pPr>
    </w:p>
    <w:p w:rsidR="00744B09" w:rsidRDefault="00744B09" w:rsidP="00D5777C">
      <w:pPr>
        <w:rPr>
          <w:rFonts w:ascii="Times New Roman" w:hAnsi="Times New Roman"/>
          <w:i/>
          <w:sz w:val="20"/>
        </w:rPr>
      </w:pPr>
    </w:p>
    <w:p w:rsidR="00744B09" w:rsidRDefault="00744B09" w:rsidP="00D5777C">
      <w:pPr>
        <w:rPr>
          <w:rFonts w:ascii="Times New Roman" w:hAnsi="Times New Roman"/>
          <w:i/>
          <w:sz w:val="20"/>
        </w:rPr>
      </w:pPr>
    </w:p>
    <w:p w:rsidR="00744B09" w:rsidRDefault="00744B09" w:rsidP="008C6B41">
      <w:pPr>
        <w:pStyle w:val="Heading1"/>
        <w:ind w:left="135"/>
        <w:rPr>
          <w:sz w:val="24"/>
          <w:szCs w:val="24"/>
        </w:rPr>
      </w:pPr>
      <w:r w:rsidRPr="0040108A">
        <w:rPr>
          <w:sz w:val="24"/>
          <w:szCs w:val="24"/>
        </w:rPr>
        <w:t>Consultare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asupra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propunerilor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preliminare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Plan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Urbanistic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Zonal</w:t>
      </w:r>
    </w:p>
    <w:p w:rsidR="00744B09" w:rsidRPr="0040108A" w:rsidRDefault="00744B09" w:rsidP="008C6B41">
      <w:pPr>
        <w:pStyle w:val="Heading1"/>
        <w:ind w:left="135"/>
        <w:rPr>
          <w:sz w:val="24"/>
          <w:szCs w:val="24"/>
        </w:rPr>
      </w:pPr>
    </w:p>
    <w:p w:rsidR="00744B09" w:rsidRPr="0040108A" w:rsidRDefault="00744B09" w:rsidP="0040108A">
      <w:pPr>
        <w:spacing w:after="0" w:line="244" w:lineRule="auto"/>
        <w:ind w:left="111" w:right="2055"/>
        <w:rPr>
          <w:rFonts w:ascii="Times New Roman" w:hAnsi="Times New Roman"/>
          <w:i/>
          <w:sz w:val="24"/>
          <w:szCs w:val="24"/>
        </w:rPr>
      </w:pPr>
      <w:r w:rsidRPr="0040108A">
        <w:rPr>
          <w:rFonts w:ascii="Times New Roman" w:hAnsi="Times New Roman"/>
          <w:sz w:val="24"/>
          <w:szCs w:val="24"/>
        </w:rPr>
        <w:t>Denumire: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40108A">
        <w:rPr>
          <w:rFonts w:ascii="Times New Roman" w:hAnsi="Times New Roman"/>
          <w:i/>
          <w:color w:val="F27200"/>
          <w:spacing w:val="18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(conform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Certificat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de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Urbanism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nr.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40108A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din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data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40108A">
        <w:rPr>
          <w:rFonts w:ascii="Times New Roman" w:hAnsi="Times New Roman"/>
          <w:sz w:val="24"/>
          <w:szCs w:val="24"/>
        </w:rPr>
        <w:t>)</w:t>
      </w:r>
      <w:r w:rsidRPr="0040108A">
        <w:rPr>
          <w:rFonts w:ascii="Times New Roman" w:hAnsi="Times New Roman"/>
          <w:spacing w:val="-10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Localizare:</w:t>
      </w:r>
      <w:r w:rsidRPr="004010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40108A" w:rsidRDefault="00744B09" w:rsidP="0040108A">
      <w:pPr>
        <w:spacing w:after="0" w:line="481" w:lineRule="exact"/>
        <w:ind w:left="111"/>
        <w:rPr>
          <w:rFonts w:ascii="Times New Roman" w:hAnsi="Times New Roman"/>
          <w:i/>
          <w:sz w:val="24"/>
          <w:szCs w:val="24"/>
        </w:rPr>
      </w:pPr>
      <w:r w:rsidRPr="0040108A">
        <w:rPr>
          <w:rFonts w:ascii="Times New Roman" w:hAnsi="Times New Roman"/>
          <w:sz w:val="24"/>
          <w:szCs w:val="24"/>
        </w:rPr>
        <w:t>Inițiator: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completat,</w:t>
      </w:r>
      <w:r w:rsidRPr="0040108A">
        <w:rPr>
          <w:rFonts w:ascii="Times New Roman" w:hAnsi="Times New Roman"/>
          <w:i/>
          <w:color w:val="F27200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Elaborator: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24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40108A" w:rsidRDefault="00744B09" w:rsidP="00274B08">
      <w:pPr>
        <w:pStyle w:val="BodyText"/>
        <w:jc w:val="both"/>
        <w:rPr>
          <w:i/>
        </w:rPr>
      </w:pPr>
    </w:p>
    <w:p w:rsidR="00744B09" w:rsidRPr="0040108A" w:rsidRDefault="00744B09" w:rsidP="00274B08">
      <w:pPr>
        <w:pStyle w:val="Heading2"/>
        <w:spacing w:line="242" w:lineRule="auto"/>
        <w:ind w:right="90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Publicul</w:t>
      </w:r>
      <w:r w:rsidRPr="0040108A">
        <w:rPr>
          <w:spacing w:val="6"/>
          <w:sz w:val="24"/>
          <w:szCs w:val="24"/>
        </w:rPr>
        <w:t xml:space="preserve"> </w:t>
      </w:r>
      <w:r w:rsidRPr="0040108A">
        <w:rPr>
          <w:sz w:val="24"/>
          <w:szCs w:val="24"/>
        </w:rPr>
        <w:t>este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invitat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să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sz w:val="24"/>
          <w:szCs w:val="24"/>
        </w:rPr>
        <w:t>transmită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sz w:val="24"/>
          <w:szCs w:val="24"/>
        </w:rPr>
        <w:t>observații</w:t>
      </w:r>
      <w:r w:rsidRPr="0040108A">
        <w:rPr>
          <w:spacing w:val="8"/>
          <w:sz w:val="24"/>
          <w:szCs w:val="24"/>
        </w:rPr>
        <w:t xml:space="preserve"> </w:t>
      </w:r>
      <w:r w:rsidRPr="0040108A">
        <w:rPr>
          <w:sz w:val="24"/>
          <w:szCs w:val="24"/>
        </w:rPr>
        <w:t>asupra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documentelor</w:t>
      </w:r>
      <w:r w:rsidRPr="0040108A">
        <w:rPr>
          <w:spacing w:val="1"/>
          <w:sz w:val="24"/>
          <w:szCs w:val="24"/>
        </w:rPr>
        <w:t xml:space="preserve"> </w:t>
      </w:r>
      <w:r w:rsidRPr="0040108A">
        <w:rPr>
          <w:sz w:val="24"/>
          <w:szCs w:val="24"/>
        </w:rPr>
        <w:t>expuse/disponibile</w:t>
      </w:r>
      <w:r w:rsidRPr="0040108A">
        <w:rPr>
          <w:spacing w:val="15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17"/>
          <w:sz w:val="24"/>
          <w:szCs w:val="24"/>
        </w:rPr>
        <w:t xml:space="preserve"> </w:t>
      </w:r>
      <w:r w:rsidRPr="0040108A">
        <w:rPr>
          <w:sz w:val="24"/>
          <w:szCs w:val="24"/>
        </w:rPr>
        <w:t>avizierul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Primăriei</w:t>
      </w:r>
      <w:r w:rsidRPr="0040108A"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Mărăcineni</w:t>
      </w:r>
      <w:r w:rsidRPr="0040108A">
        <w:rPr>
          <w:sz w:val="24"/>
          <w:szCs w:val="24"/>
        </w:rPr>
        <w:t>,</w:t>
      </w:r>
      <w:r w:rsidRPr="0040108A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str. </w:t>
      </w:r>
      <w:r>
        <w:rPr>
          <w:sz w:val="24"/>
          <w:szCs w:val="24"/>
        </w:rPr>
        <w:t>Principală</w:t>
      </w:r>
      <w:r w:rsidRPr="0040108A">
        <w:rPr>
          <w:sz w:val="24"/>
          <w:szCs w:val="24"/>
        </w:rPr>
        <w:t>,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nr.</w:t>
      </w:r>
      <w:r w:rsidRPr="0040108A"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274A </w:t>
      </w:r>
      <w:r w:rsidRPr="0040108A">
        <w:rPr>
          <w:spacing w:val="-154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sz w:val="24"/>
          <w:szCs w:val="24"/>
        </w:rPr>
        <w:t>perioada</w:t>
      </w:r>
      <w:r w:rsidRPr="0040108A">
        <w:rPr>
          <w:spacing w:val="8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9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7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11"/>
          <w:sz w:val="24"/>
          <w:szCs w:val="24"/>
        </w:rPr>
        <w:t xml:space="preserve"> </w:t>
      </w:r>
      <w:r w:rsidRPr="0040108A">
        <w:rPr>
          <w:sz w:val="24"/>
          <w:szCs w:val="24"/>
        </w:rPr>
        <w:t>(25</w:t>
      </w:r>
      <w:r w:rsidRPr="0040108A">
        <w:rPr>
          <w:spacing w:val="9"/>
          <w:sz w:val="24"/>
          <w:szCs w:val="24"/>
        </w:rPr>
        <w:t xml:space="preserve"> </w:t>
      </w:r>
      <w:r w:rsidRPr="0040108A">
        <w:rPr>
          <w:sz w:val="24"/>
          <w:szCs w:val="24"/>
        </w:rPr>
        <w:t>zile)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între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orele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11.00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-</w:t>
      </w:r>
      <w:r w:rsidRPr="0040108A">
        <w:rPr>
          <w:color w:val="EE220C"/>
          <w:spacing w:val="7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12.00</w:t>
      </w:r>
    </w:p>
    <w:p w:rsidR="00744B09" w:rsidRPr="0040108A" w:rsidRDefault="00744B09" w:rsidP="00274B08">
      <w:pPr>
        <w:pStyle w:val="Heading3"/>
        <w:ind w:left="111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Responsabil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cu</w:t>
      </w:r>
      <w:r w:rsidRPr="0040108A">
        <w:rPr>
          <w:spacing w:val="24"/>
          <w:sz w:val="24"/>
          <w:szCs w:val="24"/>
        </w:rPr>
        <w:t xml:space="preserve"> </w:t>
      </w:r>
      <w:r w:rsidRPr="0040108A">
        <w:rPr>
          <w:sz w:val="24"/>
          <w:szCs w:val="24"/>
        </w:rPr>
        <w:t>informarea</w:t>
      </w:r>
      <w:r w:rsidRPr="0040108A">
        <w:rPr>
          <w:spacing w:val="24"/>
          <w:sz w:val="24"/>
          <w:szCs w:val="24"/>
        </w:rPr>
        <w:t xml:space="preserve"> </w:t>
      </w:r>
      <w:r w:rsidRPr="0040108A">
        <w:rPr>
          <w:sz w:val="24"/>
          <w:szCs w:val="24"/>
        </w:rPr>
        <w:t>şi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consultarea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publicului:</w:t>
      </w:r>
    </w:p>
    <w:p w:rsidR="00744B09" w:rsidRPr="0040108A" w:rsidRDefault="00744B09" w:rsidP="0084304D">
      <w:pPr>
        <w:spacing w:after="0"/>
        <w:ind w:left="111" w:right="-180"/>
        <w:jc w:val="both"/>
        <w:rPr>
          <w:rFonts w:ascii="Times New Roman" w:hAnsi="Times New Roman"/>
          <w:i/>
          <w:sz w:val="24"/>
          <w:szCs w:val="24"/>
        </w:rPr>
      </w:pPr>
      <w:r w:rsidRPr="0040108A">
        <w:rPr>
          <w:rFonts w:ascii="Times New Roman" w:hAnsi="Times New Roman"/>
          <w:i/>
          <w:color w:val="F27200"/>
          <w:sz w:val="24"/>
          <w:szCs w:val="24"/>
        </w:rPr>
        <w:t>nume</w:t>
      </w:r>
      <w:r w:rsidRPr="0040108A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prenume,</w:t>
      </w:r>
      <w:r w:rsidRPr="0040108A">
        <w:rPr>
          <w:rFonts w:ascii="Times New Roman" w:hAnsi="Times New Roman"/>
          <w:i/>
          <w:color w:val="F27200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funcție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Primăria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Comuna</w:t>
      </w:r>
      <w:r>
        <w:rPr>
          <w:rFonts w:ascii="Times New Roman" w:hAnsi="Times New Roman"/>
          <w:sz w:val="24"/>
          <w:szCs w:val="24"/>
        </w:rPr>
        <w:t xml:space="preserve"> Mărăcineni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str. Principală , nr. 274A </w:t>
      </w:r>
      <w:r w:rsidRPr="0040108A">
        <w:rPr>
          <w:rFonts w:ascii="Times New Roman" w:hAnsi="Times New Roman"/>
          <w:sz w:val="24"/>
          <w:szCs w:val="24"/>
        </w:rPr>
        <w:t>telefon</w:t>
      </w:r>
      <w:r w:rsidRPr="004010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-2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e-mail</w:t>
      </w:r>
      <w:r w:rsidRPr="004010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 w:rsidRPr="0040108A">
        <w:rPr>
          <w:rFonts w:ascii="Times New Roman" w:hAnsi="Times New Roman"/>
          <w:i/>
          <w:color w:val="F27200"/>
          <w:spacing w:val="-2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completat</w:t>
      </w:r>
    </w:p>
    <w:p w:rsidR="00744B09" w:rsidRPr="0040108A" w:rsidRDefault="00744B09" w:rsidP="00274B08">
      <w:pPr>
        <w:pStyle w:val="BodyText"/>
        <w:jc w:val="both"/>
        <w:rPr>
          <w:i/>
        </w:rPr>
      </w:pPr>
    </w:p>
    <w:p w:rsidR="00744B09" w:rsidRDefault="00744B09" w:rsidP="00274B08">
      <w:pPr>
        <w:pStyle w:val="Heading2"/>
        <w:spacing w:line="242" w:lineRule="auto"/>
        <w:ind w:right="0"/>
        <w:jc w:val="both"/>
        <w:rPr>
          <w:spacing w:val="-102"/>
          <w:sz w:val="24"/>
          <w:szCs w:val="24"/>
        </w:rPr>
      </w:pPr>
      <w:r w:rsidRPr="0040108A">
        <w:rPr>
          <w:sz w:val="24"/>
          <w:szCs w:val="24"/>
        </w:rPr>
        <w:t>Publicul</w:t>
      </w:r>
      <w:r w:rsidRPr="0040108A">
        <w:rPr>
          <w:spacing w:val="12"/>
          <w:sz w:val="24"/>
          <w:szCs w:val="24"/>
        </w:rPr>
        <w:t xml:space="preserve"> </w:t>
      </w:r>
      <w:r w:rsidRPr="0040108A">
        <w:rPr>
          <w:sz w:val="24"/>
          <w:szCs w:val="24"/>
        </w:rPr>
        <w:t>este</w:t>
      </w:r>
      <w:r w:rsidRPr="0040108A">
        <w:rPr>
          <w:spacing w:val="10"/>
          <w:sz w:val="24"/>
          <w:szCs w:val="24"/>
        </w:rPr>
        <w:t xml:space="preserve"> </w:t>
      </w:r>
      <w:r w:rsidRPr="0040108A">
        <w:rPr>
          <w:sz w:val="24"/>
          <w:szCs w:val="24"/>
        </w:rPr>
        <w:t>invitat</w:t>
      </w:r>
      <w:r w:rsidRPr="0040108A">
        <w:rPr>
          <w:spacing w:val="10"/>
          <w:sz w:val="24"/>
          <w:szCs w:val="24"/>
        </w:rPr>
        <w:t xml:space="preserve"> </w:t>
      </w:r>
      <w:r w:rsidRPr="0040108A">
        <w:rPr>
          <w:sz w:val="24"/>
          <w:szCs w:val="24"/>
        </w:rPr>
        <w:t>să</w:t>
      </w:r>
      <w:r w:rsidRPr="0040108A">
        <w:rPr>
          <w:spacing w:val="12"/>
          <w:sz w:val="24"/>
          <w:szCs w:val="24"/>
        </w:rPr>
        <w:t xml:space="preserve"> </w:t>
      </w:r>
      <w:r w:rsidRPr="0040108A">
        <w:rPr>
          <w:sz w:val="24"/>
          <w:szCs w:val="24"/>
        </w:rPr>
        <w:t>participe</w:t>
      </w:r>
      <w:r w:rsidRPr="0040108A">
        <w:rPr>
          <w:spacing w:val="12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10"/>
          <w:sz w:val="24"/>
          <w:szCs w:val="24"/>
        </w:rPr>
        <w:t xml:space="preserve"> </w:t>
      </w:r>
      <w:r w:rsidRPr="0040108A">
        <w:rPr>
          <w:sz w:val="24"/>
          <w:szCs w:val="24"/>
        </w:rPr>
        <w:t>dezbaterea</w:t>
      </w:r>
      <w:r w:rsidRPr="0040108A">
        <w:rPr>
          <w:spacing w:val="11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publică</w:t>
      </w:r>
      <w:r w:rsidRPr="0040108A">
        <w:rPr>
          <w:spacing w:val="12"/>
          <w:sz w:val="24"/>
          <w:szCs w:val="24"/>
        </w:rPr>
        <w:t xml:space="preserve"> </w:t>
      </w:r>
      <w:r w:rsidRPr="0040108A">
        <w:rPr>
          <w:sz w:val="24"/>
          <w:szCs w:val="24"/>
        </w:rPr>
        <w:t>ce</w:t>
      </w:r>
      <w:r w:rsidRPr="0040108A">
        <w:rPr>
          <w:spacing w:val="10"/>
          <w:sz w:val="24"/>
          <w:szCs w:val="24"/>
        </w:rPr>
        <w:t xml:space="preserve"> </w:t>
      </w:r>
      <w:r w:rsidRPr="0040108A">
        <w:rPr>
          <w:sz w:val="24"/>
          <w:szCs w:val="24"/>
        </w:rPr>
        <w:t>va</w:t>
      </w:r>
      <w:r w:rsidRPr="0040108A">
        <w:rPr>
          <w:spacing w:val="11"/>
          <w:sz w:val="24"/>
          <w:szCs w:val="24"/>
        </w:rPr>
        <w:t xml:space="preserve"> </w:t>
      </w:r>
      <w:r w:rsidRPr="0040108A">
        <w:rPr>
          <w:sz w:val="24"/>
          <w:szCs w:val="24"/>
        </w:rPr>
        <w:t>avea</w:t>
      </w:r>
      <w:r w:rsidRPr="0040108A">
        <w:rPr>
          <w:spacing w:val="10"/>
          <w:sz w:val="24"/>
          <w:szCs w:val="24"/>
        </w:rPr>
        <w:t xml:space="preserve"> </w:t>
      </w:r>
      <w:r w:rsidRPr="0040108A">
        <w:rPr>
          <w:sz w:val="24"/>
          <w:szCs w:val="24"/>
        </w:rPr>
        <w:t>loc</w:t>
      </w:r>
      <w:r w:rsidRPr="0040108A">
        <w:rPr>
          <w:spacing w:val="-155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sediul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Primăriei</w:t>
      </w:r>
      <w:r w:rsidRPr="0040108A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Mărăcineni</w:t>
      </w:r>
      <w:r w:rsidRPr="0040108A">
        <w:rPr>
          <w:sz w:val="24"/>
          <w:szCs w:val="24"/>
        </w:rPr>
        <w:t>,</w:t>
      </w:r>
      <w:r w:rsidRPr="0040108A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str. Principală , nr. 274A</w:t>
      </w:r>
    </w:p>
    <w:p w:rsidR="00744B09" w:rsidRPr="0040108A" w:rsidRDefault="00744B09" w:rsidP="00274B08">
      <w:pPr>
        <w:pStyle w:val="Heading2"/>
        <w:spacing w:line="242" w:lineRule="auto"/>
        <w:ind w:right="0"/>
        <w:jc w:val="both"/>
        <w:rPr>
          <w:sz w:val="24"/>
          <w:szCs w:val="24"/>
        </w:rPr>
      </w:pPr>
      <w:r w:rsidRPr="0040108A">
        <w:rPr>
          <w:color w:val="EE220C"/>
          <w:sz w:val="24"/>
          <w:szCs w:val="24"/>
        </w:rPr>
        <w:t>Data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și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ora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dezbaterii</w:t>
      </w:r>
      <w:r w:rsidRPr="0040108A">
        <w:rPr>
          <w:color w:val="EE220C"/>
          <w:spacing w:val="13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vor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fi</w:t>
      </w:r>
      <w:r w:rsidRPr="0040108A">
        <w:rPr>
          <w:color w:val="EE220C"/>
          <w:spacing w:val="10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anunțate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pe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site-ul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primăriei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în</w:t>
      </w:r>
      <w:r w:rsidRPr="0040108A">
        <w:rPr>
          <w:color w:val="EE220C"/>
          <w:spacing w:val="12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termen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de</w:t>
      </w:r>
      <w:r w:rsidRPr="0040108A">
        <w:rPr>
          <w:color w:val="EE220C"/>
          <w:spacing w:val="-154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maxim</w:t>
      </w:r>
      <w:r w:rsidRPr="0040108A">
        <w:rPr>
          <w:color w:val="EE220C"/>
          <w:spacing w:val="10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7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zile</w:t>
      </w:r>
      <w:r w:rsidRPr="0040108A">
        <w:rPr>
          <w:color w:val="EE220C"/>
          <w:spacing w:val="8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de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la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finalizarea</w:t>
      </w:r>
      <w:r w:rsidRPr="0040108A">
        <w:rPr>
          <w:color w:val="EE220C"/>
          <w:spacing w:val="11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perioadei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de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consultare</w:t>
      </w:r>
      <w:r w:rsidRPr="0040108A">
        <w:rPr>
          <w:color w:val="EE220C"/>
          <w:spacing w:val="12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8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1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</w:p>
    <w:p w:rsidR="00744B09" w:rsidRPr="0040108A" w:rsidRDefault="00744B09" w:rsidP="00274B08">
      <w:pPr>
        <w:pStyle w:val="Heading3"/>
        <w:numPr>
          <w:ilvl w:val="0"/>
          <w:numId w:val="5"/>
        </w:numPr>
        <w:tabs>
          <w:tab w:val="left" w:pos="354"/>
        </w:tabs>
        <w:spacing w:line="182" w:lineRule="auto"/>
        <w:ind w:left="553" w:hanging="450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Observaţiile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sunt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necesare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vederea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parcurgerii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procesului</w:t>
      </w:r>
      <w:r w:rsidRPr="0040108A">
        <w:rPr>
          <w:spacing w:val="22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informare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și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consultare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a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publicului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cu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privire</w:t>
      </w:r>
      <w:r w:rsidRPr="0040108A">
        <w:rPr>
          <w:spacing w:val="22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40108A">
        <w:rPr>
          <w:spacing w:val="-102"/>
          <w:sz w:val="24"/>
          <w:szCs w:val="24"/>
        </w:rPr>
        <w:t xml:space="preserve"> </w:t>
      </w:r>
      <w:r w:rsidRPr="0040108A">
        <w:rPr>
          <w:sz w:val="24"/>
          <w:szCs w:val="24"/>
        </w:rPr>
        <w:t>elaborarea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sau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revizuirea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planurilor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amenajare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a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teritoriului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și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urbanism,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conform</w:t>
      </w:r>
      <w:r w:rsidRPr="0040108A">
        <w:rPr>
          <w:spacing w:val="17"/>
          <w:sz w:val="24"/>
          <w:szCs w:val="24"/>
        </w:rPr>
        <w:t xml:space="preserve"> </w:t>
      </w:r>
      <w:r w:rsidRPr="0040108A">
        <w:rPr>
          <w:sz w:val="24"/>
          <w:szCs w:val="24"/>
        </w:rPr>
        <w:t>Ordinului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2701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/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2010.</w:t>
      </w:r>
    </w:p>
    <w:p w:rsidR="00744B09" w:rsidRDefault="00744B09" w:rsidP="00274B08">
      <w:pPr>
        <w:pStyle w:val="ListParagraph"/>
        <w:numPr>
          <w:ilvl w:val="0"/>
          <w:numId w:val="5"/>
        </w:numPr>
        <w:tabs>
          <w:tab w:val="left" w:pos="354"/>
        </w:tabs>
        <w:spacing w:before="113" w:line="180" w:lineRule="auto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Răspunsul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observaţiile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primite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va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fi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transmis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pe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e-mail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sau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prin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poștă,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termen</w:t>
      </w:r>
      <w:r w:rsidRPr="0040108A">
        <w:rPr>
          <w:spacing w:val="-9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maxim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10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zile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40108A">
        <w:rPr>
          <w:spacing w:val="-104"/>
          <w:sz w:val="24"/>
          <w:szCs w:val="24"/>
        </w:rPr>
        <w:t xml:space="preserve"> </w:t>
      </w:r>
      <w:r w:rsidRPr="0040108A">
        <w:rPr>
          <w:sz w:val="24"/>
          <w:szCs w:val="24"/>
        </w:rPr>
        <w:t>primire,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perioada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3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2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(10</w:t>
      </w:r>
      <w:r w:rsidRPr="0040108A">
        <w:rPr>
          <w:spacing w:val="1"/>
          <w:sz w:val="24"/>
          <w:szCs w:val="24"/>
        </w:rPr>
        <w:t xml:space="preserve"> </w:t>
      </w:r>
      <w:r w:rsidRPr="0040108A">
        <w:rPr>
          <w:sz w:val="24"/>
          <w:szCs w:val="24"/>
        </w:rPr>
        <w:t>zile).</w:t>
      </w:r>
    </w:p>
    <w:p w:rsidR="00744B09" w:rsidRPr="0040108A" w:rsidRDefault="00744B09" w:rsidP="005D20F3">
      <w:pPr>
        <w:pStyle w:val="ListParagraph"/>
        <w:tabs>
          <w:tab w:val="left" w:pos="354"/>
        </w:tabs>
        <w:spacing w:before="113" w:line="180" w:lineRule="auto"/>
        <w:ind w:left="353" w:right="1495" w:firstLine="0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18"/>
      </w:tblGrid>
      <w:tr w:rsidR="00744B09" w:rsidTr="00623992">
        <w:tc>
          <w:tcPr>
            <w:tcW w:w="12818" w:type="dxa"/>
          </w:tcPr>
          <w:p w:rsidR="00744B09" w:rsidRPr="00623992" w:rsidRDefault="00744B09" w:rsidP="006239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Spațiu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pentru</w:t>
            </w:r>
            <w:r w:rsidRPr="00623992">
              <w:rPr>
                <w:rFonts w:ascii="Times New Roman" w:hAnsi="Times New Roman"/>
                <w:b/>
                <w:bCs/>
                <w:spacing w:val="-2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planșa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desenată</w:t>
            </w: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ANEXA 6</w:t>
            </w:r>
          </w:p>
          <w:p w:rsidR="00744B09" w:rsidRPr="00623992" w:rsidRDefault="00744B09" w:rsidP="0062399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44B09" w:rsidRPr="0040108A" w:rsidRDefault="00744B09" w:rsidP="0040108A">
      <w:pPr>
        <w:pStyle w:val="BodyText"/>
        <w:spacing w:before="8"/>
        <w:rPr>
          <w:i/>
          <w:iCs/>
          <w:sz w:val="20"/>
          <w:szCs w:val="20"/>
        </w:rPr>
      </w:pPr>
      <w:r w:rsidRPr="0040108A">
        <w:rPr>
          <w:i/>
          <w:iCs/>
          <w:sz w:val="20"/>
          <w:szCs w:val="20"/>
        </w:rPr>
        <w:t>Panoul / panourile vor avea dimensiuni de minim 60 x 90 cm, vor fi din materiale rezistente la intemperii şi vor afişate la la frontul stradal pe toată perioada.</w:t>
      </w:r>
    </w:p>
    <w:p w:rsidR="00744B09" w:rsidRPr="0040108A" w:rsidRDefault="00744B09" w:rsidP="0040108A">
      <w:pPr>
        <w:pStyle w:val="BodyText"/>
        <w:spacing w:before="8"/>
        <w:rPr>
          <w:i/>
          <w:iCs/>
          <w:sz w:val="20"/>
          <w:szCs w:val="20"/>
        </w:rPr>
      </w:pPr>
      <w:r w:rsidRPr="0040108A">
        <w:rPr>
          <w:i/>
          <w:iCs/>
          <w:sz w:val="20"/>
          <w:szCs w:val="20"/>
        </w:rPr>
        <w:t>Literele vor fi tipărite având o înălţime de cel puţin 5 cm, respectiv 7 cm pentru "Intenţie ...", "Publicul este ...".</w:t>
      </w:r>
    </w:p>
    <w:p w:rsidR="00744B09" w:rsidRDefault="00744B09" w:rsidP="00C3082E">
      <w:pPr>
        <w:ind w:left="132"/>
        <w:rPr>
          <w:rFonts w:ascii="Times New Roman" w:hAnsi="Times New Roman"/>
          <w:i/>
          <w:sz w:val="24"/>
          <w:szCs w:val="24"/>
        </w:rPr>
      </w:pPr>
    </w:p>
    <w:p w:rsidR="00744B09" w:rsidRPr="00A76E92" w:rsidRDefault="00744B09" w:rsidP="00A76E92">
      <w:pPr>
        <w:spacing w:after="0" w:line="240" w:lineRule="auto"/>
        <w:rPr>
          <w:rFonts w:ascii="Times New Roman" w:hAnsi="Times New Roman"/>
          <w:b/>
          <w:lang w:val="ro-RO"/>
        </w:rPr>
      </w:pPr>
      <w:r w:rsidRPr="00A76E92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      </w:t>
      </w:r>
      <w:r w:rsidRPr="00A76E92">
        <w:rPr>
          <w:rFonts w:ascii="Times New Roman" w:hAnsi="Times New Roman"/>
          <w:b/>
          <w:lang w:val="ro-RO"/>
        </w:rPr>
        <w:t xml:space="preserve"> SECRETARUL GENERAL,</w:t>
      </w:r>
    </w:p>
    <w:p w:rsidR="00744B09" w:rsidRPr="00A76E92" w:rsidRDefault="00744B09" w:rsidP="00A76E92">
      <w:pPr>
        <w:spacing w:after="0" w:line="240" w:lineRule="auto"/>
        <w:rPr>
          <w:rFonts w:ascii="Times New Roman" w:hAnsi="Times New Roman"/>
          <w:b/>
          <w:lang w:val="ro-RO"/>
        </w:rPr>
      </w:pPr>
      <w:r w:rsidRPr="00A76E92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__________________</w:t>
      </w:r>
      <w:r w:rsidRPr="00A76E92">
        <w:rPr>
          <w:rFonts w:ascii="Times New Roman" w:hAnsi="Times New Roman"/>
          <w:b/>
          <w:lang w:val="ro-RO"/>
        </w:rPr>
        <w:t xml:space="preserve">           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       Marinela BUJOR</w:t>
      </w:r>
    </w:p>
    <w:p w:rsidR="00744B09" w:rsidRPr="009E6369" w:rsidRDefault="00744B09" w:rsidP="00D5777C">
      <w:pPr>
        <w:rPr>
          <w:rFonts w:ascii="Times New Roman" w:hAnsi="Times New Roman"/>
          <w:sz w:val="24"/>
          <w:szCs w:val="24"/>
        </w:rPr>
      </w:pPr>
    </w:p>
    <w:p w:rsidR="00744B09" w:rsidRDefault="00744B09" w:rsidP="00C3082E">
      <w:pPr>
        <w:ind w:left="132"/>
        <w:rPr>
          <w:rFonts w:ascii="Times New Roman" w:hAnsi="Times New Roman"/>
          <w:i/>
          <w:sz w:val="24"/>
          <w:szCs w:val="24"/>
        </w:rPr>
        <w:sectPr w:rsidR="00744B09" w:rsidSect="005D20F3">
          <w:headerReference w:type="default" r:id="rId21"/>
          <w:pgSz w:w="15840" w:h="12240" w:orient="landscape"/>
          <w:pgMar w:top="1440" w:right="1440" w:bottom="1260" w:left="1440" w:header="720" w:footer="720" w:gutter="0"/>
          <w:cols w:space="720"/>
          <w:docGrid w:linePitch="360"/>
        </w:sectPr>
      </w:pPr>
    </w:p>
    <w:p w:rsidR="00744B09" w:rsidRDefault="00744B09" w:rsidP="0040108A">
      <w:pPr>
        <w:pStyle w:val="BodyText"/>
        <w:spacing w:before="4"/>
        <w:rPr>
          <w:i/>
          <w:sz w:val="14"/>
        </w:rPr>
      </w:pPr>
    </w:p>
    <w:p w:rsidR="00744B09" w:rsidRDefault="00744B09" w:rsidP="0040108A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8" o:spid="_x0000_s1049" type="#_x0000_t202" style="width:484.9pt;height:42.25pt;visibility:visible;mso-position-horizontal-relative:char;mso-position-vertical-relative:line" fillcolor="#7dcaff" stroked="f">
            <v:textbox inset="0,0,0,0">
              <w:txbxContent>
                <w:p w:rsidR="00744B09" w:rsidRPr="00274B08" w:rsidRDefault="00744B09" w:rsidP="0040108A">
                  <w:pPr>
                    <w:ind w:left="763" w:right="76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274B08">
                    <w:rPr>
                      <w:b/>
                      <w:sz w:val="28"/>
                    </w:rPr>
                    <w:t>PLANIFICAREA</w:t>
                  </w:r>
                  <w:r w:rsidRPr="00274B08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procesului</w:t>
                  </w:r>
                  <w:r w:rsidRPr="00274B08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de</w:t>
                  </w:r>
                  <w:r w:rsidRPr="00274B08">
                    <w:rPr>
                      <w:rFonts w:ascii="Times New Roman" w:hAnsi="Times New Roman"/>
                      <w:b/>
                      <w:spacing w:val="-7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informare</w:t>
                  </w:r>
                  <w:r w:rsidRPr="00274B08"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și</w:t>
                  </w:r>
                  <w:r w:rsidRPr="00274B08"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consultare</w:t>
                  </w:r>
                  <w:r w:rsidRPr="00274B08">
                    <w:rPr>
                      <w:rFonts w:ascii="Times New Roman" w:hAnsi="Times New Roman"/>
                      <w:b/>
                      <w:spacing w:val="-6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a</w:t>
                  </w:r>
                  <w:r w:rsidRPr="00274B08"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b/>
                      <w:sz w:val="28"/>
                    </w:rPr>
                    <w:t>publicului</w:t>
                  </w:r>
                </w:p>
                <w:p w:rsidR="00744B09" w:rsidRPr="00274B08" w:rsidRDefault="00744B09" w:rsidP="0040108A">
                  <w:pPr>
                    <w:spacing w:before="100"/>
                    <w:ind w:left="762" w:right="762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274B08">
                    <w:rPr>
                      <w:rFonts w:ascii="Times New Roman" w:hAnsi="Times New Roman"/>
                      <w:sz w:val="28"/>
                    </w:rPr>
                    <w:t>-</w:t>
                  </w:r>
                  <w:r w:rsidRPr="00274B08">
                    <w:rPr>
                      <w:rFonts w:ascii="Times New Roman" w:hAnsi="Times New Roman"/>
                      <w:spacing w:val="-3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pentru</w:t>
                  </w:r>
                  <w:r w:rsidRPr="00274B08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Plan</w:t>
                  </w:r>
                  <w:r w:rsidRPr="00274B08">
                    <w:rPr>
                      <w:rFonts w:ascii="Times New Roman" w:hAnsi="Times New Roman"/>
                      <w:spacing w:val="-4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Urbanistic</w:t>
                  </w:r>
                  <w:r w:rsidRPr="00274B08">
                    <w:rPr>
                      <w:rFonts w:ascii="Times New Roman" w:hAnsi="Times New Roman"/>
                      <w:spacing w:val="-3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de</w:t>
                  </w:r>
                  <w:r w:rsidRPr="00274B08">
                    <w:rPr>
                      <w:rFonts w:ascii="Times New Roman" w:hAnsi="Times New Roman"/>
                      <w:spacing w:val="-5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Detaliu</w:t>
                  </w:r>
                  <w:r w:rsidRPr="00274B08">
                    <w:rPr>
                      <w:rFonts w:ascii="Times New Roman" w:hAnsi="Times New Roman"/>
                      <w:spacing w:val="-1"/>
                      <w:sz w:val="28"/>
                    </w:rPr>
                    <w:t xml:space="preserve"> </w:t>
                  </w:r>
                  <w:r w:rsidRPr="00274B08">
                    <w:rPr>
                      <w:rFonts w:ascii="Times New Roman" w:hAnsi="Times New Roman"/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Default="00744B09" w:rsidP="0040108A">
      <w:pPr>
        <w:pStyle w:val="BodyText"/>
        <w:spacing w:before="9"/>
        <w:rPr>
          <w:i/>
          <w:sz w:val="21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7"/>
        <w:gridCol w:w="6282"/>
      </w:tblGrid>
      <w:tr w:rsidR="00744B09" w:rsidTr="000F5E10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generale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identificarea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părților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interesate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Faza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color w:val="F27200"/>
                <w:sz w:val="24"/>
              </w:rPr>
              <w:t>PUD</w:t>
            </w:r>
          </w:p>
        </w:tc>
      </w:tr>
      <w:tr w:rsidR="00744B09" w:rsidTr="000F5E10">
        <w:trPr>
          <w:trHeight w:val="3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Titlu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documentație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Beneficiar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4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50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Proiectant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6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660"/>
              <w:rPr>
                <w:sz w:val="24"/>
              </w:rPr>
            </w:pPr>
            <w:r>
              <w:rPr>
                <w:sz w:val="24"/>
              </w:rPr>
              <w:t>Persoană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proiectantului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color w:val="F27200"/>
                <w:sz w:val="24"/>
              </w:rPr>
              <w:t>nume,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e-mail, adresa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6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Persoană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contact din partea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color w:val="F27200"/>
                <w:sz w:val="24"/>
              </w:rPr>
              <w:t>nume,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e-mail, adresa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6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Inițierea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populației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ind w:right="836"/>
              <w:rPr>
                <w:sz w:val="24"/>
              </w:rPr>
            </w:pPr>
            <w:r>
              <w:rPr>
                <w:color w:val="F27200"/>
                <w:sz w:val="24"/>
              </w:rPr>
              <w:t>De completat cu data în care s-a făcut solicitare scrisă și</w:t>
            </w:r>
            <w:r>
              <w:rPr>
                <w:color w:val="F27200"/>
                <w:spacing w:val="-57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înregistrată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la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registratură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către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inițiator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/ proiectant</w:t>
            </w:r>
          </w:p>
        </w:tc>
      </w:tr>
      <w:tr w:rsidR="00744B09" w:rsidTr="000F5E10">
        <w:trPr>
          <w:trHeight w:val="1850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ind w:right="163"/>
              <w:rPr>
                <w:i/>
                <w:sz w:val="24"/>
              </w:rPr>
            </w:pPr>
            <w:r>
              <w:rPr>
                <w:sz w:val="24"/>
              </w:rPr>
              <w:t>Identificarea vecinilor direcți 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planului de urbanism </w:t>
            </w:r>
            <w:r>
              <w:rPr>
                <w:i/>
                <w:sz w:val="24"/>
              </w:rPr>
              <w:t>(se face de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către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inițiator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anterior</w:t>
            </w:r>
          </w:p>
          <w:p w:rsidR="00744B09" w:rsidRDefault="00744B09" w:rsidP="000F5E10">
            <w:pPr>
              <w:pStyle w:val="TableParagraph"/>
              <w:ind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>Planificării consultării și 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predă odată cu solicitarea de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inițiere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consultării)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pacing w:val="-11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nume,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e-mail/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Implicarea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publicului 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etapa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pregătitoare</w:t>
            </w:r>
          </w:p>
        </w:tc>
      </w:tr>
      <w:tr w:rsidR="00744B09" w:rsidTr="000F5E10">
        <w:trPr>
          <w:trHeight w:val="24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Modalitatea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notificare și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informarea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vecinilor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direcți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  <w:p w:rsidR="00744B09" w:rsidRDefault="00744B09" w:rsidP="000F5E10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legătură cu elaborarea planului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urbanism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jc w:val="both"/>
              <w:rPr>
                <w:sz w:val="24"/>
              </w:rPr>
            </w:pPr>
            <w:r>
              <w:rPr>
                <w:rFonts w:ascii="MS Gothic" w:eastAsia="MS Gothic" w:hint="eastAsia"/>
                <w:sz w:val="12"/>
              </w:rPr>
              <w:t>✦</w:t>
            </w:r>
            <w:r>
              <w:rPr>
                <w:rFonts w:ascii="MS Gothic" w:eastAsia="MS Gothic"/>
                <w:spacing w:val="-11"/>
                <w:sz w:val="12"/>
              </w:rPr>
              <w:t xml:space="preserve"> </w:t>
            </w:r>
            <w:r>
              <w:rPr>
                <w:b/>
                <w:sz w:val="24"/>
              </w:rPr>
              <w:t>Notificări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poștă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e-mail.</w:t>
            </w:r>
          </w:p>
          <w:p w:rsidR="00744B09" w:rsidRDefault="00744B09" w:rsidP="000F5E10">
            <w:pPr>
              <w:pStyle w:val="TableParagraph"/>
              <w:ind w:left="191" w:right="331" w:hanging="171"/>
              <w:jc w:val="both"/>
              <w:rPr>
                <w:sz w:val="24"/>
              </w:rPr>
            </w:pPr>
            <w:r>
              <w:rPr>
                <w:rFonts w:ascii="MS Gothic" w:eastAsia="MS Gothic" w:hint="eastAsia"/>
                <w:sz w:val="12"/>
              </w:rPr>
              <w:t>✦</w:t>
            </w:r>
            <w:r>
              <w:rPr>
                <w:rFonts w:ascii="MS Gothic" w:eastAsia="MS Gothic"/>
                <w:spacing w:val="-11"/>
                <w:sz w:val="12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afișa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Panou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intenție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propuneri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(conform Anexa - </w:t>
            </w:r>
            <w:r>
              <w:rPr>
                <w:i/>
                <w:sz w:val="24"/>
              </w:rPr>
              <w:t>Panou intenție și propuneri de elaborare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PUD)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obligație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inițiatorului.</w:t>
            </w:r>
          </w:p>
          <w:p w:rsidR="00744B09" w:rsidRDefault="00744B09" w:rsidP="000F5E10">
            <w:pPr>
              <w:pStyle w:val="TableParagraph"/>
              <w:jc w:val="both"/>
              <w:rPr>
                <w:sz w:val="24"/>
              </w:rPr>
            </w:pPr>
            <w:r>
              <w:rPr>
                <w:rFonts w:ascii="MS Gothic" w:eastAsia="MS Gothic" w:hint="eastAsia"/>
                <w:sz w:val="12"/>
              </w:rPr>
              <w:t>✦</w:t>
            </w:r>
            <w:r>
              <w:rPr>
                <w:rFonts w:ascii="MS Gothic" w:eastAsia="MS Gothic"/>
                <w:spacing w:val="-11"/>
                <w:sz w:val="12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afișa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zile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Propuneri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 site-ul</w:t>
            </w:r>
          </w:p>
          <w:p w:rsidR="00744B09" w:rsidRDefault="00744B09" w:rsidP="000F5E1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primăriei.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rFonts w:ascii="MS Gothic" w:eastAsia="MS Gothic" w:hint="eastAsia"/>
                <w:sz w:val="12"/>
              </w:rPr>
              <w:t>✦</w:t>
            </w:r>
            <w:r>
              <w:rPr>
                <w:rFonts w:ascii="MS Gothic" w:eastAsia="MS Gothic"/>
                <w:spacing w:val="-11"/>
                <w:sz w:val="12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afișa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Intenție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Propuneri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avizierul</w:t>
            </w:r>
          </w:p>
          <w:p w:rsidR="00744B09" w:rsidRDefault="00744B09" w:rsidP="000F5E1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primăriei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(printat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inițiator).</w:t>
            </w:r>
          </w:p>
        </w:tc>
      </w:tr>
      <w:tr w:rsidR="00744B09" w:rsidTr="000F5E10">
        <w:trPr>
          <w:trHeight w:val="1550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1"/>
              <w:ind w:right="457"/>
              <w:rPr>
                <w:sz w:val="24"/>
              </w:rPr>
            </w:pPr>
            <w:r>
              <w:rPr>
                <w:sz w:val="24"/>
              </w:rPr>
              <w:t>Modalitatea prin care vecinii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direcți, factorii interesați 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potențial afectați pot exprima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păreri în privință cu </w:t>
            </w:r>
            <w:r>
              <w:rPr>
                <w:b/>
                <w:sz w:val="24"/>
              </w:rPr>
              <w:t>intenția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1"/>
              <w:ind w:right="83"/>
              <w:rPr>
                <w:sz w:val="24"/>
              </w:rPr>
            </w:pPr>
            <w:r>
              <w:rPr>
                <w:sz w:val="24"/>
              </w:rPr>
              <w:t>Posibilitatea ca cetățenii să facă observații, în termen de 15 zile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la afișarea panoului de intenție și propuneri: prin e-mail, prin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adrese depuse la primărie, petiții, prin poștă/curier, prin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intermediul </w:t>
            </w:r>
            <w:r>
              <w:rPr>
                <w:b/>
                <w:sz w:val="24"/>
              </w:rPr>
              <w:t xml:space="preserve">declarațiilor </w:t>
            </w:r>
            <w:r>
              <w:rPr>
                <w:sz w:val="24"/>
              </w:rPr>
              <w:t>- tip pe care le vor primi pe mail/în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poștă.</w:t>
            </w:r>
          </w:p>
        </w:tc>
      </w:tr>
      <w:tr w:rsidR="00744B09" w:rsidTr="000F5E10">
        <w:trPr>
          <w:trHeight w:val="1551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117"/>
              <w:rPr>
                <w:sz w:val="24"/>
              </w:rPr>
            </w:pPr>
            <w:r>
              <w:rPr>
                <w:sz w:val="24"/>
              </w:rPr>
              <w:t>Modalitatea prin care se transmit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solicitările vecinilor direcți 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potențial afectați către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inițiator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proiectant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right="154"/>
              <w:rPr>
                <w:sz w:val="24"/>
              </w:rPr>
            </w:pPr>
            <w:r>
              <w:rPr>
                <w:sz w:val="24"/>
              </w:rPr>
              <w:t>Administrația publică notifică inițiatorul PUD / proiectantul 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observații/obiecții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 termen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zile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încheierea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perioadei de afișare a panourilor și solicită a modificarea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 de urbanism sau a unui răspuns motivat de Refuz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modificării</w:t>
            </w:r>
          </w:p>
        </w:tc>
      </w:tr>
    </w:tbl>
    <w:p w:rsidR="00744B09" w:rsidRDefault="00744B09" w:rsidP="0040108A">
      <w:pPr>
        <w:rPr>
          <w:sz w:val="24"/>
        </w:rPr>
        <w:sectPr w:rsidR="00744B09">
          <w:headerReference w:type="default" r:id="rId22"/>
          <w:footerReference w:type="default" r:id="rId23"/>
          <w:pgSz w:w="11910" w:h="16840"/>
          <w:pgMar w:top="1620" w:right="1000" w:bottom="1100" w:left="1000" w:header="250" w:footer="914" w:gutter="0"/>
          <w:pgNumType w:start="1"/>
          <w:cols w:space="720"/>
        </w:sectPr>
      </w:pPr>
    </w:p>
    <w:p w:rsidR="00744B09" w:rsidRDefault="00744B09" w:rsidP="0040108A">
      <w:pPr>
        <w:pStyle w:val="BodyText"/>
        <w:spacing w:before="4"/>
        <w:rPr>
          <w:i/>
          <w:sz w:val="14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7"/>
        <w:gridCol w:w="6282"/>
      </w:tblGrid>
      <w:tr w:rsidR="00744B09" w:rsidTr="000F5E10">
        <w:trPr>
          <w:trHeight w:val="12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37"/>
              <w:rPr>
                <w:sz w:val="24"/>
              </w:rPr>
            </w:pPr>
            <w:r>
              <w:rPr>
                <w:sz w:val="24"/>
              </w:rPr>
              <w:t>Modalitatea prin care se răspunde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 observații/opinii ale vecinilor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potențial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afectați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right="79"/>
              <w:rPr>
                <w:sz w:val="24"/>
              </w:rPr>
            </w:pPr>
            <w:r>
              <w:rPr>
                <w:sz w:val="24"/>
              </w:rPr>
              <w:t>Administrația publică răspunde observațiilor în termen de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primirea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răspunsului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inițiatorului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proiectantului</w:t>
            </w:r>
          </w:p>
        </w:tc>
      </w:tr>
      <w:tr w:rsidR="00744B09" w:rsidTr="000F5E10">
        <w:trPr>
          <w:trHeight w:val="9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Modalitatea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 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evaluează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procesul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populației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ind w:right="129"/>
              <w:rPr>
                <w:sz w:val="24"/>
              </w:rPr>
            </w:pPr>
            <w:r>
              <w:rPr>
                <w:sz w:val="24"/>
              </w:rPr>
              <w:t>După finalizarea consultării și înainte de aprobare prin HCL, 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elaborează Raportul procesului de informare și consultare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publicului</w:t>
            </w:r>
          </w:p>
        </w:tc>
      </w:tr>
      <w:tr w:rsidR="00744B09" w:rsidTr="000F5E10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Implicarea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publicului 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etapa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aprobării</w:t>
            </w:r>
          </w:p>
        </w:tc>
      </w:tr>
      <w:tr w:rsidR="00744B09" w:rsidTr="000F5E10">
        <w:trPr>
          <w:trHeight w:val="1250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304"/>
              <w:rPr>
                <w:sz w:val="24"/>
              </w:rPr>
            </w:pPr>
            <w:r>
              <w:rPr>
                <w:sz w:val="24"/>
              </w:rPr>
              <w:t>Modalitatea prin care vecinii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direcți, factorii interesați 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potențial afectați pot avea liber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right="49"/>
              <w:rPr>
                <w:sz w:val="24"/>
              </w:rPr>
            </w:pPr>
            <w:r>
              <w:rPr>
                <w:sz w:val="24"/>
              </w:rPr>
              <w:t>Întreaga documentație PUD (Planșe desenate și Parte scrisă),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raportul de specialitate, raportul consultarii populatiei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hotararea de consiliu privind aprobarea PUD, vor fi publicate 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primăriei.</w:t>
            </w:r>
          </w:p>
        </w:tc>
      </w:tr>
      <w:tr w:rsidR="00744B09" w:rsidTr="000F5E10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Implicarea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publicului 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monitorizarea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implementării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PUD</w:t>
            </w:r>
          </w:p>
        </w:tc>
      </w:tr>
      <w:tr w:rsidR="00744B09" w:rsidTr="000F5E10">
        <w:trPr>
          <w:trHeight w:val="12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304"/>
              <w:rPr>
                <w:sz w:val="24"/>
              </w:rPr>
            </w:pPr>
            <w:r>
              <w:rPr>
                <w:sz w:val="24"/>
              </w:rPr>
              <w:t>Modalitatea prin care vecinii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direcți, factorii interesați 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potențial afectați pot avea liber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urbanism.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right="144"/>
              <w:rPr>
                <w:sz w:val="24"/>
              </w:rPr>
            </w:pPr>
            <w:r>
              <w:rPr>
                <w:sz w:val="24"/>
              </w:rPr>
              <w:t>Întreaga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(Planșe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desenate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scrisă)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 publicată pe pagina de internet a primariei. La cerere, extrase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din aceasta pot fi eliberate sub forma de copii in format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 tiparit,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conditiile Legii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544/2001.</w:t>
            </w:r>
          </w:p>
        </w:tc>
      </w:tr>
    </w:tbl>
    <w:p w:rsidR="00744B09" w:rsidRDefault="00744B09" w:rsidP="00D57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Default="00744B09" w:rsidP="00D57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Pr="00892EAB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 w:rsidRPr="00892EAB">
        <w:rPr>
          <w:rFonts w:ascii="Times New Roman" w:hAnsi="Times New Roman"/>
          <w:b/>
          <w:lang w:val="ro-RO"/>
        </w:rPr>
        <w:t xml:space="preserve">             PREŞEDINTE DE ŞEDINŢĂ,                                                             SECRETARUL GENERAL,</w:t>
      </w:r>
    </w:p>
    <w:p w:rsidR="00744B09" w:rsidRPr="00892EAB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 w:rsidRPr="00892EAB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_________________</w:t>
      </w:r>
      <w:r w:rsidRPr="00892EAB">
        <w:rPr>
          <w:rFonts w:ascii="Times New Roman" w:hAnsi="Times New Roman"/>
          <w:b/>
          <w:lang w:val="ro-RO"/>
        </w:rPr>
        <w:t xml:space="preserve">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        Marinela BUJOR</w:t>
      </w:r>
    </w:p>
    <w:p w:rsidR="00744B09" w:rsidRPr="009E6369" w:rsidRDefault="00744B09" w:rsidP="00D5777C">
      <w:pPr>
        <w:rPr>
          <w:rFonts w:ascii="Times New Roman" w:hAnsi="Times New Roman"/>
          <w:sz w:val="24"/>
          <w:szCs w:val="24"/>
        </w:rPr>
      </w:pPr>
    </w:p>
    <w:p w:rsidR="00744B09" w:rsidRDefault="00744B09" w:rsidP="0040108A">
      <w:pPr>
        <w:rPr>
          <w:sz w:val="24"/>
        </w:rPr>
        <w:sectPr w:rsidR="00744B09">
          <w:pgSz w:w="11910" w:h="16840"/>
          <w:pgMar w:top="1620" w:right="1000" w:bottom="1100" w:left="1000" w:header="250" w:footer="914" w:gutter="0"/>
          <w:cols w:space="720"/>
        </w:sectPr>
      </w:pPr>
    </w:p>
    <w:p w:rsidR="00744B09" w:rsidRDefault="00744B09" w:rsidP="0040108A">
      <w:pPr>
        <w:pStyle w:val="BodyText"/>
        <w:spacing w:before="7"/>
        <w:rPr>
          <w:i/>
          <w:sz w:val="10"/>
        </w:rPr>
      </w:pPr>
    </w:p>
    <w:p w:rsidR="00744B09" w:rsidRDefault="00744B09" w:rsidP="0040108A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7" o:spid="_x0000_s1053" type="#_x0000_t202" style="width:484.9pt;height:52.25pt;visibility:visible;mso-position-horizontal-relative:char;mso-position-vertical-relative:line" fillcolor="#7dcaff" stroked="f">
            <v:textbox inset="0,0,0,0">
              <w:txbxContent>
                <w:p w:rsidR="00744B09" w:rsidRDefault="00744B09" w:rsidP="0040108A">
                  <w:pPr>
                    <w:ind w:left="762" w:right="762"/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Calendarul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informării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și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consultării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cu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publicul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propus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inițiator</w:t>
                  </w:r>
                </w:p>
                <w:p w:rsidR="00744B09" w:rsidRDefault="00744B09" w:rsidP="0040108A">
                  <w:pPr>
                    <w:spacing w:before="100" w:line="321" w:lineRule="exact"/>
                    <w:ind w:left="762" w:right="76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pentru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Plan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Urbanistic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Detaliu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Default="00744B09" w:rsidP="0040108A">
      <w:pPr>
        <w:pStyle w:val="BodyText"/>
        <w:spacing w:before="10" w:after="1"/>
        <w:rPr>
          <w:i/>
          <w:sz w:val="6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397"/>
        <w:gridCol w:w="4676"/>
      </w:tblGrid>
      <w:tr w:rsidR="00744B09" w:rsidTr="000F5E10">
        <w:trPr>
          <w:trHeight w:val="592"/>
        </w:trPr>
        <w:tc>
          <w:tcPr>
            <w:tcW w:w="567" w:type="dxa"/>
            <w:shd w:val="clear" w:color="auto" w:fill="75D5FE"/>
          </w:tcPr>
          <w:p w:rsidR="00744B09" w:rsidRDefault="00744B09" w:rsidP="000F5E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  <w:shd w:val="clear" w:color="auto" w:fill="75D5FE"/>
          </w:tcPr>
          <w:p w:rsidR="00744B09" w:rsidRDefault="00744B09" w:rsidP="000F5E10">
            <w:pPr>
              <w:pStyle w:val="TableParagraph"/>
              <w:spacing w:before="18"/>
              <w:ind w:right="1235"/>
              <w:rPr>
                <w:b/>
                <w:sz w:val="24"/>
              </w:rPr>
            </w:pPr>
            <w:r>
              <w:rPr>
                <w:b/>
                <w:sz w:val="24"/>
              </w:rPr>
              <w:t>Implicarea publicului în etapa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pregătitoare</w:t>
            </w:r>
          </w:p>
        </w:tc>
        <w:tc>
          <w:tcPr>
            <w:tcW w:w="4676" w:type="dxa"/>
            <w:shd w:val="clear" w:color="auto" w:fill="75D5FE"/>
          </w:tcPr>
          <w:p w:rsidR="00744B09" w:rsidRDefault="00744B09" w:rsidP="000F5E10">
            <w:pPr>
              <w:pStyle w:val="TableParagraph"/>
              <w:spacing w:before="157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 completa</w:t>
            </w:r>
          </w:p>
        </w:tc>
      </w:tr>
      <w:tr w:rsidR="00744B09" w:rsidTr="000F5E10">
        <w:trPr>
          <w:trHeight w:val="867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6"/>
              <w:ind w:left="0"/>
              <w:rPr>
                <w:i/>
                <w:sz w:val="25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18"/>
              <w:ind w:right="404"/>
              <w:rPr>
                <w:sz w:val="24"/>
              </w:rPr>
            </w:pPr>
            <w:r>
              <w:rPr>
                <w:sz w:val="24"/>
              </w:rPr>
              <w:t>Inițierea procesului de informare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consultare a populației de către inițiator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proiectant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6"/>
              <w:ind w:left="0"/>
              <w:rPr>
                <w:i/>
                <w:sz w:val="25"/>
              </w:rPr>
            </w:pP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ziua.luna.anul</w:t>
            </w:r>
          </w:p>
        </w:tc>
      </w:tr>
      <w:tr w:rsidR="00744B09" w:rsidTr="000F5E10">
        <w:trPr>
          <w:trHeight w:val="949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1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Notificarea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vecinilor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legătură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58"/>
              <w:ind w:left="18" w:right="63"/>
              <w:jc w:val="both"/>
              <w:rPr>
                <w:sz w:val="24"/>
              </w:rPr>
            </w:pPr>
            <w:r>
              <w:rPr>
                <w:sz w:val="24"/>
              </w:rPr>
              <w:t>În termen de maxim 10 zile calendaristice de 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inițierea procesului de informare și consultare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populației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inițiator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proiectant</w:t>
            </w:r>
          </w:p>
        </w:tc>
      </w:tr>
      <w:tr w:rsidR="00744B09" w:rsidTr="000F5E10">
        <w:trPr>
          <w:trHeight w:val="950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4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198"/>
              <w:ind w:right="258"/>
              <w:rPr>
                <w:sz w:val="24"/>
              </w:rPr>
            </w:pPr>
            <w:r>
              <w:rPr>
                <w:sz w:val="24"/>
              </w:rPr>
              <w:t xml:space="preserve">Afișare panou </w:t>
            </w:r>
            <w:r>
              <w:rPr>
                <w:b/>
                <w:sz w:val="24"/>
              </w:rPr>
              <w:t xml:space="preserve">de intenție și propuneri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site-ul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primăriei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61"/>
              <w:ind w:left="18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aceeași 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face notificarea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744B09" w:rsidRDefault="00744B09" w:rsidP="000F5E10">
            <w:pPr>
              <w:pStyle w:val="TableParagraph"/>
              <w:ind w:left="18" w:right="1979"/>
              <w:rPr>
                <w:sz w:val="24"/>
              </w:rPr>
            </w:pPr>
            <w:r>
              <w:rPr>
                <w:sz w:val="24"/>
              </w:rPr>
              <w:t>informarea vecinilor direcți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(afișare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timp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zile)</w:t>
            </w:r>
          </w:p>
        </w:tc>
      </w:tr>
      <w:tr w:rsidR="00744B09" w:rsidTr="000F5E10">
        <w:trPr>
          <w:trHeight w:val="592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15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20"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Afișare panou </w:t>
            </w:r>
            <w:r>
              <w:rPr>
                <w:b/>
                <w:sz w:val="24"/>
              </w:rPr>
              <w:t xml:space="preserve">de intenție și propuneri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avizierul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primăriei (printat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inițiator)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20"/>
              <w:ind w:left="18"/>
              <w:rPr>
                <w:sz w:val="24"/>
              </w:rPr>
            </w:pPr>
            <w:r>
              <w:rPr>
                <w:sz w:val="24"/>
              </w:rPr>
              <w:t>În aceeași dată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rândul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</w:p>
          <w:p w:rsidR="00744B09" w:rsidRDefault="00744B09" w:rsidP="000F5E10">
            <w:pPr>
              <w:pStyle w:val="TableParagraph"/>
              <w:spacing w:line="276" w:lineRule="exact"/>
              <w:ind w:left="18"/>
              <w:rPr>
                <w:sz w:val="24"/>
              </w:rPr>
            </w:pPr>
            <w:r>
              <w:rPr>
                <w:sz w:val="24"/>
              </w:rPr>
              <w:t>(afișare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timp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zile)</w:t>
            </w:r>
          </w:p>
        </w:tc>
      </w:tr>
      <w:tr w:rsidR="00744B09" w:rsidTr="000F5E10">
        <w:trPr>
          <w:trHeight w:val="949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61"/>
              <w:ind w:right="243"/>
              <w:rPr>
                <w:sz w:val="24"/>
              </w:rPr>
            </w:pPr>
            <w:r>
              <w:rPr>
                <w:sz w:val="24"/>
              </w:rPr>
              <w:t xml:space="preserve">Afișare panou </w:t>
            </w:r>
            <w:r>
              <w:rPr>
                <w:b/>
                <w:sz w:val="24"/>
              </w:rPr>
              <w:t xml:space="preserve">de intenție și propuneri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teren (obligație a inițiatorului planului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urbanism / proiectantului)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198"/>
              <w:ind w:left="18"/>
              <w:rPr>
                <w:sz w:val="24"/>
              </w:rPr>
            </w:pPr>
            <w:r>
              <w:rPr>
                <w:sz w:val="24"/>
              </w:rPr>
              <w:t>În aceeași dată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rândul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(afișare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timp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zile)</w:t>
            </w:r>
          </w:p>
        </w:tc>
      </w:tr>
      <w:tr w:rsidR="00744B09" w:rsidTr="000F5E10">
        <w:trPr>
          <w:trHeight w:val="1420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ind w:left="0"/>
              <w:rPr>
                <w:i/>
                <w:sz w:val="26"/>
              </w:rPr>
            </w:pPr>
          </w:p>
          <w:p w:rsidR="00744B09" w:rsidRDefault="00744B09" w:rsidP="000F5E10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  <w:p w:rsidR="00744B09" w:rsidRDefault="00744B09" w:rsidP="000F5E1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20"/>
              <w:ind w:right="2"/>
              <w:rPr>
                <w:sz w:val="24"/>
              </w:rPr>
            </w:pPr>
            <w:r>
              <w:rPr>
                <w:sz w:val="24"/>
              </w:rPr>
              <w:t>Notificare inițiator PUD / proiectant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privire la observații/obiecții 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vecinilor/celor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potențial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afectați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solicitare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modificării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urbanism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răspuns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refuz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modificării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încheierea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perioadei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afișare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panourilor</w:t>
            </w:r>
          </w:p>
        </w:tc>
      </w:tr>
      <w:tr w:rsidR="00744B09" w:rsidTr="000F5E10">
        <w:trPr>
          <w:trHeight w:val="649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18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Răspuns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cei 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trimis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observații/obiecții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49"/>
              <w:ind w:left="18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zile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primirea</w:t>
            </w: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răspunsului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inițiatorului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proiectantului</w:t>
            </w:r>
          </w:p>
        </w:tc>
      </w:tr>
      <w:tr w:rsidR="00744B09" w:rsidTr="000F5E10">
        <w:trPr>
          <w:trHeight w:val="349"/>
        </w:trPr>
        <w:tc>
          <w:tcPr>
            <w:tcW w:w="567" w:type="dxa"/>
            <w:shd w:val="clear" w:color="auto" w:fill="75D5FE"/>
          </w:tcPr>
          <w:p w:rsidR="00744B09" w:rsidRDefault="00744B09" w:rsidP="000F5E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3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Implicarea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publicului în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etapa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aprobării</w:t>
            </w:r>
          </w:p>
        </w:tc>
      </w:tr>
      <w:tr w:rsidR="00744B09" w:rsidTr="000F5E10">
        <w:trPr>
          <w:trHeight w:val="952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6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Elaborare Raport de informare și consultare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publicului, publicare pe site-ul primăriei și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trimiterea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lui către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proiectant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200"/>
              <w:ind w:left="18" w:right="472"/>
              <w:rPr>
                <w:sz w:val="24"/>
              </w:rPr>
            </w:pPr>
            <w:r>
              <w:rPr>
                <w:sz w:val="24"/>
              </w:rPr>
              <w:t>După încheierea consultării și înainte de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aprobare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 consiliu local</w:t>
            </w:r>
          </w:p>
        </w:tc>
      </w:tr>
      <w:tr w:rsidR="00744B09" w:rsidTr="000F5E10">
        <w:trPr>
          <w:trHeight w:val="867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6"/>
              <w:ind w:left="0"/>
              <w:rPr>
                <w:i/>
                <w:sz w:val="25"/>
              </w:rPr>
            </w:pPr>
          </w:p>
          <w:p w:rsidR="00744B09" w:rsidRDefault="00744B09" w:rsidP="000F5E1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18"/>
              <w:ind w:right="324"/>
              <w:rPr>
                <w:sz w:val="24"/>
              </w:rPr>
            </w:pPr>
            <w:r>
              <w:rPr>
                <w:sz w:val="24"/>
              </w:rPr>
              <w:t>Integrarea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concluziilor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Raportului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consultare de către proiectant în planul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urbanism și predarea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primărie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18"/>
              <w:ind w:left="18" w:right="699"/>
              <w:rPr>
                <w:sz w:val="24"/>
              </w:rPr>
            </w:pPr>
            <w:r>
              <w:rPr>
                <w:sz w:val="24"/>
              </w:rPr>
              <w:t>În termen de maxim 5 zile de la primirea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Raportului de informare și consultare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primărie</w:t>
            </w:r>
          </w:p>
        </w:tc>
      </w:tr>
      <w:tr w:rsidR="00744B09" w:rsidTr="000F5E10">
        <w:trPr>
          <w:trHeight w:val="950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1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spacing w:before="1"/>
              <w:ind w:left="143" w:right="1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58"/>
              <w:ind w:right="137"/>
              <w:rPr>
                <w:sz w:val="24"/>
              </w:rPr>
            </w:pPr>
            <w:r>
              <w:rPr>
                <w:sz w:val="24"/>
              </w:rPr>
              <w:t>Publicarea pe site-ul primăriei a planului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urbanism, rapoartelor de specialitate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publicul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z w:val="24"/>
              </w:rPr>
              <w:t>După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documentație</w:t>
            </w:r>
          </w:p>
          <w:p w:rsidR="00744B09" w:rsidRDefault="00744B09" w:rsidP="000F5E10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proiectant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până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aprobarea</w:t>
            </w: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documentației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HCL</w:t>
            </w:r>
          </w:p>
        </w:tc>
      </w:tr>
      <w:tr w:rsidR="00744B09" w:rsidTr="000F5E10">
        <w:trPr>
          <w:trHeight w:val="349"/>
        </w:trPr>
        <w:tc>
          <w:tcPr>
            <w:tcW w:w="567" w:type="dxa"/>
            <w:shd w:val="clear" w:color="auto" w:fill="75D5FE"/>
          </w:tcPr>
          <w:p w:rsidR="00744B09" w:rsidRDefault="00744B09" w:rsidP="000F5E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3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Implicarea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publicului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monitorizarea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implementării</w:t>
            </w:r>
          </w:p>
        </w:tc>
      </w:tr>
      <w:tr w:rsidR="00744B09" w:rsidTr="000F5E10">
        <w:trPr>
          <w:trHeight w:val="949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43" w:right="1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Publicarea pe site-ul primăriei a planului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urbanism (parte scrisă și parte desenată)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HCL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După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aprobare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HCL</w:t>
            </w:r>
          </w:p>
        </w:tc>
      </w:tr>
      <w:tr w:rsidR="00744B09" w:rsidTr="000F5E10">
        <w:trPr>
          <w:trHeight w:val="1143"/>
        </w:trPr>
        <w:tc>
          <w:tcPr>
            <w:tcW w:w="567" w:type="dxa"/>
          </w:tcPr>
          <w:p w:rsidR="00744B09" w:rsidRDefault="00744B09" w:rsidP="000F5E10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744B09" w:rsidRDefault="00744B09" w:rsidP="000F5E10">
            <w:pPr>
              <w:pStyle w:val="TableParagraph"/>
              <w:ind w:left="143" w:right="1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7" w:type="dxa"/>
          </w:tcPr>
          <w:p w:rsidR="00744B09" w:rsidRDefault="00744B09" w:rsidP="000F5E10">
            <w:pPr>
              <w:pStyle w:val="TableParagraph"/>
              <w:spacing w:before="20"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La cerere, extrase din planul de urbanism pot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 eliberate sub formă de copii in format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electronic sau tiparit, în conditiile Legii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544/2001.</w:t>
            </w:r>
          </w:p>
        </w:tc>
        <w:tc>
          <w:tcPr>
            <w:tcW w:w="4676" w:type="dxa"/>
          </w:tcPr>
          <w:p w:rsidR="00744B09" w:rsidRDefault="00744B09" w:rsidP="000F5E10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744B09" w:rsidRDefault="00744B09" w:rsidP="000F5E1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După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aprobare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HCL</w:t>
            </w:r>
          </w:p>
        </w:tc>
      </w:tr>
    </w:tbl>
    <w:p w:rsidR="00744B09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 w:rsidRPr="00892EAB">
        <w:rPr>
          <w:rFonts w:ascii="Times New Roman" w:hAnsi="Times New Roman"/>
          <w:b/>
          <w:lang w:val="ro-RO"/>
        </w:rPr>
        <w:t xml:space="preserve">             </w:t>
      </w:r>
    </w:p>
    <w:p w:rsidR="00744B09" w:rsidRPr="00892EAB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    </w:t>
      </w:r>
      <w:r w:rsidRPr="00892EAB">
        <w:rPr>
          <w:rFonts w:ascii="Times New Roman" w:hAnsi="Times New Roman"/>
          <w:b/>
          <w:lang w:val="ro-RO"/>
        </w:rPr>
        <w:t>PREŞEDINTE DE ŞEDINŢĂ,                                                             SECRETARUL GENERAL,</w:t>
      </w:r>
    </w:p>
    <w:p w:rsidR="00744B09" w:rsidRPr="00892EAB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 w:rsidRPr="00892EAB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  __________________</w:t>
      </w:r>
      <w:r w:rsidRPr="00892EAB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Marinela BUJOR</w:t>
      </w:r>
    </w:p>
    <w:p w:rsidR="00744B09" w:rsidRDefault="00744B09" w:rsidP="0040108A">
      <w:pPr>
        <w:rPr>
          <w:sz w:val="24"/>
        </w:rPr>
        <w:sectPr w:rsidR="00744B09">
          <w:headerReference w:type="default" r:id="rId24"/>
          <w:footerReference w:type="default" r:id="rId25"/>
          <w:pgSz w:w="11910" w:h="16840"/>
          <w:pgMar w:top="1580" w:right="1000" w:bottom="280" w:left="1000" w:header="214" w:footer="0" w:gutter="0"/>
          <w:cols w:space="720"/>
        </w:sectPr>
      </w:pPr>
    </w:p>
    <w:p w:rsidR="00744B09" w:rsidRDefault="00744B09" w:rsidP="0040108A">
      <w:pPr>
        <w:pStyle w:val="BodyText"/>
        <w:rPr>
          <w:i/>
          <w:sz w:val="20"/>
        </w:rPr>
      </w:pPr>
    </w:p>
    <w:p w:rsidR="00744B09" w:rsidRDefault="00744B09" w:rsidP="0040108A">
      <w:pPr>
        <w:pStyle w:val="BodyText"/>
        <w:spacing w:before="7"/>
        <w:rPr>
          <w:i/>
          <w:sz w:val="20"/>
        </w:rPr>
      </w:pPr>
    </w:p>
    <w:p w:rsidR="00744B09" w:rsidRDefault="00744B09" w:rsidP="0040108A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6" o:spid="_x0000_s1056" type="#_x0000_t202" style="width:484.9pt;height:47.2pt;visibility:visible;mso-position-horizontal-relative:char;mso-position-vertical-relative:line" fillcolor="#7dcaff" stroked="f">
            <v:textbox inset="0,0,0,0">
              <w:txbxContent>
                <w:p w:rsidR="00744B09" w:rsidRDefault="00744B09" w:rsidP="0040108A">
                  <w:pPr>
                    <w:ind w:left="762" w:right="76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RAPORTUL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procesului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de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informare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și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consultare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publicului</w:t>
                  </w:r>
                </w:p>
                <w:p w:rsidR="00744B09" w:rsidRDefault="00744B09" w:rsidP="0040108A">
                  <w:pPr>
                    <w:spacing w:before="100" w:line="321" w:lineRule="exact"/>
                    <w:ind w:left="762" w:right="76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pentru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Plan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Urbanistic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Detaliu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Default="00744B09" w:rsidP="0040108A">
      <w:pPr>
        <w:pStyle w:val="BodyText"/>
        <w:spacing w:before="10" w:after="1"/>
        <w:rPr>
          <w:i/>
          <w:sz w:val="6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47"/>
        <w:gridCol w:w="6287"/>
      </w:tblGrid>
      <w:tr w:rsidR="00744B09" w:rsidTr="000F5E10">
        <w:trPr>
          <w:trHeight w:val="649"/>
        </w:trPr>
        <w:tc>
          <w:tcPr>
            <w:tcW w:w="9634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49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Detalii privind tehnicile si metodele utilizate de solicitant pentru a informa si a consulta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publicul</w:t>
            </w:r>
          </w:p>
        </w:tc>
      </w:tr>
      <w:tr w:rsidR="00744B09" w:rsidTr="000F5E10">
        <w:trPr>
          <w:trHeight w:val="942"/>
        </w:trPr>
        <w:tc>
          <w:tcPr>
            <w:tcW w:w="3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 w:right="741"/>
              <w:rPr>
                <w:sz w:val="24"/>
              </w:rPr>
            </w:pPr>
            <w:r>
              <w:rPr>
                <w:sz w:val="24"/>
              </w:rPr>
              <w:t xml:space="preserve">S-a respectat </w:t>
            </w:r>
            <w:r>
              <w:rPr>
                <w:b/>
                <w:sz w:val="24"/>
              </w:rPr>
              <w:t>Calendarul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informării și consultării 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publicul?</w:t>
            </w:r>
          </w:p>
        </w:tc>
        <w:tc>
          <w:tcPr>
            <w:tcW w:w="6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DA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/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NU</w:t>
            </w:r>
          </w:p>
        </w:tc>
      </w:tr>
      <w:tr w:rsidR="00744B09" w:rsidTr="000F5E10">
        <w:trPr>
          <w:trHeight w:val="3338"/>
        </w:trPr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 w:right="101"/>
              <w:rPr>
                <w:sz w:val="24"/>
              </w:rPr>
            </w:pPr>
            <w:r>
              <w:rPr>
                <w:sz w:val="24"/>
              </w:rPr>
              <w:t>Conținutul, datele de transmitere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prin poștă și numărul trimiterilor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poștale, inclusiv scrisori, invitații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 întâlniri, buletine informative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și/sau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publicații</w:t>
            </w:r>
          </w:p>
        </w:tc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Sunt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anexate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la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raport:</w:t>
            </w:r>
          </w:p>
          <w:p w:rsidR="00744B09" w:rsidRDefault="00744B09" w:rsidP="000F5E10">
            <w:pPr>
              <w:pStyle w:val="TableParagraph"/>
              <w:ind w:left="28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pacing w:val="-12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copii după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toate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notificările de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intenție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 propuneri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 numărul</w:t>
            </w:r>
          </w:p>
          <w:p w:rsidR="00744B09" w:rsidRDefault="00744B09" w:rsidP="000F5E10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color w:val="F27200"/>
                <w:sz w:val="24"/>
              </w:rPr>
              <w:t>poștal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al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acestora</w:t>
            </w:r>
          </w:p>
          <w:p w:rsidR="00744B09" w:rsidRDefault="00744B09" w:rsidP="000F5E10">
            <w:pPr>
              <w:pStyle w:val="TableParagraph"/>
              <w:ind w:left="198" w:right="246" w:hanging="171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print-screen-uri după e-mail-urile de intenție și propuneri</w:t>
            </w:r>
            <w:r>
              <w:rPr>
                <w:color w:val="F27200"/>
                <w:spacing w:val="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trimise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în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care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să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se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vadă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conținutul și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adresele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destinatarilor</w:t>
            </w:r>
          </w:p>
          <w:p w:rsidR="00744B09" w:rsidRDefault="00744B09" w:rsidP="000F5E10">
            <w:pPr>
              <w:pStyle w:val="TableParagraph"/>
              <w:ind w:left="28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pacing w:val="-11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print-screen-uri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cu dată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calendaristică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după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panourile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</w:p>
          <w:p w:rsidR="00744B09" w:rsidRDefault="00744B09" w:rsidP="000F5E10">
            <w:pPr>
              <w:pStyle w:val="TableParagraph"/>
              <w:ind w:left="198"/>
              <w:rPr>
                <w:sz w:val="24"/>
              </w:rPr>
            </w:pPr>
            <w:r>
              <w:rPr>
                <w:color w:val="F27200"/>
                <w:sz w:val="24"/>
              </w:rPr>
              <w:t>intenție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consultare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afișate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site-ul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primăriei</w:t>
            </w:r>
          </w:p>
          <w:p w:rsidR="00744B09" w:rsidRDefault="00744B09" w:rsidP="000F5E10">
            <w:pPr>
              <w:pStyle w:val="TableParagraph"/>
              <w:ind w:left="28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pacing w:val="-11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poze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(de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aproape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departe)</w:t>
            </w:r>
            <w:r>
              <w:rPr>
                <w:color w:val="F27200"/>
                <w:spacing w:val="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cu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panoul de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intenție și</w:t>
            </w:r>
          </w:p>
          <w:p w:rsidR="00744B09" w:rsidRDefault="00744B09" w:rsidP="000F5E10">
            <w:pPr>
              <w:pStyle w:val="TableParagraph"/>
              <w:ind w:left="198"/>
              <w:rPr>
                <w:sz w:val="24"/>
              </w:rPr>
            </w:pPr>
            <w:r>
              <w:rPr>
                <w:color w:val="F27200"/>
                <w:sz w:val="24"/>
              </w:rPr>
              <w:t>propuneri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la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avizierul primăriei</w:t>
            </w:r>
          </w:p>
          <w:p w:rsidR="00744B09" w:rsidRDefault="00744B09" w:rsidP="000F5E10">
            <w:pPr>
              <w:pStyle w:val="TableParagraph"/>
              <w:ind w:left="198" w:right="83" w:hanging="171"/>
              <w:rPr>
                <w:sz w:val="24"/>
              </w:rPr>
            </w:pPr>
            <w:r>
              <w:rPr>
                <w:rFonts w:ascii="MS Gothic" w:eastAsia="MS Gothic" w:hint="eastAsia"/>
                <w:color w:val="F27200"/>
                <w:sz w:val="12"/>
              </w:rPr>
              <w:t>✦</w:t>
            </w:r>
            <w:r>
              <w:rPr>
                <w:rFonts w:ascii="MS Gothic" w:eastAsia="MS Gothic"/>
                <w:color w:val="F27200"/>
                <w:spacing w:val="-11"/>
                <w:sz w:val="12"/>
              </w:rPr>
              <w:t xml:space="preserve"> </w:t>
            </w:r>
            <w:r>
              <w:rPr>
                <w:color w:val="F27200"/>
                <w:sz w:val="24"/>
              </w:rPr>
              <w:t>poze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(de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aproape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 de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departe)</w:t>
            </w:r>
            <w:r>
              <w:rPr>
                <w:color w:val="F27200"/>
                <w:spacing w:val="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cu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panoul panoul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intenție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și</w:t>
            </w:r>
            <w:r>
              <w:rPr>
                <w:color w:val="F27200"/>
                <w:spacing w:val="-57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propuneri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pe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teren</w:t>
            </w:r>
          </w:p>
        </w:tc>
      </w:tr>
      <w:tr w:rsidR="00744B09" w:rsidTr="000F5E10">
        <w:trPr>
          <w:trHeight w:val="1536"/>
        </w:trPr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18"/>
              <w:ind w:left="28" w:right="66"/>
              <w:rPr>
                <w:sz w:val="24"/>
              </w:rPr>
            </w:pPr>
            <w:r>
              <w:rPr>
                <w:sz w:val="24"/>
              </w:rPr>
              <w:t>Localizarea rezidentilor,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proprietarilor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care au primit notificari, buletine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informative sau alte materiale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scrise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(obligația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inițiatorului)</w:t>
            </w:r>
          </w:p>
        </w:tc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Listare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cu 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e-mail/</w:t>
            </w:r>
            <w:r>
              <w:rPr>
                <w:color w:val="F27200"/>
                <w:spacing w:val="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642"/>
        </w:trPr>
        <w:tc>
          <w:tcPr>
            <w:tcW w:w="33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 w:right="532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persoanelor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participat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proces.</w:t>
            </w:r>
          </w:p>
        </w:tc>
        <w:tc>
          <w:tcPr>
            <w:tcW w:w="62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649"/>
        </w:trPr>
        <w:tc>
          <w:tcPr>
            <w:tcW w:w="9634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49"/>
              <w:ind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Rezumatul problemelor, observaţiilor şi rezervelor exprimate de public pe parcursul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procesului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şi consultare</w:t>
            </w:r>
          </w:p>
        </w:tc>
      </w:tr>
      <w:tr w:rsidR="00744B09" w:rsidTr="000F5E10">
        <w:trPr>
          <w:trHeight w:val="1845"/>
        </w:trPr>
        <w:tc>
          <w:tcPr>
            <w:tcW w:w="3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Modul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inițiatorul</w:t>
            </w:r>
          </w:p>
          <w:p w:rsidR="00744B09" w:rsidRDefault="00744B09" w:rsidP="000F5E10">
            <w:pPr>
              <w:pStyle w:val="TableParagraph"/>
              <w:ind w:left="28" w:right="-5"/>
              <w:rPr>
                <w:sz w:val="24"/>
              </w:rPr>
            </w:pPr>
            <w:r>
              <w:rPr>
                <w:sz w:val="24"/>
              </w:rPr>
              <w:t>împreună cu proiectantul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rezolvat, intenţionează să rezolve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 se va ocupa de problemele,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observaţiile şi rezervele exprimate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</w:tc>
        <w:tc>
          <w:tcPr>
            <w:tcW w:w="6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1535"/>
        </w:trPr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18"/>
              <w:ind w:left="28" w:right="1"/>
              <w:rPr>
                <w:sz w:val="24"/>
              </w:rPr>
            </w:pPr>
            <w:r>
              <w:rPr>
                <w:sz w:val="24"/>
              </w:rPr>
              <w:t>Probleme, observaţii şi rezerve 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care iniţiatorul planului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urbanism nu poate sau nu e dispus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rezolve,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împreună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  <w:p w:rsidR="00744B09" w:rsidRDefault="00744B09" w:rsidP="000F5E1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motivaţia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acestui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</w:p>
        </w:tc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1238"/>
        </w:trPr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 w:right="182"/>
              <w:rPr>
                <w:sz w:val="24"/>
              </w:rPr>
            </w:pPr>
            <w:r>
              <w:rPr>
                <w:sz w:val="24"/>
              </w:rPr>
              <w:t>Orice alte informaţii considerate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necesare pentru a susţine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preluarea sau nepreluarea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propunerilor.</w:t>
            </w:r>
          </w:p>
        </w:tc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B09" w:rsidRDefault="00744B09" w:rsidP="000F5E1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</w:tbl>
    <w:p w:rsidR="00744B09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 w:rsidRPr="00892EAB">
        <w:rPr>
          <w:rFonts w:ascii="Times New Roman" w:hAnsi="Times New Roman"/>
          <w:b/>
          <w:lang w:val="ro-RO"/>
        </w:rPr>
        <w:t xml:space="preserve">             </w:t>
      </w:r>
    </w:p>
    <w:p w:rsidR="00744B09" w:rsidRPr="00892EAB" w:rsidRDefault="00744B09" w:rsidP="00892EAB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     </w:t>
      </w:r>
      <w:r w:rsidRPr="00892EAB">
        <w:rPr>
          <w:rFonts w:ascii="Times New Roman" w:hAnsi="Times New Roman"/>
          <w:b/>
          <w:lang w:val="ro-RO"/>
        </w:rPr>
        <w:t>PREŞEDINTE DE ŞEDINŢĂ,                                                             SECRETARUL GENERAL,</w:t>
      </w:r>
    </w:p>
    <w:p w:rsidR="00744B09" w:rsidRPr="007E311C" w:rsidRDefault="00744B09" w:rsidP="007E311C">
      <w:pPr>
        <w:spacing w:after="0" w:line="240" w:lineRule="auto"/>
        <w:rPr>
          <w:rFonts w:ascii="Times New Roman" w:hAnsi="Times New Roman"/>
          <w:b/>
          <w:lang w:val="ro-RO"/>
        </w:rPr>
        <w:sectPr w:rsidR="00744B09" w:rsidRPr="007E311C">
          <w:headerReference w:type="default" r:id="rId26"/>
          <w:footerReference w:type="default" r:id="rId27"/>
          <w:pgSz w:w="11910" w:h="16840"/>
          <w:pgMar w:top="1640" w:right="1000" w:bottom="280" w:left="1000" w:header="355" w:footer="0" w:gutter="0"/>
          <w:pgNumType w:start="10"/>
          <w:cols w:space="720"/>
        </w:sectPr>
      </w:pPr>
      <w:r w:rsidRPr="00892EAB">
        <w:rPr>
          <w:rFonts w:ascii="Times New Roman" w:hAnsi="Times New Roman"/>
          <w:b/>
          <w:lang w:val="ro-RO"/>
        </w:rPr>
        <w:t xml:space="preserve">      </w:t>
      </w:r>
      <w:r>
        <w:rPr>
          <w:rFonts w:ascii="Times New Roman" w:hAnsi="Times New Roman"/>
          <w:b/>
          <w:lang w:val="ro-RO"/>
        </w:rPr>
        <w:t xml:space="preserve">       Consilier,_________________</w:t>
      </w:r>
      <w:r w:rsidRPr="00892EAB">
        <w:rPr>
          <w:rFonts w:ascii="Times New Roman" w:hAnsi="Times New Roman"/>
          <w:b/>
          <w:lang w:val="ro-RO"/>
        </w:rPr>
        <w:t xml:space="preserve"> 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 Marinela BUJOR</w:t>
      </w:r>
    </w:p>
    <w:p w:rsidR="00744B09" w:rsidRDefault="00744B09" w:rsidP="0040108A">
      <w:pPr>
        <w:pStyle w:val="BodyText"/>
        <w:spacing w:before="2"/>
        <w:rPr>
          <w:i/>
          <w:sz w:val="6"/>
        </w:rPr>
      </w:pPr>
    </w:p>
    <w:p w:rsidR="00744B09" w:rsidRDefault="00744B09" w:rsidP="0040108A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5" o:spid="_x0000_s1059" type="#_x0000_t202" style="width:484.9pt;height:46.8pt;visibility:visible;mso-position-horizontal-relative:char;mso-position-vertical-relative:line" fillcolor="#7dcaff" stroked="f">
            <v:textbox inset="0,0,0,0">
              <w:txbxContent>
                <w:p w:rsidR="00744B09" w:rsidRDefault="00744B09" w:rsidP="0040108A">
                  <w:pPr>
                    <w:ind w:left="761" w:right="762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Notificare</w:t>
                  </w:r>
                </w:p>
                <w:p w:rsidR="00744B09" w:rsidRDefault="00744B09" w:rsidP="0040108A">
                  <w:pPr>
                    <w:spacing w:before="100"/>
                    <w:ind w:left="762" w:right="76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pentru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Plan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Urbanistic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Detaliu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Default="00744B09" w:rsidP="0040108A">
      <w:pPr>
        <w:pStyle w:val="BodyText"/>
        <w:rPr>
          <w:i/>
          <w:sz w:val="14"/>
        </w:rPr>
      </w:pPr>
    </w:p>
    <w:p w:rsidR="00744B09" w:rsidRDefault="00744B09" w:rsidP="0040108A">
      <w:pPr>
        <w:pStyle w:val="BodyText"/>
        <w:spacing w:before="90"/>
        <w:ind w:left="992"/>
      </w:pPr>
      <w:r>
        <w:t>Către</w:t>
      </w:r>
      <w:r>
        <w:rPr>
          <w:spacing w:val="-2"/>
        </w:rPr>
        <w:t xml:space="preserve"> </w:t>
      </w:r>
      <w:r>
        <w:t>……………………………………………………………………………….</w:t>
      </w:r>
    </w:p>
    <w:p w:rsidR="00744B09" w:rsidRDefault="00744B09" w:rsidP="0040108A">
      <w:pPr>
        <w:pStyle w:val="BodyText"/>
        <w:rPr>
          <w:sz w:val="26"/>
        </w:rPr>
      </w:pPr>
    </w:p>
    <w:p w:rsidR="00744B09" w:rsidRDefault="00744B09" w:rsidP="0040108A">
      <w:pPr>
        <w:pStyle w:val="BodyText"/>
        <w:rPr>
          <w:sz w:val="22"/>
        </w:rPr>
      </w:pPr>
    </w:p>
    <w:p w:rsidR="00744B09" w:rsidRDefault="00744B09" w:rsidP="0040108A">
      <w:pPr>
        <w:pStyle w:val="BodyText"/>
        <w:ind w:left="132"/>
      </w:pPr>
      <w:r>
        <w:t>Vă</w:t>
      </w:r>
      <w:r>
        <w:rPr>
          <w:spacing w:val="-2"/>
        </w:rPr>
        <w:t xml:space="preserve"> </w:t>
      </w:r>
      <w:r>
        <w:t>informăm</w:t>
      </w:r>
      <w:r>
        <w:rPr>
          <w:spacing w:val="-1"/>
        </w:rPr>
        <w:t xml:space="preserve"> </w:t>
      </w:r>
      <w:r>
        <w:t>că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terenul aflat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adresa:</w:t>
      </w:r>
    </w:p>
    <w:p w:rsidR="00744B09" w:rsidRDefault="00744B09" w:rsidP="0040108A">
      <w:pPr>
        <w:pStyle w:val="BodyText"/>
      </w:pPr>
    </w:p>
    <w:p w:rsidR="00744B09" w:rsidRDefault="00744B09" w:rsidP="00CA5E1A">
      <w:pPr>
        <w:pStyle w:val="BodyText"/>
        <w:tabs>
          <w:tab w:val="left" w:pos="1710"/>
        </w:tabs>
        <w:ind w:left="132"/>
      </w:pPr>
      <w:r>
        <w:t>Intravilan / extravilan,</w:t>
      </w:r>
      <w:r>
        <w:rPr>
          <w:spacing w:val="-57"/>
        </w:rPr>
        <w:t xml:space="preserve"> </w:t>
      </w:r>
      <w:r>
        <w:t xml:space="preserve">Str. …………………………………………………………………… </w:t>
      </w:r>
    </w:p>
    <w:p w:rsidR="00744B09" w:rsidRDefault="00744B09" w:rsidP="0040108A">
      <w:pPr>
        <w:pStyle w:val="BodyText"/>
        <w:tabs>
          <w:tab w:val="left" w:leader="dot" w:pos="9707"/>
        </w:tabs>
        <w:ind w:left="132"/>
      </w:pPr>
      <w:r>
        <w:t>localitatea………………………………………..….,</w:t>
      </w:r>
      <w:r>
        <w:rPr>
          <w:spacing w:val="-7"/>
        </w:rPr>
        <w:t xml:space="preserve"> </w:t>
      </w:r>
      <w:r>
        <w:t>jud. ......................................................,</w:t>
      </w:r>
    </w:p>
    <w:p w:rsidR="00744B09" w:rsidRDefault="00744B09" w:rsidP="0040108A">
      <w:pPr>
        <w:pStyle w:val="BodyText"/>
        <w:spacing w:before="11"/>
        <w:rPr>
          <w:sz w:val="23"/>
        </w:rPr>
      </w:pPr>
    </w:p>
    <w:p w:rsidR="00744B09" w:rsidRDefault="00744B09" w:rsidP="0040108A">
      <w:pPr>
        <w:pStyle w:val="BodyText"/>
        <w:tabs>
          <w:tab w:val="left" w:leader="dot" w:pos="5740"/>
        </w:tabs>
        <w:ind w:left="132"/>
      </w:pPr>
      <w:r>
        <w:rPr>
          <w:position w:val="4"/>
          <w:sz w:val="29"/>
        </w:rPr>
        <w:t>-</w:t>
      </w:r>
      <w:r>
        <w:rPr>
          <w:spacing w:val="90"/>
          <w:position w:val="4"/>
          <w:sz w:val="29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suprafaţa</w:t>
      </w:r>
      <w:r>
        <w:rPr>
          <w:spacing w:val="-2"/>
        </w:rPr>
        <w:t xml:space="preserve"> </w:t>
      </w:r>
      <w:r>
        <w:t>totală</w:t>
      </w:r>
      <w:r>
        <w:rPr>
          <w:spacing w:val="-2"/>
        </w:rPr>
        <w:t xml:space="preserve"> </w:t>
      </w:r>
      <w:r>
        <w:t>de</w:t>
      </w:r>
      <w:r>
        <w:tab/>
        <w:t>mp</w:t>
      </w:r>
    </w:p>
    <w:p w:rsidR="00744B09" w:rsidRDefault="00744B09" w:rsidP="0040108A">
      <w:pPr>
        <w:pStyle w:val="BodyText"/>
        <w:spacing w:before="276"/>
        <w:ind w:left="132"/>
      </w:pPr>
      <w:r>
        <w:rPr>
          <w:position w:val="4"/>
          <w:sz w:val="29"/>
        </w:rPr>
        <w:t>-</w:t>
      </w:r>
      <w:r>
        <w:rPr>
          <w:spacing w:val="21"/>
          <w:position w:val="4"/>
          <w:sz w:val="29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extras de</w:t>
      </w:r>
      <w:r>
        <w:rPr>
          <w:spacing w:val="-1"/>
        </w:rPr>
        <w:t xml:space="preserve"> </w:t>
      </w:r>
      <w:r>
        <w:t>carte</w:t>
      </w:r>
      <w:r>
        <w:rPr>
          <w:spacing w:val="-1"/>
        </w:rPr>
        <w:t xml:space="preserve"> </w:t>
      </w:r>
      <w:r>
        <w:t>funciară …………………………………………………………………..……..</w:t>
      </w:r>
    </w:p>
    <w:p w:rsidR="00744B09" w:rsidRDefault="00744B09" w:rsidP="0040108A">
      <w:pPr>
        <w:pStyle w:val="BodyText"/>
        <w:rPr>
          <w:sz w:val="48"/>
        </w:rPr>
      </w:pPr>
    </w:p>
    <w:p w:rsidR="00744B09" w:rsidRDefault="00744B09" w:rsidP="0040108A">
      <w:pPr>
        <w:pStyle w:val="BodyText"/>
        <w:ind w:left="132" w:right="1155"/>
      </w:pPr>
      <w:r>
        <w:t>aflat în imediata vecinătate a proprietăţii dumneavoastră, se intenționează elaborarea unui</w:t>
      </w:r>
      <w:r>
        <w:rPr>
          <w:spacing w:val="-57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Urbanistic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Detaliu,</w:t>
      </w:r>
      <w:r>
        <w:rPr>
          <w:spacing w:val="2"/>
        </w:rPr>
        <w:t xml:space="preserve"> </w:t>
      </w:r>
      <w:r>
        <w:t>având ca</w:t>
      </w:r>
      <w:r>
        <w:rPr>
          <w:spacing w:val="-1"/>
        </w:rPr>
        <w:t xml:space="preserve"> </w:t>
      </w:r>
      <w:r>
        <w:t>denumire:</w:t>
      </w:r>
    </w:p>
    <w:p w:rsidR="00744B09" w:rsidRDefault="00744B09" w:rsidP="0040108A">
      <w:pPr>
        <w:pStyle w:val="BodyText"/>
      </w:pPr>
    </w:p>
    <w:p w:rsidR="00744B09" w:rsidRDefault="00744B09" w:rsidP="00D22E01">
      <w:pPr>
        <w:pStyle w:val="BodyText"/>
        <w:ind w:left="132"/>
      </w:pPr>
      <w:r>
        <w:t>…………………………………………….………………………………………………………..………………………………………………………………………………………………......</w:t>
      </w:r>
      <w:r>
        <w:rPr>
          <w:spacing w:val="-57"/>
        </w:rPr>
        <w:t xml:space="preserve"> </w:t>
      </w:r>
      <w:r>
        <w:t>Beneficiar………………………………………………………………………………………..</w:t>
      </w:r>
      <w:r>
        <w:rPr>
          <w:spacing w:val="1"/>
        </w:rPr>
        <w:t xml:space="preserve"> </w:t>
      </w:r>
      <w:r>
        <w:t>Proiectant.……………………………………………………………………………………………..</w:t>
      </w:r>
      <w:r>
        <w:rPr>
          <w:spacing w:val="1"/>
        </w:rPr>
        <w:t xml:space="preserve"> </w:t>
      </w:r>
      <w:r>
        <w:t>Vă</w:t>
      </w:r>
      <w:r>
        <w:rPr>
          <w:spacing w:val="-2"/>
        </w:rPr>
        <w:t xml:space="preserve"> </w:t>
      </w:r>
      <w:r>
        <w:t>rog</w:t>
      </w:r>
      <w:r>
        <w:rPr>
          <w:spacing w:val="-1"/>
        </w:rPr>
        <w:t xml:space="preserve"> </w:t>
      </w:r>
      <w:r>
        <w:t>să comunicaţi eventualele obiecţiuni</w:t>
      </w:r>
      <w:r>
        <w:rPr>
          <w:spacing w:val="-1"/>
        </w:rPr>
        <w:t xml:space="preserve"> </w:t>
      </w:r>
      <w:r>
        <w:t>în termen de</w:t>
      </w:r>
      <w:r>
        <w:rPr>
          <w:spacing w:val="-2"/>
        </w:rPr>
        <w:t xml:space="preserve"> </w:t>
      </w:r>
      <w:r>
        <w:t>10 zile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înştiinţării,</w:t>
      </w:r>
      <w:r>
        <w:rPr>
          <w:spacing w:val="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scris, către</w:t>
      </w:r>
      <w:r>
        <w:rPr>
          <w:spacing w:val="-3"/>
        </w:rPr>
        <w:t xml:space="preserve"> </w:t>
      </w:r>
      <w:r>
        <w:t>Primăria</w:t>
      </w:r>
      <w:r>
        <w:rPr>
          <w:spacing w:val="-2"/>
        </w:rPr>
        <w:t xml:space="preserve"> </w:t>
      </w:r>
      <w:r>
        <w:t>din Mărăcineni,</w:t>
      </w:r>
      <w:r>
        <w:rPr>
          <w:spacing w:val="-1"/>
        </w:rPr>
        <w:t xml:space="preserve"> </w:t>
      </w:r>
      <w:r>
        <w:t>str. Principală , nr. 274A,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 xml:space="preserve">e-mail: </w:t>
      </w:r>
      <w:hyperlink r:id="rId28" w:history="1">
        <w:r w:rsidRPr="00DF2F92">
          <w:rPr>
            <w:rStyle w:val="Hyperlink"/>
          </w:rPr>
          <w:t>primarie@maracineni.cjarges.ro</w:t>
        </w:r>
      </w:hyperlink>
      <w:r>
        <w:t xml:space="preserve"> cu</w:t>
      </w:r>
      <w:r>
        <w:rPr>
          <w:spacing w:val="-2"/>
        </w:rPr>
        <w:t xml:space="preserve"> </w:t>
      </w:r>
      <w:r>
        <w:t>mențiunea</w:t>
      </w:r>
      <w:r>
        <w:rPr>
          <w:spacing w:val="-4"/>
        </w:rPr>
        <w:t xml:space="preserve"> </w:t>
      </w:r>
      <w:r>
        <w:t>“în</w:t>
      </w:r>
      <w:r>
        <w:rPr>
          <w:spacing w:val="1"/>
        </w:rPr>
        <w:t xml:space="preserve"> </w:t>
      </w:r>
      <w:r>
        <w:t>atenția</w:t>
      </w:r>
      <w:r>
        <w:rPr>
          <w:spacing w:val="-1"/>
        </w:rPr>
        <w:t xml:space="preserve"> </w:t>
      </w:r>
      <w:r>
        <w:t>Compartimentului</w:t>
      </w:r>
      <w:r>
        <w:rPr>
          <w:spacing w:val="-2"/>
        </w:rPr>
        <w:t xml:space="preserve"> </w:t>
      </w:r>
      <w:r>
        <w:t>Urbanism”.</w:t>
      </w:r>
    </w:p>
    <w:p w:rsidR="00744B09" w:rsidRDefault="00744B09" w:rsidP="0040108A">
      <w:pPr>
        <w:pStyle w:val="BodyText"/>
      </w:pPr>
    </w:p>
    <w:p w:rsidR="00744B09" w:rsidRDefault="00744B09" w:rsidP="0040108A">
      <w:pPr>
        <w:pStyle w:val="BodyText"/>
        <w:ind w:left="132"/>
      </w:pPr>
      <w:r>
        <w:rPr>
          <w:u w:val="single"/>
        </w:rPr>
        <w:t>Am</w:t>
      </w:r>
      <w:r>
        <w:rPr>
          <w:spacing w:val="-1"/>
          <w:u w:val="single"/>
        </w:rPr>
        <w:t xml:space="preserve"> </w:t>
      </w:r>
      <w:r>
        <w:rPr>
          <w:u w:val="single"/>
        </w:rPr>
        <w:t>luat la</w:t>
      </w:r>
      <w:r>
        <w:rPr>
          <w:spacing w:val="-2"/>
          <w:u w:val="single"/>
        </w:rPr>
        <w:t xml:space="preserve"> </w:t>
      </w:r>
      <w:r>
        <w:rPr>
          <w:u w:val="single"/>
        </w:rPr>
        <w:t>cunostinţă:</w:t>
      </w:r>
    </w:p>
    <w:p w:rsidR="00744B09" w:rsidRDefault="00744B09" w:rsidP="0040108A">
      <w:pPr>
        <w:ind w:left="132"/>
        <w:rPr>
          <w:sz w:val="24"/>
        </w:rPr>
      </w:pPr>
      <w:r>
        <w:rPr>
          <w:b/>
          <w:sz w:val="24"/>
        </w:rPr>
        <w:t>Sunt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 sunt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acord </w:t>
      </w:r>
      <w:r>
        <w:rPr>
          <w:sz w:val="24"/>
        </w:rPr>
        <w:t>cu intenția</w:t>
      </w:r>
      <w:r>
        <w:rPr>
          <w:spacing w:val="-2"/>
          <w:sz w:val="24"/>
        </w:rPr>
        <w:t xml:space="preserve"> </w:t>
      </w:r>
      <w:r>
        <w:rPr>
          <w:sz w:val="24"/>
        </w:rPr>
        <w:t>elaborării</w:t>
      </w:r>
      <w:r>
        <w:rPr>
          <w:spacing w:val="-1"/>
          <w:sz w:val="24"/>
        </w:rPr>
        <w:t xml:space="preserve"> </w:t>
      </w:r>
      <w:r>
        <w:rPr>
          <w:sz w:val="24"/>
        </w:rPr>
        <w:t>planului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urbanism.</w:t>
      </w:r>
    </w:p>
    <w:p w:rsidR="00744B09" w:rsidRDefault="00744B09" w:rsidP="0040108A">
      <w:pPr>
        <w:pStyle w:val="BodyText"/>
        <w:ind w:left="132"/>
      </w:pPr>
      <w:r>
        <w:t>Mențiuni:</w:t>
      </w:r>
    </w:p>
    <w:p w:rsidR="00744B09" w:rsidRDefault="00744B09" w:rsidP="0040108A">
      <w:pPr>
        <w:pStyle w:val="BodyText"/>
        <w:rPr>
          <w:sz w:val="26"/>
        </w:rPr>
      </w:pPr>
    </w:p>
    <w:p w:rsidR="00744B09" w:rsidRDefault="00744B09" w:rsidP="0040108A">
      <w:pPr>
        <w:pStyle w:val="BodyText"/>
        <w:tabs>
          <w:tab w:val="left" w:pos="5894"/>
        </w:tabs>
        <w:spacing w:before="207"/>
        <w:ind w:left="132"/>
      </w:pPr>
      <w:r>
        <w:t>Data</w:t>
      </w:r>
      <w:r>
        <w:rPr>
          <w:spacing w:val="-4"/>
        </w:rPr>
        <w:t xml:space="preserve"> </w:t>
      </w:r>
      <w:r>
        <w:t>semnării...............................................</w:t>
      </w:r>
      <w:r>
        <w:tab/>
        <w:t>Semnătura</w:t>
      </w:r>
      <w:r>
        <w:rPr>
          <w:spacing w:val="-2"/>
        </w:rPr>
        <w:t xml:space="preserve"> </w:t>
      </w:r>
      <w:r>
        <w:t>........................................</w:t>
      </w:r>
    </w:p>
    <w:p w:rsidR="00744B09" w:rsidRDefault="00744B09" w:rsidP="0040108A">
      <w:pPr>
        <w:pStyle w:val="BodyText"/>
        <w:rPr>
          <w:sz w:val="26"/>
        </w:rPr>
      </w:pPr>
    </w:p>
    <w:p w:rsidR="00744B09" w:rsidRDefault="00744B09" w:rsidP="00E27354">
      <w:pPr>
        <w:spacing w:before="232"/>
        <w:rPr>
          <w:i/>
          <w:sz w:val="20"/>
        </w:rPr>
      </w:pPr>
      <w:r>
        <w:rPr>
          <w:b/>
          <w:i/>
          <w:sz w:val="20"/>
        </w:rPr>
        <w:t>Notă</w:t>
      </w:r>
      <w:r>
        <w:rPr>
          <w:i/>
          <w:sz w:val="20"/>
        </w:rPr>
        <w:t>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cazul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obiecţiunii,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notificarea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completată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menţiunile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privind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planul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urbanism.</w:t>
      </w:r>
    </w:p>
    <w:p w:rsidR="00744B09" w:rsidRPr="00ED5EE6" w:rsidRDefault="00744B09" w:rsidP="00ED5EE6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  <w:r w:rsidRPr="00ED5EE6">
        <w:rPr>
          <w:rFonts w:ascii="Times New Roman" w:hAnsi="Times New Roman"/>
          <w:b/>
          <w:lang w:val="ro-RO"/>
        </w:rPr>
        <w:t xml:space="preserve">    PREŞEDINTE DE ŞEDINŢĂ,                                                             SECRETARUL GENERAL,</w:t>
      </w:r>
    </w:p>
    <w:p w:rsidR="00744B09" w:rsidRPr="00ED5EE6" w:rsidRDefault="00744B09" w:rsidP="00ED5EE6">
      <w:pPr>
        <w:spacing w:after="0" w:line="240" w:lineRule="auto"/>
        <w:rPr>
          <w:rFonts w:ascii="Times New Roman" w:hAnsi="Times New Roman"/>
          <w:b/>
          <w:lang w:val="ro-RO"/>
        </w:rPr>
      </w:pPr>
      <w:r w:rsidRPr="00ED5EE6">
        <w:rPr>
          <w:rFonts w:ascii="Times New Roman" w:hAnsi="Times New Roman"/>
          <w:b/>
          <w:lang w:val="ro-RO"/>
        </w:rPr>
        <w:t xml:space="preserve">     </w:t>
      </w:r>
      <w:r>
        <w:rPr>
          <w:rFonts w:ascii="Times New Roman" w:hAnsi="Times New Roman"/>
          <w:b/>
          <w:lang w:val="ro-RO"/>
        </w:rPr>
        <w:t xml:space="preserve"> Consilier, __________________</w:t>
      </w:r>
      <w:r w:rsidRPr="00ED5EE6">
        <w:rPr>
          <w:rFonts w:ascii="Times New Roman" w:hAnsi="Times New Roman"/>
          <w:b/>
          <w:lang w:val="ro-RO"/>
        </w:rPr>
        <w:t xml:space="preserve">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Marinela BUJOR</w:t>
      </w:r>
    </w:p>
    <w:p w:rsidR="00744B09" w:rsidRPr="009E6369" w:rsidRDefault="00744B09" w:rsidP="00ED5E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4B09" w:rsidRDefault="00744B09" w:rsidP="00E27354">
      <w:pPr>
        <w:spacing w:before="232"/>
        <w:rPr>
          <w:i/>
          <w:sz w:val="20"/>
        </w:rPr>
      </w:pPr>
    </w:p>
    <w:p w:rsidR="00744B09" w:rsidRDefault="00744B09" w:rsidP="0040108A">
      <w:pPr>
        <w:pStyle w:val="BodyText"/>
        <w:rPr>
          <w:i/>
        </w:rPr>
      </w:pPr>
    </w:p>
    <w:p w:rsidR="00744B09" w:rsidRDefault="00744B09" w:rsidP="0040108A">
      <w:pPr>
        <w:pStyle w:val="BodyText"/>
        <w:ind w:left="104"/>
        <w:rPr>
          <w:sz w:val="20"/>
        </w:rPr>
      </w:pPr>
      <w:r>
        <w:rPr>
          <w:noProof/>
          <w:lang w:val="en-US"/>
        </w:rPr>
      </w:r>
      <w:r w:rsidRPr="00E10FAD">
        <w:rPr>
          <w:noProof/>
          <w:sz w:val="20"/>
        </w:rPr>
        <w:pict>
          <v:shape id="Text Box 24" o:spid="_x0000_s1061" type="#_x0000_t202" style="width:484.9pt;height:46.8pt;visibility:visible;mso-position-horizontal-relative:char;mso-position-vertical-relative:line" fillcolor="#7dcaff" stroked="f">
            <v:textbox inset="0,0,0,0">
              <w:txbxContent>
                <w:p w:rsidR="00744B09" w:rsidRDefault="00744B09" w:rsidP="0040108A">
                  <w:pPr>
                    <w:ind w:left="761" w:right="762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Declarație</w:t>
                  </w:r>
                </w:p>
                <w:p w:rsidR="00744B09" w:rsidRDefault="00744B09" w:rsidP="0040108A">
                  <w:pPr>
                    <w:spacing w:before="100"/>
                    <w:ind w:left="762" w:right="76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pentru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Plan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Urbanistic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Detaliu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</w:t>
                  </w:r>
                </w:p>
              </w:txbxContent>
            </v:textbox>
            <w10:anchorlock/>
          </v:shape>
        </w:pict>
      </w:r>
    </w:p>
    <w:p w:rsidR="00744B09" w:rsidRDefault="00744B09" w:rsidP="0040108A">
      <w:pPr>
        <w:pStyle w:val="BodyText"/>
        <w:rPr>
          <w:i/>
          <w:sz w:val="20"/>
        </w:rPr>
      </w:pPr>
    </w:p>
    <w:p w:rsidR="00744B09" w:rsidRDefault="00744B09" w:rsidP="0040108A">
      <w:pPr>
        <w:pStyle w:val="BodyText"/>
        <w:spacing w:before="3"/>
        <w:rPr>
          <w:i/>
          <w:sz w:val="23"/>
        </w:rPr>
      </w:pPr>
    </w:p>
    <w:p w:rsidR="00744B09" w:rsidRDefault="00744B09" w:rsidP="0040108A">
      <w:pPr>
        <w:pStyle w:val="BodyText"/>
        <w:tabs>
          <w:tab w:val="left" w:leader="dot" w:pos="9653"/>
        </w:tabs>
        <w:spacing w:before="1"/>
        <w:ind w:left="132"/>
      </w:pPr>
      <w:r>
        <w:t>Subsemnatul</w:t>
      </w:r>
      <w:r>
        <w:tab/>
        <w:t>,</w:t>
      </w:r>
    </w:p>
    <w:p w:rsidR="00744B09" w:rsidRDefault="00744B09" w:rsidP="0040108A">
      <w:pPr>
        <w:pStyle w:val="BodyText"/>
        <w:spacing w:before="8"/>
        <w:rPr>
          <w:sz w:val="21"/>
        </w:rPr>
      </w:pPr>
    </w:p>
    <w:p w:rsidR="00744B09" w:rsidRDefault="00744B09" w:rsidP="00CA5E1A">
      <w:pPr>
        <w:pStyle w:val="BodyText"/>
        <w:tabs>
          <w:tab w:val="left" w:leader="dot" w:pos="9666"/>
        </w:tabs>
        <w:ind w:left="132"/>
        <w:jc w:val="both"/>
      </w:pPr>
      <w:r>
        <w:t>posesor</w:t>
      </w:r>
      <w:r>
        <w:rPr>
          <w:spacing w:val="-3"/>
        </w:rPr>
        <w:t xml:space="preserve"> </w:t>
      </w:r>
      <w:r>
        <w:t>al CI/BI</w:t>
      </w:r>
      <w:r>
        <w:rPr>
          <w:spacing w:val="-3"/>
        </w:rPr>
        <w:t xml:space="preserve"> </w:t>
      </w:r>
      <w:r>
        <w:t>seria</w:t>
      </w:r>
      <w:r>
        <w:rPr>
          <w:spacing w:val="-2"/>
        </w:rPr>
        <w:t xml:space="preserve"> </w:t>
      </w:r>
      <w:r>
        <w:t>………, nr… ....................., CNP ..............................................., domiciliat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………………………………………., strada ........................................................., nr.</w:t>
      </w:r>
      <w:r>
        <w:rPr>
          <w:spacing w:val="-2"/>
        </w:rPr>
        <w:t xml:space="preserve"> </w:t>
      </w:r>
      <w:r>
        <w:t xml:space="preserve">………, </w:t>
      </w:r>
      <w:r>
        <w:rPr>
          <w:spacing w:val="-1"/>
        </w:rPr>
        <w:t xml:space="preserve"> </w:t>
      </w:r>
      <w:r>
        <w:t>bl. …………………….…..,</w:t>
      </w:r>
      <w:r>
        <w:rPr>
          <w:spacing w:val="-5"/>
        </w:rPr>
        <w:t xml:space="preserve"> </w:t>
      </w:r>
      <w:r>
        <w:t>ap.</w:t>
      </w:r>
      <w:r>
        <w:rPr>
          <w:spacing w:val="-1"/>
        </w:rPr>
        <w:t xml:space="preserve"> </w:t>
      </w:r>
      <w:r>
        <w:t>…………………..……………………..….</w:t>
      </w:r>
    </w:p>
    <w:p w:rsidR="00744B09" w:rsidRDefault="00744B09" w:rsidP="0040108A">
      <w:pPr>
        <w:pStyle w:val="BodyText"/>
        <w:spacing w:before="8"/>
        <w:rPr>
          <w:sz w:val="21"/>
        </w:rPr>
      </w:pPr>
    </w:p>
    <w:p w:rsidR="00744B09" w:rsidRDefault="00744B09" w:rsidP="0040108A">
      <w:pPr>
        <w:pStyle w:val="BodyText"/>
        <w:tabs>
          <w:tab w:val="left" w:leader="dot" w:pos="9707"/>
        </w:tabs>
        <w:ind w:left="132"/>
      </w:pPr>
      <w:r>
        <w:t>în</w:t>
      </w:r>
      <w:r>
        <w:rPr>
          <w:spacing w:val="-1"/>
        </w:rPr>
        <w:t xml:space="preserve"> </w:t>
      </w:r>
      <w:r>
        <w:t>calitate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proprietar</w:t>
      </w:r>
      <w:r>
        <w:rPr>
          <w:spacing w:val="1"/>
        </w:rPr>
        <w:t xml:space="preserve"> </w:t>
      </w:r>
      <w:r>
        <w:t>al imobilului</w:t>
      </w:r>
      <w:r>
        <w:rPr>
          <w:spacing w:val="-4"/>
        </w:rPr>
        <w:t xml:space="preserve"> </w:t>
      </w:r>
      <w:r>
        <w:t>înscris în CF</w:t>
      </w:r>
      <w:r>
        <w:rPr>
          <w:spacing w:val="-2"/>
        </w:rPr>
        <w:t xml:space="preserve"> </w:t>
      </w:r>
      <w:r>
        <w:t>nr. ..................................................................,</w:t>
      </w:r>
    </w:p>
    <w:p w:rsidR="00744B09" w:rsidRDefault="00744B09" w:rsidP="0040108A">
      <w:pPr>
        <w:pStyle w:val="BodyText"/>
        <w:spacing w:before="6"/>
        <w:rPr>
          <w:sz w:val="21"/>
        </w:rPr>
      </w:pPr>
    </w:p>
    <w:p w:rsidR="00744B09" w:rsidRDefault="00744B09" w:rsidP="00CA5E1A">
      <w:pPr>
        <w:pStyle w:val="BodyText"/>
        <w:ind w:left="132"/>
        <w:rPr>
          <w:sz w:val="21"/>
        </w:rPr>
      </w:pPr>
      <w:r>
        <w:t>imobil</w:t>
      </w:r>
      <w:r>
        <w:rPr>
          <w:spacing w:val="-2"/>
        </w:rPr>
        <w:t xml:space="preserve"> </w:t>
      </w:r>
      <w:r>
        <w:t>situat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…………………………………………………………………………………</w:t>
      </w:r>
    </w:p>
    <w:p w:rsidR="00744B09" w:rsidRDefault="00744B09" w:rsidP="0040108A">
      <w:pPr>
        <w:pStyle w:val="BodyText"/>
        <w:ind w:left="132"/>
      </w:pPr>
      <w:r>
        <w:t>………………………………………………………………..…………………………………,</w:t>
      </w:r>
    </w:p>
    <w:p w:rsidR="00744B09" w:rsidRDefault="00744B09" w:rsidP="0040108A">
      <w:pPr>
        <w:pStyle w:val="BodyText"/>
        <w:spacing w:before="6"/>
        <w:rPr>
          <w:sz w:val="21"/>
        </w:rPr>
      </w:pPr>
    </w:p>
    <w:p w:rsidR="00744B09" w:rsidRDefault="00744B09" w:rsidP="00CA5E1A">
      <w:pPr>
        <w:pStyle w:val="BodyText"/>
        <w:ind w:left="132"/>
      </w:pPr>
      <w:r>
        <w:t>în</w:t>
      </w:r>
      <w:r>
        <w:rPr>
          <w:spacing w:val="-1"/>
        </w:rPr>
        <w:t xml:space="preserve"> </w:t>
      </w:r>
      <w:r>
        <w:t>conformitate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prevederile</w:t>
      </w:r>
      <w:r>
        <w:rPr>
          <w:spacing w:val="-1"/>
        </w:rPr>
        <w:t xml:space="preserve"> </w:t>
      </w:r>
      <w:r>
        <w:t>Legii nr.</w:t>
      </w:r>
      <w:r>
        <w:rPr>
          <w:spacing w:val="-2"/>
        </w:rPr>
        <w:t xml:space="preserve"> </w:t>
      </w:r>
      <w:r>
        <w:t>50/1991,</w:t>
      </w:r>
      <w:r>
        <w:rPr>
          <w:spacing w:val="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calitate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vecin</w:t>
      </w:r>
      <w:r>
        <w:rPr>
          <w:spacing w:val="-1"/>
        </w:rPr>
        <w:t xml:space="preserve"> </w:t>
      </w:r>
      <w:r>
        <w:t>direct</w:t>
      </w:r>
      <w:r>
        <w:rPr>
          <w:spacing w:val="2"/>
        </w:rPr>
        <w:t xml:space="preserve"> </w:t>
      </w:r>
      <w:r>
        <w:t>al ………………..……..…………………………………………………………………………………, care este proprietar al</w:t>
      </w:r>
      <w:r>
        <w:rPr>
          <w:spacing w:val="-57"/>
        </w:rPr>
        <w:t xml:space="preserve"> </w:t>
      </w:r>
      <w:r>
        <w:t xml:space="preserve">terenului ce face obiectul Planului Urbanistic de Detaliu, </w:t>
      </w:r>
      <w:r>
        <w:rPr>
          <w:b/>
        </w:rPr>
        <w:t xml:space="preserve">sunt de acord / nu sunt de acord </w:t>
      </w:r>
      <w:r>
        <w:t>cu</w:t>
      </w:r>
      <w:r>
        <w:rPr>
          <w:spacing w:val="1"/>
        </w:rPr>
        <w:t xml:space="preserve"> </w:t>
      </w:r>
      <w:r>
        <w:t>reglementările</w:t>
      </w:r>
      <w:r>
        <w:rPr>
          <w:spacing w:val="-4"/>
        </w:rPr>
        <w:t xml:space="preserve"> </w:t>
      </w:r>
      <w:r>
        <w:t>urbanistice</w:t>
      </w:r>
      <w:r>
        <w:rPr>
          <w:spacing w:val="-1"/>
        </w:rPr>
        <w:t xml:space="preserve"> </w:t>
      </w:r>
      <w:r>
        <w:t>propuse</w:t>
      </w:r>
      <w:r>
        <w:rPr>
          <w:spacing w:val="-3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planul de</w:t>
      </w:r>
      <w:r>
        <w:rPr>
          <w:spacing w:val="1"/>
        </w:rPr>
        <w:t xml:space="preserve"> </w:t>
      </w:r>
      <w:r>
        <w:t>urbanism</w:t>
      </w:r>
      <w:r>
        <w:rPr>
          <w:spacing w:val="1"/>
        </w:rPr>
        <w:t xml:space="preserve"> </w:t>
      </w:r>
      <w:r>
        <w:t>intitulat:</w:t>
      </w:r>
    </w:p>
    <w:p w:rsidR="00744B09" w:rsidRDefault="00744B09" w:rsidP="009B4A89">
      <w:pPr>
        <w:pStyle w:val="BodyText"/>
        <w:spacing w:line="275" w:lineRule="exact"/>
        <w:ind w:left="132"/>
      </w:pPr>
      <w:r>
        <w:t>………………………………………………………………..……………………………………….………………………………………………………………..……………………………………….,</w:t>
      </w:r>
    </w:p>
    <w:p w:rsidR="00744B09" w:rsidRDefault="00744B09" w:rsidP="0040108A">
      <w:pPr>
        <w:pStyle w:val="BodyText"/>
        <w:spacing w:before="6"/>
        <w:rPr>
          <w:sz w:val="21"/>
        </w:rPr>
      </w:pPr>
    </w:p>
    <w:p w:rsidR="00744B09" w:rsidRDefault="00744B09" w:rsidP="0040108A">
      <w:pPr>
        <w:pStyle w:val="BodyText"/>
        <w:ind w:left="132"/>
      </w:pPr>
      <w:r>
        <w:t>proiectat</w:t>
      </w:r>
      <w:r>
        <w:rPr>
          <w:spacing w:val="-3"/>
        </w:rPr>
        <w:t xml:space="preserve"> </w:t>
      </w:r>
      <w:r>
        <w:t>de ………………………………………………………………………………………..</w:t>
      </w:r>
    </w:p>
    <w:p w:rsidR="00744B09" w:rsidRDefault="00744B09" w:rsidP="0040108A">
      <w:pPr>
        <w:pStyle w:val="BodyText"/>
        <w:spacing w:before="199" w:line="242" w:lineRule="auto"/>
        <w:ind w:left="132" w:right="402"/>
      </w:pPr>
      <w:r>
        <w:t>Dau prezenta declarație spre a servi în procesul de informare consultare a populației, premergător</w:t>
      </w:r>
      <w:r>
        <w:rPr>
          <w:spacing w:val="-57"/>
        </w:rPr>
        <w:t xml:space="preserve"> </w:t>
      </w:r>
      <w:r>
        <w:t>avizării</w:t>
      </w:r>
      <w:r>
        <w:rPr>
          <w:spacing w:val="-3"/>
        </w:rPr>
        <w:t xml:space="preserve"> </w:t>
      </w:r>
      <w:r>
        <w:t>și aprobării planului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urbanism</w:t>
      </w:r>
      <w:r>
        <w:rPr>
          <w:spacing w:val="1"/>
        </w:rPr>
        <w:t xml:space="preserve"> </w:t>
      </w:r>
      <w:r>
        <w:t>în cauză.</w:t>
      </w:r>
    </w:p>
    <w:p w:rsidR="00744B09" w:rsidRDefault="00744B09" w:rsidP="0040108A">
      <w:pPr>
        <w:pStyle w:val="BodyText"/>
        <w:spacing w:before="8"/>
        <w:rPr>
          <w:sz w:val="23"/>
        </w:rPr>
      </w:pPr>
    </w:p>
    <w:p w:rsidR="00744B09" w:rsidRDefault="00744B09" w:rsidP="0040108A">
      <w:pPr>
        <w:pStyle w:val="BodyText"/>
        <w:ind w:left="132"/>
      </w:pPr>
      <w:r>
        <w:rPr>
          <w:u w:val="single"/>
        </w:rPr>
        <w:t>Am</w:t>
      </w:r>
      <w:r>
        <w:rPr>
          <w:spacing w:val="-1"/>
          <w:u w:val="single"/>
        </w:rPr>
        <w:t xml:space="preserve"> </w:t>
      </w:r>
      <w:r>
        <w:rPr>
          <w:u w:val="single"/>
        </w:rPr>
        <w:t>luat la</w:t>
      </w:r>
      <w:r>
        <w:rPr>
          <w:spacing w:val="-2"/>
          <w:u w:val="single"/>
        </w:rPr>
        <w:t xml:space="preserve"> </w:t>
      </w:r>
      <w:r>
        <w:rPr>
          <w:u w:val="single"/>
        </w:rPr>
        <w:t>cunostinţă:</w:t>
      </w:r>
    </w:p>
    <w:p w:rsidR="00744B09" w:rsidRDefault="00744B09" w:rsidP="0040108A">
      <w:pPr>
        <w:spacing w:before="1" w:line="275" w:lineRule="exact"/>
        <w:ind w:left="132"/>
        <w:rPr>
          <w:sz w:val="24"/>
        </w:rPr>
      </w:pPr>
      <w:r>
        <w:rPr>
          <w:b/>
          <w:sz w:val="24"/>
        </w:rPr>
        <w:t>Sunt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 sunt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acord </w:t>
      </w:r>
      <w:r>
        <w:rPr>
          <w:sz w:val="24"/>
        </w:rPr>
        <w:t>cu intenția</w:t>
      </w:r>
      <w:r>
        <w:rPr>
          <w:spacing w:val="-2"/>
          <w:sz w:val="24"/>
        </w:rPr>
        <w:t xml:space="preserve"> </w:t>
      </w:r>
      <w:r>
        <w:rPr>
          <w:sz w:val="24"/>
        </w:rPr>
        <w:t>elaborării</w:t>
      </w:r>
      <w:r>
        <w:rPr>
          <w:spacing w:val="-1"/>
          <w:sz w:val="24"/>
        </w:rPr>
        <w:t xml:space="preserve"> </w:t>
      </w:r>
      <w:r>
        <w:rPr>
          <w:sz w:val="24"/>
        </w:rPr>
        <w:t>planului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urbanism.</w:t>
      </w:r>
    </w:p>
    <w:p w:rsidR="00744B09" w:rsidRPr="00E27354" w:rsidRDefault="00744B09" w:rsidP="00E27354">
      <w:pPr>
        <w:pStyle w:val="BodyText"/>
        <w:spacing w:line="275" w:lineRule="exact"/>
        <w:ind w:left="132"/>
      </w:pPr>
      <w:r>
        <w:t>Mențiuni:</w:t>
      </w:r>
    </w:p>
    <w:p w:rsidR="00744B09" w:rsidRDefault="00744B09" w:rsidP="0040108A">
      <w:pPr>
        <w:pStyle w:val="BodyText"/>
        <w:tabs>
          <w:tab w:val="left" w:pos="5894"/>
        </w:tabs>
        <w:spacing w:before="207"/>
        <w:ind w:left="132"/>
      </w:pPr>
      <w:r>
        <w:t>Data</w:t>
      </w:r>
      <w:r>
        <w:rPr>
          <w:spacing w:val="-4"/>
        </w:rPr>
        <w:t xml:space="preserve"> </w:t>
      </w:r>
      <w:r>
        <w:t>semnării...............................................</w:t>
      </w:r>
      <w:r>
        <w:tab/>
        <w:t>Semnătura</w:t>
      </w:r>
      <w:r>
        <w:rPr>
          <w:spacing w:val="-2"/>
        </w:rPr>
        <w:t xml:space="preserve"> </w:t>
      </w:r>
      <w:r>
        <w:t>........................................</w:t>
      </w:r>
    </w:p>
    <w:p w:rsidR="00744B09" w:rsidRDefault="00744B09" w:rsidP="0040108A">
      <w:pPr>
        <w:pStyle w:val="BodyText"/>
        <w:spacing w:before="1"/>
      </w:pPr>
    </w:p>
    <w:p w:rsidR="00744B09" w:rsidRDefault="00744B09" w:rsidP="0040108A">
      <w:pPr>
        <w:spacing w:before="1"/>
        <w:ind w:left="132"/>
        <w:rPr>
          <w:i/>
          <w:sz w:val="20"/>
        </w:rPr>
      </w:pPr>
      <w:r>
        <w:rPr>
          <w:b/>
          <w:i/>
          <w:sz w:val="20"/>
        </w:rPr>
        <w:t>Notă</w:t>
      </w:r>
      <w:r>
        <w:rPr>
          <w:i/>
          <w:sz w:val="20"/>
        </w:rPr>
        <w:t>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cazul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obiecţiunii,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declarația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completată cu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menţiunile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privind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propunerile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planului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urbanism.</w:t>
      </w:r>
    </w:p>
    <w:p w:rsidR="00744B09" w:rsidRPr="00ED5EE6" w:rsidRDefault="00744B09" w:rsidP="00ED5EE6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 </w:t>
      </w:r>
      <w:r w:rsidRPr="00ED5EE6">
        <w:rPr>
          <w:rFonts w:ascii="Times New Roman" w:hAnsi="Times New Roman"/>
          <w:b/>
          <w:lang w:val="ro-RO"/>
        </w:rPr>
        <w:t xml:space="preserve">   PREŞEDINTE DE ŞEDINŢĂ,                                                             SECRETARUL GENERAL,</w:t>
      </w:r>
    </w:p>
    <w:p w:rsidR="00744B09" w:rsidRPr="00ED5EE6" w:rsidRDefault="00744B09" w:rsidP="00ED5EE6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Consilier,  ____________________</w:t>
      </w:r>
      <w:r w:rsidRPr="00ED5EE6">
        <w:rPr>
          <w:rFonts w:ascii="Times New Roman" w:hAnsi="Times New Roman"/>
          <w:b/>
          <w:lang w:val="ro-RO"/>
        </w:rPr>
        <w:t xml:space="preserve">                                                                </w:t>
      </w:r>
      <w:r>
        <w:rPr>
          <w:rFonts w:ascii="Times New Roman" w:hAnsi="Times New Roman"/>
          <w:b/>
          <w:lang w:val="ro-RO"/>
        </w:rPr>
        <w:t>Marinela BUJOR</w:t>
      </w:r>
    </w:p>
    <w:p w:rsidR="00744B09" w:rsidRPr="009E6369" w:rsidRDefault="00744B09" w:rsidP="00ED5E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4B09" w:rsidRDefault="00744B09" w:rsidP="00C3082E">
      <w:pPr>
        <w:ind w:left="132"/>
        <w:rPr>
          <w:rFonts w:ascii="Times New Roman" w:hAnsi="Times New Roman"/>
          <w:i/>
          <w:sz w:val="24"/>
          <w:szCs w:val="24"/>
        </w:rPr>
      </w:pPr>
    </w:p>
    <w:p w:rsidR="00744B09" w:rsidRDefault="00744B09" w:rsidP="0040108A">
      <w:pPr>
        <w:spacing w:before="50"/>
        <w:ind w:left="767" w:right="1138"/>
        <w:jc w:val="center"/>
        <w:rPr>
          <w:rFonts w:ascii="Times New Roman" w:hAnsi="Times New Roman"/>
          <w:b/>
          <w:sz w:val="24"/>
          <w:szCs w:val="24"/>
        </w:rPr>
      </w:pPr>
    </w:p>
    <w:p w:rsidR="00744B09" w:rsidRPr="0040108A" w:rsidRDefault="00744B09" w:rsidP="0040108A">
      <w:pPr>
        <w:spacing w:before="50"/>
        <w:ind w:left="767" w:right="1138"/>
        <w:jc w:val="center"/>
        <w:rPr>
          <w:rFonts w:ascii="Times New Roman" w:hAnsi="Times New Roman"/>
          <w:b/>
          <w:sz w:val="24"/>
          <w:szCs w:val="24"/>
        </w:rPr>
      </w:pPr>
      <w:r w:rsidRPr="0040108A">
        <w:rPr>
          <w:rFonts w:ascii="Times New Roman" w:hAnsi="Times New Roman"/>
          <w:b/>
          <w:sz w:val="24"/>
          <w:szCs w:val="24"/>
        </w:rPr>
        <w:t>Primăria</w:t>
      </w:r>
      <w:r w:rsidRPr="0040108A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40108A">
        <w:rPr>
          <w:rFonts w:ascii="Times New Roman" w:hAnsi="Times New Roman"/>
          <w:b/>
          <w:sz w:val="24"/>
          <w:szCs w:val="24"/>
        </w:rPr>
        <w:t>Comun</w:t>
      </w:r>
      <w:r>
        <w:rPr>
          <w:rFonts w:ascii="Times New Roman" w:hAnsi="Times New Roman"/>
          <w:b/>
          <w:sz w:val="24"/>
          <w:szCs w:val="24"/>
        </w:rPr>
        <w:t>e</w:t>
      </w:r>
      <w:r w:rsidRPr="0040108A">
        <w:rPr>
          <w:rFonts w:ascii="Times New Roman" w:hAnsi="Times New Roman"/>
          <w:b/>
          <w:sz w:val="24"/>
          <w:szCs w:val="24"/>
        </w:rPr>
        <w:t>i</w:t>
      </w:r>
      <w:r w:rsidRPr="0040108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Mărăcineni</w:t>
      </w:r>
    </w:p>
    <w:p w:rsidR="00744B09" w:rsidRPr="0040108A" w:rsidRDefault="00744B09" w:rsidP="0040108A">
      <w:pPr>
        <w:spacing w:before="7"/>
        <w:ind w:left="767" w:right="1138"/>
        <w:jc w:val="center"/>
        <w:rPr>
          <w:rFonts w:ascii="Times New Roman" w:hAnsi="Times New Roman"/>
          <w:sz w:val="24"/>
          <w:szCs w:val="24"/>
        </w:rPr>
      </w:pPr>
      <w:r w:rsidRPr="0040108A">
        <w:rPr>
          <w:rFonts w:ascii="Times New Roman" w:hAnsi="Times New Roman"/>
          <w:sz w:val="24"/>
          <w:szCs w:val="24"/>
        </w:rPr>
        <w:t>Data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anu</w:t>
      </w:r>
      <w:r>
        <w:rPr>
          <w:rFonts w:ascii="Times New Roman" w:hAnsi="Times New Roman"/>
          <w:sz w:val="24"/>
          <w:szCs w:val="24"/>
        </w:rPr>
        <w:t>n</w:t>
      </w:r>
      <w:r w:rsidRPr="0040108A">
        <w:rPr>
          <w:rFonts w:ascii="Times New Roman" w:hAnsi="Times New Roman"/>
          <w:sz w:val="24"/>
          <w:szCs w:val="24"/>
        </w:rPr>
        <w:t>țului: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00.00.0000</w:t>
      </w:r>
    </w:p>
    <w:p w:rsidR="00744B09" w:rsidRPr="0040108A" w:rsidRDefault="00744B09" w:rsidP="0040108A">
      <w:pPr>
        <w:pStyle w:val="BodyText"/>
      </w:pPr>
    </w:p>
    <w:p w:rsidR="00744B09" w:rsidRPr="0040108A" w:rsidRDefault="00744B09" w:rsidP="0040108A">
      <w:pPr>
        <w:pStyle w:val="Heading1"/>
        <w:spacing w:before="0"/>
        <w:ind w:right="1142"/>
        <w:rPr>
          <w:sz w:val="24"/>
          <w:szCs w:val="24"/>
        </w:rPr>
      </w:pPr>
      <w:r w:rsidRPr="0040108A">
        <w:rPr>
          <w:sz w:val="24"/>
          <w:szCs w:val="24"/>
        </w:rPr>
        <w:t>Intenția</w:t>
      </w:r>
      <w:r w:rsidRPr="0040108A">
        <w:rPr>
          <w:spacing w:val="3"/>
          <w:sz w:val="24"/>
          <w:szCs w:val="24"/>
        </w:rPr>
        <w:t xml:space="preserve"> </w:t>
      </w:r>
      <w:r w:rsidRPr="0040108A">
        <w:rPr>
          <w:sz w:val="24"/>
          <w:szCs w:val="24"/>
        </w:rPr>
        <w:t>și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Propunerile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elaborare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Plan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Urbanistic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"/>
          <w:sz w:val="24"/>
          <w:szCs w:val="24"/>
        </w:rPr>
        <w:t xml:space="preserve"> </w:t>
      </w:r>
      <w:r w:rsidRPr="0040108A">
        <w:rPr>
          <w:sz w:val="24"/>
          <w:szCs w:val="24"/>
        </w:rPr>
        <w:t>Detaliu</w:t>
      </w:r>
    </w:p>
    <w:p w:rsidR="00744B09" w:rsidRPr="0040108A" w:rsidRDefault="00744B09" w:rsidP="009B4A89">
      <w:pPr>
        <w:spacing w:after="0" w:line="244" w:lineRule="auto"/>
        <w:ind w:left="111"/>
        <w:rPr>
          <w:rFonts w:ascii="Times New Roman" w:hAnsi="Times New Roman"/>
          <w:i/>
          <w:sz w:val="24"/>
          <w:szCs w:val="24"/>
        </w:rPr>
      </w:pPr>
      <w:r w:rsidRPr="0040108A">
        <w:rPr>
          <w:rFonts w:ascii="Times New Roman" w:hAnsi="Times New Roman"/>
          <w:sz w:val="24"/>
          <w:szCs w:val="24"/>
        </w:rPr>
        <w:t>Denumire: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____________</w:t>
      </w:r>
      <w:r w:rsidRPr="0040108A">
        <w:rPr>
          <w:rFonts w:ascii="Times New Roman" w:hAnsi="Times New Roman"/>
          <w:i/>
          <w:color w:val="F27200"/>
          <w:spacing w:val="18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(conform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Certificat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de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Urbanism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nr.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_______________</w:t>
      </w:r>
      <w:r w:rsidRPr="0040108A">
        <w:rPr>
          <w:rFonts w:ascii="Times New Roman" w:hAnsi="Times New Roman"/>
          <w:i/>
          <w:color w:val="F27200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din</w:t>
      </w:r>
      <w:r w:rsidRPr="004010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data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de</w:t>
      </w:r>
      <w:r>
        <w:rPr>
          <w:rFonts w:ascii="Times New Roman" w:hAnsi="Times New Roman"/>
          <w:i/>
          <w:color w:val="F27200"/>
          <w:spacing w:val="20"/>
          <w:sz w:val="24"/>
          <w:szCs w:val="24"/>
        </w:rPr>
        <w:t>____________</w:t>
      </w:r>
      <w:r w:rsidRPr="0040108A">
        <w:rPr>
          <w:rFonts w:ascii="Times New Roman" w:hAnsi="Times New Roman"/>
          <w:sz w:val="24"/>
          <w:szCs w:val="24"/>
        </w:rPr>
        <w:t>)</w:t>
      </w:r>
      <w:r w:rsidRPr="0040108A">
        <w:rPr>
          <w:rFonts w:ascii="Times New Roman" w:hAnsi="Times New Roman"/>
          <w:spacing w:val="-10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Localizare:</w:t>
      </w:r>
      <w:r w:rsidRPr="0040108A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______________</w:t>
      </w:r>
    </w:p>
    <w:p w:rsidR="00744B09" w:rsidRPr="0040108A" w:rsidRDefault="00744B09" w:rsidP="0040108A">
      <w:pPr>
        <w:spacing w:after="0" w:line="481" w:lineRule="exact"/>
        <w:ind w:left="111"/>
        <w:rPr>
          <w:rFonts w:ascii="Times New Roman" w:hAnsi="Times New Roman"/>
          <w:i/>
          <w:sz w:val="24"/>
          <w:szCs w:val="24"/>
        </w:rPr>
      </w:pPr>
      <w:r w:rsidRPr="0040108A">
        <w:rPr>
          <w:rFonts w:ascii="Times New Roman" w:hAnsi="Times New Roman"/>
          <w:sz w:val="24"/>
          <w:szCs w:val="24"/>
        </w:rPr>
        <w:t>Inițiator: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_____________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,</w:t>
      </w:r>
      <w:r w:rsidRPr="0040108A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Elaborator:</w:t>
      </w:r>
      <w:r w:rsidRPr="0040108A"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_____________</w:t>
      </w:r>
    </w:p>
    <w:p w:rsidR="00744B09" w:rsidRPr="0040108A" w:rsidRDefault="00744B09" w:rsidP="005D20F3">
      <w:pPr>
        <w:pStyle w:val="Heading2"/>
        <w:spacing w:line="242" w:lineRule="auto"/>
        <w:ind w:right="0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Publicul</w:t>
      </w:r>
      <w:r w:rsidRPr="0040108A">
        <w:rPr>
          <w:spacing w:val="6"/>
          <w:sz w:val="24"/>
          <w:szCs w:val="24"/>
        </w:rPr>
        <w:t xml:space="preserve"> </w:t>
      </w:r>
      <w:r w:rsidRPr="0040108A">
        <w:rPr>
          <w:sz w:val="24"/>
          <w:szCs w:val="24"/>
        </w:rPr>
        <w:t>este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invitat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să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sz w:val="24"/>
          <w:szCs w:val="24"/>
        </w:rPr>
        <w:t>transmită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sz w:val="24"/>
          <w:szCs w:val="24"/>
        </w:rPr>
        <w:t>observații</w:t>
      </w:r>
      <w:r w:rsidRPr="0040108A">
        <w:rPr>
          <w:spacing w:val="8"/>
          <w:sz w:val="24"/>
          <w:szCs w:val="24"/>
        </w:rPr>
        <w:t xml:space="preserve"> </w:t>
      </w:r>
      <w:r w:rsidRPr="0040108A">
        <w:rPr>
          <w:sz w:val="24"/>
          <w:szCs w:val="24"/>
        </w:rPr>
        <w:t>asupra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documentelor</w:t>
      </w:r>
      <w:r w:rsidRPr="0040108A">
        <w:rPr>
          <w:spacing w:val="1"/>
          <w:sz w:val="24"/>
          <w:szCs w:val="24"/>
        </w:rPr>
        <w:t xml:space="preserve"> </w:t>
      </w:r>
      <w:r w:rsidRPr="0040108A">
        <w:rPr>
          <w:sz w:val="24"/>
          <w:szCs w:val="24"/>
        </w:rPr>
        <w:t>expuse/disponibile</w:t>
      </w:r>
      <w:r w:rsidRPr="0040108A">
        <w:rPr>
          <w:spacing w:val="15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17"/>
          <w:sz w:val="24"/>
          <w:szCs w:val="24"/>
        </w:rPr>
        <w:t xml:space="preserve"> </w:t>
      </w:r>
      <w:r w:rsidRPr="0040108A">
        <w:rPr>
          <w:sz w:val="24"/>
          <w:szCs w:val="24"/>
        </w:rPr>
        <w:t>avizierul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Primăriei</w:t>
      </w:r>
      <w:r w:rsidRPr="0040108A"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Mărăcineni</w:t>
      </w:r>
      <w:r w:rsidRPr="0040108A">
        <w:rPr>
          <w:sz w:val="24"/>
          <w:szCs w:val="24"/>
        </w:rPr>
        <w:t>,</w:t>
      </w:r>
      <w:r w:rsidRPr="0040108A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str. Principală , nr. 274A </w:t>
      </w:r>
      <w:r w:rsidRPr="0040108A">
        <w:rPr>
          <w:spacing w:val="-102"/>
          <w:sz w:val="24"/>
          <w:szCs w:val="24"/>
        </w:rPr>
        <w:t xml:space="preserve"> </w:t>
      </w:r>
      <w:r>
        <w:rPr>
          <w:spacing w:val="-102"/>
          <w:sz w:val="24"/>
          <w:szCs w:val="24"/>
        </w:rPr>
        <w:t xml:space="preserve">    </w:t>
      </w:r>
      <w:r w:rsidRPr="0040108A">
        <w:rPr>
          <w:sz w:val="24"/>
          <w:szCs w:val="24"/>
        </w:rPr>
        <w:t>în</w:t>
      </w:r>
      <w:r w:rsidRPr="0040108A">
        <w:rPr>
          <w:spacing w:val="8"/>
          <w:sz w:val="24"/>
          <w:szCs w:val="24"/>
        </w:rPr>
        <w:t xml:space="preserve"> </w:t>
      </w:r>
      <w:r w:rsidRPr="0040108A">
        <w:rPr>
          <w:sz w:val="24"/>
          <w:szCs w:val="24"/>
        </w:rPr>
        <w:t>perioada</w:t>
      </w:r>
      <w:r w:rsidRPr="0040108A">
        <w:rPr>
          <w:spacing w:val="8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9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7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11"/>
          <w:sz w:val="24"/>
          <w:szCs w:val="24"/>
        </w:rPr>
        <w:t xml:space="preserve"> </w:t>
      </w:r>
      <w:r w:rsidRPr="0040108A">
        <w:rPr>
          <w:sz w:val="24"/>
          <w:szCs w:val="24"/>
        </w:rPr>
        <w:t>(15</w:t>
      </w:r>
      <w:r w:rsidRPr="0040108A">
        <w:rPr>
          <w:spacing w:val="9"/>
          <w:sz w:val="24"/>
          <w:szCs w:val="24"/>
        </w:rPr>
        <w:t xml:space="preserve"> </w:t>
      </w:r>
      <w:r w:rsidRPr="0040108A">
        <w:rPr>
          <w:sz w:val="24"/>
          <w:szCs w:val="24"/>
        </w:rPr>
        <w:t>zile)</w:t>
      </w:r>
      <w:r w:rsidRPr="0040108A">
        <w:rPr>
          <w:spacing w:val="7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între</w:t>
      </w:r>
      <w:r w:rsidRPr="0040108A">
        <w:rPr>
          <w:color w:val="EE220C"/>
          <w:spacing w:val="8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orele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11.00</w:t>
      </w:r>
      <w:r w:rsidRPr="0040108A">
        <w:rPr>
          <w:color w:val="EE220C"/>
          <w:spacing w:val="9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-</w:t>
      </w:r>
      <w:r w:rsidRPr="0040108A">
        <w:rPr>
          <w:color w:val="EE220C"/>
          <w:spacing w:val="7"/>
          <w:sz w:val="24"/>
          <w:szCs w:val="24"/>
        </w:rPr>
        <w:t xml:space="preserve"> </w:t>
      </w:r>
      <w:r w:rsidRPr="0040108A">
        <w:rPr>
          <w:color w:val="EE220C"/>
          <w:sz w:val="24"/>
          <w:szCs w:val="24"/>
        </w:rPr>
        <w:t>12.00</w:t>
      </w:r>
    </w:p>
    <w:p w:rsidR="00744B09" w:rsidRPr="0040108A" w:rsidRDefault="00744B09" w:rsidP="006B7F64">
      <w:pPr>
        <w:pStyle w:val="Heading3"/>
        <w:ind w:left="111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Responsabil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cu</w:t>
      </w:r>
      <w:r w:rsidRPr="0040108A">
        <w:rPr>
          <w:spacing w:val="24"/>
          <w:sz w:val="24"/>
          <w:szCs w:val="24"/>
        </w:rPr>
        <w:t xml:space="preserve"> </w:t>
      </w:r>
      <w:r w:rsidRPr="0040108A">
        <w:rPr>
          <w:sz w:val="24"/>
          <w:szCs w:val="24"/>
        </w:rPr>
        <w:t>informarea</w:t>
      </w:r>
      <w:r w:rsidRPr="0040108A">
        <w:rPr>
          <w:spacing w:val="24"/>
          <w:sz w:val="24"/>
          <w:szCs w:val="24"/>
        </w:rPr>
        <w:t xml:space="preserve"> </w:t>
      </w:r>
      <w:r w:rsidRPr="0040108A">
        <w:rPr>
          <w:sz w:val="24"/>
          <w:szCs w:val="24"/>
        </w:rPr>
        <w:t>şi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consultarea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publicului:</w:t>
      </w:r>
    </w:p>
    <w:p w:rsidR="00744B09" w:rsidRPr="001878AD" w:rsidRDefault="00744B09" w:rsidP="006B7F64">
      <w:pPr>
        <w:spacing w:after="0"/>
        <w:ind w:left="111"/>
        <w:jc w:val="both"/>
        <w:rPr>
          <w:rFonts w:ascii="Times New Roman" w:hAnsi="Times New Roman"/>
          <w:sz w:val="24"/>
          <w:szCs w:val="24"/>
        </w:rPr>
      </w:pPr>
      <w:r w:rsidRPr="0040108A">
        <w:rPr>
          <w:rFonts w:ascii="Times New Roman" w:hAnsi="Times New Roman"/>
          <w:i/>
          <w:color w:val="F27200"/>
          <w:sz w:val="24"/>
          <w:szCs w:val="24"/>
        </w:rPr>
        <w:t>nume</w:t>
      </w:r>
      <w:r w:rsidRPr="0040108A">
        <w:rPr>
          <w:rFonts w:ascii="Times New Roman" w:hAnsi="Times New Roman"/>
          <w:i/>
          <w:color w:val="F27200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prenume,</w:t>
      </w:r>
      <w:r w:rsidRPr="0040108A">
        <w:rPr>
          <w:rFonts w:ascii="Times New Roman" w:hAnsi="Times New Roman"/>
          <w:i/>
          <w:color w:val="F27200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i/>
          <w:color w:val="F27200"/>
          <w:sz w:val="24"/>
          <w:szCs w:val="24"/>
        </w:rPr>
        <w:t>funcție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Primăria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Comun</w:t>
      </w:r>
      <w:r>
        <w:rPr>
          <w:rFonts w:ascii="Times New Roman" w:hAnsi="Times New Roman"/>
          <w:sz w:val="24"/>
          <w:szCs w:val="24"/>
        </w:rPr>
        <w:t>ei  Mărăcineni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54195">
        <w:rPr>
          <w:rFonts w:ascii="Times New Roman" w:hAnsi="Times New Roman"/>
          <w:sz w:val="24"/>
          <w:szCs w:val="24"/>
        </w:rPr>
        <w:t>str. Principală , nr. 274A</w:t>
      </w:r>
      <w:r>
        <w:rPr>
          <w:sz w:val="24"/>
          <w:szCs w:val="24"/>
        </w:rPr>
        <w:t xml:space="preserve"> </w:t>
      </w:r>
      <w:r w:rsidRPr="0040108A">
        <w:rPr>
          <w:spacing w:val="-102"/>
          <w:sz w:val="24"/>
          <w:szCs w:val="24"/>
        </w:rPr>
        <w:t xml:space="preserve"> </w:t>
      </w:r>
      <w:r>
        <w:rPr>
          <w:spacing w:val="-102"/>
          <w:sz w:val="24"/>
          <w:szCs w:val="24"/>
        </w:rPr>
        <w:t xml:space="preserve">    </w:t>
      </w:r>
      <w:r w:rsidRPr="0040108A">
        <w:rPr>
          <w:rFonts w:ascii="Times New Roman" w:hAnsi="Times New Roman"/>
          <w:sz w:val="24"/>
          <w:szCs w:val="24"/>
        </w:rPr>
        <w:t>,</w:t>
      </w:r>
      <w:r w:rsidRPr="0040108A">
        <w:rPr>
          <w:rFonts w:ascii="Times New Roman" w:hAnsi="Times New Roman"/>
          <w:spacing w:val="-102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telefon</w:t>
      </w:r>
      <w:r w:rsidRPr="0040108A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024827893,</w:t>
      </w:r>
      <w:r w:rsidRPr="004010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0108A">
        <w:rPr>
          <w:rFonts w:ascii="Times New Roman" w:hAnsi="Times New Roman"/>
          <w:sz w:val="24"/>
          <w:szCs w:val="24"/>
        </w:rPr>
        <w:t>e-mail</w:t>
      </w:r>
      <w:r w:rsidRPr="0040108A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27200"/>
          <w:sz w:val="24"/>
          <w:szCs w:val="24"/>
        </w:rPr>
        <w:t>primarie@maracineni.cjarges.ro</w:t>
      </w:r>
    </w:p>
    <w:p w:rsidR="00744B09" w:rsidRPr="0040108A" w:rsidRDefault="00744B09" w:rsidP="005D20F3">
      <w:pPr>
        <w:pStyle w:val="Heading3"/>
        <w:numPr>
          <w:ilvl w:val="0"/>
          <w:numId w:val="5"/>
        </w:numPr>
        <w:tabs>
          <w:tab w:val="left" w:pos="354"/>
        </w:tabs>
        <w:spacing w:line="182" w:lineRule="auto"/>
        <w:ind w:left="553" w:hanging="450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Observaţiile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sunt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necesare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vederea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parcurgerii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procesului</w:t>
      </w:r>
      <w:r w:rsidRPr="0040108A">
        <w:rPr>
          <w:spacing w:val="22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informare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și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consultare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a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publicului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cu</w:t>
      </w:r>
      <w:r w:rsidRPr="0040108A">
        <w:rPr>
          <w:spacing w:val="21"/>
          <w:sz w:val="24"/>
          <w:szCs w:val="24"/>
        </w:rPr>
        <w:t xml:space="preserve"> </w:t>
      </w:r>
      <w:r w:rsidRPr="0040108A">
        <w:rPr>
          <w:sz w:val="24"/>
          <w:szCs w:val="24"/>
        </w:rPr>
        <w:t>privire</w:t>
      </w:r>
      <w:r w:rsidRPr="0040108A">
        <w:rPr>
          <w:spacing w:val="22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-102"/>
          <w:sz w:val="24"/>
          <w:szCs w:val="24"/>
        </w:rPr>
        <w:t xml:space="preserve"> </w:t>
      </w:r>
      <w:r w:rsidRPr="0040108A">
        <w:rPr>
          <w:sz w:val="24"/>
          <w:szCs w:val="24"/>
        </w:rPr>
        <w:t>elaborarea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sau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revizuirea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planurilor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amenajare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a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teritoriului</w:t>
      </w:r>
      <w:r w:rsidRPr="0040108A">
        <w:rPr>
          <w:spacing w:val="18"/>
          <w:sz w:val="24"/>
          <w:szCs w:val="24"/>
        </w:rPr>
        <w:t xml:space="preserve"> </w:t>
      </w:r>
      <w:r w:rsidRPr="0040108A">
        <w:rPr>
          <w:sz w:val="24"/>
          <w:szCs w:val="24"/>
        </w:rPr>
        <w:t>și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urbanism,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conform</w:t>
      </w:r>
      <w:r w:rsidRPr="0040108A">
        <w:rPr>
          <w:spacing w:val="17"/>
          <w:sz w:val="24"/>
          <w:szCs w:val="24"/>
        </w:rPr>
        <w:t xml:space="preserve"> </w:t>
      </w:r>
      <w:r w:rsidRPr="0040108A">
        <w:rPr>
          <w:sz w:val="24"/>
          <w:szCs w:val="24"/>
        </w:rPr>
        <w:t>Ordinului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2701</w:t>
      </w:r>
      <w:r w:rsidRPr="0040108A">
        <w:rPr>
          <w:spacing w:val="19"/>
          <w:sz w:val="24"/>
          <w:szCs w:val="24"/>
        </w:rPr>
        <w:t xml:space="preserve"> </w:t>
      </w:r>
      <w:r w:rsidRPr="0040108A">
        <w:rPr>
          <w:sz w:val="24"/>
          <w:szCs w:val="24"/>
        </w:rPr>
        <w:t>/</w:t>
      </w:r>
      <w:r w:rsidRPr="0040108A">
        <w:rPr>
          <w:spacing w:val="20"/>
          <w:sz w:val="24"/>
          <w:szCs w:val="24"/>
        </w:rPr>
        <w:t xml:space="preserve"> </w:t>
      </w:r>
      <w:r w:rsidRPr="0040108A">
        <w:rPr>
          <w:sz w:val="24"/>
          <w:szCs w:val="24"/>
        </w:rPr>
        <w:t>2010.</w:t>
      </w:r>
    </w:p>
    <w:p w:rsidR="00744B09" w:rsidRPr="007522A5" w:rsidRDefault="00744B09" w:rsidP="005D20F3">
      <w:pPr>
        <w:pStyle w:val="ListParagraph"/>
        <w:numPr>
          <w:ilvl w:val="0"/>
          <w:numId w:val="5"/>
        </w:numPr>
        <w:tabs>
          <w:tab w:val="left" w:pos="354"/>
          <w:tab w:val="left" w:pos="7560"/>
        </w:tabs>
        <w:spacing w:line="182" w:lineRule="auto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Răspunsul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observaţiile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primite</w:t>
      </w:r>
      <w:r w:rsidRPr="0040108A">
        <w:rPr>
          <w:spacing w:val="15"/>
          <w:sz w:val="24"/>
          <w:szCs w:val="24"/>
        </w:rPr>
        <w:t xml:space="preserve"> </w:t>
      </w:r>
      <w:r w:rsidRPr="0040108A">
        <w:rPr>
          <w:sz w:val="24"/>
          <w:szCs w:val="24"/>
        </w:rPr>
        <w:t>va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fi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transmis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pe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e-mail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sau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prin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poștă,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13"/>
          <w:sz w:val="24"/>
          <w:szCs w:val="24"/>
        </w:rPr>
        <w:t xml:space="preserve"> </w:t>
      </w:r>
      <w:r w:rsidRPr="0040108A">
        <w:rPr>
          <w:sz w:val="24"/>
          <w:szCs w:val="24"/>
        </w:rPr>
        <w:t>termen</w:t>
      </w:r>
      <w:r w:rsidRPr="0040108A">
        <w:rPr>
          <w:spacing w:val="14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maxim</w:t>
      </w:r>
      <w:r w:rsidRPr="0040108A">
        <w:rPr>
          <w:spacing w:val="15"/>
          <w:sz w:val="24"/>
          <w:szCs w:val="24"/>
        </w:rPr>
        <w:t xml:space="preserve"> </w:t>
      </w:r>
      <w:r w:rsidRPr="0040108A">
        <w:rPr>
          <w:sz w:val="24"/>
          <w:szCs w:val="24"/>
        </w:rPr>
        <w:t>15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zile</w:t>
      </w:r>
      <w:r w:rsidRPr="0040108A">
        <w:rPr>
          <w:spacing w:val="15"/>
          <w:sz w:val="24"/>
          <w:szCs w:val="24"/>
        </w:rPr>
        <w:t xml:space="preserve"> </w:t>
      </w:r>
      <w:r w:rsidRPr="0040108A">
        <w:rPr>
          <w:sz w:val="24"/>
          <w:szCs w:val="24"/>
        </w:rPr>
        <w:t>de</w:t>
      </w:r>
      <w:r w:rsidRPr="0040108A">
        <w:rPr>
          <w:spacing w:val="16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-102"/>
          <w:sz w:val="24"/>
          <w:szCs w:val="24"/>
        </w:rPr>
        <w:t xml:space="preserve"> </w:t>
      </w:r>
      <w:r w:rsidRPr="0040108A">
        <w:rPr>
          <w:sz w:val="24"/>
          <w:szCs w:val="24"/>
        </w:rPr>
        <w:t>primirea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tuturor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observațiilor,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6"/>
          <w:sz w:val="24"/>
          <w:szCs w:val="24"/>
        </w:rPr>
        <w:t xml:space="preserve"> </w:t>
      </w:r>
      <w:r w:rsidRPr="0040108A">
        <w:rPr>
          <w:sz w:val="24"/>
          <w:szCs w:val="24"/>
        </w:rPr>
        <w:t>perioada</w:t>
      </w:r>
      <w:r w:rsidRPr="0040108A">
        <w:rPr>
          <w:spacing w:val="4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4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5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4"/>
          <w:sz w:val="24"/>
          <w:szCs w:val="24"/>
        </w:rPr>
        <w:t xml:space="preserve"> </w:t>
      </w:r>
      <w:r w:rsidRPr="0040108A">
        <w:rPr>
          <w:sz w:val="24"/>
          <w:szCs w:val="24"/>
        </w:rPr>
        <w:t>(15</w:t>
      </w:r>
      <w:r w:rsidRPr="0040108A">
        <w:rPr>
          <w:spacing w:val="5"/>
          <w:sz w:val="24"/>
          <w:szCs w:val="24"/>
        </w:rPr>
        <w:t xml:space="preserve"> </w:t>
      </w:r>
      <w:r w:rsidRPr="0040108A">
        <w:rPr>
          <w:sz w:val="24"/>
          <w:szCs w:val="24"/>
        </w:rPr>
        <w:t>zile).</w:t>
      </w:r>
    </w:p>
    <w:p w:rsidR="00744B09" w:rsidRPr="0040108A" w:rsidRDefault="00744B09" w:rsidP="005D20F3">
      <w:pPr>
        <w:pStyle w:val="Heading3"/>
        <w:spacing w:line="466" w:lineRule="exact"/>
        <w:ind w:left="111"/>
        <w:jc w:val="both"/>
        <w:rPr>
          <w:sz w:val="24"/>
          <w:szCs w:val="24"/>
        </w:rPr>
      </w:pPr>
      <w:r w:rsidRPr="0040108A">
        <w:rPr>
          <w:sz w:val="24"/>
          <w:szCs w:val="24"/>
        </w:rPr>
        <w:t>Etapele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preconizate</w:t>
      </w:r>
      <w:r w:rsidRPr="0040108A">
        <w:rPr>
          <w:spacing w:val="26"/>
          <w:sz w:val="24"/>
          <w:szCs w:val="24"/>
        </w:rPr>
        <w:t xml:space="preserve"> </w:t>
      </w:r>
      <w:r w:rsidRPr="0040108A">
        <w:rPr>
          <w:sz w:val="24"/>
          <w:szCs w:val="24"/>
        </w:rPr>
        <w:t>pentru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consultarea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publicului</w:t>
      </w:r>
      <w:r w:rsidRPr="0040108A">
        <w:rPr>
          <w:spacing w:val="22"/>
          <w:sz w:val="24"/>
          <w:szCs w:val="24"/>
        </w:rPr>
        <w:t xml:space="preserve"> </w:t>
      </w:r>
      <w:r w:rsidRPr="0040108A">
        <w:rPr>
          <w:sz w:val="24"/>
          <w:szCs w:val="24"/>
        </w:rPr>
        <w:t>până</w:t>
      </w:r>
      <w:r w:rsidRPr="0040108A">
        <w:rPr>
          <w:spacing w:val="26"/>
          <w:sz w:val="24"/>
          <w:szCs w:val="24"/>
        </w:rPr>
        <w:t xml:space="preserve"> </w:t>
      </w:r>
      <w:r w:rsidRPr="0040108A">
        <w:rPr>
          <w:sz w:val="24"/>
          <w:szCs w:val="24"/>
        </w:rPr>
        <w:t>la</w:t>
      </w:r>
      <w:r w:rsidRPr="0040108A">
        <w:rPr>
          <w:spacing w:val="23"/>
          <w:sz w:val="24"/>
          <w:szCs w:val="24"/>
        </w:rPr>
        <w:t xml:space="preserve"> </w:t>
      </w:r>
      <w:r w:rsidRPr="0040108A">
        <w:rPr>
          <w:sz w:val="24"/>
          <w:szCs w:val="24"/>
        </w:rPr>
        <w:t>aprobarea</w:t>
      </w:r>
      <w:r w:rsidRPr="0040108A">
        <w:rPr>
          <w:spacing w:val="25"/>
          <w:sz w:val="24"/>
          <w:szCs w:val="24"/>
        </w:rPr>
        <w:t xml:space="preserve"> </w:t>
      </w:r>
      <w:r w:rsidRPr="0040108A">
        <w:rPr>
          <w:sz w:val="24"/>
          <w:szCs w:val="24"/>
        </w:rPr>
        <w:t>planului:</w:t>
      </w:r>
    </w:p>
    <w:p w:rsidR="00744B09" w:rsidRPr="009B4A89" w:rsidRDefault="00744B09" w:rsidP="005D20F3">
      <w:pPr>
        <w:pStyle w:val="ListParagraph"/>
        <w:numPr>
          <w:ilvl w:val="0"/>
          <w:numId w:val="5"/>
        </w:numPr>
        <w:tabs>
          <w:tab w:val="left" w:pos="354"/>
        </w:tabs>
        <w:ind w:left="360" w:right="90"/>
        <w:jc w:val="both"/>
        <w:rPr>
          <w:sz w:val="24"/>
          <w:szCs w:val="24"/>
        </w:rPr>
      </w:pPr>
      <w:r w:rsidRPr="009B4A89">
        <w:rPr>
          <w:color w:val="F27200"/>
          <w:sz w:val="24"/>
          <w:szCs w:val="24"/>
        </w:rPr>
        <w:t>00.00.0000</w:t>
      </w:r>
      <w:r w:rsidRPr="009B4A89">
        <w:rPr>
          <w:color w:val="F27200"/>
          <w:spacing w:val="14"/>
          <w:sz w:val="24"/>
          <w:szCs w:val="24"/>
        </w:rPr>
        <w:t xml:space="preserve"> </w:t>
      </w:r>
      <w:r w:rsidRPr="009B4A89">
        <w:rPr>
          <w:color w:val="F27200"/>
          <w:sz w:val="24"/>
          <w:szCs w:val="24"/>
        </w:rPr>
        <w:t>-</w:t>
      </w:r>
      <w:r w:rsidRPr="009B4A89">
        <w:rPr>
          <w:color w:val="F27200"/>
          <w:spacing w:val="14"/>
          <w:sz w:val="24"/>
          <w:szCs w:val="24"/>
        </w:rPr>
        <w:t xml:space="preserve"> </w:t>
      </w:r>
      <w:r w:rsidRPr="009B4A89">
        <w:rPr>
          <w:color w:val="F27200"/>
          <w:sz w:val="24"/>
          <w:szCs w:val="24"/>
        </w:rPr>
        <w:t>00.00.0000</w:t>
      </w:r>
      <w:r w:rsidRPr="009B4A89">
        <w:rPr>
          <w:color w:val="F27200"/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(15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zile)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-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Afișare</w:t>
      </w:r>
      <w:r w:rsidRPr="009B4A89">
        <w:rPr>
          <w:spacing w:val="15"/>
          <w:sz w:val="24"/>
          <w:szCs w:val="24"/>
        </w:rPr>
        <w:t xml:space="preserve"> </w:t>
      </w:r>
      <w:r w:rsidRPr="009B4A89">
        <w:rPr>
          <w:sz w:val="24"/>
          <w:szCs w:val="24"/>
        </w:rPr>
        <w:t>pe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site-ul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primăriei,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la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avizierul</w:t>
      </w:r>
      <w:r w:rsidRPr="009B4A89">
        <w:rPr>
          <w:spacing w:val="11"/>
          <w:sz w:val="24"/>
          <w:szCs w:val="24"/>
        </w:rPr>
        <w:t xml:space="preserve"> </w:t>
      </w:r>
      <w:r w:rsidRPr="009B4A89">
        <w:rPr>
          <w:sz w:val="24"/>
          <w:szCs w:val="24"/>
        </w:rPr>
        <w:t>primăriei,</w:t>
      </w:r>
      <w:r w:rsidRPr="009B4A89">
        <w:rPr>
          <w:spacing w:val="16"/>
          <w:sz w:val="24"/>
          <w:szCs w:val="24"/>
        </w:rPr>
        <w:t xml:space="preserve"> </w:t>
      </w:r>
      <w:r w:rsidRPr="009B4A89">
        <w:rPr>
          <w:sz w:val="24"/>
          <w:szCs w:val="24"/>
        </w:rPr>
        <w:t>și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pe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teren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a</w:t>
      </w:r>
      <w:r w:rsidRPr="009B4A89">
        <w:rPr>
          <w:spacing w:val="15"/>
          <w:sz w:val="24"/>
          <w:szCs w:val="24"/>
        </w:rPr>
        <w:t xml:space="preserve"> </w:t>
      </w:r>
      <w:r w:rsidRPr="009B4A89">
        <w:rPr>
          <w:sz w:val="24"/>
          <w:szCs w:val="24"/>
        </w:rPr>
        <w:t>panoului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/</w:t>
      </w:r>
      <w:r w:rsidRPr="009B4A89">
        <w:rPr>
          <w:spacing w:val="1"/>
          <w:sz w:val="24"/>
          <w:szCs w:val="24"/>
        </w:rPr>
        <w:t xml:space="preserve"> </w:t>
      </w:r>
      <w:r w:rsidRPr="009B4A89">
        <w:rPr>
          <w:sz w:val="24"/>
          <w:szCs w:val="24"/>
        </w:rPr>
        <w:t>panourilor</w:t>
      </w:r>
      <w:r w:rsidRPr="009B4A89">
        <w:rPr>
          <w:spacing w:val="24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24"/>
          <w:sz w:val="24"/>
          <w:szCs w:val="24"/>
        </w:rPr>
        <w:t xml:space="preserve"> </w:t>
      </w:r>
      <w:r w:rsidRPr="009B4A89">
        <w:rPr>
          <w:sz w:val="24"/>
          <w:szCs w:val="24"/>
        </w:rPr>
        <w:t>consultare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privind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propunerile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planului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24"/>
          <w:sz w:val="24"/>
          <w:szCs w:val="24"/>
        </w:rPr>
        <w:t xml:space="preserve"> </w:t>
      </w:r>
      <w:r w:rsidRPr="009B4A89">
        <w:rPr>
          <w:sz w:val="24"/>
          <w:szCs w:val="24"/>
        </w:rPr>
        <w:t>urbanism</w:t>
      </w:r>
      <w:r w:rsidRPr="009B4A89">
        <w:rPr>
          <w:spacing w:val="22"/>
          <w:sz w:val="24"/>
          <w:szCs w:val="24"/>
        </w:rPr>
        <w:t xml:space="preserve"> </w:t>
      </w:r>
      <w:r w:rsidRPr="009B4A89">
        <w:rPr>
          <w:sz w:val="24"/>
          <w:szCs w:val="24"/>
        </w:rPr>
        <w:t>și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perioadă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primire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observații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și</w:t>
      </w:r>
      <w:r w:rsidRPr="009B4A89">
        <w:rPr>
          <w:spacing w:val="23"/>
          <w:sz w:val="24"/>
          <w:szCs w:val="24"/>
        </w:rPr>
        <w:t xml:space="preserve"> </w:t>
      </w:r>
      <w:r w:rsidRPr="009B4A89">
        <w:rPr>
          <w:sz w:val="24"/>
          <w:szCs w:val="24"/>
        </w:rPr>
        <w:t>propuneri de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la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vecinii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direcți,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factorii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interesați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sau</w:t>
      </w:r>
      <w:r w:rsidRPr="009B4A89">
        <w:rPr>
          <w:spacing w:val="17"/>
          <w:sz w:val="24"/>
          <w:szCs w:val="24"/>
        </w:rPr>
        <w:t xml:space="preserve"> </w:t>
      </w:r>
      <w:r w:rsidRPr="009B4A89">
        <w:rPr>
          <w:sz w:val="24"/>
          <w:szCs w:val="24"/>
        </w:rPr>
        <w:t>potențial</w:t>
      </w:r>
      <w:r w:rsidRPr="009B4A89">
        <w:rPr>
          <w:spacing w:val="16"/>
          <w:sz w:val="24"/>
          <w:szCs w:val="24"/>
        </w:rPr>
        <w:t xml:space="preserve"> </w:t>
      </w:r>
      <w:r w:rsidRPr="009B4A89">
        <w:rPr>
          <w:sz w:val="24"/>
          <w:szCs w:val="24"/>
        </w:rPr>
        <w:t>afectați.</w:t>
      </w:r>
    </w:p>
    <w:p w:rsidR="00744B09" w:rsidRPr="009B4A89" w:rsidRDefault="00744B09" w:rsidP="005D20F3">
      <w:pPr>
        <w:pStyle w:val="ListParagraph"/>
        <w:numPr>
          <w:ilvl w:val="0"/>
          <w:numId w:val="5"/>
        </w:numPr>
        <w:tabs>
          <w:tab w:val="left" w:pos="354"/>
        </w:tabs>
        <w:ind w:left="360" w:hanging="245"/>
        <w:jc w:val="both"/>
        <w:rPr>
          <w:sz w:val="24"/>
          <w:szCs w:val="24"/>
        </w:rPr>
      </w:pPr>
      <w:r w:rsidRPr="009B4A89">
        <w:rPr>
          <w:color w:val="F27200"/>
          <w:sz w:val="24"/>
          <w:szCs w:val="24"/>
        </w:rPr>
        <w:t>00.00.0000</w:t>
      </w:r>
      <w:r w:rsidRPr="009B4A89">
        <w:rPr>
          <w:color w:val="F27200"/>
          <w:spacing w:val="21"/>
          <w:sz w:val="24"/>
          <w:szCs w:val="24"/>
        </w:rPr>
        <w:t xml:space="preserve"> </w:t>
      </w:r>
      <w:r w:rsidRPr="009B4A89">
        <w:rPr>
          <w:color w:val="F27200"/>
          <w:sz w:val="24"/>
          <w:szCs w:val="24"/>
        </w:rPr>
        <w:t>-</w:t>
      </w:r>
      <w:r w:rsidRPr="009B4A89">
        <w:rPr>
          <w:color w:val="F27200"/>
          <w:spacing w:val="21"/>
          <w:sz w:val="24"/>
          <w:szCs w:val="24"/>
        </w:rPr>
        <w:t xml:space="preserve"> </w:t>
      </w:r>
      <w:r w:rsidRPr="009B4A89">
        <w:rPr>
          <w:color w:val="F27200"/>
          <w:sz w:val="24"/>
          <w:szCs w:val="24"/>
        </w:rPr>
        <w:t>00.00.0000</w:t>
      </w:r>
      <w:r w:rsidRPr="009B4A89">
        <w:rPr>
          <w:color w:val="F27200"/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(15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zile)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-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Modificarea</w:t>
      </w:r>
      <w:r w:rsidRPr="009B4A89">
        <w:rPr>
          <w:spacing w:val="22"/>
          <w:sz w:val="24"/>
          <w:szCs w:val="24"/>
        </w:rPr>
        <w:t xml:space="preserve"> </w:t>
      </w:r>
      <w:r w:rsidRPr="009B4A89">
        <w:rPr>
          <w:sz w:val="24"/>
          <w:szCs w:val="24"/>
        </w:rPr>
        <w:t>propunerilor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(acolo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unde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este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necesar)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sau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justificarea motivată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a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refuzului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modificare</w:t>
      </w:r>
      <w:r w:rsidRPr="009B4A89">
        <w:rPr>
          <w:spacing w:val="22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către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proiectant.</w:t>
      </w:r>
    </w:p>
    <w:p w:rsidR="00744B09" w:rsidRPr="0040108A" w:rsidRDefault="00744B09" w:rsidP="009B4A89">
      <w:pPr>
        <w:pStyle w:val="ListParagraph"/>
        <w:numPr>
          <w:ilvl w:val="0"/>
          <w:numId w:val="5"/>
        </w:numPr>
        <w:tabs>
          <w:tab w:val="left" w:pos="354"/>
        </w:tabs>
        <w:ind w:hanging="245"/>
        <w:rPr>
          <w:sz w:val="24"/>
          <w:szCs w:val="24"/>
        </w:rPr>
      </w:pP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-8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-</w:t>
      </w:r>
      <w:r w:rsidRPr="0040108A">
        <w:rPr>
          <w:color w:val="F27200"/>
          <w:spacing w:val="-7"/>
          <w:sz w:val="24"/>
          <w:szCs w:val="24"/>
        </w:rPr>
        <w:t xml:space="preserve"> </w:t>
      </w:r>
      <w:r w:rsidRPr="0040108A">
        <w:rPr>
          <w:color w:val="F27200"/>
          <w:sz w:val="24"/>
          <w:szCs w:val="24"/>
        </w:rPr>
        <w:t>00.00.0000</w:t>
      </w:r>
      <w:r w:rsidRPr="0040108A">
        <w:rPr>
          <w:color w:val="F27200"/>
          <w:spacing w:val="-10"/>
          <w:sz w:val="24"/>
          <w:szCs w:val="24"/>
        </w:rPr>
        <w:t xml:space="preserve"> </w:t>
      </w:r>
      <w:r w:rsidRPr="0040108A">
        <w:rPr>
          <w:sz w:val="24"/>
          <w:szCs w:val="24"/>
        </w:rPr>
        <w:t>(10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zile)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-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Răspuns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în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scris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celor</w:t>
      </w:r>
      <w:r w:rsidRPr="0040108A">
        <w:rPr>
          <w:spacing w:val="-10"/>
          <w:sz w:val="24"/>
          <w:szCs w:val="24"/>
        </w:rPr>
        <w:t xml:space="preserve"> </w:t>
      </w:r>
      <w:r w:rsidRPr="0040108A">
        <w:rPr>
          <w:sz w:val="24"/>
          <w:szCs w:val="24"/>
        </w:rPr>
        <w:t>care</w:t>
      </w:r>
      <w:r w:rsidRPr="0040108A">
        <w:rPr>
          <w:spacing w:val="-8"/>
          <w:sz w:val="24"/>
          <w:szCs w:val="24"/>
        </w:rPr>
        <w:t xml:space="preserve"> </w:t>
      </w:r>
      <w:r w:rsidRPr="0040108A">
        <w:rPr>
          <w:sz w:val="24"/>
          <w:szCs w:val="24"/>
        </w:rPr>
        <w:t>au</w:t>
      </w:r>
      <w:r w:rsidRPr="0040108A">
        <w:rPr>
          <w:spacing w:val="-7"/>
          <w:sz w:val="24"/>
          <w:szCs w:val="24"/>
        </w:rPr>
        <w:t xml:space="preserve"> </w:t>
      </w:r>
      <w:r w:rsidRPr="0040108A">
        <w:rPr>
          <w:sz w:val="24"/>
          <w:szCs w:val="24"/>
        </w:rPr>
        <w:t>trimis</w:t>
      </w:r>
      <w:r w:rsidRPr="0040108A">
        <w:rPr>
          <w:spacing w:val="-6"/>
          <w:sz w:val="24"/>
          <w:szCs w:val="24"/>
        </w:rPr>
        <w:t xml:space="preserve"> </w:t>
      </w:r>
      <w:r w:rsidRPr="0040108A">
        <w:rPr>
          <w:sz w:val="24"/>
          <w:szCs w:val="24"/>
        </w:rPr>
        <w:t>opinii/observații.</w:t>
      </w:r>
    </w:p>
    <w:p w:rsidR="00744B09" w:rsidRDefault="00744B09" w:rsidP="005D20F3">
      <w:pPr>
        <w:pStyle w:val="Heading3"/>
        <w:numPr>
          <w:ilvl w:val="0"/>
          <w:numId w:val="5"/>
        </w:numPr>
        <w:tabs>
          <w:tab w:val="left" w:pos="354"/>
        </w:tabs>
        <w:spacing w:before="31" w:line="182" w:lineRule="auto"/>
        <w:ind w:hanging="450"/>
        <w:jc w:val="both"/>
        <w:rPr>
          <w:sz w:val="24"/>
          <w:szCs w:val="24"/>
        </w:rPr>
      </w:pPr>
      <w:r w:rsidRPr="009B4A89">
        <w:rPr>
          <w:sz w:val="24"/>
          <w:szCs w:val="24"/>
        </w:rPr>
        <w:t>După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predarea</w:t>
      </w:r>
      <w:r w:rsidRPr="009B4A89">
        <w:rPr>
          <w:spacing w:val="11"/>
          <w:sz w:val="24"/>
          <w:szCs w:val="24"/>
        </w:rPr>
        <w:t xml:space="preserve"> </w:t>
      </w:r>
      <w:r w:rsidRPr="009B4A89">
        <w:rPr>
          <w:sz w:val="24"/>
          <w:szCs w:val="24"/>
        </w:rPr>
        <w:t>către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primărie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a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versiunii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finale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a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planului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urbanism,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și</w:t>
      </w:r>
      <w:r w:rsidRPr="009B4A89">
        <w:rPr>
          <w:spacing w:val="12"/>
          <w:sz w:val="24"/>
          <w:szCs w:val="24"/>
        </w:rPr>
        <w:t xml:space="preserve"> </w:t>
      </w:r>
      <w:r w:rsidRPr="009B4A89">
        <w:rPr>
          <w:sz w:val="24"/>
          <w:szCs w:val="24"/>
        </w:rPr>
        <w:t>până</w:t>
      </w:r>
      <w:r w:rsidRPr="009B4A89">
        <w:rPr>
          <w:spacing w:val="16"/>
          <w:sz w:val="24"/>
          <w:szCs w:val="24"/>
        </w:rPr>
        <w:t xml:space="preserve"> </w:t>
      </w:r>
      <w:r w:rsidRPr="009B4A89">
        <w:rPr>
          <w:sz w:val="24"/>
          <w:szCs w:val="24"/>
        </w:rPr>
        <w:t>la</w:t>
      </w:r>
      <w:r w:rsidRPr="009B4A89">
        <w:rPr>
          <w:spacing w:val="13"/>
          <w:sz w:val="24"/>
          <w:szCs w:val="24"/>
        </w:rPr>
        <w:t xml:space="preserve"> </w:t>
      </w:r>
      <w:r w:rsidRPr="009B4A89">
        <w:rPr>
          <w:sz w:val="24"/>
          <w:szCs w:val="24"/>
        </w:rPr>
        <w:t>aprobarea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planului</w:t>
      </w:r>
      <w:r w:rsidRPr="009B4A89">
        <w:rPr>
          <w:spacing w:val="14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1"/>
          <w:sz w:val="24"/>
          <w:szCs w:val="24"/>
        </w:rPr>
        <w:t xml:space="preserve"> </w:t>
      </w:r>
      <w:r w:rsidRPr="009B4A89">
        <w:rPr>
          <w:sz w:val="24"/>
          <w:szCs w:val="24"/>
        </w:rPr>
        <w:t>urbanism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prin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HCL,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acesta,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împreună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cu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raportul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consultare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și</w:t>
      </w:r>
      <w:r w:rsidRPr="009B4A89">
        <w:rPr>
          <w:spacing w:val="18"/>
          <w:sz w:val="24"/>
          <w:szCs w:val="24"/>
        </w:rPr>
        <w:t xml:space="preserve"> </w:t>
      </w:r>
      <w:r w:rsidRPr="009B4A89">
        <w:rPr>
          <w:sz w:val="24"/>
          <w:szCs w:val="24"/>
        </w:rPr>
        <w:t>raportul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de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specialitate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va</w:t>
      </w:r>
      <w:r w:rsidRPr="009B4A89">
        <w:rPr>
          <w:spacing w:val="20"/>
          <w:sz w:val="24"/>
          <w:szCs w:val="24"/>
        </w:rPr>
        <w:t xml:space="preserve"> </w:t>
      </w:r>
      <w:r w:rsidRPr="009B4A89">
        <w:rPr>
          <w:sz w:val="24"/>
          <w:szCs w:val="24"/>
        </w:rPr>
        <w:t>fi</w:t>
      </w:r>
      <w:r w:rsidRPr="009B4A89">
        <w:rPr>
          <w:spacing w:val="19"/>
          <w:sz w:val="24"/>
          <w:szCs w:val="24"/>
        </w:rPr>
        <w:t xml:space="preserve"> </w:t>
      </w:r>
      <w:r w:rsidRPr="009B4A89">
        <w:rPr>
          <w:sz w:val="24"/>
          <w:szCs w:val="24"/>
        </w:rPr>
        <w:t>disponibil</w:t>
      </w:r>
      <w:r w:rsidRPr="009B4A89">
        <w:rPr>
          <w:spacing w:val="16"/>
          <w:sz w:val="24"/>
          <w:szCs w:val="24"/>
        </w:rPr>
        <w:t xml:space="preserve"> </w:t>
      </w:r>
      <w:r w:rsidRPr="009B4A89">
        <w:rPr>
          <w:sz w:val="24"/>
          <w:szCs w:val="24"/>
        </w:rPr>
        <w:t>pe site-ul</w:t>
      </w:r>
      <w:r w:rsidRPr="009B4A89">
        <w:rPr>
          <w:spacing w:val="21"/>
          <w:sz w:val="24"/>
          <w:szCs w:val="24"/>
        </w:rPr>
        <w:t xml:space="preserve"> </w:t>
      </w:r>
      <w:r w:rsidRPr="009B4A89">
        <w:rPr>
          <w:sz w:val="24"/>
          <w:szCs w:val="24"/>
        </w:rPr>
        <w:t>primăriei.</w:t>
      </w:r>
    </w:p>
    <w:p w:rsidR="00744B09" w:rsidRDefault="00744B09" w:rsidP="009B4A89">
      <w:pPr>
        <w:pStyle w:val="Heading3"/>
        <w:tabs>
          <w:tab w:val="left" w:pos="354"/>
        </w:tabs>
        <w:spacing w:before="31" w:line="182" w:lineRule="auto"/>
        <w:ind w:right="1211"/>
        <w:rPr>
          <w:sz w:val="24"/>
          <w:szCs w:val="24"/>
        </w:rPr>
      </w:pP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97"/>
      </w:tblGrid>
      <w:tr w:rsidR="00744B09" w:rsidTr="00623992">
        <w:tc>
          <w:tcPr>
            <w:tcW w:w="8997" w:type="dxa"/>
          </w:tcPr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Spațiu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pentru</w:t>
            </w:r>
            <w:r w:rsidRPr="00623992">
              <w:rPr>
                <w:rFonts w:ascii="Times New Roman" w:hAnsi="Times New Roman"/>
                <w:b/>
                <w:bCs/>
                <w:spacing w:val="-2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planșa</w:t>
            </w:r>
            <w:r w:rsidRPr="00623992">
              <w:rPr>
                <w:rFonts w:ascii="Times New Roman" w:hAnsi="Times New Roman"/>
                <w:b/>
                <w:bCs/>
                <w:spacing w:val="-3"/>
                <w:sz w:val="40"/>
                <w:szCs w:val="40"/>
              </w:rPr>
              <w:t xml:space="preserve"> </w:t>
            </w: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desenată</w:t>
            </w: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744B09" w:rsidRPr="00623992" w:rsidRDefault="00744B09" w:rsidP="006239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3992">
              <w:rPr>
                <w:rFonts w:ascii="Times New Roman" w:hAnsi="Times New Roman"/>
                <w:b/>
                <w:bCs/>
                <w:sz w:val="40"/>
                <w:szCs w:val="40"/>
              </w:rPr>
              <w:t>ANEXA 13</w:t>
            </w:r>
          </w:p>
          <w:p w:rsidR="00744B09" w:rsidRPr="00623992" w:rsidRDefault="00744B09" w:rsidP="00623992">
            <w:pPr>
              <w:pStyle w:val="Heading3"/>
              <w:tabs>
                <w:tab w:val="left" w:pos="354"/>
              </w:tabs>
              <w:spacing w:before="31" w:line="182" w:lineRule="auto"/>
              <w:ind w:left="0" w:right="1211"/>
              <w:jc w:val="center"/>
              <w:rPr>
                <w:sz w:val="24"/>
                <w:szCs w:val="24"/>
              </w:rPr>
            </w:pPr>
          </w:p>
        </w:tc>
      </w:tr>
    </w:tbl>
    <w:p w:rsidR="00744B09" w:rsidRPr="005D20F3" w:rsidRDefault="00744B09" w:rsidP="005D20F3">
      <w:pPr>
        <w:spacing w:before="2"/>
        <w:ind w:left="767"/>
        <w:jc w:val="both"/>
        <w:rPr>
          <w:rFonts w:ascii="Times New Roman" w:hAnsi="Times New Roman"/>
          <w:i/>
          <w:sz w:val="20"/>
          <w:szCs w:val="20"/>
        </w:rPr>
      </w:pPr>
      <w:r w:rsidRPr="005D20F3">
        <w:rPr>
          <w:rFonts w:ascii="Times New Roman" w:hAnsi="Times New Roman"/>
          <w:i/>
          <w:sz w:val="20"/>
          <w:szCs w:val="20"/>
        </w:rPr>
        <w:t>Panoul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/ panourile vor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avea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dimensiuni de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minim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60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x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90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cm,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vor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fi din materiale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rezistente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la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intemperii şi vor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afişate la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la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frontul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stradal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pe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toată</w:t>
      </w:r>
      <w:r w:rsidRPr="005D20F3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perioada.</w:t>
      </w:r>
    </w:p>
    <w:p w:rsidR="00744B09" w:rsidRPr="005D20F3" w:rsidRDefault="00744B09" w:rsidP="005D20F3">
      <w:pPr>
        <w:spacing w:before="1"/>
        <w:ind w:left="767"/>
        <w:jc w:val="both"/>
        <w:rPr>
          <w:rFonts w:ascii="Times New Roman" w:hAnsi="Times New Roman"/>
          <w:i/>
          <w:sz w:val="20"/>
          <w:szCs w:val="20"/>
        </w:rPr>
      </w:pPr>
      <w:r w:rsidRPr="005D20F3">
        <w:rPr>
          <w:rFonts w:ascii="Times New Roman" w:hAnsi="Times New Roman"/>
          <w:i/>
          <w:spacing w:val="-1"/>
          <w:sz w:val="20"/>
          <w:szCs w:val="20"/>
        </w:rPr>
        <w:t>Lit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rel</w:t>
      </w:r>
      <w:r w:rsidRPr="005D20F3">
        <w:rPr>
          <w:rFonts w:ascii="Times New Roman" w:hAnsi="Times New Roman"/>
          <w:i/>
          <w:sz w:val="20"/>
          <w:szCs w:val="20"/>
        </w:rPr>
        <w:t xml:space="preserve">e vor 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f</w:t>
      </w:r>
      <w:r w:rsidRPr="005D20F3">
        <w:rPr>
          <w:rFonts w:ascii="Times New Roman" w:hAnsi="Times New Roman"/>
          <w:i/>
          <w:sz w:val="20"/>
          <w:szCs w:val="20"/>
        </w:rPr>
        <w:t>i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ti</w:t>
      </w:r>
      <w:r w:rsidRPr="005D20F3">
        <w:rPr>
          <w:rFonts w:ascii="Times New Roman" w:hAnsi="Times New Roman"/>
          <w:i/>
          <w:sz w:val="20"/>
          <w:szCs w:val="20"/>
        </w:rPr>
        <w:t>pă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rit</w:t>
      </w:r>
      <w:r w:rsidRPr="005D20F3">
        <w:rPr>
          <w:rFonts w:ascii="Times New Roman" w:hAnsi="Times New Roman"/>
          <w:i/>
          <w:sz w:val="20"/>
          <w:szCs w:val="20"/>
        </w:rPr>
        <w:t>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 xml:space="preserve">având o 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î</w:t>
      </w:r>
      <w:r w:rsidRPr="005D20F3">
        <w:rPr>
          <w:rFonts w:ascii="Times New Roman" w:hAnsi="Times New Roman"/>
          <w:i/>
          <w:sz w:val="20"/>
          <w:szCs w:val="20"/>
        </w:rPr>
        <w:t>nă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l</w:t>
      </w:r>
      <w:r w:rsidRPr="005D20F3">
        <w:rPr>
          <w:rFonts w:ascii="Times New Roman" w:hAnsi="Times New Roman"/>
          <w:i/>
          <w:sz w:val="20"/>
          <w:szCs w:val="20"/>
        </w:rPr>
        <w:t>t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̧</w:t>
      </w:r>
      <w:r w:rsidRPr="005D20F3">
        <w:rPr>
          <w:rFonts w:ascii="Times New Roman" w:hAnsi="Times New Roman"/>
          <w:i/>
          <w:sz w:val="20"/>
          <w:szCs w:val="20"/>
        </w:rPr>
        <w:t>ime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 xml:space="preserve">de 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ce</w:t>
      </w:r>
      <w:r w:rsidRPr="005D20F3">
        <w:rPr>
          <w:rFonts w:ascii="Times New Roman" w:hAnsi="Times New Roman"/>
          <w:i/>
          <w:sz w:val="20"/>
          <w:szCs w:val="20"/>
        </w:rPr>
        <w:t>l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put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̧i</w:t>
      </w:r>
      <w:r w:rsidRPr="005D20F3">
        <w:rPr>
          <w:rFonts w:ascii="Times New Roman" w:hAnsi="Times New Roman"/>
          <w:i/>
          <w:sz w:val="20"/>
          <w:szCs w:val="20"/>
        </w:rPr>
        <w:t xml:space="preserve">n 5 cm, 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r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spect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i</w:t>
      </w:r>
      <w:r w:rsidRPr="005D20F3">
        <w:rPr>
          <w:rFonts w:ascii="Times New Roman" w:hAnsi="Times New Roman"/>
          <w:i/>
          <w:sz w:val="20"/>
          <w:szCs w:val="20"/>
        </w:rPr>
        <w:t xml:space="preserve">v 7 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c</w:t>
      </w:r>
      <w:r w:rsidRPr="005D20F3">
        <w:rPr>
          <w:rFonts w:ascii="Times New Roman" w:hAnsi="Times New Roman"/>
          <w:i/>
          <w:sz w:val="20"/>
          <w:szCs w:val="20"/>
        </w:rPr>
        <w:t>m pen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t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r</w:t>
      </w:r>
      <w:r w:rsidRPr="005D20F3">
        <w:rPr>
          <w:rFonts w:ascii="Times New Roman" w:hAnsi="Times New Roman"/>
          <w:i/>
          <w:sz w:val="20"/>
          <w:szCs w:val="20"/>
        </w:rPr>
        <w:t>u "Inte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n</w:t>
      </w:r>
      <w:r w:rsidRPr="005D20F3">
        <w:rPr>
          <w:rFonts w:ascii="Times New Roman" w:hAnsi="Times New Roman"/>
          <w:i/>
          <w:sz w:val="20"/>
          <w:szCs w:val="20"/>
        </w:rPr>
        <w:t>t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>̧i</w:t>
      </w:r>
      <w:r w:rsidRPr="005D20F3">
        <w:rPr>
          <w:rFonts w:ascii="Times New Roman" w:hAnsi="Times New Roman"/>
          <w:i/>
          <w:sz w:val="20"/>
          <w:szCs w:val="20"/>
        </w:rPr>
        <w:t>e ..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.</w:t>
      </w:r>
      <w:r w:rsidRPr="005D20F3">
        <w:rPr>
          <w:rFonts w:ascii="Times New Roman" w:hAnsi="Times New Roman"/>
          <w:i/>
          <w:sz w:val="20"/>
          <w:szCs w:val="20"/>
        </w:rPr>
        <w:t>", "Publ</w:t>
      </w:r>
      <w:r w:rsidRPr="005D20F3">
        <w:rPr>
          <w:rFonts w:ascii="Times New Roman" w:hAnsi="Times New Roman"/>
          <w:i/>
          <w:spacing w:val="-2"/>
          <w:sz w:val="20"/>
          <w:szCs w:val="20"/>
        </w:rPr>
        <w:t>i</w:t>
      </w:r>
      <w:r w:rsidRPr="005D20F3">
        <w:rPr>
          <w:rFonts w:ascii="Times New Roman" w:hAnsi="Times New Roman"/>
          <w:i/>
          <w:sz w:val="20"/>
          <w:szCs w:val="20"/>
        </w:rPr>
        <w:t>cul</w:t>
      </w:r>
      <w:r w:rsidRPr="005D20F3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este</w:t>
      </w:r>
      <w:r w:rsidRPr="005D20F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5D20F3">
        <w:rPr>
          <w:rFonts w:ascii="Times New Roman" w:hAnsi="Times New Roman"/>
          <w:i/>
          <w:sz w:val="20"/>
          <w:szCs w:val="20"/>
        </w:rPr>
        <w:t>..."</w:t>
      </w:r>
    </w:p>
    <w:p w:rsidR="00744B09" w:rsidRDefault="00744B09" w:rsidP="009B4A89">
      <w:pPr>
        <w:pStyle w:val="BodyText"/>
        <w:rPr>
          <w:i/>
          <w:sz w:val="20"/>
        </w:rPr>
      </w:pPr>
    </w:p>
    <w:p w:rsidR="00744B09" w:rsidRDefault="00744B09" w:rsidP="009B4A89">
      <w:pPr>
        <w:pStyle w:val="BodyText"/>
        <w:spacing w:before="8"/>
        <w:rPr>
          <w:i/>
          <w:sz w:val="26"/>
        </w:rPr>
      </w:pPr>
    </w:p>
    <w:tbl>
      <w:tblPr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7"/>
        <w:gridCol w:w="6282"/>
      </w:tblGrid>
      <w:tr w:rsidR="00744B09" w:rsidTr="000F5E10">
        <w:trPr>
          <w:trHeight w:val="349"/>
        </w:trPr>
        <w:tc>
          <w:tcPr>
            <w:tcW w:w="9619" w:type="dxa"/>
            <w:gridSpan w:val="2"/>
            <w:shd w:val="clear" w:color="auto" w:fill="75D5FE"/>
          </w:tcPr>
          <w:p w:rsidR="00744B09" w:rsidRDefault="00744B09" w:rsidP="000F5E1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generale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identificarea părților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interesate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Faza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sz w:val="24"/>
              </w:rPr>
              <w:t>PUZ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PUD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Titlu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documentație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urbanism nr.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4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Beneficiar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3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Proiectant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18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  <w:tr w:rsidR="00744B09" w:rsidTr="000F5E10">
        <w:trPr>
          <w:trHeight w:val="6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660"/>
              <w:rPr>
                <w:sz w:val="24"/>
              </w:rPr>
            </w:pPr>
            <w:r>
              <w:rPr>
                <w:sz w:val="24"/>
              </w:rPr>
              <w:t>Persoană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proiectantului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nume,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e-mail, adresa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649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Persoană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partea</w:t>
            </w:r>
          </w:p>
          <w:p w:rsidR="00744B09" w:rsidRDefault="00744B09" w:rsidP="000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administrației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nume,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prenume,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adresa</w:t>
            </w:r>
            <w:r>
              <w:rPr>
                <w:color w:val="F27200"/>
                <w:spacing w:val="-1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e-mail, adresa</w:t>
            </w:r>
            <w:r>
              <w:rPr>
                <w:color w:val="F27200"/>
                <w:spacing w:val="-2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poștală</w:t>
            </w:r>
          </w:p>
        </w:tc>
      </w:tr>
      <w:tr w:rsidR="00744B09" w:rsidTr="000F5E10">
        <w:trPr>
          <w:trHeight w:val="1552"/>
        </w:trPr>
        <w:tc>
          <w:tcPr>
            <w:tcW w:w="3337" w:type="dxa"/>
          </w:tcPr>
          <w:p w:rsidR="00744B09" w:rsidRDefault="00744B09" w:rsidP="000F5E10">
            <w:pPr>
              <w:pStyle w:val="TableParagraph"/>
              <w:spacing w:before="20"/>
              <w:ind w:right="117"/>
              <w:rPr>
                <w:sz w:val="24"/>
              </w:rPr>
            </w:pPr>
            <w:r>
              <w:rPr>
                <w:sz w:val="24"/>
              </w:rPr>
              <w:t>Observații / obiecții ale vecinilor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direcți, factorilor interesați 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potențial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afectați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 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procesului de informare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publicului</w:t>
            </w:r>
          </w:p>
        </w:tc>
        <w:tc>
          <w:tcPr>
            <w:tcW w:w="6282" w:type="dxa"/>
          </w:tcPr>
          <w:p w:rsidR="00744B09" w:rsidRDefault="00744B09" w:rsidP="000F5E10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color w:val="F27200"/>
                <w:sz w:val="24"/>
              </w:rPr>
              <w:t>De</w:t>
            </w:r>
            <w:r>
              <w:rPr>
                <w:color w:val="F27200"/>
                <w:spacing w:val="-3"/>
                <w:sz w:val="24"/>
              </w:rPr>
              <w:t xml:space="preserve"> </w:t>
            </w:r>
            <w:r>
              <w:rPr>
                <w:color w:val="F27200"/>
                <w:sz w:val="24"/>
              </w:rPr>
              <w:t>completat</w:t>
            </w:r>
          </w:p>
        </w:tc>
      </w:tr>
    </w:tbl>
    <w:p w:rsidR="00744B09" w:rsidRDefault="00744B09" w:rsidP="009B4A89">
      <w:pPr>
        <w:pStyle w:val="BodyText"/>
        <w:rPr>
          <w:i/>
          <w:sz w:val="20"/>
        </w:rPr>
      </w:pPr>
    </w:p>
    <w:p w:rsidR="00744B09" w:rsidRDefault="00744B09" w:rsidP="009B4A89">
      <w:pPr>
        <w:pStyle w:val="BodyText"/>
        <w:rPr>
          <w:i/>
          <w:sz w:val="20"/>
        </w:rPr>
      </w:pPr>
    </w:p>
    <w:p w:rsidR="00744B09" w:rsidRDefault="00744B09" w:rsidP="009B4A89">
      <w:pPr>
        <w:pStyle w:val="BodyText"/>
        <w:spacing w:before="1"/>
        <w:rPr>
          <w:i/>
        </w:rPr>
      </w:pPr>
    </w:p>
    <w:p w:rsidR="00744B09" w:rsidRPr="005D20F3" w:rsidRDefault="00744B09" w:rsidP="005D20F3">
      <w:pPr>
        <w:spacing w:before="90"/>
        <w:ind w:left="132" w:right="-270"/>
        <w:jc w:val="both"/>
        <w:rPr>
          <w:rFonts w:ascii="Times New Roman" w:hAnsi="Times New Roman"/>
          <w:sz w:val="24"/>
        </w:rPr>
      </w:pPr>
      <w:r w:rsidRPr="005D20F3">
        <w:rPr>
          <w:rFonts w:ascii="Times New Roman" w:hAnsi="Times New Roman"/>
          <w:sz w:val="24"/>
        </w:rPr>
        <w:t xml:space="preserve">Având în vedere prevederile </w:t>
      </w:r>
      <w:r w:rsidRPr="005D20F3">
        <w:rPr>
          <w:rFonts w:ascii="Times New Roman" w:hAnsi="Times New Roman"/>
          <w:i/>
          <w:sz w:val="24"/>
        </w:rPr>
        <w:t xml:space="preserve">Ordinului 2701/2010 </w:t>
      </w:r>
      <w:r w:rsidRPr="005D20F3">
        <w:rPr>
          <w:rFonts w:ascii="Times New Roman" w:hAnsi="Times New Roman"/>
          <w:sz w:val="24"/>
        </w:rPr>
        <w:t xml:space="preserve">și a </w:t>
      </w:r>
      <w:r w:rsidRPr="005D20F3">
        <w:rPr>
          <w:rFonts w:ascii="Times New Roman" w:hAnsi="Times New Roman"/>
          <w:i/>
          <w:sz w:val="24"/>
        </w:rPr>
        <w:t>Regulamentului Local privind implicarea</w:t>
      </w:r>
      <w:r w:rsidRPr="005D20F3">
        <w:rPr>
          <w:rFonts w:ascii="Times New Roman" w:hAnsi="Times New Roman"/>
          <w:i/>
          <w:spacing w:val="1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publicului</w:t>
      </w:r>
      <w:r w:rsidRPr="005D20F3">
        <w:rPr>
          <w:rFonts w:ascii="Times New Roman" w:hAnsi="Times New Roman"/>
          <w:i/>
          <w:spacing w:val="-4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în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elaborarea</w:t>
      </w:r>
      <w:r w:rsidRPr="005D20F3">
        <w:rPr>
          <w:rFonts w:ascii="Times New Roman" w:hAnsi="Times New Roman"/>
          <w:i/>
          <w:spacing w:val="-3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sau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revizuirea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documentațiilor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de</w:t>
      </w:r>
      <w:r w:rsidRPr="005D20F3">
        <w:rPr>
          <w:rFonts w:ascii="Times New Roman" w:hAnsi="Times New Roman"/>
          <w:i/>
          <w:spacing w:val="-3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Urbanism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și</w:t>
      </w:r>
      <w:r w:rsidRPr="005D20F3">
        <w:rPr>
          <w:rFonts w:ascii="Times New Roman" w:hAnsi="Times New Roman"/>
          <w:i/>
          <w:spacing w:val="-3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Amenajarea</w:t>
      </w:r>
      <w:r w:rsidRPr="005D20F3">
        <w:rPr>
          <w:rFonts w:ascii="Times New Roman" w:hAnsi="Times New Roman"/>
          <w:i/>
          <w:spacing w:val="-2"/>
          <w:sz w:val="24"/>
        </w:rPr>
        <w:t xml:space="preserve"> </w:t>
      </w:r>
      <w:r w:rsidRPr="005D20F3">
        <w:rPr>
          <w:rFonts w:ascii="Times New Roman" w:hAnsi="Times New Roman"/>
          <w:i/>
          <w:sz w:val="24"/>
        </w:rPr>
        <w:t>Teritoriului</w:t>
      </w:r>
      <w:r w:rsidRPr="005D20F3">
        <w:rPr>
          <w:rFonts w:ascii="Times New Roman" w:hAnsi="Times New Roman"/>
          <w:sz w:val="24"/>
        </w:rPr>
        <w:t>,</w:t>
      </w:r>
    </w:p>
    <w:p w:rsidR="00744B09" w:rsidRDefault="00744B09" w:rsidP="005D20F3">
      <w:pPr>
        <w:pStyle w:val="BodyText"/>
        <w:ind w:right="-270"/>
        <w:jc w:val="both"/>
      </w:pPr>
    </w:p>
    <w:p w:rsidR="00744B09" w:rsidRDefault="00744B09" w:rsidP="005D20F3">
      <w:pPr>
        <w:pStyle w:val="BodyText"/>
        <w:ind w:left="132" w:right="-270"/>
        <w:jc w:val="both"/>
      </w:pPr>
      <w:r>
        <w:t>Primăria</w:t>
      </w:r>
      <w:r>
        <w:rPr>
          <w:spacing w:val="-6"/>
        </w:rPr>
        <w:t xml:space="preserve"> </w:t>
      </w:r>
      <w:r>
        <w:t>Mărăcineni,</w:t>
      </w:r>
      <w:r>
        <w:rPr>
          <w:spacing w:val="-3"/>
        </w:rPr>
        <w:t xml:space="preserve"> </w:t>
      </w:r>
      <w:r>
        <w:t>prin Direcția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Urbanism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Amenajarea</w:t>
      </w:r>
      <w:r>
        <w:rPr>
          <w:spacing w:val="-3"/>
        </w:rPr>
        <w:t xml:space="preserve"> </w:t>
      </w:r>
      <w:r>
        <w:t>Teritoriului,</w:t>
      </w:r>
      <w:r>
        <w:rPr>
          <w:spacing w:val="-3"/>
        </w:rPr>
        <w:t xml:space="preserve"> </w:t>
      </w:r>
      <w:r>
        <w:t>serviciul</w:t>
      </w:r>
      <w:r>
        <w:rPr>
          <w:spacing w:val="-1"/>
        </w:rPr>
        <w:t xml:space="preserve"> </w:t>
      </w:r>
      <w:r>
        <w:t>Urbanism, solicită modificarea de către proiectant, conform legislației în vigoare, a documentației de urbanism</w:t>
      </w:r>
      <w:r>
        <w:rPr>
          <w:spacing w:val="-57"/>
        </w:rPr>
        <w:t xml:space="preserve"> </w:t>
      </w:r>
      <w:r>
        <w:t>sus-menționate,</w:t>
      </w:r>
      <w:r>
        <w:rPr>
          <w:spacing w:val="-2"/>
        </w:rPr>
        <w:t xml:space="preserve"> </w:t>
      </w:r>
      <w:r>
        <w:t>astfel</w:t>
      </w:r>
      <w:r>
        <w:rPr>
          <w:spacing w:val="-1"/>
        </w:rPr>
        <w:t xml:space="preserve"> </w:t>
      </w:r>
      <w:r>
        <w:t>încât</w:t>
      </w:r>
      <w:r>
        <w:rPr>
          <w:spacing w:val="1"/>
        </w:rPr>
        <w:t xml:space="preserve"> </w:t>
      </w:r>
      <w:r>
        <w:t>aceasta</w:t>
      </w:r>
      <w:r>
        <w:rPr>
          <w:spacing w:val="-1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rezolve</w:t>
      </w:r>
      <w:r>
        <w:rPr>
          <w:spacing w:val="-1"/>
        </w:rPr>
        <w:t xml:space="preserve"> </w:t>
      </w:r>
      <w:r>
        <w:t>disfuncționalitățile</w:t>
      </w:r>
      <w:r>
        <w:rPr>
          <w:spacing w:val="-1"/>
        </w:rPr>
        <w:t xml:space="preserve"> </w:t>
      </w:r>
      <w:r>
        <w:t>semnalate</w:t>
      </w:r>
      <w:r>
        <w:rPr>
          <w:spacing w:val="-2"/>
        </w:rPr>
        <w:t xml:space="preserve"> </w:t>
      </w:r>
      <w:r>
        <w:t>în observațiile</w:t>
      </w:r>
      <w:r>
        <w:rPr>
          <w:spacing w:val="-4"/>
        </w:rPr>
        <w:t xml:space="preserve"> </w:t>
      </w:r>
      <w:r>
        <w:t>/ obiecțiile</w:t>
      </w:r>
      <w:r>
        <w:rPr>
          <w:spacing w:val="-2"/>
        </w:rPr>
        <w:t xml:space="preserve"> </w:t>
      </w:r>
      <w:r>
        <w:t>menționate</w:t>
      </w:r>
      <w:r>
        <w:rPr>
          <w:spacing w:val="-2"/>
        </w:rPr>
        <w:t xml:space="preserve"> </w:t>
      </w:r>
      <w:r>
        <w:t>mai sus.</w:t>
      </w:r>
    </w:p>
    <w:p w:rsidR="00744B09" w:rsidRDefault="00744B09" w:rsidP="005D20F3">
      <w:pPr>
        <w:pStyle w:val="BodyText"/>
        <w:ind w:right="-270"/>
        <w:jc w:val="both"/>
      </w:pPr>
    </w:p>
    <w:p w:rsidR="00744B09" w:rsidRDefault="00744B09" w:rsidP="005D20F3">
      <w:pPr>
        <w:pStyle w:val="BodyText"/>
        <w:ind w:left="132" w:right="-270"/>
        <w:jc w:val="both"/>
      </w:pPr>
      <w:r>
        <w:t>În</w:t>
      </w:r>
      <w:r>
        <w:rPr>
          <w:spacing w:val="-1"/>
        </w:rPr>
        <w:t xml:space="preserve"> </w:t>
      </w:r>
      <w:r>
        <w:t>cazul</w:t>
      </w:r>
      <w:r>
        <w:rPr>
          <w:spacing w:val="-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proiectantul</w:t>
      </w:r>
      <w:r>
        <w:rPr>
          <w:spacing w:val="-1"/>
        </w:rPr>
        <w:t xml:space="preserve"> </w:t>
      </w:r>
      <w:r>
        <w:t>consideră</w:t>
      </w:r>
      <w:r>
        <w:rPr>
          <w:spacing w:val="-4"/>
        </w:rPr>
        <w:t xml:space="preserve"> </w:t>
      </w:r>
      <w:r>
        <w:t>că</w:t>
      </w:r>
      <w:r>
        <w:rPr>
          <w:spacing w:val="-4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necesară,</w:t>
      </w:r>
      <w:r>
        <w:rPr>
          <w:spacing w:val="1"/>
        </w:rPr>
        <w:t xml:space="preserve"> </w:t>
      </w:r>
      <w:r>
        <w:t>conform</w:t>
      </w:r>
      <w:r>
        <w:rPr>
          <w:spacing w:val="-2"/>
        </w:rPr>
        <w:t xml:space="preserve"> </w:t>
      </w:r>
      <w:r>
        <w:t>legii,</w:t>
      </w:r>
      <w:r>
        <w:rPr>
          <w:spacing w:val="-2"/>
        </w:rPr>
        <w:t xml:space="preserve"> </w:t>
      </w:r>
      <w:r>
        <w:t>modificarea documentației,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solicită</w:t>
      </w:r>
      <w:r>
        <w:rPr>
          <w:spacing w:val="2"/>
        </w:rPr>
        <w:t xml:space="preserve"> </w:t>
      </w:r>
      <w:r>
        <w:t>formularea</w:t>
      </w:r>
      <w:r>
        <w:rPr>
          <w:spacing w:val="-5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înaintarea</w:t>
      </w:r>
      <w:r>
        <w:rPr>
          <w:spacing w:val="1"/>
        </w:rPr>
        <w:t xml:space="preserve"> </w:t>
      </w:r>
      <w:r>
        <w:t>către</w:t>
      </w:r>
      <w:r>
        <w:rPr>
          <w:spacing w:val="-2"/>
        </w:rPr>
        <w:t xml:space="preserve"> </w:t>
      </w:r>
      <w:r>
        <w:t>persoana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</w:t>
      </w:r>
      <w:r>
        <w:rPr>
          <w:spacing w:val="2"/>
        </w:rPr>
        <w:t xml:space="preserve"> </w:t>
      </w:r>
      <w:r>
        <w:t>din cadrul administrației publice, a unui Refuz temeinic argumentat în care să se menționeze clar motivele,</w:t>
      </w:r>
      <w:r>
        <w:rPr>
          <w:spacing w:val="-57"/>
        </w:rPr>
        <w:t xml:space="preserve"> </w:t>
      </w:r>
      <w:r>
        <w:t>justificate</w:t>
      </w:r>
      <w:r>
        <w:rPr>
          <w:spacing w:val="-3"/>
        </w:rPr>
        <w:t xml:space="preserve"> </w:t>
      </w:r>
      <w:r>
        <w:t>clar</w:t>
      </w:r>
      <w:r>
        <w:rPr>
          <w:spacing w:val="-2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punct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vedere</w:t>
      </w:r>
      <w:r>
        <w:rPr>
          <w:spacing w:val="-1"/>
        </w:rPr>
        <w:t xml:space="preserve"> </w:t>
      </w:r>
      <w:r>
        <w:t>legal,</w:t>
      </w:r>
      <w:r>
        <w:rPr>
          <w:spacing w:val="-1"/>
        </w:rPr>
        <w:t xml:space="preserve"> </w:t>
      </w:r>
      <w:r>
        <w:t>pentru care</w:t>
      </w:r>
      <w:r>
        <w:rPr>
          <w:spacing w:val="-2"/>
        </w:rPr>
        <w:t xml:space="preserve"> </w:t>
      </w:r>
      <w:r>
        <w:t>nu se</w:t>
      </w:r>
      <w:r>
        <w:rPr>
          <w:spacing w:val="-2"/>
        </w:rPr>
        <w:t xml:space="preserve"> </w:t>
      </w:r>
      <w:r>
        <w:t>vor</w:t>
      </w:r>
      <w:r>
        <w:rPr>
          <w:spacing w:val="-1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modificările solicitate.</w:t>
      </w:r>
    </w:p>
    <w:p w:rsidR="00744B09" w:rsidRDefault="00744B09" w:rsidP="00E27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</w:p>
    <w:p w:rsidR="00744B09" w:rsidRDefault="00744B09" w:rsidP="00E27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744B09" w:rsidRPr="008528DC" w:rsidRDefault="00744B09" w:rsidP="008528DC">
      <w:pPr>
        <w:spacing w:after="0" w:line="240" w:lineRule="auto"/>
        <w:rPr>
          <w:rFonts w:ascii="Times New Roman" w:hAnsi="Times New Roman"/>
          <w:b/>
          <w:lang w:val="ro-RO"/>
        </w:rPr>
      </w:pPr>
      <w:r w:rsidRPr="00150951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  <w:r w:rsidRPr="008528DC">
        <w:rPr>
          <w:rFonts w:ascii="Times New Roman" w:hAnsi="Times New Roman"/>
          <w:b/>
          <w:lang w:val="ro-RO"/>
        </w:rPr>
        <w:t xml:space="preserve">     PREŞEDINTE DE ŞEDINŢĂ,                                                             SECRETARUL GENERAL,</w:t>
      </w:r>
    </w:p>
    <w:p w:rsidR="00744B09" w:rsidRPr="008528DC" w:rsidRDefault="00744B09" w:rsidP="008528DC">
      <w:pPr>
        <w:spacing w:after="0" w:line="240" w:lineRule="auto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Consilier,  _________________</w:t>
      </w:r>
      <w:r w:rsidRPr="008528DC">
        <w:rPr>
          <w:rFonts w:ascii="Times New Roman" w:hAnsi="Times New Roman"/>
          <w:b/>
          <w:lang w:val="ro-RO"/>
        </w:rPr>
        <w:t xml:space="preserve">                                                    </w:t>
      </w:r>
      <w:r>
        <w:rPr>
          <w:rFonts w:ascii="Times New Roman" w:hAnsi="Times New Roman"/>
          <w:b/>
          <w:lang w:val="ro-RO"/>
        </w:rPr>
        <w:t xml:space="preserve">                 Marinela BUJOR</w:t>
      </w:r>
    </w:p>
    <w:p w:rsidR="00744B09" w:rsidRPr="006065AE" w:rsidRDefault="00744B09" w:rsidP="0050472C">
      <w:pPr>
        <w:spacing w:after="0" w:line="240" w:lineRule="auto"/>
        <w:rPr>
          <w:rFonts w:ascii="Times New Roman" w:hAnsi="Times New Roman"/>
          <w:sz w:val="24"/>
          <w:szCs w:val="24"/>
          <w:lang w:val="fr-FR" w:eastAsia="ro-RO"/>
        </w:rPr>
      </w:pPr>
    </w:p>
    <w:sectPr w:rsidR="00744B09" w:rsidRPr="006065AE" w:rsidSect="0040108A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B09" w:rsidRDefault="00744B09" w:rsidP="00590EA2">
      <w:pPr>
        <w:spacing w:after="0" w:line="240" w:lineRule="auto"/>
      </w:pPr>
      <w:r>
        <w:separator/>
      </w:r>
    </w:p>
  </w:endnote>
  <w:endnote w:type="continuationSeparator" w:id="0">
    <w:p w:rsidR="00744B09" w:rsidRDefault="00744B09" w:rsidP="0059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2" type="#_x0000_t202" style="position:absolute;margin-left:529.65pt;margin-top:785.25pt;width:12pt;height:15.3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" filled="f" stroked="f">
          <v:textbox inset="0,0,0,0">
            <w:txbxContent>
              <w:p w:rsidR="00744B09" w:rsidRDefault="00744B09">
                <w:pPr>
                  <w:pStyle w:val="BodyText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9.65pt;margin-top:785.25pt;width:12pt;height:15.3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" filled="f" stroked="f">
          <v:textbox inset="0,0,0,0">
            <w:txbxContent>
              <w:p w:rsidR="00744B09" w:rsidRDefault="00744B09">
                <w:pPr>
                  <w:pStyle w:val="BodyText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60" type="#_x0000_t202" style="position:absolute;margin-left:529.65pt;margin-top:785.25pt;width:12pt;height:15.3pt;z-index:-251633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" filled="f" stroked="f">
          <v:textbox inset="0,0,0,0">
            <w:txbxContent>
              <w:p w:rsidR="00744B09" w:rsidRDefault="00744B09">
                <w:pPr>
                  <w:pStyle w:val="BodyText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4" type="#_x0000_t202" style="position:absolute;margin-left:529.65pt;margin-top:785.25pt;width:12pt;height:15.3pt;z-index:-251625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" filled="f" stroked="f">
          <v:textbox inset="0,0,0,0">
            <w:txbxContent>
              <w:p w:rsidR="00744B09" w:rsidRDefault="00744B09">
                <w:pPr>
                  <w:pStyle w:val="BodyText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B09" w:rsidRDefault="00744B09" w:rsidP="00590EA2">
      <w:pPr>
        <w:spacing w:after="0" w:line="240" w:lineRule="auto"/>
      </w:pPr>
      <w:r>
        <w:separator/>
      </w:r>
    </w:p>
  </w:footnote>
  <w:footnote w:type="continuationSeparator" w:id="0">
    <w:p w:rsidR="00744B09" w:rsidRDefault="00744B09" w:rsidP="0059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66" type="#_x0000_t202" style="position:absolute;margin-left:264.85pt;margin-top:35.05pt;width:274.8pt;height:24.2pt;z-index:-251621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" filled="f" stroked="f">
          <v:textbox inset="0,0,0,0">
            <w:txbxContent>
              <w:p w:rsidR="00744B09" w:rsidRPr="007E311C" w:rsidRDefault="00744B09" w:rsidP="00271B74">
                <w:pPr>
                  <w:spacing w:before="3"/>
                  <w:ind w:left="20"/>
                  <w:jc w:val="right"/>
                  <w:rPr>
                    <w:b/>
                    <w:color w:val="000000"/>
                    <w:sz w:val="40"/>
                  </w:rPr>
                </w:pPr>
                <w:r w:rsidRPr="007E311C">
                  <w:rPr>
                    <w:b/>
                    <w:color w:val="000000"/>
                    <w:sz w:val="40"/>
                  </w:rPr>
                  <w:t>ANEXA</w:t>
                </w:r>
                <w:r w:rsidRPr="007E311C">
                  <w:rPr>
                    <w:b/>
                    <w:color w:val="000000"/>
                    <w:spacing w:val="-2"/>
                    <w:sz w:val="40"/>
                  </w:rPr>
                  <w:t xml:space="preserve"> </w:t>
                </w:r>
                <w:r w:rsidRPr="007E311C">
                  <w:rPr>
                    <w:b/>
                    <w:color w:val="000000"/>
                    <w:sz w:val="40"/>
                  </w:rPr>
                  <w:t>9 la regulament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68" type="#_x0000_t202" style="position:absolute;margin-left:240.4pt;margin-top:35.05pt;width:301.15pt;height:24.2pt;z-index:-25161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" filled="f" stroked="f">
          <v:textbox inset="0,0,0,0">
            <w:txbxContent>
              <w:p w:rsidR="00744B09" w:rsidRPr="007E311C" w:rsidRDefault="00744B09" w:rsidP="00271B74">
                <w:pPr>
                  <w:spacing w:before="3"/>
                  <w:ind w:left="20"/>
                  <w:jc w:val="right"/>
                  <w:rPr>
                    <w:b/>
                    <w:color w:val="000000"/>
                    <w:sz w:val="40"/>
                  </w:rPr>
                </w:pPr>
                <w:r w:rsidRPr="007E311C">
                  <w:rPr>
                    <w:b/>
                    <w:color w:val="000000"/>
                    <w:sz w:val="40"/>
                  </w:rPr>
                  <w:t>ANEXA</w:t>
                </w:r>
                <w:r w:rsidRPr="007E311C">
                  <w:rPr>
                    <w:b/>
                    <w:color w:val="000000"/>
                    <w:spacing w:val="-1"/>
                    <w:sz w:val="40"/>
                  </w:rPr>
                  <w:t xml:space="preserve"> </w:t>
                </w:r>
                <w:r w:rsidRPr="007E311C">
                  <w:rPr>
                    <w:b/>
                    <w:color w:val="000000"/>
                    <w:sz w:val="40"/>
                  </w:rPr>
                  <w:t>10 la regulament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71" type="#_x0000_t202" style="position:absolute;margin-left:240.4pt;margin-top:35.05pt;width:301.15pt;height:24.2pt;z-index:-251611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" filled="f" stroked="f">
          <v:textbox inset="0,0,0,0">
            <w:txbxContent>
              <w:p w:rsidR="00744B09" w:rsidRPr="00AA5E51" w:rsidRDefault="00744B09" w:rsidP="00271B74">
                <w:pPr>
                  <w:spacing w:before="3"/>
                  <w:ind w:left="20"/>
                  <w:jc w:val="right"/>
                  <w:rPr>
                    <w:b/>
                    <w:color w:val="000000"/>
                    <w:sz w:val="40"/>
                  </w:rPr>
                </w:pPr>
                <w:r w:rsidRPr="00AA5E51">
                  <w:rPr>
                    <w:b/>
                    <w:color w:val="000000"/>
                    <w:sz w:val="40"/>
                  </w:rPr>
                  <w:t>ANEXA</w:t>
                </w:r>
                <w:r w:rsidRPr="00AA5E51">
                  <w:rPr>
                    <w:b/>
                    <w:color w:val="000000"/>
                    <w:spacing w:val="-1"/>
                    <w:sz w:val="40"/>
                  </w:rPr>
                  <w:t xml:space="preserve"> </w:t>
                </w:r>
                <w:r>
                  <w:rPr>
                    <w:b/>
                    <w:color w:val="000000"/>
                    <w:sz w:val="40"/>
                  </w:rPr>
                  <w:t>___</w:t>
                </w:r>
                <w:r w:rsidRPr="00AA5E51">
                  <w:rPr>
                    <w:b/>
                    <w:color w:val="000000"/>
                    <w:sz w:val="40"/>
                  </w:rPr>
                  <w:t xml:space="preserve"> la regulament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 w:rsidP="001368F3">
    <w:pPr>
      <w:pStyle w:val="BodyText"/>
      <w:ind w:left="134"/>
      <w:jc w:val="right"/>
      <w:rPr>
        <w:sz w:val="20"/>
      </w:rPr>
    </w:pPr>
  </w:p>
  <w:p w:rsidR="00744B09" w:rsidRDefault="00744B09" w:rsidP="001368F3">
    <w:pPr>
      <w:pStyle w:val="BodyText"/>
      <w:ind w:left="134"/>
      <w:jc w:val="right"/>
      <w:rPr>
        <w:sz w:val="20"/>
      </w:rPr>
    </w:pPr>
  </w:p>
  <w:p w:rsidR="00744B09" w:rsidRPr="00874764" w:rsidRDefault="00744B09" w:rsidP="001368F3">
    <w:pPr>
      <w:pStyle w:val="BodyText"/>
      <w:ind w:left="134"/>
      <w:jc w:val="right"/>
      <w:rPr>
        <w:rFonts w:ascii="Calibri" w:hAnsi="Calibri" w:cs="Calibri"/>
        <w:b/>
        <w:color w:val="000000"/>
        <w:sz w:val="40"/>
        <w:szCs w:val="40"/>
      </w:rPr>
    </w:pPr>
    <w:r w:rsidRPr="00874764">
      <w:rPr>
        <w:rFonts w:ascii="Calibri" w:hAnsi="Calibri" w:cs="Calibri"/>
        <w:b/>
        <w:color w:val="000000"/>
        <w:sz w:val="40"/>
        <w:szCs w:val="40"/>
      </w:rPr>
      <w:t>ANEXA 4 la regulament</w:t>
    </w:r>
  </w:p>
  <w:p w:rsidR="00744B09" w:rsidRDefault="00744B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1" type="#_x0000_t202" style="position:absolute;margin-left:341.65pt;margin-top:35.3pt;width:198.3pt;height:24.2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" filled="f" stroked="f">
          <v:textbox inset="0,0,0,0">
            <w:txbxContent>
              <w:p w:rsidR="00744B09" w:rsidRPr="00053FB4" w:rsidRDefault="00744B09">
                <w:pPr>
                  <w:spacing w:before="3"/>
                  <w:ind w:left="20"/>
                  <w:rPr>
                    <w:b/>
                    <w:color w:val="000000"/>
                    <w:sz w:val="40"/>
                  </w:rPr>
                </w:pPr>
                <w:r w:rsidRPr="00053FB4">
                  <w:rPr>
                    <w:b/>
                    <w:color w:val="000000"/>
                    <w:sz w:val="40"/>
                  </w:rPr>
                  <w:t>ANEXA</w:t>
                </w:r>
                <w:r w:rsidRPr="00053FB4">
                  <w:rPr>
                    <w:b/>
                    <w:color w:val="000000"/>
                    <w:spacing w:val="-2"/>
                    <w:sz w:val="40"/>
                  </w:rPr>
                  <w:t xml:space="preserve"> </w:t>
                </w:r>
                <w:r w:rsidRPr="00053FB4">
                  <w:rPr>
                    <w:b/>
                    <w:color w:val="000000"/>
                    <w:sz w:val="40"/>
                  </w:rPr>
                  <w:t>1 la regulament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2055" type="#_x0000_t202" style="position:absolute;margin-left:267.6pt;margin-top:35.3pt;width:272.3pt;height:24.2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" filled="f" stroked="f">
          <v:textbox inset="0,0,0,0">
            <w:txbxContent>
              <w:p w:rsidR="00744B09" w:rsidRPr="00053FB4" w:rsidRDefault="00744B09" w:rsidP="00E42939">
                <w:pPr>
                  <w:spacing w:before="3"/>
                  <w:ind w:left="20"/>
                  <w:jc w:val="right"/>
                  <w:rPr>
                    <w:b/>
                    <w:color w:val="000000"/>
                    <w:sz w:val="40"/>
                  </w:rPr>
                </w:pPr>
                <w:r w:rsidRPr="00053FB4">
                  <w:rPr>
                    <w:b/>
                    <w:color w:val="000000"/>
                    <w:sz w:val="40"/>
                  </w:rPr>
                  <w:t>ANEXA</w:t>
                </w:r>
                <w:r w:rsidRPr="00053FB4">
                  <w:rPr>
                    <w:b/>
                    <w:color w:val="000000"/>
                    <w:spacing w:val="-2"/>
                    <w:sz w:val="40"/>
                  </w:rPr>
                  <w:t xml:space="preserve"> </w:t>
                </w:r>
                <w:r w:rsidRPr="00053FB4">
                  <w:rPr>
                    <w:b/>
                    <w:color w:val="000000"/>
                    <w:sz w:val="40"/>
                  </w:rPr>
                  <w:t>2 la regulament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9" type="#_x0000_t202" style="position:absolute;margin-left:343pt;margin-top:35.3pt;width:196.95pt;height:24.2pt;z-index:-251635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" filled="f" stroked="f">
          <v:textbox inset="0,0,0,0">
            <w:txbxContent>
              <w:p w:rsidR="00744B09" w:rsidRPr="00BA0BC3" w:rsidRDefault="00744B09">
                <w:pPr>
                  <w:spacing w:before="3"/>
                  <w:ind w:left="20"/>
                  <w:rPr>
                    <w:b/>
                    <w:color w:val="000000"/>
                    <w:sz w:val="40"/>
                  </w:rPr>
                </w:pPr>
                <w:r w:rsidRPr="00BA0BC3">
                  <w:rPr>
                    <w:b/>
                    <w:color w:val="000000"/>
                    <w:sz w:val="40"/>
                  </w:rPr>
                  <w:t>ANEXA</w:t>
                </w:r>
                <w:r w:rsidRPr="00BA0BC3">
                  <w:rPr>
                    <w:b/>
                    <w:color w:val="000000"/>
                    <w:spacing w:val="-2"/>
                    <w:sz w:val="40"/>
                  </w:rPr>
                  <w:t xml:space="preserve"> </w:t>
                </w:r>
                <w:r w:rsidRPr="00BA0BC3">
                  <w:rPr>
                    <w:b/>
                    <w:color w:val="000000"/>
                    <w:sz w:val="40"/>
                  </w:rPr>
                  <w:t>3 la regulament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  <w:p w:rsidR="00744B09" w:rsidRDefault="00744B09">
    <w:pPr>
      <w:pStyle w:val="BodyText"/>
      <w:spacing w:line="14" w:lineRule="auto"/>
      <w:rPr>
        <w:sz w:val="2"/>
      </w:rPr>
    </w:pPr>
    <w:r>
      <w:rPr>
        <w:sz w:val="2"/>
      </w:rPr>
      <w:t xml:space="preserve">Anexa  </w:t>
    </w:r>
  </w:p>
  <w:p w:rsidR="00744B09" w:rsidRDefault="00744B09" w:rsidP="001368F3">
    <w:pPr>
      <w:tabs>
        <w:tab w:val="left" w:pos="2968"/>
      </w:tabs>
      <w:spacing w:before="3"/>
      <w:ind w:left="20"/>
      <w:jc w:val="right"/>
      <w:rPr>
        <w:b/>
        <w:color w:val="BFBFBF"/>
        <w:sz w:val="40"/>
      </w:rPr>
    </w:pPr>
    <w:r>
      <w:rPr>
        <w:b/>
        <w:color w:val="BFBFBF"/>
        <w:sz w:val="40"/>
      </w:rPr>
      <w:tab/>
      <w:t>ANEXA  la regulament</w:t>
    </w:r>
  </w:p>
  <w:p w:rsidR="00744B09" w:rsidRDefault="00744B09" w:rsidP="001368F3">
    <w:pPr>
      <w:tabs>
        <w:tab w:val="left" w:pos="2968"/>
      </w:tabs>
      <w:spacing w:before="3"/>
      <w:ind w:left="20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  <w:p w:rsidR="00744B09" w:rsidRDefault="00744B09">
    <w:pPr>
      <w:pStyle w:val="BodyText"/>
      <w:spacing w:line="14" w:lineRule="auto"/>
      <w:rPr>
        <w:sz w:val="2"/>
      </w:rPr>
    </w:pPr>
    <w:r>
      <w:rPr>
        <w:sz w:val="2"/>
      </w:rPr>
      <w:t xml:space="preserve">Anexa  </w:t>
    </w:r>
  </w:p>
  <w:p w:rsidR="00744B09" w:rsidRPr="007E5253" w:rsidRDefault="00744B09" w:rsidP="001368F3">
    <w:pPr>
      <w:tabs>
        <w:tab w:val="left" w:pos="2968"/>
      </w:tabs>
      <w:spacing w:before="3"/>
      <w:ind w:left="20"/>
      <w:jc w:val="right"/>
      <w:rPr>
        <w:b/>
        <w:color w:val="000000"/>
        <w:sz w:val="40"/>
      </w:rPr>
    </w:pPr>
    <w:r>
      <w:rPr>
        <w:b/>
        <w:color w:val="BFBFBF"/>
        <w:sz w:val="40"/>
      </w:rPr>
      <w:tab/>
    </w:r>
    <w:r w:rsidRPr="007E5253">
      <w:rPr>
        <w:b/>
        <w:color w:val="000000"/>
        <w:sz w:val="40"/>
      </w:rPr>
      <w:t>ANEXA 5 la regulament</w:t>
    </w:r>
  </w:p>
  <w:p w:rsidR="00744B09" w:rsidRDefault="00744B09" w:rsidP="001368F3">
    <w:pPr>
      <w:tabs>
        <w:tab w:val="left" w:pos="2968"/>
      </w:tabs>
      <w:spacing w:before="3"/>
      <w:ind w:left="20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"/>
      </w:rPr>
    </w:pPr>
  </w:p>
  <w:p w:rsidR="00744B09" w:rsidRDefault="00744B09">
    <w:pPr>
      <w:pStyle w:val="BodyText"/>
      <w:spacing w:line="14" w:lineRule="auto"/>
      <w:rPr>
        <w:sz w:val="2"/>
      </w:rPr>
    </w:pPr>
    <w:r>
      <w:rPr>
        <w:sz w:val="2"/>
      </w:rPr>
      <w:t xml:space="preserve">Anexa  </w:t>
    </w:r>
  </w:p>
  <w:p w:rsidR="00744B09" w:rsidRPr="00874764" w:rsidRDefault="00744B09" w:rsidP="001368F3">
    <w:pPr>
      <w:tabs>
        <w:tab w:val="left" w:pos="2968"/>
      </w:tabs>
      <w:spacing w:before="3"/>
      <w:ind w:left="20"/>
      <w:jc w:val="right"/>
      <w:rPr>
        <w:b/>
        <w:color w:val="000000"/>
        <w:sz w:val="40"/>
      </w:rPr>
    </w:pPr>
    <w:r>
      <w:rPr>
        <w:b/>
        <w:color w:val="BFBFBF"/>
        <w:sz w:val="40"/>
      </w:rPr>
      <w:tab/>
    </w:r>
    <w:r w:rsidRPr="00874764">
      <w:rPr>
        <w:b/>
        <w:color w:val="000000"/>
        <w:sz w:val="40"/>
      </w:rPr>
      <w:t>ANEXA ….. la regulament</w:t>
    </w:r>
  </w:p>
  <w:p w:rsidR="00744B09" w:rsidRDefault="00744B09" w:rsidP="001368F3">
    <w:pPr>
      <w:tabs>
        <w:tab w:val="left" w:pos="2968"/>
      </w:tabs>
      <w:spacing w:before="3"/>
      <w:ind w:left="2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09" w:rsidRDefault="00744B09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63" type="#_x0000_t202" style="position:absolute;margin-left:187.2pt;margin-top:35.05pt;width:352.45pt;height:24.2pt;z-index:-251627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" filled="f" stroked="f">
          <v:textbox inset="0,0,0,0">
            <w:txbxContent>
              <w:p w:rsidR="00744B09" w:rsidRPr="00FD336A" w:rsidRDefault="00744B09" w:rsidP="00271B74">
                <w:pPr>
                  <w:spacing w:before="3"/>
                  <w:ind w:left="20"/>
                  <w:jc w:val="right"/>
                  <w:rPr>
                    <w:b/>
                    <w:color w:val="000000"/>
                    <w:sz w:val="40"/>
                  </w:rPr>
                </w:pPr>
                <w:r w:rsidRPr="00FD336A">
                  <w:rPr>
                    <w:b/>
                    <w:color w:val="000000"/>
                    <w:sz w:val="40"/>
                  </w:rPr>
                  <w:t>ANEXA</w:t>
                </w:r>
                <w:r w:rsidRPr="00FD336A">
                  <w:rPr>
                    <w:b/>
                    <w:color w:val="000000"/>
                    <w:spacing w:val="-2"/>
                    <w:sz w:val="40"/>
                  </w:rPr>
                  <w:t xml:space="preserve"> </w:t>
                </w:r>
                <w:r w:rsidRPr="00FD336A">
                  <w:rPr>
                    <w:b/>
                    <w:color w:val="000000"/>
                    <w:sz w:val="40"/>
                  </w:rPr>
                  <w:t>8 la regulament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874"/>
    <w:multiLevelType w:val="multilevel"/>
    <w:tmpl w:val="94224AF0"/>
    <w:lvl w:ilvl="0">
      <w:start w:val="1"/>
      <w:numFmt w:val="decimal"/>
      <w:lvlText w:val="%1"/>
      <w:lvlJc w:val="left"/>
      <w:pPr>
        <w:ind w:left="55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3" w:hanging="4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449" w:hanging="450"/>
      </w:pPr>
      <w:rPr>
        <w:rFonts w:hint="default"/>
      </w:rPr>
    </w:lvl>
    <w:lvl w:ilvl="3">
      <w:numFmt w:val="bullet"/>
      <w:lvlText w:val="•"/>
      <w:lvlJc w:val="left"/>
      <w:pPr>
        <w:ind w:left="3393" w:hanging="450"/>
      </w:pPr>
      <w:rPr>
        <w:rFonts w:hint="default"/>
      </w:rPr>
    </w:lvl>
    <w:lvl w:ilvl="4">
      <w:numFmt w:val="bullet"/>
      <w:lvlText w:val="•"/>
      <w:lvlJc w:val="left"/>
      <w:pPr>
        <w:ind w:left="4338" w:hanging="450"/>
      </w:pPr>
      <w:rPr>
        <w:rFonts w:hint="default"/>
      </w:rPr>
    </w:lvl>
    <w:lvl w:ilvl="5">
      <w:numFmt w:val="bullet"/>
      <w:lvlText w:val="•"/>
      <w:lvlJc w:val="left"/>
      <w:pPr>
        <w:ind w:left="5283" w:hanging="450"/>
      </w:pPr>
      <w:rPr>
        <w:rFonts w:hint="default"/>
      </w:rPr>
    </w:lvl>
    <w:lvl w:ilvl="6">
      <w:numFmt w:val="bullet"/>
      <w:lvlText w:val="•"/>
      <w:lvlJc w:val="left"/>
      <w:pPr>
        <w:ind w:left="6227" w:hanging="450"/>
      </w:pPr>
      <w:rPr>
        <w:rFonts w:hint="default"/>
      </w:rPr>
    </w:lvl>
    <w:lvl w:ilvl="7">
      <w:numFmt w:val="bullet"/>
      <w:lvlText w:val="•"/>
      <w:lvlJc w:val="left"/>
      <w:pPr>
        <w:ind w:left="7172" w:hanging="450"/>
      </w:pPr>
      <w:rPr>
        <w:rFonts w:hint="default"/>
      </w:rPr>
    </w:lvl>
    <w:lvl w:ilvl="8">
      <w:numFmt w:val="bullet"/>
      <w:lvlText w:val="•"/>
      <w:lvlJc w:val="left"/>
      <w:pPr>
        <w:ind w:left="8117" w:hanging="450"/>
      </w:pPr>
      <w:rPr>
        <w:rFonts w:hint="default"/>
      </w:rPr>
    </w:lvl>
  </w:abstractNum>
  <w:abstractNum w:abstractNumId="1">
    <w:nsid w:val="1DAA3F17"/>
    <w:multiLevelType w:val="hybridMultilevel"/>
    <w:tmpl w:val="10EEC4E6"/>
    <w:lvl w:ilvl="0" w:tplc="5E544296">
      <w:numFmt w:val="bullet"/>
      <w:lvlText w:val="-"/>
      <w:lvlJc w:val="left"/>
      <w:pPr>
        <w:ind w:left="1136" w:hanging="284"/>
      </w:pPr>
      <w:rPr>
        <w:rFonts w:ascii="Times New Roman" w:eastAsia="Times New Roman" w:hAnsi="Times New Roman" w:hint="default"/>
        <w:w w:val="99"/>
        <w:sz w:val="14"/>
      </w:rPr>
    </w:lvl>
    <w:lvl w:ilvl="1" w:tplc="F7BC8426">
      <w:numFmt w:val="bullet"/>
      <w:lvlText w:val="•"/>
      <w:lvlJc w:val="left"/>
      <w:pPr>
        <w:ind w:left="2026" w:hanging="284"/>
      </w:pPr>
      <w:rPr>
        <w:rFonts w:hint="default"/>
      </w:rPr>
    </w:lvl>
    <w:lvl w:ilvl="2" w:tplc="37DC62E0">
      <w:numFmt w:val="bullet"/>
      <w:lvlText w:val="•"/>
      <w:lvlJc w:val="left"/>
      <w:pPr>
        <w:ind w:left="2913" w:hanging="284"/>
      </w:pPr>
      <w:rPr>
        <w:rFonts w:hint="default"/>
      </w:rPr>
    </w:lvl>
    <w:lvl w:ilvl="3" w:tplc="C8C6D082">
      <w:numFmt w:val="bullet"/>
      <w:lvlText w:val="•"/>
      <w:lvlJc w:val="left"/>
      <w:pPr>
        <w:ind w:left="3799" w:hanging="284"/>
      </w:pPr>
      <w:rPr>
        <w:rFonts w:hint="default"/>
      </w:rPr>
    </w:lvl>
    <w:lvl w:ilvl="4" w:tplc="C13C9674">
      <w:numFmt w:val="bullet"/>
      <w:lvlText w:val="•"/>
      <w:lvlJc w:val="left"/>
      <w:pPr>
        <w:ind w:left="4686" w:hanging="284"/>
      </w:pPr>
      <w:rPr>
        <w:rFonts w:hint="default"/>
      </w:rPr>
    </w:lvl>
    <w:lvl w:ilvl="5" w:tplc="8D5CAD46">
      <w:numFmt w:val="bullet"/>
      <w:lvlText w:val="•"/>
      <w:lvlJc w:val="left"/>
      <w:pPr>
        <w:ind w:left="5573" w:hanging="284"/>
      </w:pPr>
      <w:rPr>
        <w:rFonts w:hint="default"/>
      </w:rPr>
    </w:lvl>
    <w:lvl w:ilvl="6" w:tplc="D82820AC">
      <w:numFmt w:val="bullet"/>
      <w:lvlText w:val="•"/>
      <w:lvlJc w:val="left"/>
      <w:pPr>
        <w:ind w:left="6459" w:hanging="284"/>
      </w:pPr>
      <w:rPr>
        <w:rFonts w:hint="default"/>
      </w:rPr>
    </w:lvl>
    <w:lvl w:ilvl="7" w:tplc="B8CC0B42">
      <w:numFmt w:val="bullet"/>
      <w:lvlText w:val="•"/>
      <w:lvlJc w:val="left"/>
      <w:pPr>
        <w:ind w:left="7346" w:hanging="284"/>
      </w:pPr>
      <w:rPr>
        <w:rFonts w:hint="default"/>
      </w:rPr>
    </w:lvl>
    <w:lvl w:ilvl="8" w:tplc="237CC868">
      <w:numFmt w:val="bullet"/>
      <w:lvlText w:val="•"/>
      <w:lvlJc w:val="left"/>
      <w:pPr>
        <w:ind w:left="8233" w:hanging="284"/>
      </w:pPr>
      <w:rPr>
        <w:rFonts w:hint="default"/>
      </w:rPr>
    </w:lvl>
  </w:abstractNum>
  <w:abstractNum w:abstractNumId="2">
    <w:nsid w:val="282377D6"/>
    <w:multiLevelType w:val="hybridMultilevel"/>
    <w:tmpl w:val="38903F66"/>
    <w:lvl w:ilvl="0" w:tplc="7FDEEA9A">
      <w:numFmt w:val="bullet"/>
      <w:lvlText w:val="-"/>
      <w:lvlJc w:val="left"/>
      <w:pPr>
        <w:ind w:left="1998" w:hanging="140"/>
      </w:pPr>
      <w:rPr>
        <w:rFonts w:ascii="Times New Roman" w:eastAsia="Times New Roman" w:hAnsi="Times New Roman" w:hint="default"/>
        <w:w w:val="99"/>
        <w:sz w:val="24"/>
      </w:rPr>
    </w:lvl>
    <w:lvl w:ilvl="1" w:tplc="9C807ED8">
      <w:numFmt w:val="bullet"/>
      <w:lvlText w:val="•"/>
      <w:lvlJc w:val="left"/>
      <w:pPr>
        <w:ind w:left="2800" w:hanging="140"/>
      </w:pPr>
      <w:rPr>
        <w:rFonts w:hint="default"/>
      </w:rPr>
    </w:lvl>
    <w:lvl w:ilvl="2" w:tplc="90E4F3BC">
      <w:numFmt w:val="bullet"/>
      <w:lvlText w:val="•"/>
      <w:lvlJc w:val="left"/>
      <w:pPr>
        <w:ind w:left="3601" w:hanging="140"/>
      </w:pPr>
      <w:rPr>
        <w:rFonts w:hint="default"/>
      </w:rPr>
    </w:lvl>
    <w:lvl w:ilvl="3" w:tplc="3A5A1A6A">
      <w:numFmt w:val="bullet"/>
      <w:lvlText w:val="•"/>
      <w:lvlJc w:val="left"/>
      <w:pPr>
        <w:ind w:left="4401" w:hanging="140"/>
      </w:pPr>
      <w:rPr>
        <w:rFonts w:hint="default"/>
      </w:rPr>
    </w:lvl>
    <w:lvl w:ilvl="4" w:tplc="D3144016">
      <w:numFmt w:val="bullet"/>
      <w:lvlText w:val="•"/>
      <w:lvlJc w:val="left"/>
      <w:pPr>
        <w:ind w:left="5202" w:hanging="140"/>
      </w:pPr>
      <w:rPr>
        <w:rFonts w:hint="default"/>
      </w:rPr>
    </w:lvl>
    <w:lvl w:ilvl="5" w:tplc="1B3E630C">
      <w:numFmt w:val="bullet"/>
      <w:lvlText w:val="•"/>
      <w:lvlJc w:val="left"/>
      <w:pPr>
        <w:ind w:left="6003" w:hanging="140"/>
      </w:pPr>
      <w:rPr>
        <w:rFonts w:hint="default"/>
      </w:rPr>
    </w:lvl>
    <w:lvl w:ilvl="6" w:tplc="3092B13C">
      <w:numFmt w:val="bullet"/>
      <w:lvlText w:val="•"/>
      <w:lvlJc w:val="left"/>
      <w:pPr>
        <w:ind w:left="6803" w:hanging="140"/>
      </w:pPr>
      <w:rPr>
        <w:rFonts w:hint="default"/>
      </w:rPr>
    </w:lvl>
    <w:lvl w:ilvl="7" w:tplc="D6CE5A88">
      <w:numFmt w:val="bullet"/>
      <w:lvlText w:val="•"/>
      <w:lvlJc w:val="left"/>
      <w:pPr>
        <w:ind w:left="7604" w:hanging="140"/>
      </w:pPr>
      <w:rPr>
        <w:rFonts w:hint="default"/>
      </w:rPr>
    </w:lvl>
    <w:lvl w:ilvl="8" w:tplc="8E04C166">
      <w:numFmt w:val="bullet"/>
      <w:lvlText w:val="•"/>
      <w:lvlJc w:val="left"/>
      <w:pPr>
        <w:ind w:left="8405" w:hanging="140"/>
      </w:pPr>
      <w:rPr>
        <w:rFonts w:hint="default"/>
      </w:rPr>
    </w:lvl>
  </w:abstractNum>
  <w:abstractNum w:abstractNumId="3">
    <w:nsid w:val="38711725"/>
    <w:multiLevelType w:val="hybridMultilevel"/>
    <w:tmpl w:val="37E00FC6"/>
    <w:lvl w:ilvl="0" w:tplc="98FA1B86">
      <w:numFmt w:val="bullet"/>
      <w:lvlText w:val="•"/>
      <w:lvlJc w:val="left"/>
      <w:pPr>
        <w:ind w:left="353" w:hanging="242"/>
      </w:pPr>
      <w:rPr>
        <w:rFonts w:hint="default"/>
        <w:w w:val="101"/>
      </w:rPr>
    </w:lvl>
    <w:lvl w:ilvl="1" w:tplc="258A8E28">
      <w:numFmt w:val="bullet"/>
      <w:lvlText w:val="•"/>
      <w:lvlJc w:val="left"/>
      <w:pPr>
        <w:ind w:left="2318" w:hanging="242"/>
      </w:pPr>
      <w:rPr>
        <w:rFonts w:hint="default"/>
      </w:rPr>
    </w:lvl>
    <w:lvl w:ilvl="2" w:tplc="2768475A">
      <w:numFmt w:val="bullet"/>
      <w:lvlText w:val="•"/>
      <w:lvlJc w:val="left"/>
      <w:pPr>
        <w:ind w:left="4277" w:hanging="242"/>
      </w:pPr>
      <w:rPr>
        <w:rFonts w:hint="default"/>
      </w:rPr>
    </w:lvl>
    <w:lvl w:ilvl="3" w:tplc="BFA2403C">
      <w:numFmt w:val="bullet"/>
      <w:lvlText w:val="•"/>
      <w:lvlJc w:val="left"/>
      <w:pPr>
        <w:ind w:left="6236" w:hanging="242"/>
      </w:pPr>
      <w:rPr>
        <w:rFonts w:hint="default"/>
      </w:rPr>
    </w:lvl>
    <w:lvl w:ilvl="4" w:tplc="990E42FC">
      <w:numFmt w:val="bullet"/>
      <w:lvlText w:val="•"/>
      <w:lvlJc w:val="left"/>
      <w:pPr>
        <w:ind w:left="8194" w:hanging="242"/>
      </w:pPr>
      <w:rPr>
        <w:rFonts w:hint="default"/>
      </w:rPr>
    </w:lvl>
    <w:lvl w:ilvl="5" w:tplc="1214C534">
      <w:numFmt w:val="bullet"/>
      <w:lvlText w:val="•"/>
      <w:lvlJc w:val="left"/>
      <w:pPr>
        <w:ind w:left="10153" w:hanging="242"/>
      </w:pPr>
      <w:rPr>
        <w:rFonts w:hint="default"/>
      </w:rPr>
    </w:lvl>
    <w:lvl w:ilvl="6" w:tplc="F0546020">
      <w:numFmt w:val="bullet"/>
      <w:lvlText w:val="•"/>
      <w:lvlJc w:val="left"/>
      <w:pPr>
        <w:ind w:left="12112" w:hanging="242"/>
      </w:pPr>
      <w:rPr>
        <w:rFonts w:hint="default"/>
      </w:rPr>
    </w:lvl>
    <w:lvl w:ilvl="7" w:tplc="40289058">
      <w:numFmt w:val="bullet"/>
      <w:lvlText w:val="•"/>
      <w:lvlJc w:val="left"/>
      <w:pPr>
        <w:ind w:left="14070" w:hanging="242"/>
      </w:pPr>
      <w:rPr>
        <w:rFonts w:hint="default"/>
      </w:rPr>
    </w:lvl>
    <w:lvl w:ilvl="8" w:tplc="F9E2047A">
      <w:numFmt w:val="bullet"/>
      <w:lvlText w:val="•"/>
      <w:lvlJc w:val="left"/>
      <w:pPr>
        <w:ind w:left="16029" w:hanging="242"/>
      </w:pPr>
      <w:rPr>
        <w:rFonts w:hint="default"/>
      </w:rPr>
    </w:lvl>
  </w:abstractNum>
  <w:abstractNum w:abstractNumId="4">
    <w:nsid w:val="6A231323"/>
    <w:multiLevelType w:val="multilevel"/>
    <w:tmpl w:val="BE3ECAC8"/>
    <w:lvl w:ilvl="0">
      <w:start w:val="1"/>
      <w:numFmt w:val="upperLetter"/>
      <w:lvlText w:val="%1."/>
      <w:lvlJc w:val="left"/>
      <w:pPr>
        <w:ind w:left="591" w:hanging="45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85" w:hanging="5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-"/>
      <w:lvlJc w:val="left"/>
      <w:pPr>
        <w:ind w:left="1136" w:hanging="284"/>
      </w:pPr>
      <w:rPr>
        <w:rFonts w:ascii="Times New Roman" w:eastAsia="Times New Roman" w:hAnsi="Times New Roman" w:hint="default"/>
        <w:w w:val="99"/>
        <w:sz w:val="14"/>
      </w:rPr>
    </w:lvl>
    <w:lvl w:ilvl="3">
      <w:numFmt w:val="bullet"/>
      <w:lvlText w:val="•"/>
      <w:lvlJc w:val="left"/>
      <w:pPr>
        <w:ind w:left="1140" w:hanging="284"/>
      </w:pPr>
      <w:rPr>
        <w:rFonts w:hint="default"/>
      </w:rPr>
    </w:lvl>
    <w:lvl w:ilvl="4">
      <w:numFmt w:val="bullet"/>
      <w:lvlText w:val="•"/>
      <w:lvlJc w:val="left"/>
      <w:pPr>
        <w:ind w:left="2406" w:hanging="284"/>
      </w:pPr>
      <w:rPr>
        <w:rFonts w:hint="default"/>
      </w:rPr>
    </w:lvl>
    <w:lvl w:ilvl="5">
      <w:numFmt w:val="bullet"/>
      <w:lvlText w:val="•"/>
      <w:lvlJc w:val="left"/>
      <w:pPr>
        <w:ind w:left="3673" w:hanging="284"/>
      </w:pPr>
      <w:rPr>
        <w:rFonts w:hint="default"/>
      </w:rPr>
    </w:lvl>
    <w:lvl w:ilvl="6">
      <w:numFmt w:val="bullet"/>
      <w:lvlText w:val="•"/>
      <w:lvlJc w:val="left"/>
      <w:pPr>
        <w:ind w:left="4939" w:hanging="284"/>
      </w:pPr>
      <w:rPr>
        <w:rFonts w:hint="default"/>
      </w:rPr>
    </w:lvl>
    <w:lvl w:ilvl="7">
      <w:numFmt w:val="bullet"/>
      <w:lvlText w:val="•"/>
      <w:lvlJc w:val="left"/>
      <w:pPr>
        <w:ind w:left="6206" w:hanging="284"/>
      </w:pPr>
      <w:rPr>
        <w:rFonts w:hint="default"/>
      </w:rPr>
    </w:lvl>
    <w:lvl w:ilvl="8">
      <w:numFmt w:val="bullet"/>
      <w:lvlText w:val="•"/>
      <w:lvlJc w:val="left"/>
      <w:pPr>
        <w:ind w:left="7473" w:hanging="284"/>
      </w:pPr>
      <w:rPr>
        <w:rFonts w:hint="default"/>
      </w:rPr>
    </w:lvl>
  </w:abstractNum>
  <w:abstractNum w:abstractNumId="5">
    <w:nsid w:val="7B0240B9"/>
    <w:multiLevelType w:val="hybridMultilevel"/>
    <w:tmpl w:val="5D5ACD3A"/>
    <w:lvl w:ilvl="0" w:tplc="C9A09A36">
      <w:numFmt w:val="bullet"/>
      <w:lvlText w:val="-"/>
      <w:lvlJc w:val="left"/>
      <w:pPr>
        <w:ind w:left="1136" w:hanging="284"/>
      </w:pPr>
      <w:rPr>
        <w:rFonts w:ascii="Times New Roman" w:eastAsia="Times New Roman" w:hAnsi="Times New Roman" w:hint="default"/>
        <w:w w:val="99"/>
        <w:sz w:val="14"/>
      </w:rPr>
    </w:lvl>
    <w:lvl w:ilvl="1" w:tplc="9496DD2A">
      <w:numFmt w:val="bullet"/>
      <w:lvlText w:val="•"/>
      <w:lvlJc w:val="left"/>
      <w:pPr>
        <w:ind w:left="2026" w:hanging="284"/>
      </w:pPr>
      <w:rPr>
        <w:rFonts w:hint="default"/>
      </w:rPr>
    </w:lvl>
    <w:lvl w:ilvl="2" w:tplc="5266812C">
      <w:numFmt w:val="bullet"/>
      <w:lvlText w:val="•"/>
      <w:lvlJc w:val="left"/>
      <w:pPr>
        <w:ind w:left="2913" w:hanging="284"/>
      </w:pPr>
      <w:rPr>
        <w:rFonts w:hint="default"/>
      </w:rPr>
    </w:lvl>
    <w:lvl w:ilvl="3" w:tplc="1264C820">
      <w:numFmt w:val="bullet"/>
      <w:lvlText w:val="•"/>
      <w:lvlJc w:val="left"/>
      <w:pPr>
        <w:ind w:left="3799" w:hanging="284"/>
      </w:pPr>
      <w:rPr>
        <w:rFonts w:hint="default"/>
      </w:rPr>
    </w:lvl>
    <w:lvl w:ilvl="4" w:tplc="14427CDE">
      <w:numFmt w:val="bullet"/>
      <w:lvlText w:val="•"/>
      <w:lvlJc w:val="left"/>
      <w:pPr>
        <w:ind w:left="4686" w:hanging="284"/>
      </w:pPr>
      <w:rPr>
        <w:rFonts w:hint="default"/>
      </w:rPr>
    </w:lvl>
    <w:lvl w:ilvl="5" w:tplc="C9B85108">
      <w:numFmt w:val="bullet"/>
      <w:lvlText w:val="•"/>
      <w:lvlJc w:val="left"/>
      <w:pPr>
        <w:ind w:left="5573" w:hanging="284"/>
      </w:pPr>
      <w:rPr>
        <w:rFonts w:hint="default"/>
      </w:rPr>
    </w:lvl>
    <w:lvl w:ilvl="6" w:tplc="13EEDA50">
      <w:numFmt w:val="bullet"/>
      <w:lvlText w:val="•"/>
      <w:lvlJc w:val="left"/>
      <w:pPr>
        <w:ind w:left="6459" w:hanging="284"/>
      </w:pPr>
      <w:rPr>
        <w:rFonts w:hint="default"/>
      </w:rPr>
    </w:lvl>
    <w:lvl w:ilvl="7" w:tplc="B7CA7268">
      <w:numFmt w:val="bullet"/>
      <w:lvlText w:val="•"/>
      <w:lvlJc w:val="left"/>
      <w:pPr>
        <w:ind w:left="7346" w:hanging="284"/>
      </w:pPr>
      <w:rPr>
        <w:rFonts w:hint="default"/>
      </w:rPr>
    </w:lvl>
    <w:lvl w:ilvl="8" w:tplc="61E4E1D4">
      <w:numFmt w:val="bullet"/>
      <w:lvlText w:val="•"/>
      <w:lvlJc w:val="left"/>
      <w:pPr>
        <w:ind w:left="8233" w:hanging="2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2C9"/>
    <w:rsid w:val="000168BC"/>
    <w:rsid w:val="000327B3"/>
    <w:rsid w:val="00053FB4"/>
    <w:rsid w:val="000C6683"/>
    <w:rsid w:val="000D6151"/>
    <w:rsid w:val="000E3009"/>
    <w:rsid w:val="000F3D04"/>
    <w:rsid w:val="000F5E10"/>
    <w:rsid w:val="001368F3"/>
    <w:rsid w:val="00150951"/>
    <w:rsid w:val="00174C94"/>
    <w:rsid w:val="001878AD"/>
    <w:rsid w:val="00231A2D"/>
    <w:rsid w:val="00271B74"/>
    <w:rsid w:val="00274B08"/>
    <w:rsid w:val="0028501A"/>
    <w:rsid w:val="002B2FEA"/>
    <w:rsid w:val="003145E0"/>
    <w:rsid w:val="00320380"/>
    <w:rsid w:val="003A0A6B"/>
    <w:rsid w:val="003A6921"/>
    <w:rsid w:val="003B22C9"/>
    <w:rsid w:val="003D6869"/>
    <w:rsid w:val="0040108A"/>
    <w:rsid w:val="00454AF2"/>
    <w:rsid w:val="0048528E"/>
    <w:rsid w:val="004E21C8"/>
    <w:rsid w:val="0050472C"/>
    <w:rsid w:val="00504F30"/>
    <w:rsid w:val="005329B1"/>
    <w:rsid w:val="00554195"/>
    <w:rsid w:val="00590EA2"/>
    <w:rsid w:val="00593D1D"/>
    <w:rsid w:val="005B2A22"/>
    <w:rsid w:val="005C1E84"/>
    <w:rsid w:val="005D0BA2"/>
    <w:rsid w:val="005D20F3"/>
    <w:rsid w:val="006065AE"/>
    <w:rsid w:val="00622A50"/>
    <w:rsid w:val="00623992"/>
    <w:rsid w:val="00660049"/>
    <w:rsid w:val="0068310A"/>
    <w:rsid w:val="006B7F64"/>
    <w:rsid w:val="00727616"/>
    <w:rsid w:val="00744018"/>
    <w:rsid w:val="00744B09"/>
    <w:rsid w:val="007522A5"/>
    <w:rsid w:val="007C6E55"/>
    <w:rsid w:val="007C7B6A"/>
    <w:rsid w:val="007E311C"/>
    <w:rsid w:val="007E5253"/>
    <w:rsid w:val="00807B26"/>
    <w:rsid w:val="0084304D"/>
    <w:rsid w:val="008528DC"/>
    <w:rsid w:val="00874764"/>
    <w:rsid w:val="00875E56"/>
    <w:rsid w:val="00892EAB"/>
    <w:rsid w:val="008C6B41"/>
    <w:rsid w:val="0090796C"/>
    <w:rsid w:val="00922364"/>
    <w:rsid w:val="00967E3A"/>
    <w:rsid w:val="009A4DED"/>
    <w:rsid w:val="009B4A89"/>
    <w:rsid w:val="009E6369"/>
    <w:rsid w:val="00A206A7"/>
    <w:rsid w:val="00A24D44"/>
    <w:rsid w:val="00A434E0"/>
    <w:rsid w:val="00A76E92"/>
    <w:rsid w:val="00A811A7"/>
    <w:rsid w:val="00AA3876"/>
    <w:rsid w:val="00AA5E51"/>
    <w:rsid w:val="00AE0938"/>
    <w:rsid w:val="00B04514"/>
    <w:rsid w:val="00B177E2"/>
    <w:rsid w:val="00B202D8"/>
    <w:rsid w:val="00B31E86"/>
    <w:rsid w:val="00B42EF6"/>
    <w:rsid w:val="00B60E2C"/>
    <w:rsid w:val="00B61C70"/>
    <w:rsid w:val="00B666A2"/>
    <w:rsid w:val="00BA0BC3"/>
    <w:rsid w:val="00BB7085"/>
    <w:rsid w:val="00BC0257"/>
    <w:rsid w:val="00BF12BD"/>
    <w:rsid w:val="00C07DAF"/>
    <w:rsid w:val="00C3082E"/>
    <w:rsid w:val="00C74DF6"/>
    <w:rsid w:val="00C75F54"/>
    <w:rsid w:val="00C7709B"/>
    <w:rsid w:val="00C81F77"/>
    <w:rsid w:val="00CA5E1A"/>
    <w:rsid w:val="00CC00AF"/>
    <w:rsid w:val="00CD2A28"/>
    <w:rsid w:val="00D07897"/>
    <w:rsid w:val="00D12308"/>
    <w:rsid w:val="00D22E01"/>
    <w:rsid w:val="00D3288C"/>
    <w:rsid w:val="00D5777C"/>
    <w:rsid w:val="00D90DDA"/>
    <w:rsid w:val="00DD289E"/>
    <w:rsid w:val="00DD4A5F"/>
    <w:rsid w:val="00DF2F92"/>
    <w:rsid w:val="00E10FAD"/>
    <w:rsid w:val="00E27354"/>
    <w:rsid w:val="00E34D3A"/>
    <w:rsid w:val="00E42939"/>
    <w:rsid w:val="00EB591A"/>
    <w:rsid w:val="00ED5EE6"/>
    <w:rsid w:val="00EE4C63"/>
    <w:rsid w:val="00F32B35"/>
    <w:rsid w:val="00F93146"/>
    <w:rsid w:val="00FD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C9"/>
    <w:pPr>
      <w:spacing w:after="160" w:line="252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9"/>
    <w:qFormat/>
    <w:rsid w:val="003B22C9"/>
    <w:pPr>
      <w:widowControl w:val="0"/>
      <w:autoSpaceDE w:val="0"/>
      <w:autoSpaceDN w:val="0"/>
      <w:spacing w:before="63" w:after="0" w:line="240" w:lineRule="auto"/>
      <w:ind w:left="767"/>
      <w:jc w:val="center"/>
      <w:outlineLvl w:val="0"/>
    </w:pPr>
    <w:rPr>
      <w:rFonts w:ascii="Times New Roman" w:eastAsia="Times New Roman" w:hAnsi="Times New Roman"/>
      <w:b/>
      <w:bCs/>
      <w:sz w:val="67"/>
      <w:szCs w:val="67"/>
      <w:lang w:val="ro-RO"/>
    </w:rPr>
  </w:style>
  <w:style w:type="paragraph" w:styleId="Heading2">
    <w:name w:val="heading 2"/>
    <w:basedOn w:val="Normal"/>
    <w:link w:val="Heading2Char"/>
    <w:uiPriority w:val="99"/>
    <w:qFormat/>
    <w:rsid w:val="003B22C9"/>
    <w:pPr>
      <w:widowControl w:val="0"/>
      <w:autoSpaceDE w:val="0"/>
      <w:autoSpaceDN w:val="0"/>
      <w:spacing w:after="0" w:line="240" w:lineRule="auto"/>
      <w:ind w:left="111" w:right="581"/>
      <w:outlineLvl w:val="1"/>
    </w:pPr>
    <w:rPr>
      <w:rFonts w:ascii="Times New Roman" w:eastAsia="Times New Roman" w:hAnsi="Times New Roman"/>
      <w:sz w:val="63"/>
      <w:szCs w:val="63"/>
      <w:lang w:val="ro-RO"/>
    </w:rPr>
  </w:style>
  <w:style w:type="paragraph" w:styleId="Heading3">
    <w:name w:val="heading 3"/>
    <w:basedOn w:val="Normal"/>
    <w:link w:val="Heading3Char"/>
    <w:uiPriority w:val="99"/>
    <w:qFormat/>
    <w:rsid w:val="003B22C9"/>
    <w:pPr>
      <w:widowControl w:val="0"/>
      <w:autoSpaceDE w:val="0"/>
      <w:autoSpaceDN w:val="0"/>
      <w:spacing w:after="0" w:line="240" w:lineRule="auto"/>
      <w:ind w:left="353"/>
      <w:outlineLvl w:val="2"/>
    </w:pPr>
    <w:rPr>
      <w:rFonts w:ascii="Times New Roman" w:eastAsia="Times New Roman" w:hAnsi="Times New Roman"/>
      <w:sz w:val="42"/>
      <w:szCs w:val="42"/>
      <w:lang w:val="ro-RO"/>
    </w:rPr>
  </w:style>
  <w:style w:type="paragraph" w:styleId="Heading4">
    <w:name w:val="heading 4"/>
    <w:basedOn w:val="Normal"/>
    <w:link w:val="Heading4Char"/>
    <w:uiPriority w:val="99"/>
    <w:qFormat/>
    <w:rsid w:val="003B22C9"/>
    <w:pPr>
      <w:widowControl w:val="0"/>
      <w:autoSpaceDE w:val="0"/>
      <w:autoSpaceDN w:val="0"/>
      <w:spacing w:before="3" w:after="0" w:line="240" w:lineRule="auto"/>
      <w:ind w:left="20"/>
      <w:outlineLvl w:val="3"/>
    </w:pPr>
    <w:rPr>
      <w:rFonts w:ascii="Times New Roman" w:eastAsia="Times New Roman" w:hAnsi="Times New Roman"/>
      <w:b/>
      <w:bCs/>
      <w:sz w:val="40"/>
      <w:szCs w:val="40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B22C9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B22C9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B22C9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B22C9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22C9"/>
    <w:rPr>
      <w:rFonts w:ascii="Times New Roman" w:hAnsi="Times New Roman" w:cs="Times New Roman"/>
      <w:b/>
      <w:bCs/>
      <w:sz w:val="67"/>
      <w:szCs w:val="67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22C9"/>
    <w:rPr>
      <w:rFonts w:ascii="Times New Roman" w:hAnsi="Times New Roman" w:cs="Times New Roman"/>
      <w:sz w:val="63"/>
      <w:szCs w:val="63"/>
      <w:lang w:val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B22C9"/>
    <w:rPr>
      <w:rFonts w:ascii="Times New Roman" w:hAnsi="Times New Roman" w:cs="Times New Roman"/>
      <w:sz w:val="42"/>
      <w:szCs w:val="42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22C9"/>
    <w:rPr>
      <w:rFonts w:ascii="Times New Roman" w:hAnsi="Times New Roman" w:cs="Times New Roman"/>
      <w:b/>
      <w:bCs/>
      <w:sz w:val="40"/>
      <w:szCs w:val="40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B22C9"/>
    <w:rPr>
      <w:rFonts w:ascii="Calibri Light" w:hAnsi="Calibri Light" w:cs="Times New Roman"/>
      <w:color w:val="2F549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B22C9"/>
    <w:rPr>
      <w:rFonts w:ascii="Calibri Light" w:hAnsi="Calibri Light" w:cs="Times New Roman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B22C9"/>
    <w:rPr>
      <w:rFonts w:ascii="Calibri Light" w:hAnsi="Calibri Light" w:cs="Times New Roman"/>
      <w:i/>
      <w:iCs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B22C9"/>
    <w:rPr>
      <w:rFonts w:ascii="Calibri Light" w:hAnsi="Calibri Light" w:cs="Times New Roman"/>
      <w:color w:val="272727"/>
      <w:sz w:val="21"/>
      <w:szCs w:val="21"/>
      <w:lang w:val="en-GB"/>
    </w:rPr>
  </w:style>
  <w:style w:type="table" w:styleId="TableGrid">
    <w:name w:val="Table Grid"/>
    <w:basedOn w:val="TableNormal"/>
    <w:uiPriority w:val="99"/>
    <w:rsid w:val="003B22C9"/>
    <w:rPr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B2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22C9"/>
    <w:rPr>
      <w:rFonts w:ascii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99"/>
    <w:qFormat/>
    <w:rsid w:val="003B22C9"/>
    <w:pPr>
      <w:widowControl w:val="0"/>
      <w:autoSpaceDE w:val="0"/>
      <w:autoSpaceDN w:val="0"/>
      <w:spacing w:after="0" w:line="240" w:lineRule="auto"/>
      <w:ind w:left="1136" w:hanging="284"/>
    </w:pPr>
    <w:rPr>
      <w:rFonts w:ascii="Times New Roman" w:eastAsia="Times New Roman" w:hAnsi="Times New Roman"/>
      <w:lang w:val="ro-RO"/>
    </w:rPr>
  </w:style>
  <w:style w:type="paragraph" w:customStyle="1" w:styleId="TableParagraph">
    <w:name w:val="Table Paragraph"/>
    <w:basedOn w:val="Normal"/>
    <w:uiPriority w:val="99"/>
    <w:rsid w:val="003B22C9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/>
      <w:lang w:val="ro-RO"/>
    </w:rPr>
  </w:style>
  <w:style w:type="paragraph" w:styleId="Header">
    <w:name w:val="header"/>
    <w:basedOn w:val="Normal"/>
    <w:link w:val="HeaderChar"/>
    <w:uiPriority w:val="99"/>
    <w:rsid w:val="003B22C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22C9"/>
    <w:rPr>
      <w:rFonts w:ascii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rsid w:val="003B22C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22C9"/>
    <w:rPr>
      <w:rFonts w:ascii="Times New Roman" w:hAnsi="Times New Roman" w:cs="Times New Roman"/>
      <w:lang w:val="ro-RO"/>
    </w:rPr>
  </w:style>
  <w:style w:type="character" w:styleId="Hyperlink">
    <w:name w:val="Hyperlink"/>
    <w:basedOn w:val="DefaultParagraphFont"/>
    <w:uiPriority w:val="99"/>
    <w:locked/>
    <w:rsid w:val="00D22E0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hyperlink" Target="mailto:primarie@maracineni.cjarges.ro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30</Pages>
  <Words>10481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Primar</dc:creator>
  <cp:keywords/>
  <dc:description/>
  <cp:lastModifiedBy>Marinela Bujor</cp:lastModifiedBy>
  <cp:revision>2</cp:revision>
  <cp:lastPrinted>2022-02-01T13:36:00Z</cp:lastPrinted>
  <dcterms:created xsi:type="dcterms:W3CDTF">2022-04-27T05:29:00Z</dcterms:created>
  <dcterms:modified xsi:type="dcterms:W3CDTF">2022-04-27T05:29:00Z</dcterms:modified>
</cp:coreProperties>
</file>