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A7" w:rsidRPr="00CF4F3C" w:rsidRDefault="00B30BA7" w:rsidP="0072302C">
      <w:pPr>
        <w:rPr>
          <w:b/>
          <w:sz w:val="28"/>
          <w:szCs w:val="28"/>
          <w:u w:val="single"/>
          <w:lang w:val="fr-FR"/>
        </w:rPr>
      </w:pPr>
      <w:r w:rsidRPr="006A2279">
        <w:rPr>
          <w:b/>
          <w:sz w:val="20"/>
          <w:szCs w:val="20"/>
          <w:lang w:val="es-ES"/>
        </w:rPr>
        <w:t>JUDETUL ARGE</w:t>
      </w:r>
      <w:r>
        <w:rPr>
          <w:b/>
          <w:sz w:val="20"/>
          <w:szCs w:val="20"/>
          <w:lang w:val="es-ES"/>
        </w:rPr>
        <w:t xml:space="preserve">S                                                                            </w:t>
      </w:r>
      <w:r w:rsidRPr="00CF4F3C">
        <w:rPr>
          <w:b/>
          <w:sz w:val="28"/>
          <w:szCs w:val="28"/>
          <w:lang w:val="es-ES"/>
        </w:rPr>
        <w:t xml:space="preserve"> </w:t>
      </w:r>
      <w:r w:rsidRPr="00CF4F3C">
        <w:rPr>
          <w:b/>
          <w:sz w:val="28"/>
          <w:szCs w:val="28"/>
          <w:u w:val="single"/>
          <w:lang w:val="fr-FR"/>
        </w:rPr>
        <w:t>ORGANIGRAMA COMUNEI  MARACINENI</w:t>
      </w:r>
    </w:p>
    <w:p w:rsidR="00B30BA7" w:rsidRPr="006A2279" w:rsidRDefault="00B30BA7" w:rsidP="0072302C">
      <w:pPr>
        <w:jc w:val="right"/>
        <w:rPr>
          <w:sz w:val="20"/>
          <w:szCs w:val="20"/>
          <w:lang w:val="es-ES"/>
        </w:rPr>
      </w:pPr>
      <w:r w:rsidRPr="00CF4F3C">
        <w:rPr>
          <w:b/>
          <w:sz w:val="28"/>
          <w:szCs w:val="28"/>
          <w:lang w:val="es-ES"/>
        </w:rPr>
        <w:tab/>
      </w:r>
      <w:r w:rsidRPr="008368F3">
        <w:rPr>
          <w:b/>
          <w:sz w:val="20"/>
          <w:szCs w:val="20"/>
          <w:lang w:val="es-ES"/>
        </w:rPr>
        <w:tab/>
      </w:r>
      <w:r w:rsidRPr="008368F3">
        <w:rPr>
          <w:b/>
          <w:sz w:val="20"/>
          <w:szCs w:val="20"/>
          <w:lang w:val="es-ES"/>
        </w:rPr>
        <w:tab/>
      </w:r>
      <w:r w:rsidRPr="006A2279">
        <w:rPr>
          <w:b/>
          <w:sz w:val="20"/>
          <w:szCs w:val="20"/>
          <w:lang w:val="es-ES"/>
        </w:rPr>
        <w:tab/>
      </w:r>
      <w:r w:rsidRPr="006A2279">
        <w:rPr>
          <w:b/>
          <w:sz w:val="20"/>
          <w:szCs w:val="20"/>
          <w:lang w:val="es-ES"/>
        </w:rPr>
        <w:tab/>
        <w:t>Anexa</w:t>
      </w:r>
      <w:r>
        <w:rPr>
          <w:b/>
          <w:sz w:val="20"/>
          <w:szCs w:val="20"/>
          <w:lang w:val="es-ES"/>
        </w:rPr>
        <w:t xml:space="preserve"> nr.</w:t>
      </w:r>
      <w:r w:rsidRPr="006A2279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t xml:space="preserve">2 </w:t>
      </w:r>
      <w:smartTag w:uri="urn:schemas-microsoft-com:office:smarttags" w:element="PersonName">
        <w:smartTagPr>
          <w:attr w:name="ProductID" w:val="la HCL"/>
        </w:smartTagPr>
        <w:r w:rsidRPr="006A2279">
          <w:rPr>
            <w:b/>
            <w:sz w:val="20"/>
            <w:szCs w:val="20"/>
            <w:lang w:val="es-ES"/>
          </w:rPr>
          <w:t>la HCL</w:t>
        </w:r>
      </w:smartTag>
      <w:r>
        <w:rPr>
          <w:b/>
          <w:sz w:val="20"/>
          <w:szCs w:val="20"/>
          <w:lang w:val="es-ES"/>
        </w:rPr>
        <w:t xml:space="preserve"> nr.8</w:t>
      </w:r>
      <w:r w:rsidRPr="006A2279">
        <w:rPr>
          <w:b/>
          <w:sz w:val="20"/>
          <w:szCs w:val="20"/>
          <w:lang w:val="es-ES"/>
        </w:rPr>
        <w:t>/20</w:t>
      </w:r>
      <w:r>
        <w:rPr>
          <w:b/>
          <w:sz w:val="20"/>
          <w:szCs w:val="20"/>
          <w:lang w:val="es-ES"/>
        </w:rPr>
        <w:t>21</w:t>
      </w:r>
    </w:p>
    <w:p w:rsidR="00B30BA7" w:rsidRPr="008C69F1" w:rsidRDefault="00B30BA7" w:rsidP="00C01931">
      <w:pPr>
        <w:rPr>
          <w:sz w:val="16"/>
          <w:szCs w:val="16"/>
        </w:rPr>
      </w:pPr>
      <w:r w:rsidRPr="006A2279">
        <w:rPr>
          <w:b/>
          <w:sz w:val="20"/>
          <w:szCs w:val="20"/>
          <w:lang w:val="es-ES"/>
        </w:rPr>
        <w:t xml:space="preserve">  </w:t>
      </w:r>
      <w:r w:rsidRPr="009408D7">
        <w:rPr>
          <w:b/>
          <w:sz w:val="20"/>
          <w:szCs w:val="20"/>
          <w:lang w:val="fr-FR"/>
        </w:rPr>
        <w:t>CONSILIUL LOCAL  MARACINENI</w:t>
      </w:r>
    </w:p>
    <w:p w:rsidR="00B30BA7" w:rsidRDefault="00B30BA7" w:rsidP="00C01931"/>
    <w:p w:rsidR="00B30BA7" w:rsidRPr="003F5278" w:rsidRDefault="00B30BA7" w:rsidP="003F5278">
      <w:pPr>
        <w:rPr>
          <w:sz w:val="20"/>
          <w:szCs w:val="20"/>
          <w:lang w:val="fr-FR"/>
        </w:rPr>
      </w:pPr>
      <w:r>
        <w:rPr>
          <w:noProof/>
        </w:rPr>
        <w:pict>
          <v:group id="Canvas 233" o:spid="_x0000_s1026" editas="canvas" style="position:absolute;margin-left:9pt;margin-top:10.1pt;width:11in;height:439.95pt;z-index:-251658240" coordorigin="-51,2235" coordsize="102972,572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51;top:2235;width:102972;height:57201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5" o:spid="_x0000_s1028" type="#_x0000_t202" style="position:absolute;left:48006;top:2286;width:11430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27"/>
                        <w:szCs w:val="28"/>
                      </w:rPr>
                    </w:pPr>
                    <w:r w:rsidRPr="006826E9">
                      <w:rPr>
                        <w:b/>
                        <w:sz w:val="27"/>
                        <w:szCs w:val="28"/>
                      </w:rPr>
                      <w:t>PRIMAR</w:t>
                    </w:r>
                  </w:p>
                </w:txbxContent>
              </v:textbox>
            </v:shape>
            <v:shape id="Text Box 237" o:spid="_x0000_s1029" type="#_x0000_t202" style="position:absolute;left:70866;top:3429;width:17145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826E9">
                      <w:rPr>
                        <w:b/>
                        <w:sz w:val="20"/>
                        <w:szCs w:val="20"/>
                      </w:rPr>
                      <w:t>CONSILIUL</w:t>
                    </w:r>
                    <w:r w:rsidRPr="006826E9">
                      <w:rPr>
                        <w:sz w:val="20"/>
                        <w:szCs w:val="20"/>
                      </w:rPr>
                      <w:t xml:space="preserve"> </w:t>
                    </w:r>
                    <w:r w:rsidRPr="006826E9">
                      <w:rPr>
                        <w:b/>
                        <w:sz w:val="20"/>
                        <w:szCs w:val="20"/>
                      </w:rPr>
                      <w:t>LOCAL</w:t>
                    </w:r>
                  </w:p>
                </w:txbxContent>
              </v:textbox>
            </v:shape>
            <v:line id="Line 238" o:spid="_x0000_s1030" style="position:absolute;visibility:visible" from="4572,11430" to="97155,1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shape id="Text Box 240" o:spid="_x0000_s1031" type="#_x0000_t202" style="position:absolute;left:13716;top:14859;width:13716;height:8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16"/>
                        <w:szCs w:val="16"/>
                        <w:lang w:val="pt-BR"/>
                      </w:rPr>
                    </w:pPr>
                    <w:r w:rsidRPr="006826E9">
                      <w:rPr>
                        <w:b/>
                        <w:sz w:val="16"/>
                        <w:szCs w:val="16"/>
                        <w:lang w:val="pt-BR"/>
                      </w:rPr>
                      <w:t>DIRECTOR  EXECUTIV.-1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pt-BR"/>
                      </w:rPr>
                    </w:pPr>
                    <w:r w:rsidRPr="006826E9">
                      <w:rPr>
                        <w:sz w:val="16"/>
                        <w:szCs w:val="16"/>
                        <w:lang w:val="pt-BR"/>
                      </w:rPr>
                      <w:t xml:space="preserve">                                         </w:t>
                    </w:r>
                  </w:p>
                  <w:p w:rsidR="00B30BA7" w:rsidRPr="006826E9" w:rsidRDefault="00B30BA7" w:rsidP="005E4637">
                    <w:pPr>
                      <w:rPr>
                        <w:b/>
                        <w:sz w:val="16"/>
                        <w:szCs w:val="16"/>
                        <w:lang w:val="pt-BR"/>
                      </w:rPr>
                    </w:pPr>
                    <w:r w:rsidRPr="006826E9">
                      <w:rPr>
                        <w:b/>
                        <w:sz w:val="16"/>
                        <w:szCs w:val="16"/>
                        <w:lang w:val="pt-BR"/>
                      </w:rPr>
                      <w:t>DIRECTIA      ECONOMICA SI  ADMINISTRATIVA  - 16-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pt-B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pt-B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pt-BR"/>
                      </w:rPr>
                    </w:pP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-17-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43" o:spid="_x0000_s1032" type="#_x0000_t202" style="position:absolute;left:86539;top:22128;width:9166;height:9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BIBLIOTECA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COMUNALA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-1-</w:t>
                    </w:r>
                  </w:p>
                </w:txbxContent>
              </v:textbox>
            </v:shape>
            <v:line id="Line 244" o:spid="_x0000_s1033" style="position:absolute;visibility:visible" from="97155,18288" to="97169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245" o:spid="_x0000_s1034" style="position:absolute;flip:x y;visibility:visible" from="61722,33147" to="97155,33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ZGVMEAAADaAAAADwAAAGRycy9kb3ducmV2LnhtbESPT4vCMBTE74LfITxhL4umuqJSjSKC&#10;iyfFf3h9NM+22LyUJtq6n94ICx6HmfkNM1s0phAPqlxuWUG/F4EgTqzOOVVwOq67ExDOI2ssLJOC&#10;JzlYzNutGcba1rynx8GnIkDYxagg876MpXRJRgZdz5bEwbvayqAPskqlrrAOcFPIQRSNpMGcw0KG&#10;Ja0ySm6Hu1GAvP37mdR9GspfurjBdve9PF+V+uo0yykIT43/hP/bG61gDO8r4Qb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FkZUwQAAANoAAAAPAAAAAAAAAAAAAAAA&#10;AKECAABkcnMvZG93bnJldi54bWxQSwUGAAAAAAQABAD5AAAAjwMAAAAA&#10;"/>
            <v:shape id="Text Box 246" o:spid="_x0000_s1035" type="#_x0000_t202" style="position:absolute;left:65151;top:21717;width:8001;height:9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COMPARTI</w:t>
                    </w:r>
                    <w:r>
                      <w:rPr>
                        <w:sz w:val="16"/>
                        <w:szCs w:val="16"/>
                        <w:lang w:val="fr-FR"/>
                      </w:rPr>
                      <w:t>-MENT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 xml:space="preserve">SITUATII DE </w:t>
                    </w:r>
                    <w:r w:rsidRPr="006826E9">
                      <w:rPr>
                        <w:sz w:val="16"/>
                        <w:szCs w:val="16"/>
                        <w:lang w:val="fr-FR"/>
                      </w:rPr>
                      <w:t>URGENTA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-1-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</v:shape>
            <v:shape id="Text Box 247" o:spid="_x0000_s1036" type="#_x0000_t202" style="position:absolute;left:53721;top:36576;width:10287;height:10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COMPARTIMENT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ASISTENTA SOCIALA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-1-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48" o:spid="_x0000_s1037" type="#_x0000_t202" style="position:absolute;left:66294;top:36576;width:10287;height:10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COMPARTIMENT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STARE CIVILA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-1-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49" o:spid="_x0000_s1038" type="#_x0000_t202" style="position:absolute;left:89154;top:36576;width:9144;height:10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MENT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FOND FUNCIAR, REGISTRU AGRICOL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-2-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50" o:spid="_x0000_s1039" type="#_x0000_t202" style="position:absolute;left:28575;top:43434;width:10287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COMPARTIMENT RELATII CU PUBLICUL SI REGISTRATURA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-2-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-1-</w:t>
                    </w:r>
                  </w:p>
                </w:txbxContent>
              </v:textbox>
            </v:shape>
            <v:line id="Line 251" o:spid="_x0000_s1040" style="position:absolute;visibility:visible" from="21717,11430" to="21731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  <v:line id="Line 252" o:spid="_x0000_s1041" style="position:absolute;visibility:visible" from="53721,6858" to="5373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<v:stroke endarrow="block"/>
            </v:line>
            <v:line id="Line 253" o:spid="_x0000_s1042" style="position:absolute;visibility:visible" from="68580,11430" to="68594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<v:stroke endarrow="block"/>
            </v:line>
            <v:line id="Line 254" o:spid="_x0000_s1043" style="position:absolute;visibility:visible" from="4572,11430" to="4586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<v:stroke endarrow="block"/>
            </v:line>
            <v:line id="Line 255" o:spid="_x0000_s1044" style="position:absolute;visibility:visible" from="80010,11430" to="80024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<v:stroke endarrow="block"/>
            </v:line>
            <v:line id="Line 256" o:spid="_x0000_s1045" style="position:absolute;visibility:visible" from="90297,11430" to="90311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<v:stroke endarrow="block"/>
            </v:line>
            <v:line id="Line 258" o:spid="_x0000_s1046" style="position:absolute;visibility:visible" from="58293,33147" to="58307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<v:stroke endarrow="block"/>
            </v:line>
            <v:line id="Line 259" o:spid="_x0000_s1047" style="position:absolute;visibility:visible" from="73152,33147" to="73166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<v:stroke endarrow="block"/>
            </v:line>
            <v:line id="Line 260" o:spid="_x0000_s1048" style="position:absolute;visibility:visible" from="93726,33147" to="93740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<v:stroke endarrow="block"/>
            </v:line>
            <v:line id="Line 261" o:spid="_x0000_s1049" style="position:absolute;visibility:visible" from="97155,11430" to="9716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shape id="Text Box 262" o:spid="_x0000_s1050" type="#_x0000_t202" style="position:absolute;top:28575;width:10287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COMPARTIMENT TEHNIC SI DE URBANISM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– 1-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</v:shape>
            <v:shape id="Text Box 265" o:spid="_x0000_s1051" type="#_x0000_t202" style="position:absolute;left:72009;top:51435;width:29718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23"/>
                        <w:szCs w:val="20"/>
                      </w:rPr>
                    </w:pPr>
                    <w:r w:rsidRPr="006826E9">
                      <w:rPr>
                        <w:sz w:val="23"/>
                        <w:szCs w:val="20"/>
                      </w:rPr>
                      <w:t>PRIMAR –  DASCALU NICOLAE-LIVIU</w:t>
                    </w:r>
                  </w:p>
                  <w:p w:rsidR="00B30BA7" w:rsidRPr="006826E9" w:rsidRDefault="00B30BA7" w:rsidP="005E4637">
                    <w:pPr>
                      <w:rPr>
                        <w:sz w:val="23"/>
                        <w:szCs w:val="20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23"/>
                        <w:szCs w:val="20"/>
                      </w:rPr>
                    </w:pPr>
                    <w:r w:rsidRPr="006826E9">
                      <w:rPr>
                        <w:sz w:val="23"/>
                        <w:szCs w:val="20"/>
                      </w:rPr>
                      <w:t>Secretar general.UAT,Bujor Marinela</w:t>
                    </w:r>
                  </w:p>
                </w:txbxContent>
              </v:textbox>
            </v:shape>
            <v:shape id="Text Box 266" o:spid="_x0000_s1052" type="#_x0000_t202" style="position:absolute;left:1143;top:14859;width:10287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17"/>
                        <w:szCs w:val="18"/>
                      </w:rPr>
                    </w:pPr>
                    <w:r w:rsidRPr="006826E9">
                      <w:rPr>
                        <w:b/>
                        <w:sz w:val="17"/>
                        <w:szCs w:val="18"/>
                      </w:rPr>
                      <w:t>VICEPRIMAR</w:t>
                    </w:r>
                  </w:p>
                </w:txbxContent>
              </v:textbox>
            </v:shape>
            <v:shape id="Text Box 267" o:spid="_x0000_s1053" type="#_x0000_t202" style="position:absolute;left:4572;top:3429;width:12573;height:29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color w:val="FF0000"/>
                        <w:sz w:val="16"/>
                        <w:szCs w:val="16"/>
                      </w:rPr>
                    </w:pPr>
                    <w:r w:rsidRPr="006826E9">
                      <w:rPr>
                        <w:color w:val="FF0000"/>
                        <w:sz w:val="16"/>
                        <w:szCs w:val="16"/>
                      </w:rPr>
                      <w:t>Asistenti personali - 7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69" o:spid="_x0000_s1054" type="#_x0000_t202" style="position:absolute;left:52578;top:17145;width:11430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7"/>
                        <w:szCs w:val="18"/>
                      </w:rPr>
                    </w:pPr>
                    <w:r w:rsidRPr="006826E9">
                      <w:rPr>
                        <w:sz w:val="17"/>
                        <w:szCs w:val="18"/>
                      </w:rPr>
                      <w:t>COMPARTIMENT JURIDIC</w:t>
                    </w:r>
                  </w:p>
                  <w:p w:rsidR="00B30BA7" w:rsidRPr="006826E9" w:rsidRDefault="00B30BA7" w:rsidP="005E4637">
                    <w:pPr>
                      <w:tabs>
                        <w:tab w:val="left" w:pos="1260"/>
                      </w:tabs>
                      <w:jc w:val="center"/>
                      <w:rPr>
                        <w:b/>
                        <w:sz w:val="17"/>
                        <w:szCs w:val="18"/>
                      </w:rPr>
                    </w:pPr>
                    <w:r w:rsidRPr="006826E9">
                      <w:rPr>
                        <w:b/>
                        <w:sz w:val="17"/>
                        <w:szCs w:val="18"/>
                      </w:rPr>
                      <w:t>-</w:t>
                    </w:r>
                    <w:r w:rsidRPr="006826E9">
                      <w:rPr>
                        <w:sz w:val="17"/>
                        <w:szCs w:val="18"/>
                      </w:rPr>
                      <w:t>1-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17"/>
                        <w:szCs w:val="18"/>
                      </w:rPr>
                    </w:pPr>
                  </w:p>
                </w:txbxContent>
              </v:textbox>
            </v:shape>
            <v:shape id="Text Box 270" o:spid="_x0000_s1055" type="#_x0000_t202" style="position:absolute;left:75438;top:21717;width:9144;height:9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COMPAR-TIMENT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CONSILIER PRIMAR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-1-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</v:shape>
            <v:shape id="Text Box 271" o:spid="_x0000_s1056" type="#_x0000_t202" style="position:absolute;left:30861;top:18288;width:11430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COMPARTIMENT ACHIZITII PUBLICE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-2-</w:t>
                    </w:r>
                  </w:p>
                  <w:p w:rsidR="00B30BA7" w:rsidRPr="006826E9" w:rsidRDefault="00B30BA7" w:rsidP="005E4637">
                    <w:pPr>
                      <w:rPr>
                        <w:sz w:val="23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23"/>
                      </w:rPr>
                    </w:pPr>
                  </w:p>
                </w:txbxContent>
              </v:textbox>
            </v:shape>
            <v:shape id="Text Box 272" o:spid="_x0000_s1057" type="#_x0000_t202" style="position:absolute;left:28575;top:27432;width:11430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COMPARTIMENT CONTABILITATE -3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273" o:spid="_x0000_s1058" type="#_x0000_t202" style="position:absolute;left:29718;top:34290;width:1485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COMPARTIMENT IMPOZITE SI TAXE -4-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274" o:spid="_x0000_s1059" style="position:absolute;visibility:visible" from="27432,18288" to="30861,22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<v:stroke endarrow="block"/>
            </v:line>
            <v:line id="Line 275" o:spid="_x0000_s1060" style="position:absolute;visibility:visible" from="22860,22860" to="28575,2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<v:stroke endarrow="block"/>
            </v:line>
            <v:line id="Line 276" o:spid="_x0000_s1061" style="position:absolute;visibility:visible" from="21717,22860" to="29718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<v:stroke endarrow="block"/>
            </v:line>
            <v:shape id="Text Box 279" o:spid="_x0000_s1062" type="#_x0000_t202" style="position:absolute;left:77724;top:37719;width:11430;height:11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COMPARTI-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MENT RESURSE UMANE  SI MONITORIZARE A PROCEDURILOR ADMINISTRATIVE                          -1-</w:t>
                    </w:r>
                  </w:p>
                  <w:p w:rsidR="00B30BA7" w:rsidRPr="006826E9" w:rsidRDefault="00B30BA7" w:rsidP="005E4637">
                    <w:pPr>
                      <w:rPr>
                        <w:sz w:val="23"/>
                        <w:szCs w:val="16"/>
                        <w:lang w:val="fr-FR"/>
                      </w:rPr>
                    </w:pPr>
                  </w:p>
                </w:txbxContent>
              </v:textbox>
            </v:shape>
            <v:shape id="Text Box 280" o:spid="_x0000_s1063" type="#_x0000_t202" style="position:absolute;left:13716;top:36576;width:11430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tWc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pv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+1ZxQAAANsAAAAPAAAAAAAAAAAAAAAAAJgCAABkcnMv&#10;ZG93bnJldi54bWxQSwUGAAAAAAQABAD1AAAAigMAAAAA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 xml:space="preserve">COMPARTIMENT 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ADMINISTRATIV SI PAZA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26E9">
                      <w:rPr>
                        <w:sz w:val="16"/>
                        <w:szCs w:val="16"/>
                      </w:rPr>
                      <w:t>- 5-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282" o:spid="_x0000_s1064" style="position:absolute;visibility:visible" from="14859,18288" to="26289,18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<v:line id="Line 283" o:spid="_x0000_s1065" style="position:absolute;visibility:visible" from="82296,33147" to="82310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<v:stroke endarrow="block"/>
            </v:line>
            <v:line id="Line 284" o:spid="_x0000_s1066" style="position:absolute;visibility:visible" from="58293,33147" to="62865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285" o:spid="_x0000_s1067" style="position:absolute;visibility:visible" from="58293,11430" to="58307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<v:stroke endarrow="block"/>
            </v:line>
            <v:line id="Line 286" o:spid="_x0000_s1068" style="position:absolute;visibility:visible" from="19431,22860" to="19445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<v:stroke endarrow="block"/>
            </v:line>
            <v:line id="Line 287" o:spid="_x0000_s1069" style="position:absolute;visibility:visible" from="4572,18288" to="4586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<v:stroke endarrow="block"/>
            </v:line>
            <v:line id="Line 293" o:spid="_x0000_s1070" style="position:absolute;flip:x;visibility:visible" from="17145,4572" to="48006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<v:stroke endarrow="block"/>
            </v:line>
            <v:line id="Line 294" o:spid="_x0000_s1071" style="position:absolute;visibility:visible" from="59436,4572" to="70866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<v:stroke endarrow="block"/>
            </v:line>
            <v:shape id="Text Box 295" o:spid="_x0000_s1072" type="#_x0000_t202" style="position:absolute;left:44577;top:19431;width:6858;height:9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<v:textbox inset="2.46989mm,1.235mm,2.46989mm,1.235mm">
                <w:txbxContent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COMPAR-TIMENT  POLITIE  LOCALA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sz w:val="16"/>
                        <w:szCs w:val="16"/>
                        <w:lang w:val="fr-FR"/>
                      </w:rPr>
                    </w:pPr>
                    <w:r w:rsidRPr="006826E9">
                      <w:rPr>
                        <w:sz w:val="16"/>
                        <w:szCs w:val="16"/>
                        <w:lang w:val="fr-FR"/>
                      </w:rPr>
                      <w:t>- 5-</w:t>
                    </w: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  <w:p w:rsidR="00B30BA7" w:rsidRPr="006826E9" w:rsidRDefault="00B30BA7" w:rsidP="005E4637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</v:shape>
            <v:line id="Line 296" o:spid="_x0000_s1073" style="position:absolute;visibility:visible" from="48006,11430" to="480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<v:stroke endarrow="block"/>
            </v:line>
            <v:line id="Line 297" o:spid="_x0000_s1074" style="position:absolute;visibility:visible" from="21717,22860" to="30861,43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<v:stroke endarrow="block"/>
            </v:line>
            <v:shape id="Text Box 239" o:spid="_x0000_s1075" type="#_x0000_t202" style="position:absolute;left:92583;top:14859;width:9144;height:53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<v:textbox inset="2.46989mm,1.235mm,2.46989mm,1.235mm">
                <w:txbxContent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826E9">
                      <w:rPr>
                        <w:b/>
                        <w:sz w:val="20"/>
                        <w:szCs w:val="20"/>
                      </w:rPr>
                      <w:t>SECRETAR</w:t>
                    </w:r>
                  </w:p>
                  <w:p w:rsidR="00B30BA7" w:rsidRPr="006826E9" w:rsidRDefault="00B30BA7" w:rsidP="005E463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826E9">
                      <w:rPr>
                        <w:b/>
                        <w:sz w:val="20"/>
                        <w:szCs w:val="20"/>
                      </w:rPr>
                      <w:t>GENERAL UAT</w:t>
                    </w:r>
                  </w:p>
                </w:txbxContent>
              </v:textbox>
            </v:shape>
          </v:group>
        </w:pict>
      </w:r>
    </w:p>
    <w:p w:rsidR="00B30BA7" w:rsidRPr="003F5278" w:rsidRDefault="00B30BA7" w:rsidP="003F5278">
      <w:pPr>
        <w:rPr>
          <w:sz w:val="20"/>
          <w:szCs w:val="20"/>
          <w:lang w:val="fr-FR"/>
        </w:rPr>
      </w:pPr>
    </w:p>
    <w:p w:rsidR="00B30BA7" w:rsidRPr="003F5278" w:rsidRDefault="00B30BA7" w:rsidP="003F5278">
      <w:pPr>
        <w:rPr>
          <w:sz w:val="20"/>
          <w:szCs w:val="20"/>
          <w:lang w:val="fr-FR"/>
        </w:rPr>
      </w:pPr>
    </w:p>
    <w:p w:rsidR="00B30BA7" w:rsidRDefault="00B30BA7" w:rsidP="003F5278">
      <w:pPr>
        <w:rPr>
          <w:sz w:val="20"/>
          <w:szCs w:val="20"/>
          <w:lang w:val="fr-FR"/>
        </w:rPr>
      </w:pPr>
    </w:p>
    <w:p w:rsidR="00B30BA7" w:rsidRDefault="00B30BA7" w:rsidP="003F5278">
      <w:pPr>
        <w:rPr>
          <w:sz w:val="20"/>
          <w:szCs w:val="20"/>
          <w:lang w:val="fr-FR"/>
        </w:rPr>
      </w:pPr>
    </w:p>
    <w:p w:rsidR="00B30BA7" w:rsidRPr="003F5278" w:rsidRDefault="00B30BA7" w:rsidP="003F5278">
      <w:pPr>
        <w:tabs>
          <w:tab w:val="left" w:pos="2629"/>
        </w:tabs>
        <w:rPr>
          <w:sz w:val="20"/>
          <w:szCs w:val="20"/>
          <w:lang w:val="fr-FR"/>
        </w:rPr>
      </w:pPr>
      <w:bookmarkStart w:id="0" w:name="_GoBack"/>
      <w:bookmarkEnd w:id="0"/>
      <w:r>
        <w:rPr>
          <w:sz w:val="20"/>
          <w:szCs w:val="20"/>
          <w:lang w:val="fr-FR"/>
        </w:rPr>
        <w:tab/>
      </w:r>
    </w:p>
    <w:sectPr w:rsidR="00B30BA7" w:rsidRPr="003F5278" w:rsidSect="00384EBD">
      <w:pgSz w:w="16840" w:h="11907" w:orient="landscape" w:code="9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86E"/>
    <w:rsid w:val="000018DC"/>
    <w:rsid w:val="0003532E"/>
    <w:rsid w:val="00053E79"/>
    <w:rsid w:val="00093D22"/>
    <w:rsid w:val="000A292C"/>
    <w:rsid w:val="000B4991"/>
    <w:rsid w:val="000C5538"/>
    <w:rsid w:val="000D5B44"/>
    <w:rsid w:val="000E61B0"/>
    <w:rsid w:val="000F1FDB"/>
    <w:rsid w:val="00107E07"/>
    <w:rsid w:val="00113DED"/>
    <w:rsid w:val="001172EF"/>
    <w:rsid w:val="0013549E"/>
    <w:rsid w:val="00147364"/>
    <w:rsid w:val="001863A5"/>
    <w:rsid w:val="001A650A"/>
    <w:rsid w:val="001B40BF"/>
    <w:rsid w:val="001F1CAA"/>
    <w:rsid w:val="001F2333"/>
    <w:rsid w:val="001F6873"/>
    <w:rsid w:val="00212155"/>
    <w:rsid w:val="00247742"/>
    <w:rsid w:val="0025137C"/>
    <w:rsid w:val="00252653"/>
    <w:rsid w:val="0026603E"/>
    <w:rsid w:val="002716AA"/>
    <w:rsid w:val="002A1DA8"/>
    <w:rsid w:val="002C2137"/>
    <w:rsid w:val="002D4522"/>
    <w:rsid w:val="00300A12"/>
    <w:rsid w:val="003154BF"/>
    <w:rsid w:val="0033198C"/>
    <w:rsid w:val="003350A9"/>
    <w:rsid w:val="00373898"/>
    <w:rsid w:val="003816EC"/>
    <w:rsid w:val="00384EBD"/>
    <w:rsid w:val="00394A65"/>
    <w:rsid w:val="003B0AF3"/>
    <w:rsid w:val="003C6B60"/>
    <w:rsid w:val="003D2AD1"/>
    <w:rsid w:val="003F5278"/>
    <w:rsid w:val="0044314B"/>
    <w:rsid w:val="00446770"/>
    <w:rsid w:val="0046199F"/>
    <w:rsid w:val="00484297"/>
    <w:rsid w:val="004871BB"/>
    <w:rsid w:val="004B43A7"/>
    <w:rsid w:val="004D5CFA"/>
    <w:rsid w:val="004E5D01"/>
    <w:rsid w:val="004F08F0"/>
    <w:rsid w:val="00501C8C"/>
    <w:rsid w:val="0051308A"/>
    <w:rsid w:val="005165D1"/>
    <w:rsid w:val="00520757"/>
    <w:rsid w:val="0052140E"/>
    <w:rsid w:val="00530624"/>
    <w:rsid w:val="00550FC7"/>
    <w:rsid w:val="0057694D"/>
    <w:rsid w:val="00597013"/>
    <w:rsid w:val="005A46AE"/>
    <w:rsid w:val="005E4637"/>
    <w:rsid w:val="005F5091"/>
    <w:rsid w:val="00625718"/>
    <w:rsid w:val="00641680"/>
    <w:rsid w:val="00644AE5"/>
    <w:rsid w:val="006826E9"/>
    <w:rsid w:val="006A2279"/>
    <w:rsid w:val="006A7CA2"/>
    <w:rsid w:val="006B1B3B"/>
    <w:rsid w:val="006B6669"/>
    <w:rsid w:val="006C78C9"/>
    <w:rsid w:val="006D692E"/>
    <w:rsid w:val="00707738"/>
    <w:rsid w:val="00715CC9"/>
    <w:rsid w:val="0072302C"/>
    <w:rsid w:val="00747F28"/>
    <w:rsid w:val="007653A5"/>
    <w:rsid w:val="007827D9"/>
    <w:rsid w:val="0079522D"/>
    <w:rsid w:val="007A4A0B"/>
    <w:rsid w:val="007C4514"/>
    <w:rsid w:val="007F37DE"/>
    <w:rsid w:val="0082180F"/>
    <w:rsid w:val="008261FD"/>
    <w:rsid w:val="0082746D"/>
    <w:rsid w:val="008368F3"/>
    <w:rsid w:val="00844B3C"/>
    <w:rsid w:val="0087000A"/>
    <w:rsid w:val="0087156F"/>
    <w:rsid w:val="008A513A"/>
    <w:rsid w:val="008A794D"/>
    <w:rsid w:val="008C0747"/>
    <w:rsid w:val="008C69F1"/>
    <w:rsid w:val="008E4392"/>
    <w:rsid w:val="0091780B"/>
    <w:rsid w:val="009408D7"/>
    <w:rsid w:val="009567C8"/>
    <w:rsid w:val="0096615A"/>
    <w:rsid w:val="009A186E"/>
    <w:rsid w:val="009F6849"/>
    <w:rsid w:val="00A9714D"/>
    <w:rsid w:val="00AC20D6"/>
    <w:rsid w:val="00AC3762"/>
    <w:rsid w:val="00AC7C37"/>
    <w:rsid w:val="00AD70AE"/>
    <w:rsid w:val="00AE0EC7"/>
    <w:rsid w:val="00B30BA7"/>
    <w:rsid w:val="00B662A4"/>
    <w:rsid w:val="00B86AE7"/>
    <w:rsid w:val="00BB2FC4"/>
    <w:rsid w:val="00BB3D49"/>
    <w:rsid w:val="00BC1E06"/>
    <w:rsid w:val="00C01931"/>
    <w:rsid w:val="00C26626"/>
    <w:rsid w:val="00C27821"/>
    <w:rsid w:val="00C52B79"/>
    <w:rsid w:val="00C75C46"/>
    <w:rsid w:val="00C93F0F"/>
    <w:rsid w:val="00CA0B59"/>
    <w:rsid w:val="00CA2733"/>
    <w:rsid w:val="00CD4F51"/>
    <w:rsid w:val="00CF36CD"/>
    <w:rsid w:val="00CF4F3C"/>
    <w:rsid w:val="00D45AA9"/>
    <w:rsid w:val="00D65E63"/>
    <w:rsid w:val="00D66732"/>
    <w:rsid w:val="00D66FA4"/>
    <w:rsid w:val="00DA5EBC"/>
    <w:rsid w:val="00E34151"/>
    <w:rsid w:val="00E80DF5"/>
    <w:rsid w:val="00E93FC4"/>
    <w:rsid w:val="00E976F0"/>
    <w:rsid w:val="00EC42A4"/>
    <w:rsid w:val="00EE3512"/>
    <w:rsid w:val="00EF428F"/>
    <w:rsid w:val="00F22D79"/>
    <w:rsid w:val="00F25C9E"/>
    <w:rsid w:val="00F84DE4"/>
    <w:rsid w:val="00FE0890"/>
    <w:rsid w:val="00FE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74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69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A2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746D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7827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2746D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2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</Words>
  <Characters>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DAMBOVITA</dc:title>
  <dc:subject/>
  <dc:creator>Cristina</dc:creator>
  <cp:keywords/>
  <dc:description/>
  <cp:lastModifiedBy>Marinela Bujor</cp:lastModifiedBy>
  <cp:revision>2</cp:revision>
  <cp:lastPrinted>2021-01-26T12:22:00Z</cp:lastPrinted>
  <dcterms:created xsi:type="dcterms:W3CDTF">2021-03-29T06:34:00Z</dcterms:created>
  <dcterms:modified xsi:type="dcterms:W3CDTF">2021-03-29T06:34:00Z</dcterms:modified>
</cp:coreProperties>
</file>