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F08" w:rsidRPr="000C5160" w:rsidRDefault="00992F08" w:rsidP="006114FB">
      <w:pPr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0C5160">
        <w:rPr>
          <w:rFonts w:ascii="Times New Roman" w:hAnsi="Times New Roman"/>
          <w:b/>
          <w:bCs/>
          <w:i/>
          <w:iCs/>
        </w:rPr>
        <w:t>Aprobat,</w:t>
      </w:r>
    </w:p>
    <w:p w:rsidR="00992F08" w:rsidRPr="000C5160" w:rsidRDefault="00992F08" w:rsidP="006114FB">
      <w:pPr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JUDEŢUL ARGEŞ</w:t>
      </w:r>
      <w:r w:rsidRPr="000C5160">
        <w:rPr>
          <w:rFonts w:ascii="Times New Roman" w:hAnsi="Times New Roman"/>
          <w:b/>
          <w:bCs/>
          <w:i/>
          <w:iCs/>
        </w:rPr>
        <w:t xml:space="preserve">  </w:t>
      </w:r>
    </w:p>
    <w:p w:rsidR="00992F08" w:rsidRPr="000C5160" w:rsidRDefault="00992F08" w:rsidP="006114FB">
      <w:pPr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BIBLIOTECA COMUNALĂ  MĂRĂ</w:t>
      </w:r>
      <w:r w:rsidRPr="000C5160">
        <w:rPr>
          <w:rFonts w:ascii="Times New Roman" w:hAnsi="Times New Roman"/>
          <w:b/>
          <w:bCs/>
          <w:i/>
          <w:iCs/>
        </w:rPr>
        <w:t xml:space="preserve">CINENI                                                           </w:t>
      </w:r>
      <w:r>
        <w:rPr>
          <w:rFonts w:ascii="Times New Roman" w:hAnsi="Times New Roman"/>
          <w:b/>
          <w:bCs/>
          <w:i/>
          <w:iCs/>
        </w:rPr>
        <w:t xml:space="preserve">                                      </w:t>
      </w:r>
      <w:r w:rsidRPr="000C5160">
        <w:rPr>
          <w:rFonts w:ascii="Times New Roman" w:hAnsi="Times New Roman"/>
          <w:b/>
          <w:bCs/>
          <w:i/>
          <w:iCs/>
        </w:rPr>
        <w:t xml:space="preserve"> </w:t>
      </w:r>
      <w:r>
        <w:rPr>
          <w:rFonts w:ascii="Times New Roman" w:hAnsi="Times New Roman"/>
          <w:b/>
          <w:bCs/>
          <w:i/>
          <w:iCs/>
        </w:rPr>
        <w:t xml:space="preserve">                              </w:t>
      </w:r>
      <w:r w:rsidRPr="000C5160">
        <w:rPr>
          <w:rFonts w:ascii="Times New Roman" w:hAnsi="Times New Roman"/>
          <w:b/>
          <w:bCs/>
          <w:i/>
          <w:iCs/>
        </w:rPr>
        <w:t xml:space="preserve">Primar,                                                                   </w:t>
      </w:r>
    </w:p>
    <w:p w:rsidR="00992F08" w:rsidRPr="000C5160" w:rsidRDefault="00992F08" w:rsidP="006114FB">
      <w:pPr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PRIMĂRIA COMUNEI                                                                                                                                                 </w:t>
      </w:r>
      <w:r w:rsidRPr="000C5160">
        <w:rPr>
          <w:rFonts w:ascii="Times New Roman" w:hAnsi="Times New Roman"/>
          <w:b/>
          <w:bCs/>
          <w:i/>
          <w:iCs/>
        </w:rPr>
        <w:t>Dascălu Nicolae Liviu</w:t>
      </w:r>
    </w:p>
    <w:p w:rsidR="00992F08" w:rsidRPr="000C5160" w:rsidRDefault="00992F08" w:rsidP="006114FB">
      <w:pPr>
        <w:rPr>
          <w:rFonts w:ascii="Times New Roman" w:hAnsi="Times New Roman"/>
          <w:b/>
          <w:bCs/>
          <w:i/>
          <w:iCs/>
        </w:rPr>
      </w:pPr>
    </w:p>
    <w:p w:rsidR="00992F08" w:rsidRPr="00FA3070" w:rsidRDefault="00992F08" w:rsidP="006114FB">
      <w:pPr>
        <w:jc w:val="center"/>
        <w:rPr>
          <w:rFonts w:ascii="Times New Roman" w:hAnsi="Times New Roman"/>
          <w:b/>
          <w:bCs/>
          <w:i/>
          <w:iCs/>
        </w:rPr>
      </w:pPr>
      <w:r w:rsidRPr="00FA3070">
        <w:rPr>
          <w:rFonts w:ascii="Times New Roman" w:hAnsi="Times New Roman"/>
          <w:b/>
          <w:bCs/>
          <w:i/>
          <w:iCs/>
        </w:rPr>
        <w:t>AGENDA CULTURALĂ</w:t>
      </w:r>
    </w:p>
    <w:p w:rsidR="00992F08" w:rsidRDefault="00992F08" w:rsidP="006114FB">
      <w:pPr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COMUNA MĂRĂCINENI 2021</w:t>
      </w:r>
    </w:p>
    <w:p w:rsidR="00992F08" w:rsidRPr="00FA3070" w:rsidRDefault="00992F08" w:rsidP="006114FB">
      <w:pPr>
        <w:jc w:val="center"/>
        <w:rPr>
          <w:rFonts w:ascii="Times New Roman" w:hAnsi="Times New Roman"/>
          <w:b/>
          <w:bCs/>
          <w:i/>
          <w:iCs/>
        </w:rPr>
      </w:pPr>
    </w:p>
    <w:tbl>
      <w:tblPr>
        <w:tblW w:w="1485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0"/>
        <w:gridCol w:w="3330"/>
        <w:gridCol w:w="1440"/>
        <w:gridCol w:w="2700"/>
        <w:gridCol w:w="1350"/>
        <w:gridCol w:w="1890"/>
        <w:gridCol w:w="3510"/>
      </w:tblGrid>
      <w:tr w:rsidR="00992F08" w:rsidRPr="00F1252A" w:rsidTr="00F1252A">
        <w:tc>
          <w:tcPr>
            <w:tcW w:w="630" w:type="dxa"/>
          </w:tcPr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1252A">
              <w:rPr>
                <w:rFonts w:ascii="Times New Roman" w:hAnsi="Times New Roman"/>
                <w:b/>
                <w:sz w:val="18"/>
                <w:szCs w:val="18"/>
              </w:rPr>
              <w:t>NR.</w:t>
            </w: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252A">
              <w:rPr>
                <w:rFonts w:ascii="Times New Roman" w:hAnsi="Times New Roman"/>
                <w:b/>
                <w:sz w:val="18"/>
                <w:szCs w:val="18"/>
              </w:rPr>
              <w:t>CRT</w:t>
            </w:r>
          </w:p>
        </w:tc>
        <w:tc>
          <w:tcPr>
            <w:tcW w:w="3330" w:type="dxa"/>
          </w:tcPr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252A">
              <w:rPr>
                <w:rFonts w:ascii="Times New Roman" w:hAnsi="Times New Roman"/>
                <w:b/>
              </w:rPr>
              <w:t>Denumirea acţiunii</w:t>
            </w: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252A">
              <w:rPr>
                <w:rFonts w:ascii="Times New Roman" w:hAnsi="Times New Roman"/>
                <w:b/>
              </w:rPr>
              <w:t>Scurtă descriere</w:t>
            </w:r>
          </w:p>
        </w:tc>
        <w:tc>
          <w:tcPr>
            <w:tcW w:w="1440" w:type="dxa"/>
          </w:tcPr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252A">
              <w:rPr>
                <w:rFonts w:ascii="Times New Roman" w:hAnsi="Times New Roman"/>
                <w:b/>
              </w:rPr>
              <w:t>Perioada desfăşurării</w:t>
            </w:r>
          </w:p>
        </w:tc>
        <w:tc>
          <w:tcPr>
            <w:tcW w:w="2700" w:type="dxa"/>
          </w:tcPr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252A">
              <w:rPr>
                <w:rFonts w:ascii="Times New Roman" w:hAnsi="Times New Roman"/>
                <w:b/>
              </w:rPr>
              <w:t>Locul desfăşurării</w:t>
            </w:r>
          </w:p>
        </w:tc>
        <w:tc>
          <w:tcPr>
            <w:tcW w:w="1350" w:type="dxa"/>
          </w:tcPr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252A">
              <w:rPr>
                <w:rFonts w:ascii="Times New Roman" w:hAnsi="Times New Roman"/>
                <w:b/>
              </w:rPr>
              <w:t>Total cheltuieli</w:t>
            </w:r>
          </w:p>
          <w:p w:rsidR="00992F08" w:rsidRPr="00F1252A" w:rsidRDefault="00992F08" w:rsidP="00F125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1252A">
              <w:rPr>
                <w:rFonts w:ascii="Times New Roman" w:hAnsi="Times New Roman"/>
                <w:b/>
              </w:rPr>
              <w:t xml:space="preserve">       </w:t>
            </w:r>
          </w:p>
        </w:tc>
        <w:tc>
          <w:tcPr>
            <w:tcW w:w="1890" w:type="dxa"/>
          </w:tcPr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252A">
              <w:rPr>
                <w:rFonts w:ascii="Times New Roman" w:hAnsi="Times New Roman"/>
                <w:b/>
              </w:rPr>
              <w:t>Organizator</w:t>
            </w:r>
          </w:p>
        </w:tc>
        <w:tc>
          <w:tcPr>
            <w:tcW w:w="3510" w:type="dxa"/>
          </w:tcPr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252A">
              <w:rPr>
                <w:rFonts w:ascii="Times New Roman" w:hAnsi="Times New Roman"/>
                <w:b/>
              </w:rPr>
              <w:t>Parteneri</w:t>
            </w:r>
          </w:p>
        </w:tc>
      </w:tr>
      <w:tr w:rsidR="00992F08" w:rsidRPr="00F1252A" w:rsidTr="00F1252A">
        <w:tc>
          <w:tcPr>
            <w:tcW w:w="630" w:type="dxa"/>
          </w:tcPr>
          <w:p w:rsidR="00992F08" w:rsidRPr="00F1252A" w:rsidRDefault="00992F08" w:rsidP="00F125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>1</w:t>
            </w:r>
          </w:p>
        </w:tc>
        <w:tc>
          <w:tcPr>
            <w:tcW w:w="3330" w:type="dxa"/>
          </w:tcPr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 xml:space="preserve"> Acţiunea “Primul ghiozdan”, în cadrul  căreia Primăria oferă fiecarui copil  din clasa pregătitoare şi clasa I-a,câte un ghiozdan cu rechizitele necesare  </w:t>
            </w:r>
          </w:p>
          <w:p w:rsidR="00992F08" w:rsidRPr="00F1252A" w:rsidRDefault="00992F08" w:rsidP="00F1252A">
            <w:pPr>
              <w:spacing w:after="0" w:line="240" w:lineRule="auto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  <w:lang w:val="ro-RO"/>
              </w:rPr>
              <w:t>î</w:t>
            </w:r>
            <w:r w:rsidRPr="00F1252A">
              <w:rPr>
                <w:rFonts w:ascii="Times New Roman" w:hAnsi="Times New Roman"/>
              </w:rPr>
              <w:t>nceperii  anului şcolar 2021-2022.</w:t>
            </w: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>Septembrie 2021</w:t>
            </w:r>
          </w:p>
        </w:tc>
        <w:tc>
          <w:tcPr>
            <w:tcW w:w="2700" w:type="dxa"/>
          </w:tcPr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  <w:r w:rsidRPr="00F1252A">
              <w:rPr>
                <w:rFonts w:ascii="Times New Roman" w:hAnsi="Times New Roman"/>
                <w:color w:val="333333"/>
              </w:rPr>
              <w:t>Liceul Tehnologic Nr.1 Mărăcineni</w:t>
            </w:r>
          </w:p>
        </w:tc>
        <w:tc>
          <w:tcPr>
            <w:tcW w:w="1350" w:type="dxa"/>
          </w:tcPr>
          <w:p w:rsidR="00992F08" w:rsidRPr="00F1252A" w:rsidRDefault="00992F08" w:rsidP="00F125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 xml:space="preserve">   6.000  lei</w:t>
            </w:r>
          </w:p>
          <w:p w:rsidR="00992F08" w:rsidRPr="00F1252A" w:rsidRDefault="00992F08" w:rsidP="00F1252A">
            <w:pPr>
              <w:spacing w:after="0" w:line="240" w:lineRule="auto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>sponsorizare</w:t>
            </w:r>
          </w:p>
        </w:tc>
        <w:tc>
          <w:tcPr>
            <w:tcW w:w="1890" w:type="dxa"/>
          </w:tcPr>
          <w:p w:rsidR="00992F08" w:rsidRPr="00F1252A" w:rsidRDefault="00992F08" w:rsidP="00F1252A">
            <w:pPr>
              <w:spacing w:after="0" w:line="240" w:lineRule="auto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 xml:space="preserve"> </w:t>
            </w: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>Consiliul Local,</w:t>
            </w: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>Primăria  Mărăcineni,</w:t>
            </w: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>Biblioteca Comunală.</w:t>
            </w: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10" w:type="dxa"/>
          </w:tcPr>
          <w:p w:rsidR="00992F08" w:rsidRPr="00F1252A" w:rsidRDefault="00992F08" w:rsidP="00F125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2F08" w:rsidRPr="00F1252A" w:rsidTr="00F1252A">
        <w:trPr>
          <w:trHeight w:val="3347"/>
        </w:trPr>
        <w:tc>
          <w:tcPr>
            <w:tcW w:w="630" w:type="dxa"/>
          </w:tcPr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>2</w:t>
            </w:r>
          </w:p>
        </w:tc>
        <w:tc>
          <w:tcPr>
            <w:tcW w:w="3330" w:type="dxa"/>
          </w:tcPr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</w:rPr>
            </w:pPr>
            <w:r w:rsidRPr="00F1252A">
              <w:rPr>
                <w:rFonts w:ascii="Times New Roman" w:hAnsi="Times New Roman"/>
                <w:kern w:val="1"/>
              </w:rPr>
              <w:t xml:space="preserve"> </w:t>
            </w: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F1252A">
              <w:rPr>
                <w:rFonts w:ascii="Times New Roman" w:hAnsi="Times New Roman"/>
                <w:kern w:val="1"/>
              </w:rPr>
              <w:t>1 Decembrie  -Ziua Naţională a României</w:t>
            </w:r>
          </w:p>
          <w:p w:rsidR="00992F08" w:rsidRPr="00F1252A" w:rsidRDefault="00992F08" w:rsidP="00F1252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F1252A">
              <w:rPr>
                <w:rFonts w:ascii="Times New Roman" w:hAnsi="Times New Roman"/>
                <w:kern w:val="1"/>
              </w:rPr>
              <w:t>Eveniment cultural,</w:t>
            </w:r>
          </w:p>
          <w:p w:rsidR="00992F08" w:rsidRPr="00F1252A" w:rsidRDefault="00992F08" w:rsidP="00F1252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F1252A">
              <w:rPr>
                <w:rFonts w:ascii="Times New Roman" w:hAnsi="Times New Roman"/>
                <w:kern w:val="1"/>
              </w:rPr>
              <w:t>Depunere coroane la Monumentele  Eroilor din localitate .</w:t>
            </w: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>Decembrie</w:t>
            </w: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>2021</w:t>
            </w:r>
          </w:p>
        </w:tc>
        <w:tc>
          <w:tcPr>
            <w:tcW w:w="2700" w:type="dxa"/>
          </w:tcPr>
          <w:p w:rsidR="00992F08" w:rsidRPr="00F1252A" w:rsidRDefault="00992F08" w:rsidP="00F1252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F1252A">
              <w:rPr>
                <w:rFonts w:ascii="Times New Roman" w:hAnsi="Times New Roman"/>
                <w:kern w:val="1"/>
              </w:rPr>
              <w:t>Monumentele   Eroilor</w:t>
            </w:r>
          </w:p>
          <w:p w:rsidR="00992F08" w:rsidRPr="00F1252A" w:rsidRDefault="00992F08" w:rsidP="00F1252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widowControl w:val="0"/>
              <w:suppressLineNumbers/>
              <w:tabs>
                <w:tab w:val="left" w:pos="345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F1252A">
              <w:rPr>
                <w:rFonts w:ascii="Times New Roman" w:hAnsi="Times New Roman"/>
                <w:kern w:val="1"/>
              </w:rPr>
              <w:t>Curtea Liceului Tehnologic Mărăcineni</w:t>
            </w: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1350" w:type="dxa"/>
          </w:tcPr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>1.000 lei</w:t>
            </w:r>
          </w:p>
        </w:tc>
        <w:tc>
          <w:tcPr>
            <w:tcW w:w="1890" w:type="dxa"/>
          </w:tcPr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>Consiliul Local,</w:t>
            </w: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>Primăria Mărăcineni,</w:t>
            </w: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>Biblioteca Comunală.</w:t>
            </w: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3510" w:type="dxa"/>
          </w:tcPr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F1252A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>Centrul de Zi “Alba ca Zapada si cei 60 de pitici”</w:t>
            </w: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F1252A">
              <w:rPr>
                <w:rFonts w:ascii="Times New Roman" w:hAnsi="Times New Roman"/>
                <w:kern w:val="1"/>
              </w:rPr>
              <w:t>Muzeul Judeţean Argeş</w:t>
            </w: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F1252A">
              <w:rPr>
                <w:rFonts w:ascii="Times New Roman" w:hAnsi="Times New Roman"/>
                <w:kern w:val="1"/>
              </w:rPr>
              <w:t>Cultul Eroilor</w:t>
            </w:r>
          </w:p>
        </w:tc>
      </w:tr>
      <w:tr w:rsidR="00992F08" w:rsidRPr="00F1252A" w:rsidTr="00F1252A">
        <w:trPr>
          <w:trHeight w:val="170"/>
        </w:trPr>
        <w:tc>
          <w:tcPr>
            <w:tcW w:w="630" w:type="dxa"/>
          </w:tcPr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>3</w:t>
            </w:r>
          </w:p>
        </w:tc>
        <w:tc>
          <w:tcPr>
            <w:tcW w:w="3330" w:type="dxa"/>
          </w:tcPr>
          <w:p w:rsidR="00992F08" w:rsidRPr="00F1252A" w:rsidRDefault="00992F08" w:rsidP="00F1252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F1252A">
              <w:rPr>
                <w:rFonts w:ascii="Times New Roman" w:hAnsi="Times New Roman"/>
                <w:kern w:val="1"/>
              </w:rPr>
              <w:t>Continuăm tradiţia cu ocazia sărbătorilor Crăciunului şi  Anului Nou</w:t>
            </w: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F1252A">
              <w:rPr>
                <w:rFonts w:ascii="Times New Roman" w:hAnsi="Times New Roman"/>
                <w:kern w:val="1"/>
              </w:rPr>
              <w:t xml:space="preserve">“Cu colindul”-manifestare  organizată de Primăria comunei Mărăcineni  în colaborare  cu Liceul Tehologic Nr. 1 Mărăcineni şi </w:t>
            </w: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F1252A">
              <w:rPr>
                <w:rFonts w:ascii="Times New Roman" w:hAnsi="Times New Roman"/>
                <w:kern w:val="1"/>
              </w:rPr>
              <w:t>Centrul de zi “Albă ca Zăpada şi cei 60 de pitici”,prilej cu care autorităţile locale vor oferi pachete cadou ce vor ajunge la copii,bătrâni,persoane cu dizabilităţi.</w:t>
            </w: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F1252A">
              <w:rPr>
                <w:rFonts w:ascii="Times New Roman" w:hAnsi="Times New Roman"/>
                <w:kern w:val="1"/>
              </w:rPr>
              <w:t xml:space="preserve">  Încurajarea copiilor în păstrarea tradiţiilor de Crăciun şi Anul Nou.</w:t>
            </w: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>Decembrie</w:t>
            </w: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>2021</w:t>
            </w:r>
          </w:p>
        </w:tc>
        <w:tc>
          <w:tcPr>
            <w:tcW w:w="2700" w:type="dxa"/>
          </w:tcPr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F1252A">
              <w:rPr>
                <w:rFonts w:ascii="Times New Roman" w:hAnsi="Times New Roman"/>
                <w:kern w:val="1"/>
              </w:rPr>
              <w:t xml:space="preserve"> Primăria  Mărăcineni</w:t>
            </w: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1350" w:type="dxa"/>
          </w:tcPr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 xml:space="preserve">40.000 lei </w:t>
            </w: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>sponsorizare</w:t>
            </w: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90" w:type="dxa"/>
          </w:tcPr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>Consiliul Local,</w:t>
            </w: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 xml:space="preserve"> Primăria Mărăcineni,</w:t>
            </w: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>Biblioteca Comunală.</w:t>
            </w: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3510" w:type="dxa"/>
          </w:tcPr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  <w:r w:rsidRPr="00F1252A">
              <w:rPr>
                <w:rFonts w:ascii="Times New Roman" w:hAnsi="Times New Roman"/>
                <w:kern w:val="1"/>
              </w:rPr>
              <w:t>Liceul Tehnologic Nr.1 Mărăcineni</w:t>
            </w: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252A">
              <w:rPr>
                <w:rFonts w:ascii="Times New Roman" w:hAnsi="Times New Roman"/>
              </w:rPr>
              <w:t>Centrul de Zi “Alba ca Zapada si cei 60 de pitici”</w:t>
            </w:r>
          </w:p>
          <w:p w:rsidR="00992F08" w:rsidRPr="00F1252A" w:rsidRDefault="00992F08" w:rsidP="00F1252A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</w:rPr>
            </w:pPr>
          </w:p>
          <w:p w:rsidR="00992F08" w:rsidRPr="00F1252A" w:rsidRDefault="00992F08" w:rsidP="00F1252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92F08" w:rsidRPr="002D1115" w:rsidRDefault="00992F08" w:rsidP="006114FB">
      <w:pPr>
        <w:rPr>
          <w:rFonts w:ascii="Times New Roman" w:hAnsi="Times New Roman"/>
          <w:b/>
          <w:bCs/>
        </w:rPr>
      </w:pPr>
    </w:p>
    <w:p w:rsidR="00992F08" w:rsidRPr="000C5160" w:rsidRDefault="00992F08" w:rsidP="006114FB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</w:t>
      </w:r>
      <w:r w:rsidRPr="000C5160">
        <w:rPr>
          <w:rFonts w:ascii="Times New Roman" w:hAnsi="Times New Roman"/>
          <w:b/>
          <w:bCs/>
        </w:rPr>
        <w:t xml:space="preserve">Responsabil cultural,                                                      </w:t>
      </w:r>
      <w:r>
        <w:rPr>
          <w:rFonts w:ascii="Times New Roman" w:hAnsi="Times New Roman"/>
          <w:b/>
          <w:bCs/>
        </w:rPr>
        <w:t xml:space="preserve">                                                            Preşedinte de şedinţă</w:t>
      </w:r>
      <w:r w:rsidRPr="000C5160">
        <w:rPr>
          <w:rFonts w:ascii="Times New Roman" w:hAnsi="Times New Roman"/>
          <w:b/>
          <w:bCs/>
        </w:rPr>
        <w:t xml:space="preserve">, </w:t>
      </w:r>
    </w:p>
    <w:p w:rsidR="00992F08" w:rsidRPr="000C5160" w:rsidRDefault="00992F08" w:rsidP="006114FB">
      <w:pPr>
        <w:rPr>
          <w:rFonts w:ascii="Times New Roman" w:hAnsi="Times New Roman"/>
        </w:rPr>
      </w:pPr>
      <w:r w:rsidRPr="000C5160">
        <w:rPr>
          <w:rFonts w:ascii="Times New Roman" w:hAnsi="Times New Roman"/>
          <w:b/>
          <w:bCs/>
        </w:rPr>
        <w:t xml:space="preserve">  </w:t>
      </w:r>
      <w:r>
        <w:rPr>
          <w:rFonts w:ascii="Times New Roman" w:hAnsi="Times New Roman"/>
          <w:b/>
          <w:bCs/>
        </w:rPr>
        <w:t xml:space="preserve">     </w:t>
      </w:r>
      <w:r w:rsidRPr="000C5160">
        <w:rPr>
          <w:rFonts w:ascii="Times New Roman" w:hAnsi="Times New Roman"/>
          <w:b/>
          <w:bCs/>
        </w:rPr>
        <w:t xml:space="preserve">Piscanu Angela                                                                 </w:t>
      </w:r>
    </w:p>
    <w:sectPr w:rsidR="00992F08" w:rsidRPr="000C5160" w:rsidSect="00B71D69">
      <w:pgSz w:w="15840" w:h="12240" w:orient="landscape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14FB"/>
    <w:rsid w:val="000C5160"/>
    <w:rsid w:val="001C4D59"/>
    <w:rsid w:val="001E30C5"/>
    <w:rsid w:val="00217605"/>
    <w:rsid w:val="002D1115"/>
    <w:rsid w:val="003F71E6"/>
    <w:rsid w:val="006114FB"/>
    <w:rsid w:val="006C42C0"/>
    <w:rsid w:val="006D47F3"/>
    <w:rsid w:val="007F7805"/>
    <w:rsid w:val="00992F08"/>
    <w:rsid w:val="009D0FAE"/>
    <w:rsid w:val="00A56EF6"/>
    <w:rsid w:val="00B00880"/>
    <w:rsid w:val="00B71D69"/>
    <w:rsid w:val="00B970C8"/>
    <w:rsid w:val="00C66121"/>
    <w:rsid w:val="00C75D74"/>
    <w:rsid w:val="00D8597C"/>
    <w:rsid w:val="00E37CBE"/>
    <w:rsid w:val="00F1252A"/>
    <w:rsid w:val="00F43274"/>
    <w:rsid w:val="00F61591"/>
    <w:rsid w:val="00FA3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FB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114F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375</Words>
  <Characters>2139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                         Aprobat,</dc:title>
  <dc:subject/>
  <dc:creator>Angela</dc:creator>
  <cp:keywords/>
  <dc:description/>
  <cp:lastModifiedBy>Marinela Bujor</cp:lastModifiedBy>
  <cp:revision>2</cp:revision>
  <cp:lastPrinted>2021-08-23T10:05:00Z</cp:lastPrinted>
  <dcterms:created xsi:type="dcterms:W3CDTF">2021-08-26T08:52:00Z</dcterms:created>
  <dcterms:modified xsi:type="dcterms:W3CDTF">2021-08-26T08:52:00Z</dcterms:modified>
</cp:coreProperties>
</file>