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2D" w:rsidRPr="0029444A" w:rsidRDefault="0002352D" w:rsidP="0029444A">
      <w:pPr>
        <w:jc w:val="center"/>
        <w:rPr>
          <w:b/>
          <w:sz w:val="20"/>
          <w:szCs w:val="20"/>
          <w:lang w:val="it-I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Coat of arms of Romania.svg" href="http://ro.wikipedia.org/wiki/Fi%C8%99ier:Coat_of_arms_of_Roman" style="position:absolute;left:0;text-align:left;margin-left:451.5pt;margin-top:1pt;width:53.25pt;height:73.3pt;z-index:251658240;visibility:visible" o:button="t">
            <v:fill o:detectmouseclick="t"/>
            <v:imagedata r:id="rId5" o:title=""/>
            <w10:wrap type="square"/>
          </v:shape>
        </w:pict>
      </w:r>
      <w:r>
        <w:rPr>
          <w:noProof/>
        </w:rPr>
        <w:pict>
          <v:shape id="Picture 2" o:spid="_x0000_s1027" type="#_x0000_t75" style="position:absolute;left:0;text-align:left;margin-left:-1.5pt;margin-top:6.05pt;width:1in;height:74.25pt;z-index:-251659264;visibility:visible" wrapcoords="-225 0 -225 21382 21600 21382 21600 0 -225 0">
            <v:imagedata r:id="rId6" o:title="" croptop="11796f" cropbottom="10460f" cropleft="16368f" cropright="23052f"/>
            <w10:wrap type="tight"/>
          </v:shape>
        </w:pict>
      </w:r>
      <w:r>
        <w:rPr>
          <w:b/>
          <w:sz w:val="20"/>
          <w:szCs w:val="20"/>
          <w:lang w:val="it-IT"/>
        </w:rPr>
        <w:t>LICEUL TEHNOLOGIC NR. 1</w:t>
      </w:r>
    </w:p>
    <w:p w:rsidR="0002352D" w:rsidRDefault="0002352D" w:rsidP="00212FEF">
      <w:pPr>
        <w:jc w:val="center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Com. Mărăcineni, Nr.464, Cod poştal 117450, Jud. Argeş</w:t>
      </w:r>
    </w:p>
    <w:p w:rsidR="0002352D" w:rsidRDefault="0002352D" w:rsidP="00212FEF">
      <w:pPr>
        <w:pStyle w:val="Header"/>
        <w:tabs>
          <w:tab w:val="left" w:pos="3852"/>
        </w:tabs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Tel./Fax. 0248278341 / 0248278099</w:t>
      </w:r>
    </w:p>
    <w:p w:rsidR="0002352D" w:rsidRDefault="0002352D" w:rsidP="00212FEF">
      <w:pPr>
        <w:pStyle w:val="Header"/>
        <w:tabs>
          <w:tab w:val="left" w:pos="3852"/>
        </w:tabs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E-  mail: </w:t>
      </w:r>
      <w:hyperlink r:id="rId7" w:history="1">
        <w:r w:rsidRPr="00737A99">
          <w:rPr>
            <w:rStyle w:val="Hyperlink"/>
            <w:rFonts w:ascii="Times New Roman" w:hAnsi="Times New Roman" w:cs="Calibri"/>
            <w:b/>
            <w:sz w:val="20"/>
            <w:szCs w:val="20"/>
            <w:u w:val="none"/>
          </w:rPr>
          <w:t>liceu_maracineni@yahoo.com</w:t>
        </w:r>
      </w:hyperlink>
      <w:r w:rsidRPr="00737A99">
        <w:rPr>
          <w:rFonts w:ascii="Times New Roman" w:hAnsi="Times New Roman"/>
          <w:b/>
          <w:sz w:val="20"/>
          <w:szCs w:val="20"/>
        </w:rPr>
        <w:t>;</w:t>
      </w:r>
    </w:p>
    <w:p w:rsidR="0002352D" w:rsidRDefault="0002352D" w:rsidP="00212FEF">
      <w:pPr>
        <w:rPr>
          <w:b/>
          <w:sz w:val="20"/>
          <w:szCs w:val="20"/>
          <w:lang w:val="it-IT"/>
        </w:rPr>
      </w:pPr>
    </w:p>
    <w:p w:rsidR="0002352D" w:rsidRPr="00476F21" w:rsidRDefault="0002352D" w:rsidP="00737A99">
      <w:pPr>
        <w:jc w:val="center"/>
        <w:rPr>
          <w:color w:val="FF0000"/>
        </w:rPr>
      </w:pPr>
      <w:r>
        <w:rPr>
          <w:b/>
          <w:lang w:val="it-IT"/>
        </w:rPr>
        <w:t>Nr. 1846 / 02.12.2021</w:t>
      </w:r>
    </w:p>
    <w:p w:rsidR="0002352D" w:rsidRDefault="0002352D">
      <w:pPr>
        <w:rPr>
          <w:lang w:val="ro-RO"/>
        </w:rPr>
      </w:pPr>
    </w:p>
    <w:p w:rsidR="0002352D" w:rsidRDefault="0002352D" w:rsidP="0029444A">
      <w:pPr>
        <w:rPr>
          <w:lang w:val="ro-RO"/>
        </w:rPr>
      </w:pPr>
    </w:p>
    <w:p w:rsidR="0002352D" w:rsidRPr="00737A99" w:rsidRDefault="0002352D" w:rsidP="00737A99">
      <w:pPr>
        <w:jc w:val="center"/>
        <w:rPr>
          <w:b/>
          <w:lang w:val="ro-RO"/>
        </w:rPr>
      </w:pPr>
      <w:r w:rsidRPr="00737A99">
        <w:rPr>
          <w:b/>
          <w:lang w:val="ro-RO"/>
        </w:rPr>
        <w:t>Către,</w:t>
      </w:r>
    </w:p>
    <w:p w:rsidR="0002352D" w:rsidRPr="00737A99" w:rsidRDefault="0002352D" w:rsidP="0029444A">
      <w:pPr>
        <w:jc w:val="center"/>
        <w:rPr>
          <w:b/>
          <w:lang w:val="ro-RO"/>
        </w:rPr>
      </w:pPr>
      <w:r w:rsidRPr="00737A99">
        <w:rPr>
          <w:b/>
          <w:lang w:val="ro-RO"/>
        </w:rPr>
        <w:t>Consiliul Local al comunei Mărăcineni</w:t>
      </w:r>
    </w:p>
    <w:p w:rsidR="0002352D" w:rsidRDefault="0002352D" w:rsidP="00AE41A6">
      <w:pPr>
        <w:rPr>
          <w:lang w:val="ro-RO"/>
        </w:rPr>
      </w:pPr>
    </w:p>
    <w:p w:rsidR="0002352D" w:rsidRDefault="0002352D" w:rsidP="00AE41A6">
      <w:pPr>
        <w:jc w:val="both"/>
      </w:pPr>
      <w:r>
        <w:rPr>
          <w:lang w:val="ro-RO"/>
        </w:rPr>
        <w:tab/>
        <w:t xml:space="preserve"> În conformitate cu prevederile art. 61 din Legea Educației Naționale Nr. 1 /2011 cu modificările și completarile ulterioare și în baza procedurii de atribuire a denumirilor unităților de învățământ din sistemul  național de învățământ preuniversitar aprobată prin O.M.E.C.T.S. nr. 6465 din 13.12.2011, Liceul Tehnologic Nr.1, Mărăcineni</w:t>
      </w:r>
      <w:r>
        <w:t xml:space="preserve"> ( unitate școlară cu personalitate juridică )</w:t>
      </w:r>
      <w:r>
        <w:rPr>
          <w:lang w:val="ro-RO"/>
        </w:rPr>
        <w:t xml:space="preserve"> solicită aprobarea Consiliului Local Mărăcineni, pentru funcționarea în anul școlar 2022 - 2023 cu următoarele structuri școlare arondate, niveluri / forme de învățământ după cum urmează</w:t>
      </w:r>
      <w:r>
        <w:t>:</w:t>
      </w:r>
    </w:p>
    <w:p w:rsidR="0002352D" w:rsidRDefault="0002352D" w:rsidP="0028385E">
      <w:r>
        <w:tab/>
      </w:r>
    </w:p>
    <w:p w:rsidR="0002352D" w:rsidRDefault="0002352D" w:rsidP="00917339">
      <w:pPr>
        <w:jc w:val="both"/>
      </w:pPr>
    </w:p>
    <w:p w:rsidR="0002352D" w:rsidRPr="00186774" w:rsidRDefault="0002352D" w:rsidP="00186774">
      <w:pPr>
        <w:jc w:val="center"/>
        <w:rPr>
          <w:b/>
        </w:rPr>
      </w:pPr>
      <w:r w:rsidRPr="00186774">
        <w:rPr>
          <w:b/>
        </w:rPr>
        <w:t>LICEUL TEHNOLOGIC NR. 1 ( PJ )</w:t>
      </w:r>
    </w:p>
    <w:p w:rsidR="0002352D" w:rsidRDefault="0002352D" w:rsidP="00186774">
      <w:pPr>
        <w:jc w:val="center"/>
        <w:rPr>
          <w:b/>
        </w:rPr>
      </w:pPr>
      <w:r w:rsidRPr="00186774">
        <w:rPr>
          <w:b/>
        </w:rPr>
        <w:t>(PRE, PRI, GIM,  LIC, POS)</w:t>
      </w:r>
    </w:p>
    <w:p w:rsidR="0002352D" w:rsidRDefault="0002352D" w:rsidP="00186774">
      <w:pPr>
        <w:jc w:val="center"/>
        <w:rPr>
          <w:b/>
        </w:rPr>
      </w:pPr>
    </w:p>
    <w:p w:rsidR="0002352D" w:rsidRDefault="0002352D" w:rsidP="0018677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8"/>
        <w:gridCol w:w="4788"/>
      </w:tblGrid>
      <w:tr w:rsidR="0002352D" w:rsidTr="0041462E">
        <w:tc>
          <w:tcPr>
            <w:tcW w:w="4788" w:type="dxa"/>
          </w:tcPr>
          <w:p w:rsidR="0002352D" w:rsidRPr="0041462E" w:rsidRDefault="0002352D" w:rsidP="0041462E">
            <w:pPr>
              <w:jc w:val="center"/>
              <w:rPr>
                <w:lang w:val="ro-RO"/>
              </w:rPr>
            </w:pPr>
            <w:r w:rsidRPr="0041462E">
              <w:rPr>
                <w:sz w:val="22"/>
                <w:szCs w:val="22"/>
                <w:lang w:val="ro-RO"/>
              </w:rPr>
              <w:t>Unitatea de învățământ pentru nivelul secundar superior sau liceal</w:t>
            </w:r>
          </w:p>
        </w:tc>
        <w:tc>
          <w:tcPr>
            <w:tcW w:w="4788" w:type="dxa"/>
          </w:tcPr>
          <w:p w:rsidR="0002352D" w:rsidRPr="0041462E" w:rsidRDefault="0002352D" w:rsidP="0041462E">
            <w:pPr>
              <w:jc w:val="center"/>
              <w:rPr>
                <w:b/>
              </w:rPr>
            </w:pPr>
            <w:r w:rsidRPr="0041462E">
              <w:rPr>
                <w:b/>
                <w:sz w:val="22"/>
                <w:szCs w:val="22"/>
              </w:rPr>
              <w:t>Liceul Tehnologic</w:t>
            </w:r>
          </w:p>
        </w:tc>
      </w:tr>
      <w:tr w:rsidR="0002352D" w:rsidTr="0041462E">
        <w:tc>
          <w:tcPr>
            <w:tcW w:w="4788" w:type="dxa"/>
          </w:tcPr>
          <w:p w:rsidR="0002352D" w:rsidRPr="0041462E" w:rsidRDefault="0002352D" w:rsidP="00186774">
            <w:r w:rsidRPr="0041462E">
              <w:rPr>
                <w:sz w:val="22"/>
                <w:szCs w:val="22"/>
              </w:rPr>
              <w:t>Numele/nr.</w:t>
            </w:r>
          </w:p>
        </w:tc>
        <w:tc>
          <w:tcPr>
            <w:tcW w:w="4788" w:type="dxa"/>
          </w:tcPr>
          <w:p w:rsidR="0002352D" w:rsidRPr="0041462E" w:rsidRDefault="0002352D" w:rsidP="000357DE">
            <w:pPr>
              <w:rPr>
                <w:b/>
              </w:rPr>
            </w:pPr>
            <w:r w:rsidRPr="0041462E">
              <w:rPr>
                <w:b/>
                <w:sz w:val="22"/>
                <w:szCs w:val="22"/>
              </w:rPr>
              <w:t>LICEUL TEHNOLOGIC NR. 1</w:t>
            </w:r>
          </w:p>
        </w:tc>
      </w:tr>
      <w:tr w:rsidR="0002352D" w:rsidTr="0041462E">
        <w:tc>
          <w:tcPr>
            <w:tcW w:w="4788" w:type="dxa"/>
          </w:tcPr>
          <w:p w:rsidR="0002352D" w:rsidRPr="0041462E" w:rsidRDefault="0002352D" w:rsidP="00186774">
            <w:r w:rsidRPr="0041462E">
              <w:rPr>
                <w:sz w:val="22"/>
                <w:szCs w:val="22"/>
              </w:rPr>
              <w:t>Localitatea</w:t>
            </w:r>
          </w:p>
        </w:tc>
        <w:tc>
          <w:tcPr>
            <w:tcW w:w="4788" w:type="dxa"/>
          </w:tcPr>
          <w:p w:rsidR="0002352D" w:rsidRPr="0041462E" w:rsidRDefault="0002352D" w:rsidP="000357DE">
            <w:r w:rsidRPr="0041462E">
              <w:rPr>
                <w:sz w:val="22"/>
                <w:szCs w:val="22"/>
              </w:rPr>
              <w:t>MĂRĂCINENI</w:t>
            </w:r>
          </w:p>
        </w:tc>
      </w:tr>
      <w:tr w:rsidR="0002352D" w:rsidTr="0041462E">
        <w:trPr>
          <w:trHeight w:val="332"/>
        </w:trPr>
        <w:tc>
          <w:tcPr>
            <w:tcW w:w="4788" w:type="dxa"/>
          </w:tcPr>
          <w:p w:rsidR="0002352D" w:rsidRPr="0041462E" w:rsidRDefault="0002352D" w:rsidP="00186774">
            <w:r w:rsidRPr="0041462E">
              <w:rPr>
                <w:sz w:val="22"/>
                <w:szCs w:val="22"/>
              </w:rPr>
              <w:t>Nivelul școlarizat</w:t>
            </w:r>
          </w:p>
        </w:tc>
        <w:tc>
          <w:tcPr>
            <w:tcW w:w="4788" w:type="dxa"/>
          </w:tcPr>
          <w:p w:rsidR="0002352D" w:rsidRPr="0041462E" w:rsidRDefault="0002352D" w:rsidP="0027596B">
            <w:r w:rsidRPr="0041462E">
              <w:rPr>
                <w:sz w:val="22"/>
                <w:szCs w:val="22"/>
              </w:rPr>
              <w:t>PRE, PRI, GIM, LIC, POS</w:t>
            </w:r>
          </w:p>
        </w:tc>
      </w:tr>
      <w:tr w:rsidR="0002352D" w:rsidTr="0041462E">
        <w:tc>
          <w:tcPr>
            <w:tcW w:w="4788" w:type="dxa"/>
          </w:tcPr>
          <w:p w:rsidR="0002352D" w:rsidRPr="0041462E" w:rsidRDefault="0002352D" w:rsidP="00186774">
            <w:r w:rsidRPr="0041462E">
              <w:rPr>
                <w:sz w:val="22"/>
                <w:szCs w:val="22"/>
              </w:rPr>
              <w:t>Adresă</w:t>
            </w:r>
          </w:p>
          <w:p w:rsidR="0002352D" w:rsidRPr="0041462E" w:rsidRDefault="0002352D" w:rsidP="00186774">
            <w:r w:rsidRPr="0041462E">
              <w:rPr>
                <w:sz w:val="22"/>
                <w:szCs w:val="22"/>
              </w:rPr>
              <w:t>Tel/fax/e-mail</w:t>
            </w:r>
          </w:p>
        </w:tc>
        <w:tc>
          <w:tcPr>
            <w:tcW w:w="4788" w:type="dxa"/>
          </w:tcPr>
          <w:p w:rsidR="0002352D" w:rsidRPr="0041462E" w:rsidRDefault="0002352D" w:rsidP="000357DE">
            <w:r w:rsidRPr="0041462E">
              <w:rPr>
                <w:sz w:val="22"/>
                <w:szCs w:val="22"/>
              </w:rPr>
              <w:t>MĂRĂCINENI NR. 464</w:t>
            </w:r>
          </w:p>
          <w:p w:rsidR="0002352D" w:rsidRPr="0041462E" w:rsidRDefault="0002352D" w:rsidP="000357DE">
            <w:r w:rsidRPr="0041462E">
              <w:rPr>
                <w:sz w:val="22"/>
                <w:szCs w:val="22"/>
              </w:rPr>
              <w:t>Tel/fax 0248278099, 0248278341</w:t>
            </w:r>
          </w:p>
          <w:p w:rsidR="0002352D" w:rsidRPr="0041462E" w:rsidRDefault="0002352D" w:rsidP="000357DE">
            <w:r w:rsidRPr="0041462E">
              <w:rPr>
                <w:sz w:val="22"/>
                <w:szCs w:val="22"/>
              </w:rPr>
              <w:t>liceu_maracineni@yahoo.com</w:t>
            </w:r>
          </w:p>
        </w:tc>
      </w:tr>
    </w:tbl>
    <w:p w:rsidR="0002352D" w:rsidRDefault="0002352D" w:rsidP="00737A99">
      <w:pPr>
        <w:rPr>
          <w:b/>
        </w:rPr>
      </w:pPr>
    </w:p>
    <w:p w:rsidR="0002352D" w:rsidRDefault="0002352D" w:rsidP="00737A99">
      <w:pPr>
        <w:ind w:firstLine="720"/>
        <w:rPr>
          <w:b/>
        </w:rPr>
      </w:pPr>
      <w:r>
        <w:rPr>
          <w:b/>
        </w:rPr>
        <w:t>Nivel preșcolar</w:t>
      </w:r>
    </w:p>
    <w:p w:rsidR="0002352D" w:rsidRPr="000357DE" w:rsidRDefault="0002352D" w:rsidP="000357DE">
      <w:pPr>
        <w:rPr>
          <w:b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632"/>
        <w:gridCol w:w="763"/>
      </w:tblGrid>
      <w:tr w:rsidR="0002352D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Nr. crt.</w:t>
            </w:r>
          </w:p>
        </w:tc>
        <w:tc>
          <w:tcPr>
            <w:tcW w:w="3632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Grupa</w:t>
            </w:r>
          </w:p>
        </w:tc>
        <w:tc>
          <w:tcPr>
            <w:tcW w:w="763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Nr. grupe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  <w:tc>
          <w:tcPr>
            <w:tcW w:w="3632" w:type="dxa"/>
          </w:tcPr>
          <w:p w:rsidR="0002352D" w:rsidRPr="0041462E" w:rsidRDefault="0002352D" w:rsidP="006D1172">
            <w:pPr>
              <w:rPr>
                <w:lang w:val="ro-RO"/>
              </w:rPr>
            </w:pPr>
            <w:r w:rsidRPr="0041462E">
              <w:rPr>
                <w:sz w:val="22"/>
                <w:szCs w:val="22"/>
              </w:rPr>
              <w:t>Grupă combina</w:t>
            </w:r>
            <w:r w:rsidRPr="0041462E">
              <w:rPr>
                <w:sz w:val="22"/>
                <w:szCs w:val="22"/>
                <w:lang w:val="ro-RO"/>
              </w:rPr>
              <w:t>tă (mică+mijlocie)</w:t>
            </w:r>
          </w:p>
        </w:tc>
        <w:tc>
          <w:tcPr>
            <w:tcW w:w="763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2</w:t>
            </w:r>
          </w:p>
        </w:tc>
        <w:tc>
          <w:tcPr>
            <w:tcW w:w="3632" w:type="dxa"/>
          </w:tcPr>
          <w:p w:rsidR="0002352D" w:rsidRPr="0041462E" w:rsidRDefault="0002352D" w:rsidP="002710C0">
            <w:r w:rsidRPr="0041462E">
              <w:rPr>
                <w:sz w:val="22"/>
                <w:szCs w:val="22"/>
              </w:rPr>
              <w:t>Grupă mare</w:t>
            </w:r>
          </w:p>
        </w:tc>
        <w:tc>
          <w:tcPr>
            <w:tcW w:w="763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</w:tbl>
    <w:p w:rsidR="0002352D" w:rsidRPr="00583FCD" w:rsidRDefault="0002352D" w:rsidP="000357DE">
      <w:pPr>
        <w:rPr>
          <w:b/>
          <w:color w:val="FF0000"/>
        </w:rPr>
      </w:pPr>
    </w:p>
    <w:p w:rsidR="0002352D" w:rsidRPr="00FC7D0F" w:rsidRDefault="0002352D" w:rsidP="00737A99">
      <w:pPr>
        <w:ind w:firstLine="720"/>
        <w:rPr>
          <w:b/>
        </w:rPr>
      </w:pPr>
      <w:r w:rsidRPr="00FC7D0F">
        <w:rPr>
          <w:b/>
        </w:rPr>
        <w:t>Nivel</w:t>
      </w:r>
      <w:r>
        <w:rPr>
          <w:b/>
        </w:rPr>
        <w:t xml:space="preserve"> </w:t>
      </w:r>
      <w:r w:rsidRPr="00FC7D0F">
        <w:rPr>
          <w:b/>
        </w:rPr>
        <w:t>primar</w:t>
      </w:r>
      <w:r>
        <w:rPr>
          <w:b/>
        </w:rPr>
        <w:t xml:space="preserve"> </w:t>
      </w:r>
      <w:r w:rsidRPr="00FC7D0F">
        <w:rPr>
          <w:b/>
        </w:rPr>
        <w:t>și</w:t>
      </w:r>
      <w:r>
        <w:rPr>
          <w:b/>
        </w:rPr>
        <w:t xml:space="preserve"> </w:t>
      </w:r>
      <w:r w:rsidRPr="00FC7D0F">
        <w:rPr>
          <w:b/>
        </w:rPr>
        <w:t>gimnazial</w:t>
      </w:r>
    </w:p>
    <w:p w:rsidR="0002352D" w:rsidRPr="00FC7D0F" w:rsidRDefault="0002352D" w:rsidP="000357D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853"/>
        <w:gridCol w:w="1170"/>
      </w:tblGrid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Nr.</w:t>
            </w:r>
          </w:p>
          <w:p w:rsidR="0002352D" w:rsidRPr="0041462E" w:rsidRDefault="0002352D" w:rsidP="0041462E">
            <w:pPr>
              <w:jc w:val="center"/>
              <w:rPr>
                <w:b/>
              </w:rPr>
            </w:pPr>
            <w:r w:rsidRPr="0041462E">
              <w:rPr>
                <w:sz w:val="22"/>
                <w:szCs w:val="22"/>
              </w:rPr>
              <w:t>crt.</w:t>
            </w:r>
          </w:p>
        </w:tc>
        <w:tc>
          <w:tcPr>
            <w:tcW w:w="2853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Clase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Nr. clase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  <w:tc>
          <w:tcPr>
            <w:tcW w:w="2853" w:type="dxa"/>
          </w:tcPr>
          <w:p w:rsidR="0002352D" w:rsidRPr="0041462E" w:rsidRDefault="0002352D" w:rsidP="000357DE">
            <w:r w:rsidRPr="0041462E">
              <w:rPr>
                <w:sz w:val="22"/>
                <w:szCs w:val="22"/>
              </w:rPr>
              <w:t>Clasa pregătitoare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2</w:t>
            </w:r>
          </w:p>
        </w:tc>
        <w:tc>
          <w:tcPr>
            <w:tcW w:w="2853" w:type="dxa"/>
          </w:tcPr>
          <w:p w:rsidR="0002352D" w:rsidRPr="0041462E" w:rsidRDefault="0002352D" w:rsidP="000357DE">
            <w:r w:rsidRPr="0041462E">
              <w:rPr>
                <w:sz w:val="22"/>
                <w:szCs w:val="22"/>
              </w:rPr>
              <w:t>Clasa I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3</w:t>
            </w:r>
          </w:p>
        </w:tc>
        <w:tc>
          <w:tcPr>
            <w:tcW w:w="2853" w:type="dxa"/>
          </w:tcPr>
          <w:p w:rsidR="0002352D" w:rsidRPr="0041462E" w:rsidRDefault="0002352D">
            <w:r w:rsidRPr="0041462E">
              <w:rPr>
                <w:sz w:val="22"/>
                <w:szCs w:val="22"/>
              </w:rPr>
              <w:t>Clasa a II -a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4</w:t>
            </w:r>
          </w:p>
        </w:tc>
        <w:tc>
          <w:tcPr>
            <w:tcW w:w="2853" w:type="dxa"/>
          </w:tcPr>
          <w:p w:rsidR="0002352D" w:rsidRPr="0041462E" w:rsidRDefault="0002352D">
            <w:r w:rsidRPr="0041462E">
              <w:rPr>
                <w:sz w:val="22"/>
                <w:szCs w:val="22"/>
              </w:rPr>
              <w:t>Clasa a III-a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2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5</w:t>
            </w:r>
          </w:p>
        </w:tc>
        <w:tc>
          <w:tcPr>
            <w:tcW w:w="2853" w:type="dxa"/>
          </w:tcPr>
          <w:p w:rsidR="0002352D" w:rsidRPr="0041462E" w:rsidRDefault="0002352D">
            <w:r w:rsidRPr="0041462E">
              <w:rPr>
                <w:sz w:val="22"/>
                <w:szCs w:val="22"/>
              </w:rPr>
              <w:t>Clasa a IV-a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6</w:t>
            </w:r>
          </w:p>
        </w:tc>
        <w:tc>
          <w:tcPr>
            <w:tcW w:w="2853" w:type="dxa"/>
          </w:tcPr>
          <w:p w:rsidR="0002352D" w:rsidRPr="0041462E" w:rsidRDefault="0002352D">
            <w:r w:rsidRPr="0041462E">
              <w:rPr>
                <w:sz w:val="22"/>
                <w:szCs w:val="22"/>
              </w:rPr>
              <w:t>Clasa a V-a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7</w:t>
            </w:r>
          </w:p>
        </w:tc>
        <w:tc>
          <w:tcPr>
            <w:tcW w:w="2853" w:type="dxa"/>
          </w:tcPr>
          <w:p w:rsidR="0002352D" w:rsidRPr="0041462E" w:rsidRDefault="0002352D">
            <w:r w:rsidRPr="0041462E">
              <w:rPr>
                <w:sz w:val="22"/>
                <w:szCs w:val="22"/>
              </w:rPr>
              <w:t>Clasa a VI-a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8</w:t>
            </w:r>
          </w:p>
        </w:tc>
        <w:tc>
          <w:tcPr>
            <w:tcW w:w="2853" w:type="dxa"/>
          </w:tcPr>
          <w:p w:rsidR="0002352D" w:rsidRPr="0041462E" w:rsidRDefault="0002352D">
            <w:r w:rsidRPr="0041462E">
              <w:rPr>
                <w:sz w:val="22"/>
                <w:szCs w:val="22"/>
              </w:rPr>
              <w:t>Clasa a VII-a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9</w:t>
            </w:r>
          </w:p>
        </w:tc>
        <w:tc>
          <w:tcPr>
            <w:tcW w:w="2853" w:type="dxa"/>
          </w:tcPr>
          <w:p w:rsidR="0002352D" w:rsidRPr="0041462E" w:rsidRDefault="0002352D">
            <w:r w:rsidRPr="0041462E">
              <w:rPr>
                <w:sz w:val="22"/>
                <w:szCs w:val="22"/>
              </w:rPr>
              <w:t>Clasa a VIII-a</w:t>
            </w:r>
          </w:p>
        </w:tc>
        <w:tc>
          <w:tcPr>
            <w:tcW w:w="117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</w:tbl>
    <w:p w:rsidR="0002352D" w:rsidRPr="00FC7D0F" w:rsidRDefault="0002352D" w:rsidP="000357DE">
      <w:pPr>
        <w:rPr>
          <w:b/>
        </w:rPr>
      </w:pPr>
    </w:p>
    <w:p w:rsidR="0002352D" w:rsidRDefault="0002352D" w:rsidP="003433CB">
      <w:pPr>
        <w:tabs>
          <w:tab w:val="left" w:pos="915"/>
        </w:tabs>
        <w:rPr>
          <w:b/>
        </w:rPr>
      </w:pPr>
    </w:p>
    <w:p w:rsidR="0002352D" w:rsidRPr="003433CB" w:rsidRDefault="0002352D" w:rsidP="003433CB">
      <w:pPr>
        <w:tabs>
          <w:tab w:val="left" w:pos="915"/>
        </w:tabs>
        <w:rPr>
          <w:b/>
          <w:lang w:val="ro-RO"/>
        </w:rPr>
      </w:pPr>
      <w:r>
        <w:rPr>
          <w:b/>
        </w:rPr>
        <w:tab/>
        <w:t>Nivel liceal şi postliceal</w:t>
      </w:r>
    </w:p>
    <w:p w:rsidR="0002352D" w:rsidRDefault="0002352D" w:rsidP="000357DE">
      <w:pPr>
        <w:rPr>
          <w:b/>
        </w:rPr>
      </w:pPr>
    </w:p>
    <w:tbl>
      <w:tblPr>
        <w:tblW w:w="9699" w:type="dxa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423"/>
        <w:gridCol w:w="3314"/>
        <w:gridCol w:w="3402"/>
        <w:gridCol w:w="992"/>
      </w:tblGrid>
      <w:tr w:rsidR="0002352D" w:rsidRPr="009F1D53" w:rsidTr="0041462E">
        <w:trPr>
          <w:cantSplit/>
          <w:trHeight w:val="1134"/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Nr.</w:t>
            </w:r>
          </w:p>
          <w:p w:rsidR="0002352D" w:rsidRPr="0041462E" w:rsidRDefault="0002352D" w:rsidP="0041462E">
            <w:pPr>
              <w:spacing w:line="360" w:lineRule="auto"/>
              <w:jc w:val="center"/>
              <w:rPr>
                <w:b/>
              </w:rPr>
            </w:pPr>
            <w:r w:rsidRPr="0041462E">
              <w:rPr>
                <w:sz w:val="22"/>
                <w:szCs w:val="22"/>
              </w:rPr>
              <w:t>crt.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Clasa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Profil/domeniu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Calificarea profesională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Număr</w:t>
            </w:r>
          </w:p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clase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IX-a zi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Servicii/economic</w:t>
            </w:r>
          </w:p>
          <w:p w:rsidR="0002352D" w:rsidRPr="0041462E" w:rsidRDefault="0002352D" w:rsidP="0041462E">
            <w:pPr>
              <w:spacing w:line="360" w:lineRule="auto"/>
            </w:pP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în activități economice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 xml:space="preserve">    a X-a zi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Resurse naturale și protecția mediului/Industrie alimentară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analize produse alimentare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3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XI-a zi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Servicii/economic</w:t>
            </w:r>
          </w:p>
          <w:p w:rsidR="0002352D" w:rsidRPr="0041462E" w:rsidRDefault="0002352D" w:rsidP="0041462E">
            <w:pPr>
              <w:spacing w:line="360" w:lineRule="auto"/>
            </w:pP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în activități economice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4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XII-a zi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Resurse naturale și protecția mediului/Industrie alimentară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analize produse alimentare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5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IX-a seral</w:t>
            </w:r>
          </w:p>
          <w:p w:rsidR="0002352D" w:rsidRPr="0041462E" w:rsidRDefault="0002352D" w:rsidP="0041462E">
            <w:pPr>
              <w:spacing w:line="360" w:lineRule="auto"/>
              <w:jc w:val="center"/>
            </w:pP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Resurse naturale și protecția mediului/Industrie alimentară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în industria alimentară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6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X-a seral</w:t>
            </w:r>
          </w:p>
          <w:p w:rsidR="0002352D" w:rsidRPr="0041462E" w:rsidRDefault="0002352D" w:rsidP="0041462E">
            <w:pPr>
              <w:spacing w:line="360" w:lineRule="auto"/>
              <w:jc w:val="center"/>
            </w:pP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Servicii/comerț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în activități de comerț</w:t>
            </w:r>
          </w:p>
          <w:p w:rsidR="0002352D" w:rsidRPr="0041462E" w:rsidRDefault="0002352D" w:rsidP="0041462E">
            <w:pPr>
              <w:spacing w:line="360" w:lineRule="auto"/>
            </w:pP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7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XI-a seral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Resurse naturale și protecția mediului/Industrie alimentară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în industria alimentară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8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XII-a seral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Servicii/comerț</w:t>
            </w:r>
          </w:p>
          <w:p w:rsidR="0002352D" w:rsidRPr="0041462E" w:rsidRDefault="0002352D" w:rsidP="0041462E">
            <w:pPr>
              <w:spacing w:line="360" w:lineRule="auto"/>
            </w:pP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în activități de comerț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  <w:rPr>
                <w:b/>
              </w:rPr>
            </w:pPr>
            <w:r w:rsidRPr="0041462E">
              <w:rPr>
                <w:b/>
                <w:sz w:val="22"/>
                <w:szCs w:val="22"/>
              </w:rPr>
              <w:t>1</w:t>
            </w:r>
          </w:p>
          <w:p w:rsidR="0002352D" w:rsidRPr="0041462E" w:rsidRDefault="0002352D" w:rsidP="0041462E">
            <w:pPr>
              <w:spacing w:line="360" w:lineRule="auto"/>
              <w:jc w:val="center"/>
              <w:rPr>
                <w:b/>
              </w:rPr>
            </w:pP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9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 XIII-a seral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Resurse naturale și protecția mediului/Industrie alimentară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în industria alimentară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10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Anul I</w:t>
            </w:r>
          </w:p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Școală postliceală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Agricultură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protecția plantelor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RPr="009F1D53" w:rsidTr="0041462E">
        <w:trPr>
          <w:jc w:val="center"/>
        </w:trPr>
        <w:tc>
          <w:tcPr>
            <w:tcW w:w="568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11</w:t>
            </w:r>
          </w:p>
        </w:tc>
        <w:tc>
          <w:tcPr>
            <w:tcW w:w="1423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Anul II</w:t>
            </w:r>
          </w:p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școală postliceală</w:t>
            </w:r>
          </w:p>
        </w:tc>
        <w:tc>
          <w:tcPr>
            <w:tcW w:w="3314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Agricultură</w:t>
            </w:r>
          </w:p>
        </w:tc>
        <w:tc>
          <w:tcPr>
            <w:tcW w:w="3402" w:type="dxa"/>
          </w:tcPr>
          <w:p w:rsidR="0002352D" w:rsidRPr="0041462E" w:rsidRDefault="0002352D" w:rsidP="0041462E">
            <w:pPr>
              <w:spacing w:line="360" w:lineRule="auto"/>
            </w:pPr>
            <w:r w:rsidRPr="0041462E">
              <w:rPr>
                <w:sz w:val="22"/>
                <w:szCs w:val="22"/>
              </w:rPr>
              <w:t>Tehnician protecția plantelor</w:t>
            </w:r>
          </w:p>
        </w:tc>
        <w:tc>
          <w:tcPr>
            <w:tcW w:w="992" w:type="dxa"/>
          </w:tcPr>
          <w:p w:rsidR="0002352D" w:rsidRPr="0041462E" w:rsidRDefault="0002352D" w:rsidP="0041462E">
            <w:pPr>
              <w:spacing w:line="360" w:lineRule="auto"/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</w:tbl>
    <w:p w:rsidR="0002352D" w:rsidRDefault="0002352D" w:rsidP="00D272AB">
      <w:pPr>
        <w:rPr>
          <w:b/>
        </w:rPr>
      </w:pPr>
    </w:p>
    <w:p w:rsidR="0002352D" w:rsidRDefault="0002352D" w:rsidP="00E769E6">
      <w:pPr>
        <w:rPr>
          <w:b/>
        </w:rPr>
      </w:pPr>
      <w:r>
        <w:rPr>
          <w:b/>
        </w:rPr>
        <w:t xml:space="preserve">           </w:t>
      </w:r>
    </w:p>
    <w:p w:rsidR="0002352D" w:rsidRDefault="0002352D" w:rsidP="009F1D53">
      <w:pPr>
        <w:ind w:firstLine="720"/>
        <w:rPr>
          <w:b/>
        </w:rPr>
      </w:pPr>
      <w:r>
        <w:rPr>
          <w:b/>
        </w:rPr>
        <w:t>"A doua şansă"</w:t>
      </w:r>
    </w:p>
    <w:p w:rsidR="0002352D" w:rsidRPr="003B10BF" w:rsidRDefault="0002352D" w:rsidP="007C00EA">
      <w:pPr>
        <w:jc w:val="center"/>
        <w:rPr>
          <w:b/>
          <w:lang w:val="ro-RO"/>
        </w:rPr>
      </w:pPr>
    </w:p>
    <w:tbl>
      <w:tblPr>
        <w:tblW w:w="6847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3960"/>
        <w:gridCol w:w="907"/>
      </w:tblGrid>
      <w:tr w:rsidR="0002352D" w:rsidRPr="00EA670E" w:rsidTr="0041462E">
        <w:trPr>
          <w:cantSplit/>
          <w:trHeight w:val="620"/>
        </w:trPr>
        <w:tc>
          <w:tcPr>
            <w:tcW w:w="1980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Clasa</w:t>
            </w:r>
          </w:p>
        </w:tc>
        <w:tc>
          <w:tcPr>
            <w:tcW w:w="3960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Domeniul</w:t>
            </w:r>
          </w:p>
        </w:tc>
        <w:tc>
          <w:tcPr>
            <w:tcW w:w="907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Număr</w:t>
            </w:r>
          </w:p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clase</w:t>
            </w:r>
          </w:p>
        </w:tc>
      </w:tr>
      <w:tr w:rsidR="0002352D" w:rsidRPr="00D27A09" w:rsidTr="0041462E">
        <w:tc>
          <w:tcPr>
            <w:tcW w:w="1980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Anul IV</w:t>
            </w:r>
          </w:p>
        </w:tc>
        <w:tc>
          <w:tcPr>
            <w:tcW w:w="3960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Comerţ</w:t>
            </w:r>
          </w:p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1</w:t>
            </w:r>
          </w:p>
        </w:tc>
      </w:tr>
      <w:tr w:rsidR="0002352D" w:rsidRPr="00313E5E" w:rsidTr="0041462E">
        <w:tc>
          <w:tcPr>
            <w:tcW w:w="1980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Anul IV</w:t>
            </w:r>
          </w:p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Industrie alimentară</w:t>
            </w:r>
          </w:p>
        </w:tc>
        <w:tc>
          <w:tcPr>
            <w:tcW w:w="907" w:type="dxa"/>
          </w:tcPr>
          <w:p w:rsidR="0002352D" w:rsidRPr="0041462E" w:rsidRDefault="0002352D" w:rsidP="0041462E">
            <w:pPr>
              <w:jc w:val="center"/>
              <w:rPr>
                <w:sz w:val="20"/>
                <w:szCs w:val="20"/>
              </w:rPr>
            </w:pPr>
            <w:r w:rsidRPr="0041462E">
              <w:rPr>
                <w:sz w:val="20"/>
                <w:szCs w:val="20"/>
              </w:rPr>
              <w:t>1</w:t>
            </w:r>
          </w:p>
        </w:tc>
      </w:tr>
    </w:tbl>
    <w:p w:rsidR="0002352D" w:rsidRDefault="0002352D" w:rsidP="003B10BF">
      <w:pPr>
        <w:jc w:val="center"/>
        <w:rPr>
          <w:b/>
        </w:rPr>
      </w:pPr>
    </w:p>
    <w:p w:rsidR="0002352D" w:rsidRDefault="0002352D" w:rsidP="003B10BF">
      <w:pPr>
        <w:jc w:val="center"/>
        <w:rPr>
          <w:b/>
        </w:rPr>
      </w:pPr>
    </w:p>
    <w:p w:rsidR="0002352D" w:rsidRDefault="0002352D" w:rsidP="00D272AB">
      <w:pPr>
        <w:jc w:val="center"/>
        <w:rPr>
          <w:b/>
        </w:rPr>
      </w:pPr>
      <w:r w:rsidRPr="00723A32">
        <w:rPr>
          <w:b/>
        </w:rPr>
        <w:t>ȘCOALA GIMNAZIALĂ NR. 1- ( structură</w:t>
      </w:r>
      <w:r>
        <w:rPr>
          <w:b/>
        </w:rPr>
        <w:t xml:space="preserve"> </w:t>
      </w:r>
      <w:r w:rsidRPr="00723A32">
        <w:rPr>
          <w:b/>
        </w:rPr>
        <w:t>școlară</w:t>
      </w:r>
      <w:r>
        <w:rPr>
          <w:b/>
        </w:rPr>
        <w:t xml:space="preserve"> </w:t>
      </w:r>
      <w:r w:rsidRPr="00723A32">
        <w:rPr>
          <w:b/>
          <w:lang w:val="ro-RO"/>
        </w:rPr>
        <w:t>arondată -AR</w:t>
      </w:r>
      <w:r w:rsidRPr="00723A32">
        <w:rPr>
          <w:b/>
        </w:rPr>
        <w:t>)</w:t>
      </w:r>
    </w:p>
    <w:p w:rsidR="0002352D" w:rsidRPr="00723A32" w:rsidRDefault="0002352D" w:rsidP="00D272AB">
      <w:pPr>
        <w:jc w:val="center"/>
        <w:rPr>
          <w:b/>
          <w:lang w:val="ro-RO"/>
        </w:rPr>
      </w:pPr>
    </w:p>
    <w:p w:rsidR="0002352D" w:rsidRPr="00723A32" w:rsidRDefault="0002352D" w:rsidP="00D272AB">
      <w:pPr>
        <w:jc w:val="center"/>
        <w:rPr>
          <w:b/>
          <w:lang w:val="ro-RO"/>
        </w:rPr>
      </w:pPr>
      <w:r w:rsidRPr="00723A32">
        <w:rPr>
          <w:b/>
          <w:lang w:val="ro-RO"/>
        </w:rPr>
        <w:t>(PRE,PRI,GIM)</w:t>
      </w:r>
    </w:p>
    <w:p w:rsidR="0002352D" w:rsidRDefault="0002352D" w:rsidP="00D272AB">
      <w:pPr>
        <w:jc w:val="center"/>
      </w:pPr>
      <w:r>
        <w:rPr>
          <w:lang w:val="ro-RO"/>
        </w:rPr>
        <w:t>Adresa : Com.Mărăcineni, nr. 375, Sat Argeșelu</w:t>
      </w:r>
      <w:r>
        <w:t>, Jud. Argeș</w:t>
      </w:r>
    </w:p>
    <w:p w:rsidR="0002352D" w:rsidRDefault="0002352D" w:rsidP="00D272AB">
      <w:pPr>
        <w:jc w:val="center"/>
      </w:pPr>
    </w:p>
    <w:p w:rsidR="0002352D" w:rsidRDefault="0002352D" w:rsidP="00D272A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8"/>
        <w:gridCol w:w="4788"/>
      </w:tblGrid>
      <w:tr w:rsidR="0002352D" w:rsidTr="0041462E">
        <w:tc>
          <w:tcPr>
            <w:tcW w:w="4788" w:type="dxa"/>
          </w:tcPr>
          <w:p w:rsidR="0002352D" w:rsidRPr="0041462E" w:rsidRDefault="0002352D" w:rsidP="0041462E">
            <w:pPr>
              <w:jc w:val="center"/>
              <w:rPr>
                <w:lang w:val="ro-RO"/>
              </w:rPr>
            </w:pPr>
            <w:r w:rsidRPr="0041462E">
              <w:rPr>
                <w:sz w:val="22"/>
                <w:szCs w:val="22"/>
                <w:lang w:val="ro-RO"/>
              </w:rPr>
              <w:t>Unitatea de învățământ cu personalitate juridică PJ</w:t>
            </w:r>
          </w:p>
        </w:tc>
        <w:tc>
          <w:tcPr>
            <w:tcW w:w="4788" w:type="dxa"/>
          </w:tcPr>
          <w:p w:rsidR="0002352D" w:rsidRPr="0041462E" w:rsidRDefault="0002352D" w:rsidP="0041462E">
            <w:pPr>
              <w:jc w:val="center"/>
              <w:rPr>
                <w:b/>
              </w:rPr>
            </w:pPr>
            <w:r w:rsidRPr="0041462E">
              <w:rPr>
                <w:b/>
                <w:sz w:val="22"/>
                <w:szCs w:val="22"/>
              </w:rPr>
              <w:t>Liceul Tehnologic Nr. 1</w:t>
            </w:r>
          </w:p>
        </w:tc>
      </w:tr>
      <w:tr w:rsidR="0002352D" w:rsidRPr="000357DE" w:rsidTr="0041462E">
        <w:tc>
          <w:tcPr>
            <w:tcW w:w="478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Denumirea AR</w:t>
            </w:r>
          </w:p>
        </w:tc>
        <w:tc>
          <w:tcPr>
            <w:tcW w:w="4788" w:type="dxa"/>
          </w:tcPr>
          <w:p w:rsidR="0002352D" w:rsidRPr="0041462E" w:rsidRDefault="0002352D" w:rsidP="00A32ECD">
            <w:pPr>
              <w:rPr>
                <w:b/>
              </w:rPr>
            </w:pPr>
            <w:r w:rsidRPr="0041462E">
              <w:rPr>
                <w:b/>
                <w:sz w:val="22"/>
                <w:szCs w:val="22"/>
              </w:rPr>
              <w:t>ȘCOALA GIMNAZIALĂ NR. 1</w:t>
            </w:r>
          </w:p>
        </w:tc>
      </w:tr>
      <w:tr w:rsidR="0002352D" w:rsidRPr="000357DE" w:rsidTr="0041462E">
        <w:tc>
          <w:tcPr>
            <w:tcW w:w="478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Denumirea nivelului școlarizat</w:t>
            </w:r>
          </w:p>
        </w:tc>
        <w:tc>
          <w:tcPr>
            <w:tcW w:w="478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PRE, PRI, GIM,</w:t>
            </w:r>
          </w:p>
        </w:tc>
      </w:tr>
      <w:tr w:rsidR="0002352D" w:rsidRPr="000357DE" w:rsidTr="0041462E">
        <w:tc>
          <w:tcPr>
            <w:tcW w:w="478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Adresă</w:t>
            </w:r>
          </w:p>
          <w:p w:rsidR="0002352D" w:rsidRPr="0041462E" w:rsidRDefault="0002352D" w:rsidP="00A32ECD">
            <w:r w:rsidRPr="0041462E">
              <w:rPr>
                <w:sz w:val="22"/>
                <w:szCs w:val="22"/>
              </w:rPr>
              <w:t>Tel/fax/e-mail</w:t>
            </w:r>
          </w:p>
        </w:tc>
        <w:tc>
          <w:tcPr>
            <w:tcW w:w="478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 xml:space="preserve">COMUNA MĂRĂCINENI, SAT ARGEȘELU </w:t>
            </w:r>
          </w:p>
          <w:p w:rsidR="0002352D" w:rsidRPr="0041462E" w:rsidRDefault="0002352D" w:rsidP="0005215C">
            <w:r w:rsidRPr="0041462E">
              <w:rPr>
                <w:sz w:val="22"/>
                <w:szCs w:val="22"/>
              </w:rPr>
              <w:t>Tel/fax 0248278959, liceu_maracineni@yahoo.com</w:t>
            </w:r>
          </w:p>
        </w:tc>
      </w:tr>
    </w:tbl>
    <w:p w:rsidR="0002352D" w:rsidRDefault="0002352D" w:rsidP="0005215C">
      <w:pPr>
        <w:rPr>
          <w:b/>
        </w:rPr>
      </w:pPr>
    </w:p>
    <w:p w:rsidR="0002352D" w:rsidRDefault="0002352D" w:rsidP="0005215C">
      <w:pPr>
        <w:rPr>
          <w:b/>
        </w:rPr>
      </w:pPr>
      <w:r>
        <w:rPr>
          <w:b/>
        </w:rPr>
        <w:t>Nivel preșcolar</w:t>
      </w:r>
    </w:p>
    <w:p w:rsidR="0002352D" w:rsidRPr="000357DE" w:rsidRDefault="0002352D" w:rsidP="0005215C">
      <w:pPr>
        <w:rPr>
          <w:b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261"/>
        <w:gridCol w:w="850"/>
      </w:tblGrid>
      <w:tr w:rsidR="0002352D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Nr. crt.</w:t>
            </w:r>
          </w:p>
        </w:tc>
        <w:tc>
          <w:tcPr>
            <w:tcW w:w="3261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Grupa</w:t>
            </w:r>
          </w:p>
        </w:tc>
        <w:tc>
          <w:tcPr>
            <w:tcW w:w="85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Nr. grupe</w:t>
            </w:r>
          </w:p>
        </w:tc>
      </w:tr>
      <w:tr w:rsidR="0002352D" w:rsidRPr="00FC7D0F" w:rsidTr="0041462E">
        <w:tc>
          <w:tcPr>
            <w:tcW w:w="675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</w:tcPr>
          <w:p w:rsidR="0002352D" w:rsidRPr="0041462E" w:rsidRDefault="0002352D" w:rsidP="007F5BD1">
            <w:pPr>
              <w:rPr>
                <w:lang w:val="ro-RO"/>
              </w:rPr>
            </w:pPr>
            <w:r w:rsidRPr="0041462E">
              <w:rPr>
                <w:sz w:val="22"/>
                <w:szCs w:val="22"/>
              </w:rPr>
              <w:t>Grupă combina</w:t>
            </w:r>
            <w:r w:rsidRPr="0041462E">
              <w:rPr>
                <w:sz w:val="22"/>
                <w:szCs w:val="22"/>
                <w:lang w:val="ro-RO"/>
              </w:rPr>
              <w:t>tă (mică+mijlocie+mare)</w:t>
            </w:r>
          </w:p>
        </w:tc>
        <w:tc>
          <w:tcPr>
            <w:tcW w:w="850" w:type="dxa"/>
          </w:tcPr>
          <w:p w:rsidR="0002352D" w:rsidRPr="0041462E" w:rsidRDefault="0002352D" w:rsidP="0041462E">
            <w:pPr>
              <w:jc w:val="center"/>
            </w:pPr>
            <w:r w:rsidRPr="0041462E">
              <w:rPr>
                <w:sz w:val="22"/>
                <w:szCs w:val="22"/>
              </w:rPr>
              <w:t>1</w:t>
            </w:r>
          </w:p>
        </w:tc>
      </w:tr>
    </w:tbl>
    <w:p w:rsidR="0002352D" w:rsidRDefault="0002352D" w:rsidP="0005215C">
      <w:pPr>
        <w:rPr>
          <w:b/>
        </w:rPr>
      </w:pPr>
    </w:p>
    <w:p w:rsidR="0002352D" w:rsidRDefault="0002352D" w:rsidP="0005215C">
      <w:pPr>
        <w:rPr>
          <w:b/>
        </w:rPr>
      </w:pPr>
    </w:p>
    <w:p w:rsidR="0002352D" w:rsidRDefault="0002352D" w:rsidP="0005215C">
      <w:pPr>
        <w:rPr>
          <w:b/>
        </w:rPr>
      </w:pPr>
      <w:r>
        <w:rPr>
          <w:b/>
        </w:rPr>
        <w:t>Nivel primar și gimnazial</w:t>
      </w:r>
    </w:p>
    <w:p w:rsidR="0002352D" w:rsidRDefault="0002352D" w:rsidP="0005215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8"/>
        <w:gridCol w:w="2610"/>
        <w:gridCol w:w="1170"/>
      </w:tblGrid>
      <w:tr w:rsidR="0002352D" w:rsidTr="0041462E">
        <w:tc>
          <w:tcPr>
            <w:tcW w:w="91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Nr.</w:t>
            </w:r>
          </w:p>
          <w:p w:rsidR="0002352D" w:rsidRPr="0041462E" w:rsidRDefault="0002352D" w:rsidP="00A32ECD">
            <w:r w:rsidRPr="0041462E">
              <w:rPr>
                <w:sz w:val="22"/>
                <w:szCs w:val="22"/>
              </w:rPr>
              <w:t>crt.</w:t>
            </w:r>
          </w:p>
        </w:tc>
        <w:tc>
          <w:tcPr>
            <w:tcW w:w="2610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Clasa</w:t>
            </w:r>
          </w:p>
        </w:tc>
        <w:tc>
          <w:tcPr>
            <w:tcW w:w="1170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Nr. clase</w:t>
            </w:r>
          </w:p>
        </w:tc>
      </w:tr>
      <w:tr w:rsidR="0002352D" w:rsidTr="0041462E">
        <w:tc>
          <w:tcPr>
            <w:tcW w:w="91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1</w:t>
            </w:r>
          </w:p>
        </w:tc>
        <w:tc>
          <w:tcPr>
            <w:tcW w:w="2610" w:type="dxa"/>
          </w:tcPr>
          <w:p w:rsidR="0002352D" w:rsidRPr="0041462E" w:rsidRDefault="0002352D" w:rsidP="00D27A09">
            <w:r w:rsidRPr="0041462E">
              <w:rPr>
                <w:sz w:val="22"/>
                <w:szCs w:val="22"/>
              </w:rPr>
              <w:t>Clasa a IV-a</w:t>
            </w:r>
          </w:p>
        </w:tc>
        <w:tc>
          <w:tcPr>
            <w:tcW w:w="1170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Tr="0041462E">
        <w:tc>
          <w:tcPr>
            <w:tcW w:w="91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2</w:t>
            </w:r>
          </w:p>
        </w:tc>
        <w:tc>
          <w:tcPr>
            <w:tcW w:w="2610" w:type="dxa"/>
          </w:tcPr>
          <w:p w:rsidR="0002352D" w:rsidRPr="0041462E" w:rsidRDefault="0002352D" w:rsidP="00990DFF">
            <w:r w:rsidRPr="0041462E">
              <w:rPr>
                <w:sz w:val="22"/>
                <w:szCs w:val="22"/>
              </w:rPr>
              <w:t>Clasa a VI-a</w:t>
            </w:r>
          </w:p>
        </w:tc>
        <w:tc>
          <w:tcPr>
            <w:tcW w:w="1170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Tr="0041462E">
        <w:tc>
          <w:tcPr>
            <w:tcW w:w="91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3</w:t>
            </w:r>
          </w:p>
        </w:tc>
        <w:tc>
          <w:tcPr>
            <w:tcW w:w="2610" w:type="dxa"/>
          </w:tcPr>
          <w:p w:rsidR="0002352D" w:rsidRPr="0041462E" w:rsidRDefault="0002352D" w:rsidP="00626E67">
            <w:r w:rsidRPr="0041462E">
              <w:rPr>
                <w:sz w:val="22"/>
                <w:szCs w:val="22"/>
              </w:rPr>
              <w:t>Clasa a VII-a</w:t>
            </w:r>
          </w:p>
        </w:tc>
        <w:tc>
          <w:tcPr>
            <w:tcW w:w="1170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1</w:t>
            </w:r>
          </w:p>
        </w:tc>
      </w:tr>
      <w:tr w:rsidR="0002352D" w:rsidTr="0041462E">
        <w:tc>
          <w:tcPr>
            <w:tcW w:w="918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4</w:t>
            </w:r>
          </w:p>
        </w:tc>
        <w:tc>
          <w:tcPr>
            <w:tcW w:w="2610" w:type="dxa"/>
          </w:tcPr>
          <w:p w:rsidR="0002352D" w:rsidRPr="0041462E" w:rsidRDefault="0002352D" w:rsidP="005A468E">
            <w:r w:rsidRPr="0041462E">
              <w:rPr>
                <w:sz w:val="22"/>
                <w:szCs w:val="22"/>
              </w:rPr>
              <w:t>Clasa a VIII-a</w:t>
            </w:r>
          </w:p>
        </w:tc>
        <w:tc>
          <w:tcPr>
            <w:tcW w:w="1170" w:type="dxa"/>
          </w:tcPr>
          <w:p w:rsidR="0002352D" w:rsidRPr="0041462E" w:rsidRDefault="0002352D" w:rsidP="00A32ECD">
            <w:r w:rsidRPr="0041462E">
              <w:rPr>
                <w:sz w:val="22"/>
                <w:szCs w:val="22"/>
              </w:rPr>
              <w:t>1</w:t>
            </w:r>
          </w:p>
        </w:tc>
      </w:tr>
    </w:tbl>
    <w:p w:rsidR="0002352D" w:rsidRDefault="0002352D" w:rsidP="0005215C">
      <w:pPr>
        <w:rPr>
          <w:b/>
        </w:rPr>
      </w:pPr>
    </w:p>
    <w:p w:rsidR="0002352D" w:rsidRDefault="0002352D" w:rsidP="00EA670E">
      <w:pPr>
        <w:jc w:val="center"/>
        <w:rPr>
          <w:b/>
        </w:rPr>
      </w:pPr>
    </w:p>
    <w:p w:rsidR="0002352D" w:rsidRDefault="0002352D" w:rsidP="00EA670E">
      <w:pPr>
        <w:jc w:val="center"/>
        <w:rPr>
          <w:b/>
        </w:rPr>
      </w:pPr>
      <w:r>
        <w:rPr>
          <w:b/>
        </w:rPr>
        <w:t xml:space="preserve">  </w:t>
      </w:r>
    </w:p>
    <w:p w:rsidR="0002352D" w:rsidRDefault="0002352D" w:rsidP="00EA670E">
      <w:pPr>
        <w:jc w:val="center"/>
        <w:rPr>
          <w:b/>
        </w:rPr>
      </w:pPr>
    </w:p>
    <w:p w:rsidR="0002352D" w:rsidRDefault="0002352D" w:rsidP="00EA670E">
      <w:pPr>
        <w:jc w:val="center"/>
        <w:rPr>
          <w:b/>
        </w:rPr>
      </w:pPr>
    </w:p>
    <w:p w:rsidR="0002352D" w:rsidRDefault="0002352D" w:rsidP="009F1D53">
      <w:pPr>
        <w:tabs>
          <w:tab w:val="center" w:pos="4680"/>
          <w:tab w:val="left" w:pos="5745"/>
        </w:tabs>
        <w:jc w:val="center"/>
        <w:rPr>
          <w:b/>
        </w:rPr>
      </w:pPr>
      <w:r>
        <w:rPr>
          <w:b/>
        </w:rPr>
        <w:t>Director,</w:t>
      </w:r>
    </w:p>
    <w:p w:rsidR="0002352D" w:rsidRPr="00D272AB" w:rsidRDefault="0002352D" w:rsidP="009F1D53">
      <w:pPr>
        <w:jc w:val="center"/>
      </w:pPr>
      <w:r>
        <w:rPr>
          <w:b/>
        </w:rPr>
        <w:t>Prof. Corina DEONISE</w:t>
      </w:r>
    </w:p>
    <w:sectPr w:rsidR="0002352D" w:rsidRPr="00D272AB" w:rsidSect="00737A99">
      <w:pgSz w:w="12240" w:h="15840"/>
      <w:pgMar w:top="567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A5EF4"/>
    <w:multiLevelType w:val="hybridMultilevel"/>
    <w:tmpl w:val="60B4526C"/>
    <w:lvl w:ilvl="0" w:tplc="BBD6ADF6">
      <w:start w:val="1"/>
      <w:numFmt w:val="upp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FEF"/>
    <w:rsid w:val="00010B5B"/>
    <w:rsid w:val="0002352D"/>
    <w:rsid w:val="000244F0"/>
    <w:rsid w:val="00025E11"/>
    <w:rsid w:val="00030989"/>
    <w:rsid w:val="000357DE"/>
    <w:rsid w:val="000448AF"/>
    <w:rsid w:val="00045F56"/>
    <w:rsid w:val="000515AF"/>
    <w:rsid w:val="0005215C"/>
    <w:rsid w:val="00053869"/>
    <w:rsid w:val="00066C79"/>
    <w:rsid w:val="0007770F"/>
    <w:rsid w:val="00097C43"/>
    <w:rsid w:val="000A7729"/>
    <w:rsid w:val="000C0338"/>
    <w:rsid w:val="000C1C55"/>
    <w:rsid w:val="000E4C74"/>
    <w:rsid w:val="00100F55"/>
    <w:rsid w:val="001024D3"/>
    <w:rsid w:val="0010566E"/>
    <w:rsid w:val="00105C62"/>
    <w:rsid w:val="00106F74"/>
    <w:rsid w:val="00123E42"/>
    <w:rsid w:val="00131EFD"/>
    <w:rsid w:val="0013350D"/>
    <w:rsid w:val="0015148D"/>
    <w:rsid w:val="00174DDE"/>
    <w:rsid w:val="00186235"/>
    <w:rsid w:val="00186774"/>
    <w:rsid w:val="00193656"/>
    <w:rsid w:val="00197D12"/>
    <w:rsid w:val="001B5416"/>
    <w:rsid w:val="001B69B7"/>
    <w:rsid w:val="001D3712"/>
    <w:rsid w:val="001E47B6"/>
    <w:rsid w:val="001E6761"/>
    <w:rsid w:val="0021163B"/>
    <w:rsid w:val="00212FEF"/>
    <w:rsid w:val="00214B6D"/>
    <w:rsid w:val="00215977"/>
    <w:rsid w:val="0022621D"/>
    <w:rsid w:val="00233535"/>
    <w:rsid w:val="002342E6"/>
    <w:rsid w:val="00241B3E"/>
    <w:rsid w:val="00243750"/>
    <w:rsid w:val="00244BED"/>
    <w:rsid w:val="00254AD9"/>
    <w:rsid w:val="00257F98"/>
    <w:rsid w:val="002710C0"/>
    <w:rsid w:val="00274054"/>
    <w:rsid w:val="0027596B"/>
    <w:rsid w:val="00275A56"/>
    <w:rsid w:val="00281FD0"/>
    <w:rsid w:val="0028351C"/>
    <w:rsid w:val="0028385E"/>
    <w:rsid w:val="00283D2D"/>
    <w:rsid w:val="00283F5F"/>
    <w:rsid w:val="00292F6D"/>
    <w:rsid w:val="0029373C"/>
    <w:rsid w:val="0029444A"/>
    <w:rsid w:val="002A4BC3"/>
    <w:rsid w:val="002A5FD3"/>
    <w:rsid w:val="002C17DE"/>
    <w:rsid w:val="002D4747"/>
    <w:rsid w:val="002D68C6"/>
    <w:rsid w:val="002D69AB"/>
    <w:rsid w:val="002E6CA9"/>
    <w:rsid w:val="002F4866"/>
    <w:rsid w:val="0030656A"/>
    <w:rsid w:val="00307857"/>
    <w:rsid w:val="00313E5E"/>
    <w:rsid w:val="00316BCE"/>
    <w:rsid w:val="00321C9C"/>
    <w:rsid w:val="0032680E"/>
    <w:rsid w:val="003433CB"/>
    <w:rsid w:val="00353227"/>
    <w:rsid w:val="00354210"/>
    <w:rsid w:val="0035707A"/>
    <w:rsid w:val="00364EAB"/>
    <w:rsid w:val="00373D11"/>
    <w:rsid w:val="003773DC"/>
    <w:rsid w:val="00391AA8"/>
    <w:rsid w:val="00393001"/>
    <w:rsid w:val="003B10BF"/>
    <w:rsid w:val="003C348D"/>
    <w:rsid w:val="003C45C4"/>
    <w:rsid w:val="003E3ADB"/>
    <w:rsid w:val="003E3D9F"/>
    <w:rsid w:val="0040489D"/>
    <w:rsid w:val="00406E70"/>
    <w:rsid w:val="00413251"/>
    <w:rsid w:val="0041462E"/>
    <w:rsid w:val="00422202"/>
    <w:rsid w:val="0044319A"/>
    <w:rsid w:val="00445B95"/>
    <w:rsid w:val="00462AEC"/>
    <w:rsid w:val="0046567D"/>
    <w:rsid w:val="00471331"/>
    <w:rsid w:val="00473C4E"/>
    <w:rsid w:val="00476F21"/>
    <w:rsid w:val="00482D77"/>
    <w:rsid w:val="004856AA"/>
    <w:rsid w:val="00494C69"/>
    <w:rsid w:val="004A37F7"/>
    <w:rsid w:val="004A49F7"/>
    <w:rsid w:val="004A6DB4"/>
    <w:rsid w:val="004B2DFB"/>
    <w:rsid w:val="004B42E3"/>
    <w:rsid w:val="004C3A52"/>
    <w:rsid w:val="004C3F8C"/>
    <w:rsid w:val="004D0CAF"/>
    <w:rsid w:val="004D2AB7"/>
    <w:rsid w:val="004D433F"/>
    <w:rsid w:val="004D4708"/>
    <w:rsid w:val="004D7CF9"/>
    <w:rsid w:val="004E218E"/>
    <w:rsid w:val="004E5538"/>
    <w:rsid w:val="004E5AE6"/>
    <w:rsid w:val="004F1596"/>
    <w:rsid w:val="004F5653"/>
    <w:rsid w:val="0050523E"/>
    <w:rsid w:val="005109BB"/>
    <w:rsid w:val="00512A1D"/>
    <w:rsid w:val="005204CC"/>
    <w:rsid w:val="00522C75"/>
    <w:rsid w:val="00526DDD"/>
    <w:rsid w:val="00543ECB"/>
    <w:rsid w:val="00547357"/>
    <w:rsid w:val="00571B63"/>
    <w:rsid w:val="00577A8D"/>
    <w:rsid w:val="00583FCD"/>
    <w:rsid w:val="00586451"/>
    <w:rsid w:val="0059223C"/>
    <w:rsid w:val="005940B2"/>
    <w:rsid w:val="005A392A"/>
    <w:rsid w:val="005A468E"/>
    <w:rsid w:val="005B45BC"/>
    <w:rsid w:val="005B7332"/>
    <w:rsid w:val="005D088A"/>
    <w:rsid w:val="005D3C27"/>
    <w:rsid w:val="005E1B19"/>
    <w:rsid w:val="005E3344"/>
    <w:rsid w:val="005E4C08"/>
    <w:rsid w:val="00603F4F"/>
    <w:rsid w:val="006139E9"/>
    <w:rsid w:val="0062033F"/>
    <w:rsid w:val="00622131"/>
    <w:rsid w:val="006237A0"/>
    <w:rsid w:val="00626E67"/>
    <w:rsid w:val="00644F73"/>
    <w:rsid w:val="006536EA"/>
    <w:rsid w:val="006569CC"/>
    <w:rsid w:val="0066288D"/>
    <w:rsid w:val="00667FC5"/>
    <w:rsid w:val="00671821"/>
    <w:rsid w:val="00676AD5"/>
    <w:rsid w:val="0067708C"/>
    <w:rsid w:val="00682176"/>
    <w:rsid w:val="00683BBF"/>
    <w:rsid w:val="006C0CEC"/>
    <w:rsid w:val="006C2E6C"/>
    <w:rsid w:val="006D1172"/>
    <w:rsid w:val="006D434D"/>
    <w:rsid w:val="006D5AF9"/>
    <w:rsid w:val="006D616D"/>
    <w:rsid w:val="006E1DE8"/>
    <w:rsid w:val="006E32FA"/>
    <w:rsid w:val="006E6DE3"/>
    <w:rsid w:val="006F4A35"/>
    <w:rsid w:val="006F6FA3"/>
    <w:rsid w:val="00700C33"/>
    <w:rsid w:val="00702544"/>
    <w:rsid w:val="00723A32"/>
    <w:rsid w:val="00732006"/>
    <w:rsid w:val="007326F9"/>
    <w:rsid w:val="0073496C"/>
    <w:rsid w:val="00737A99"/>
    <w:rsid w:val="00752B1E"/>
    <w:rsid w:val="0075501B"/>
    <w:rsid w:val="00755421"/>
    <w:rsid w:val="00764DCA"/>
    <w:rsid w:val="00764F5E"/>
    <w:rsid w:val="00777F7E"/>
    <w:rsid w:val="00781885"/>
    <w:rsid w:val="00785BA7"/>
    <w:rsid w:val="007916B2"/>
    <w:rsid w:val="00791939"/>
    <w:rsid w:val="0079384F"/>
    <w:rsid w:val="00795497"/>
    <w:rsid w:val="007A28A2"/>
    <w:rsid w:val="007A49CB"/>
    <w:rsid w:val="007A7207"/>
    <w:rsid w:val="007B25EF"/>
    <w:rsid w:val="007B2CEA"/>
    <w:rsid w:val="007B2D64"/>
    <w:rsid w:val="007C00EA"/>
    <w:rsid w:val="007C73BC"/>
    <w:rsid w:val="007D3802"/>
    <w:rsid w:val="007E2A2B"/>
    <w:rsid w:val="007F5BD1"/>
    <w:rsid w:val="00804196"/>
    <w:rsid w:val="008060B6"/>
    <w:rsid w:val="00807EF3"/>
    <w:rsid w:val="0084339D"/>
    <w:rsid w:val="00843779"/>
    <w:rsid w:val="00851C53"/>
    <w:rsid w:val="00853463"/>
    <w:rsid w:val="008656A4"/>
    <w:rsid w:val="00874CAA"/>
    <w:rsid w:val="00880353"/>
    <w:rsid w:val="00883414"/>
    <w:rsid w:val="0088724C"/>
    <w:rsid w:val="008D1A63"/>
    <w:rsid w:val="008E222C"/>
    <w:rsid w:val="009020D4"/>
    <w:rsid w:val="00902553"/>
    <w:rsid w:val="00903878"/>
    <w:rsid w:val="00905BFC"/>
    <w:rsid w:val="00917339"/>
    <w:rsid w:val="009309C4"/>
    <w:rsid w:val="00934172"/>
    <w:rsid w:val="0094242B"/>
    <w:rsid w:val="00945D04"/>
    <w:rsid w:val="009470C8"/>
    <w:rsid w:val="009536CC"/>
    <w:rsid w:val="009647BB"/>
    <w:rsid w:val="009704CA"/>
    <w:rsid w:val="0098268F"/>
    <w:rsid w:val="009840E0"/>
    <w:rsid w:val="00990DFF"/>
    <w:rsid w:val="00991E1B"/>
    <w:rsid w:val="0099543A"/>
    <w:rsid w:val="00996244"/>
    <w:rsid w:val="009A1318"/>
    <w:rsid w:val="009B7D46"/>
    <w:rsid w:val="009C47A0"/>
    <w:rsid w:val="009C60EF"/>
    <w:rsid w:val="009D3435"/>
    <w:rsid w:val="009E0D2B"/>
    <w:rsid w:val="009E3CE6"/>
    <w:rsid w:val="009F1D53"/>
    <w:rsid w:val="00A02281"/>
    <w:rsid w:val="00A07896"/>
    <w:rsid w:val="00A13F51"/>
    <w:rsid w:val="00A2085F"/>
    <w:rsid w:val="00A23EC9"/>
    <w:rsid w:val="00A30A94"/>
    <w:rsid w:val="00A30E2A"/>
    <w:rsid w:val="00A32ECD"/>
    <w:rsid w:val="00A34993"/>
    <w:rsid w:val="00A35FFA"/>
    <w:rsid w:val="00A41A33"/>
    <w:rsid w:val="00A44BFF"/>
    <w:rsid w:val="00A75215"/>
    <w:rsid w:val="00A834F4"/>
    <w:rsid w:val="00A84B1A"/>
    <w:rsid w:val="00A84EC6"/>
    <w:rsid w:val="00A85A5F"/>
    <w:rsid w:val="00AA1F88"/>
    <w:rsid w:val="00AA7DCA"/>
    <w:rsid w:val="00AB0247"/>
    <w:rsid w:val="00AB6382"/>
    <w:rsid w:val="00AC0970"/>
    <w:rsid w:val="00AC0CCC"/>
    <w:rsid w:val="00AC0DB1"/>
    <w:rsid w:val="00AD1FAB"/>
    <w:rsid w:val="00AD6DC5"/>
    <w:rsid w:val="00AE33D5"/>
    <w:rsid w:val="00AE41A6"/>
    <w:rsid w:val="00AE4E5E"/>
    <w:rsid w:val="00AE59A3"/>
    <w:rsid w:val="00AF3012"/>
    <w:rsid w:val="00AF471C"/>
    <w:rsid w:val="00AF52E3"/>
    <w:rsid w:val="00B0275E"/>
    <w:rsid w:val="00B02837"/>
    <w:rsid w:val="00B0371E"/>
    <w:rsid w:val="00B03AE1"/>
    <w:rsid w:val="00B048D2"/>
    <w:rsid w:val="00B12D97"/>
    <w:rsid w:val="00B132E3"/>
    <w:rsid w:val="00B14BBD"/>
    <w:rsid w:val="00B2206B"/>
    <w:rsid w:val="00B2280E"/>
    <w:rsid w:val="00B23ED4"/>
    <w:rsid w:val="00B2466F"/>
    <w:rsid w:val="00B30BAA"/>
    <w:rsid w:val="00B401A2"/>
    <w:rsid w:val="00B448CD"/>
    <w:rsid w:val="00B50A03"/>
    <w:rsid w:val="00B51D54"/>
    <w:rsid w:val="00B521D6"/>
    <w:rsid w:val="00B53CAA"/>
    <w:rsid w:val="00B76661"/>
    <w:rsid w:val="00B806FA"/>
    <w:rsid w:val="00B81DD1"/>
    <w:rsid w:val="00B911F0"/>
    <w:rsid w:val="00B928C6"/>
    <w:rsid w:val="00BA0E05"/>
    <w:rsid w:val="00BA20D1"/>
    <w:rsid w:val="00BA2D7D"/>
    <w:rsid w:val="00BA4198"/>
    <w:rsid w:val="00BA6EB1"/>
    <w:rsid w:val="00BB0A0B"/>
    <w:rsid w:val="00BD43AB"/>
    <w:rsid w:val="00BF01D4"/>
    <w:rsid w:val="00BF3366"/>
    <w:rsid w:val="00C013F3"/>
    <w:rsid w:val="00C015B3"/>
    <w:rsid w:val="00C20C37"/>
    <w:rsid w:val="00C2379B"/>
    <w:rsid w:val="00C272C6"/>
    <w:rsid w:val="00C31F3B"/>
    <w:rsid w:val="00C36B97"/>
    <w:rsid w:val="00C468BB"/>
    <w:rsid w:val="00C53D46"/>
    <w:rsid w:val="00C54CD5"/>
    <w:rsid w:val="00C60366"/>
    <w:rsid w:val="00C66442"/>
    <w:rsid w:val="00C7156F"/>
    <w:rsid w:val="00C81323"/>
    <w:rsid w:val="00C84C00"/>
    <w:rsid w:val="00C9271E"/>
    <w:rsid w:val="00C928F6"/>
    <w:rsid w:val="00CA24EB"/>
    <w:rsid w:val="00CA267E"/>
    <w:rsid w:val="00CA68ED"/>
    <w:rsid w:val="00CA6F86"/>
    <w:rsid w:val="00CB4A54"/>
    <w:rsid w:val="00CC296B"/>
    <w:rsid w:val="00CD4C7D"/>
    <w:rsid w:val="00CE385F"/>
    <w:rsid w:val="00D03A1B"/>
    <w:rsid w:val="00D0455B"/>
    <w:rsid w:val="00D0467B"/>
    <w:rsid w:val="00D272AB"/>
    <w:rsid w:val="00D27A09"/>
    <w:rsid w:val="00D3409B"/>
    <w:rsid w:val="00D45BAB"/>
    <w:rsid w:val="00D50DF2"/>
    <w:rsid w:val="00D60555"/>
    <w:rsid w:val="00D6243F"/>
    <w:rsid w:val="00D63FF9"/>
    <w:rsid w:val="00D732E1"/>
    <w:rsid w:val="00D87FC9"/>
    <w:rsid w:val="00D9128F"/>
    <w:rsid w:val="00D970B0"/>
    <w:rsid w:val="00DA50C3"/>
    <w:rsid w:val="00DB1608"/>
    <w:rsid w:val="00DC4518"/>
    <w:rsid w:val="00DD1A64"/>
    <w:rsid w:val="00DE0998"/>
    <w:rsid w:val="00DE294B"/>
    <w:rsid w:val="00DE34E3"/>
    <w:rsid w:val="00DE5F75"/>
    <w:rsid w:val="00DE6AB7"/>
    <w:rsid w:val="00DF18B8"/>
    <w:rsid w:val="00DF245D"/>
    <w:rsid w:val="00DF350C"/>
    <w:rsid w:val="00E0420A"/>
    <w:rsid w:val="00E13E7A"/>
    <w:rsid w:val="00E15AD6"/>
    <w:rsid w:val="00E37B93"/>
    <w:rsid w:val="00E405F6"/>
    <w:rsid w:val="00E41819"/>
    <w:rsid w:val="00E43394"/>
    <w:rsid w:val="00E44EC3"/>
    <w:rsid w:val="00E53EFB"/>
    <w:rsid w:val="00E63DE8"/>
    <w:rsid w:val="00E65344"/>
    <w:rsid w:val="00E71DAC"/>
    <w:rsid w:val="00E737CF"/>
    <w:rsid w:val="00E73A7F"/>
    <w:rsid w:val="00E769E6"/>
    <w:rsid w:val="00E82A0C"/>
    <w:rsid w:val="00E87554"/>
    <w:rsid w:val="00EA670E"/>
    <w:rsid w:val="00EB26E3"/>
    <w:rsid w:val="00EB330A"/>
    <w:rsid w:val="00EC10FF"/>
    <w:rsid w:val="00EE4BE0"/>
    <w:rsid w:val="00EE66D9"/>
    <w:rsid w:val="00EF0400"/>
    <w:rsid w:val="00F1015E"/>
    <w:rsid w:val="00F212CA"/>
    <w:rsid w:val="00F465F3"/>
    <w:rsid w:val="00F509C5"/>
    <w:rsid w:val="00F5431F"/>
    <w:rsid w:val="00F5671D"/>
    <w:rsid w:val="00F611B2"/>
    <w:rsid w:val="00F73336"/>
    <w:rsid w:val="00F752B8"/>
    <w:rsid w:val="00F90C74"/>
    <w:rsid w:val="00FB36AC"/>
    <w:rsid w:val="00FC3AB7"/>
    <w:rsid w:val="00FC7D0F"/>
    <w:rsid w:val="00FD296C"/>
    <w:rsid w:val="00FD7E29"/>
    <w:rsid w:val="00FE679D"/>
    <w:rsid w:val="00FF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FE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12FEF"/>
    <w:rPr>
      <w:rFonts w:cs="Times New Roman"/>
      <w:color w:val="0000FF"/>
      <w:u w:val="single"/>
    </w:rPr>
  </w:style>
  <w:style w:type="character" w:customStyle="1" w:styleId="HeaderChar">
    <w:name w:val="Header Char"/>
    <w:aliases w:val="Caracter Char"/>
    <w:uiPriority w:val="99"/>
    <w:semiHidden/>
    <w:locked/>
    <w:rsid w:val="00212FEF"/>
    <w:rPr>
      <w:rFonts w:ascii="Calibri" w:hAnsi="Calibri"/>
      <w:sz w:val="24"/>
      <w:lang w:val="ro-RO"/>
    </w:rPr>
  </w:style>
  <w:style w:type="paragraph" w:styleId="Header">
    <w:name w:val="header"/>
    <w:aliases w:val="Caracter"/>
    <w:basedOn w:val="Normal"/>
    <w:link w:val="HeaderChar1"/>
    <w:uiPriority w:val="99"/>
    <w:semiHidden/>
    <w:rsid w:val="00212FEF"/>
    <w:pPr>
      <w:tabs>
        <w:tab w:val="center" w:pos="4536"/>
        <w:tab w:val="right" w:pos="9072"/>
      </w:tabs>
    </w:pPr>
    <w:rPr>
      <w:rFonts w:ascii="Calibri" w:eastAsia="Calibri" w:hAnsi="Calibri"/>
      <w:lang w:val="ro-RO" w:eastAsia="en-GB"/>
    </w:rPr>
  </w:style>
  <w:style w:type="character" w:customStyle="1" w:styleId="HeaderChar1">
    <w:name w:val="Header Char1"/>
    <w:aliases w:val="Caracter Char1"/>
    <w:basedOn w:val="DefaultParagraphFont"/>
    <w:link w:val="Header"/>
    <w:uiPriority w:val="99"/>
    <w:semiHidden/>
    <w:locked/>
    <w:rsid w:val="00212FE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18677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E59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59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37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1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eu_maracineni@z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503</Words>
  <Characters>2870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LICEUL TEHNOLOGIC NR</dc:title>
  <dc:subject/>
  <dc:creator>gabi</dc:creator>
  <cp:keywords/>
  <dc:description/>
  <cp:lastModifiedBy>Marinela Bujor</cp:lastModifiedBy>
  <cp:revision>2</cp:revision>
  <cp:lastPrinted>2021-12-03T06:07:00Z</cp:lastPrinted>
  <dcterms:created xsi:type="dcterms:W3CDTF">2021-12-03T07:12:00Z</dcterms:created>
  <dcterms:modified xsi:type="dcterms:W3CDTF">2021-12-03T07:12:00Z</dcterms:modified>
</cp:coreProperties>
</file>