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D8D" w:rsidRPr="000C5160" w:rsidRDefault="00136D8D" w:rsidP="00A37959">
      <w:pPr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Pr="000C5160">
        <w:rPr>
          <w:rFonts w:ascii="Times New Roman" w:hAnsi="Times New Roman"/>
          <w:b/>
          <w:bCs/>
          <w:i/>
          <w:iCs/>
        </w:rPr>
        <w:t>Aprobat,</w:t>
      </w:r>
    </w:p>
    <w:p w:rsidR="00136D8D" w:rsidRPr="000C5160" w:rsidRDefault="00136D8D" w:rsidP="00551B19">
      <w:pPr>
        <w:tabs>
          <w:tab w:val="left" w:pos="3375"/>
        </w:tabs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>JUDEŢUL ARGEŞ                                                                                                                                                                             Primar,</w:t>
      </w:r>
    </w:p>
    <w:p w:rsidR="00136D8D" w:rsidRPr="000C5160" w:rsidRDefault="00136D8D" w:rsidP="00A37959">
      <w:pPr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>BIBLIOTECA COMUNALĂ  MĂRĂ</w:t>
      </w:r>
      <w:r w:rsidRPr="000C5160">
        <w:rPr>
          <w:rFonts w:ascii="Times New Roman" w:hAnsi="Times New Roman"/>
          <w:b/>
          <w:bCs/>
          <w:i/>
          <w:iCs/>
        </w:rPr>
        <w:t xml:space="preserve">CINENI                                                           </w:t>
      </w:r>
      <w:r>
        <w:rPr>
          <w:rFonts w:ascii="Times New Roman" w:hAnsi="Times New Roman"/>
          <w:b/>
          <w:bCs/>
          <w:i/>
          <w:iCs/>
        </w:rPr>
        <w:t xml:space="preserve">                                      </w:t>
      </w:r>
      <w:r w:rsidRPr="000C5160">
        <w:rPr>
          <w:rFonts w:ascii="Times New Roman" w:hAnsi="Times New Roman"/>
          <w:b/>
          <w:bCs/>
          <w:i/>
          <w:iCs/>
        </w:rPr>
        <w:t xml:space="preserve"> </w:t>
      </w:r>
      <w:r>
        <w:rPr>
          <w:rFonts w:ascii="Times New Roman" w:hAnsi="Times New Roman"/>
          <w:b/>
          <w:bCs/>
          <w:i/>
          <w:iCs/>
        </w:rPr>
        <w:t xml:space="preserve">             </w:t>
      </w:r>
      <w:r w:rsidRPr="000C5160">
        <w:rPr>
          <w:rFonts w:ascii="Times New Roman" w:hAnsi="Times New Roman"/>
          <w:b/>
          <w:bCs/>
          <w:i/>
          <w:iCs/>
        </w:rPr>
        <w:t xml:space="preserve">                </w:t>
      </w:r>
      <w:r>
        <w:rPr>
          <w:rFonts w:ascii="Times New Roman" w:hAnsi="Times New Roman"/>
          <w:b/>
          <w:bCs/>
          <w:i/>
          <w:iCs/>
        </w:rPr>
        <w:t>Dascălu Nicolae Liviu</w:t>
      </w:r>
      <w:r w:rsidRPr="000C5160">
        <w:rPr>
          <w:rFonts w:ascii="Times New Roman" w:hAnsi="Times New Roman"/>
          <w:b/>
          <w:bCs/>
          <w:i/>
          <w:iCs/>
        </w:rPr>
        <w:t xml:space="preserve">                                                   </w:t>
      </w:r>
    </w:p>
    <w:p w:rsidR="00136D8D" w:rsidRDefault="00136D8D" w:rsidP="00551B19">
      <w:pPr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 xml:space="preserve">PRIMĂRIA COMUNEI     MĂRĂCINENI                                                                                     </w:t>
      </w:r>
      <w:r>
        <w:rPr>
          <w:rFonts w:ascii="Times New Roman" w:hAnsi="Times New Roman"/>
          <w:b/>
          <w:bCs/>
          <w:i/>
          <w:iCs/>
        </w:rPr>
        <w:tab/>
        <w:t xml:space="preserve">                                                                                                                                                                                   </w:t>
      </w:r>
    </w:p>
    <w:p w:rsidR="00136D8D" w:rsidRPr="00FA3070" w:rsidRDefault="00136D8D" w:rsidP="00551B19">
      <w:pPr>
        <w:tabs>
          <w:tab w:val="left" w:pos="8160"/>
        </w:tabs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 xml:space="preserve">                                                                                           AGENDA CULTURALĂ </w:t>
      </w:r>
      <w:r>
        <w:rPr>
          <w:rFonts w:ascii="Times New Roman" w:hAnsi="Times New Roman"/>
          <w:b/>
          <w:bCs/>
          <w:i/>
          <w:iCs/>
        </w:rPr>
        <w:tab/>
        <w:t>ANEXA NR.1 la HCL…………….</w:t>
      </w:r>
    </w:p>
    <w:tbl>
      <w:tblPr>
        <w:tblW w:w="14038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50"/>
        <w:gridCol w:w="4180"/>
        <w:gridCol w:w="1570"/>
        <w:gridCol w:w="2079"/>
        <w:gridCol w:w="1411"/>
        <w:gridCol w:w="1622"/>
        <w:gridCol w:w="2426"/>
      </w:tblGrid>
      <w:tr w:rsidR="00136D8D" w:rsidRPr="000B238B" w:rsidTr="00616423">
        <w:trPr>
          <w:trHeight w:val="177"/>
        </w:trPr>
        <w:tc>
          <w:tcPr>
            <w:tcW w:w="750" w:type="dxa"/>
          </w:tcPr>
          <w:p w:rsidR="00136D8D" w:rsidRPr="000B238B" w:rsidRDefault="00136D8D" w:rsidP="000B23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B238B">
              <w:rPr>
                <w:rFonts w:ascii="Times New Roman" w:hAnsi="Times New Roman"/>
                <w:b/>
                <w:sz w:val="18"/>
                <w:szCs w:val="18"/>
              </w:rPr>
              <w:t>NR.</w:t>
            </w:r>
          </w:p>
          <w:p w:rsidR="00136D8D" w:rsidRPr="000B238B" w:rsidRDefault="00136D8D" w:rsidP="000B23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B238B">
              <w:rPr>
                <w:rFonts w:ascii="Times New Roman" w:hAnsi="Times New Roman"/>
                <w:b/>
                <w:sz w:val="18"/>
                <w:szCs w:val="18"/>
              </w:rPr>
              <w:t>CRT</w:t>
            </w:r>
          </w:p>
        </w:tc>
        <w:tc>
          <w:tcPr>
            <w:tcW w:w="4180" w:type="dxa"/>
          </w:tcPr>
          <w:p w:rsidR="00136D8D" w:rsidRPr="000B238B" w:rsidRDefault="00136D8D" w:rsidP="000B23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B238B">
              <w:rPr>
                <w:rFonts w:ascii="Times New Roman" w:hAnsi="Times New Roman"/>
                <w:b/>
              </w:rPr>
              <w:t>Denumirea acţiunii</w:t>
            </w:r>
          </w:p>
          <w:p w:rsidR="00136D8D" w:rsidRPr="000B238B" w:rsidRDefault="00136D8D" w:rsidP="000B23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B238B">
              <w:rPr>
                <w:rFonts w:ascii="Times New Roman" w:hAnsi="Times New Roman"/>
                <w:b/>
              </w:rPr>
              <w:t>Scurtă descriere</w:t>
            </w:r>
          </w:p>
        </w:tc>
        <w:tc>
          <w:tcPr>
            <w:tcW w:w="1570" w:type="dxa"/>
          </w:tcPr>
          <w:p w:rsidR="00136D8D" w:rsidRPr="000B238B" w:rsidRDefault="00136D8D" w:rsidP="000B23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B238B">
              <w:rPr>
                <w:rFonts w:ascii="Times New Roman" w:hAnsi="Times New Roman"/>
                <w:b/>
              </w:rPr>
              <w:t>Perioada desfăşurării</w:t>
            </w:r>
          </w:p>
        </w:tc>
        <w:tc>
          <w:tcPr>
            <w:tcW w:w="2079" w:type="dxa"/>
          </w:tcPr>
          <w:p w:rsidR="00136D8D" w:rsidRPr="000B238B" w:rsidRDefault="00136D8D" w:rsidP="000B23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B238B">
              <w:rPr>
                <w:rFonts w:ascii="Times New Roman" w:hAnsi="Times New Roman"/>
                <w:b/>
              </w:rPr>
              <w:t>Locul desfăşurării</w:t>
            </w:r>
          </w:p>
        </w:tc>
        <w:tc>
          <w:tcPr>
            <w:tcW w:w="1411" w:type="dxa"/>
          </w:tcPr>
          <w:p w:rsidR="00136D8D" w:rsidRPr="000B238B" w:rsidRDefault="00136D8D" w:rsidP="000B23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B238B">
              <w:rPr>
                <w:rFonts w:ascii="Times New Roman" w:hAnsi="Times New Roman"/>
                <w:b/>
              </w:rPr>
              <w:t>Total cheltuieli</w:t>
            </w:r>
          </w:p>
          <w:p w:rsidR="00136D8D" w:rsidRPr="000B238B" w:rsidRDefault="00136D8D" w:rsidP="000B23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B238B">
              <w:rPr>
                <w:rFonts w:ascii="Times New Roman" w:hAnsi="Times New Roman"/>
                <w:b/>
              </w:rPr>
              <w:t xml:space="preserve">       </w:t>
            </w:r>
          </w:p>
        </w:tc>
        <w:tc>
          <w:tcPr>
            <w:tcW w:w="1622" w:type="dxa"/>
          </w:tcPr>
          <w:p w:rsidR="00136D8D" w:rsidRPr="000B238B" w:rsidRDefault="00136D8D" w:rsidP="000B23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B238B">
              <w:rPr>
                <w:rFonts w:ascii="Times New Roman" w:hAnsi="Times New Roman"/>
                <w:b/>
              </w:rPr>
              <w:t>Organizator</w:t>
            </w:r>
          </w:p>
        </w:tc>
        <w:tc>
          <w:tcPr>
            <w:tcW w:w="2426" w:type="dxa"/>
          </w:tcPr>
          <w:p w:rsidR="00136D8D" w:rsidRPr="000B238B" w:rsidRDefault="00136D8D" w:rsidP="000B23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B238B">
              <w:rPr>
                <w:rFonts w:ascii="Times New Roman" w:hAnsi="Times New Roman"/>
                <w:b/>
              </w:rPr>
              <w:t>Parteneri</w:t>
            </w:r>
          </w:p>
        </w:tc>
      </w:tr>
      <w:tr w:rsidR="00136D8D" w:rsidRPr="000B238B" w:rsidTr="00616423">
        <w:trPr>
          <w:trHeight w:val="4028"/>
        </w:trPr>
        <w:tc>
          <w:tcPr>
            <w:tcW w:w="750" w:type="dxa"/>
          </w:tcPr>
          <w:p w:rsidR="00136D8D" w:rsidRPr="000B238B" w:rsidRDefault="00136D8D" w:rsidP="000B23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Pct.3</w:t>
            </w:r>
          </w:p>
          <w:p w:rsidR="00136D8D" w:rsidRPr="000B238B" w:rsidRDefault="00136D8D" w:rsidP="000B23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80" w:type="dxa"/>
          </w:tcPr>
          <w:p w:rsidR="00136D8D" w:rsidRPr="000B238B" w:rsidRDefault="00136D8D" w:rsidP="000B238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136D8D" w:rsidRPr="000B238B" w:rsidRDefault="00136D8D" w:rsidP="000B23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kern w:val="1"/>
              </w:rPr>
            </w:pPr>
            <w:r w:rsidRPr="000B238B">
              <w:rPr>
                <w:rFonts w:ascii="Times New Roman" w:hAnsi="Times New Roman"/>
                <w:kern w:val="1"/>
              </w:rPr>
              <w:t>Continuăm tradiţia cu ocazia sărbătorilor Crăciunului şi  Anului Nou</w:t>
            </w:r>
          </w:p>
          <w:p w:rsidR="00136D8D" w:rsidRPr="000B238B" w:rsidRDefault="00136D8D" w:rsidP="000B238B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</w:rPr>
            </w:pPr>
            <w:r w:rsidRPr="000B238B">
              <w:rPr>
                <w:rFonts w:ascii="Times New Roman" w:hAnsi="Times New Roman"/>
                <w:kern w:val="1"/>
              </w:rPr>
              <w:t>“Cu colindul”- manifestare  organizată de Primăria comunei Mărăcineni, prilej prin care autorităţile locale  vor oferi pachete cadou</w:t>
            </w:r>
            <w:r w:rsidRPr="000B238B">
              <w:rPr>
                <w:rFonts w:ascii="Times New Roman" w:hAnsi="Times New Roman"/>
                <w:kern w:val="1"/>
                <w:lang w:val="ro-RO"/>
              </w:rPr>
              <w:t xml:space="preserve"> </w:t>
            </w:r>
            <w:r w:rsidRPr="000B238B">
              <w:rPr>
                <w:rFonts w:ascii="Times New Roman" w:hAnsi="Times New Roman"/>
                <w:kern w:val="1"/>
              </w:rPr>
              <w:t xml:space="preserve"> ce vor ajunge la cetaţenii comunei Mărăcineni (copii, colindători, bătrâni, persoane cu dizabilităţi şi familiilor acestora , salariaţii din instituţiile publice de pe raza comunei ; Primărie, Liceul Tehnologic Nr.1, SC Edilitar Mărăcineni, Centrul de Zi “Albă ca Zăpada şi cei 60 de pitici”, Dispensar, Centrul de Va</w:t>
            </w:r>
            <w:r>
              <w:rPr>
                <w:rFonts w:ascii="Times New Roman" w:hAnsi="Times New Roman"/>
                <w:kern w:val="1"/>
              </w:rPr>
              <w:t>ccinare, Aşezământul cultural ,Club Sportiv Mărăcineni și</w:t>
            </w:r>
            <w:r w:rsidRPr="000B238B">
              <w:rPr>
                <w:rFonts w:ascii="Times New Roman" w:hAnsi="Times New Roman"/>
                <w:kern w:val="1"/>
              </w:rPr>
              <w:t xml:space="preserve"> consilierii locali).</w:t>
            </w:r>
          </w:p>
          <w:p w:rsidR="00136D8D" w:rsidRPr="000B238B" w:rsidRDefault="00136D8D" w:rsidP="000B238B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0B238B">
              <w:rPr>
                <w:rFonts w:ascii="Times New Roman" w:hAnsi="Times New Roman"/>
                <w:kern w:val="1"/>
              </w:rPr>
              <w:t>Încurajarea copiilor în păstrarea tradiţiilor de Crăciun şi Anul Nou.</w:t>
            </w:r>
          </w:p>
          <w:p w:rsidR="00136D8D" w:rsidRPr="000B238B" w:rsidRDefault="00136D8D" w:rsidP="000B238B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136D8D" w:rsidRPr="000B238B" w:rsidRDefault="00136D8D" w:rsidP="000B238B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136D8D" w:rsidRPr="000B238B" w:rsidRDefault="00136D8D" w:rsidP="000B238B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136D8D" w:rsidRPr="000B238B" w:rsidRDefault="00136D8D" w:rsidP="000B238B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136D8D" w:rsidRPr="000B238B" w:rsidRDefault="00136D8D" w:rsidP="000B23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238B">
              <w:rPr>
                <w:rFonts w:ascii="Times New Roman" w:hAnsi="Times New Roman"/>
                <w:kern w:val="1"/>
              </w:rPr>
              <w:t xml:space="preserve">  </w:t>
            </w:r>
          </w:p>
        </w:tc>
        <w:tc>
          <w:tcPr>
            <w:tcW w:w="1570" w:type="dxa"/>
          </w:tcPr>
          <w:p w:rsidR="00136D8D" w:rsidRPr="000B238B" w:rsidRDefault="00136D8D" w:rsidP="000B23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6D8D" w:rsidRPr="000B238B" w:rsidRDefault="00136D8D" w:rsidP="000B23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6D8D" w:rsidRPr="000B238B" w:rsidRDefault="00136D8D" w:rsidP="000B23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6D8D" w:rsidRPr="000B238B" w:rsidRDefault="00136D8D" w:rsidP="000B23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6D8D" w:rsidRPr="000B238B" w:rsidRDefault="00136D8D" w:rsidP="000B23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6D8D" w:rsidRPr="000B238B" w:rsidRDefault="00136D8D" w:rsidP="000B23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6D8D" w:rsidRPr="000B238B" w:rsidRDefault="00136D8D" w:rsidP="000B23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6D8D" w:rsidRPr="000B238B" w:rsidRDefault="00136D8D" w:rsidP="000B23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6D8D" w:rsidRPr="000B238B" w:rsidRDefault="00136D8D" w:rsidP="000B23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6D8D" w:rsidRPr="000B238B" w:rsidRDefault="00136D8D" w:rsidP="000B23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238B">
              <w:rPr>
                <w:rFonts w:ascii="Times New Roman" w:hAnsi="Times New Roman"/>
              </w:rPr>
              <w:t>Decembrie</w:t>
            </w:r>
          </w:p>
          <w:p w:rsidR="00136D8D" w:rsidRPr="000B238B" w:rsidRDefault="00136D8D" w:rsidP="000B23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6D8D" w:rsidRPr="000B238B" w:rsidRDefault="00136D8D" w:rsidP="000B23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238B">
              <w:rPr>
                <w:rFonts w:ascii="Times New Roman" w:hAnsi="Times New Roman"/>
              </w:rPr>
              <w:t>2021</w:t>
            </w:r>
          </w:p>
          <w:p w:rsidR="00136D8D" w:rsidRPr="000B238B" w:rsidRDefault="00136D8D" w:rsidP="000B238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6D8D" w:rsidRPr="000B238B" w:rsidRDefault="00136D8D" w:rsidP="000B238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6D8D" w:rsidRPr="000B238B" w:rsidRDefault="00136D8D" w:rsidP="000B238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6D8D" w:rsidRPr="000B238B" w:rsidRDefault="00136D8D" w:rsidP="000B238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6D8D" w:rsidRPr="000B238B" w:rsidRDefault="00136D8D" w:rsidP="000B238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6D8D" w:rsidRPr="000B238B" w:rsidRDefault="00136D8D" w:rsidP="000B238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6D8D" w:rsidRPr="000B238B" w:rsidRDefault="00136D8D" w:rsidP="000B238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6D8D" w:rsidRPr="000B238B" w:rsidRDefault="00136D8D" w:rsidP="000B238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6D8D" w:rsidRPr="000B238B" w:rsidRDefault="00136D8D" w:rsidP="000B23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79" w:type="dxa"/>
          </w:tcPr>
          <w:p w:rsidR="00136D8D" w:rsidRPr="000B238B" w:rsidRDefault="00136D8D" w:rsidP="000B238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136D8D" w:rsidRPr="000B238B" w:rsidRDefault="00136D8D" w:rsidP="000B238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136D8D" w:rsidRPr="000B238B" w:rsidRDefault="00136D8D" w:rsidP="000B238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0B238B">
              <w:rPr>
                <w:rFonts w:ascii="Times New Roman" w:hAnsi="Times New Roman"/>
                <w:kern w:val="1"/>
              </w:rPr>
              <w:t xml:space="preserve"> Primăria  Mărăcineni</w:t>
            </w:r>
          </w:p>
          <w:p w:rsidR="00136D8D" w:rsidRPr="000B238B" w:rsidRDefault="00136D8D" w:rsidP="000B238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136D8D" w:rsidRPr="000B238B" w:rsidRDefault="00136D8D" w:rsidP="000B238B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0B238B">
              <w:rPr>
                <w:rFonts w:ascii="Times New Roman" w:hAnsi="Times New Roman"/>
                <w:kern w:val="1"/>
              </w:rPr>
              <w:t>Liceul Tehnologic Nr.1 Mărăcineni</w:t>
            </w:r>
          </w:p>
          <w:p w:rsidR="00136D8D" w:rsidRPr="000B238B" w:rsidRDefault="00136D8D" w:rsidP="000B23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238B">
              <w:rPr>
                <w:rFonts w:ascii="Times New Roman" w:hAnsi="Times New Roman"/>
              </w:rPr>
              <w:t>Centrul de Zi “Albă ca Zăpada şi cei 60 de pitici”</w:t>
            </w:r>
          </w:p>
          <w:p w:rsidR="00136D8D" w:rsidRPr="000B238B" w:rsidRDefault="00136D8D" w:rsidP="000B23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238B">
              <w:rPr>
                <w:rFonts w:ascii="Times New Roman" w:hAnsi="Times New Roman"/>
              </w:rPr>
              <w:t>Aşezământul Cultural</w:t>
            </w:r>
          </w:p>
          <w:p w:rsidR="00136D8D" w:rsidRPr="000B238B" w:rsidRDefault="00136D8D" w:rsidP="000B23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238B">
              <w:rPr>
                <w:rFonts w:ascii="Times New Roman" w:hAnsi="Times New Roman"/>
              </w:rPr>
              <w:t xml:space="preserve">Dispensar,Centru de vaccinare </w:t>
            </w:r>
          </w:p>
          <w:p w:rsidR="00136D8D" w:rsidRDefault="00136D8D" w:rsidP="000B238B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  <w:r w:rsidRPr="000B238B">
              <w:rPr>
                <w:rFonts w:ascii="Times New Roman" w:hAnsi="Times New Roman"/>
                <w:color w:val="333333"/>
              </w:rPr>
              <w:t>Comuna Mărăcineni</w:t>
            </w:r>
          </w:p>
          <w:p w:rsidR="00136D8D" w:rsidRPr="000B238B" w:rsidRDefault="00136D8D" w:rsidP="000B238B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lang w:val="ro-RO"/>
              </w:rPr>
            </w:pPr>
            <w:r>
              <w:rPr>
                <w:rFonts w:ascii="Times New Roman" w:hAnsi="Times New Roman"/>
                <w:color w:val="333333"/>
              </w:rPr>
              <w:t>Clubul Sportiv Mărăcineni</w:t>
            </w:r>
          </w:p>
        </w:tc>
        <w:tc>
          <w:tcPr>
            <w:tcW w:w="1411" w:type="dxa"/>
          </w:tcPr>
          <w:p w:rsidR="00136D8D" w:rsidRPr="000B238B" w:rsidRDefault="00136D8D" w:rsidP="000B23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6D8D" w:rsidRPr="000B238B" w:rsidRDefault="00136D8D" w:rsidP="000B23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6D8D" w:rsidRPr="000B238B" w:rsidRDefault="00136D8D" w:rsidP="000B23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6D8D" w:rsidRPr="000B238B" w:rsidRDefault="00136D8D" w:rsidP="000B23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6D8D" w:rsidRPr="000B238B" w:rsidRDefault="00136D8D" w:rsidP="000B23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6D8D" w:rsidRPr="000B238B" w:rsidRDefault="00136D8D" w:rsidP="000B23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6D8D" w:rsidRPr="000B238B" w:rsidRDefault="00136D8D" w:rsidP="000B23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6D8D" w:rsidRPr="000B238B" w:rsidRDefault="00136D8D" w:rsidP="000B23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6D8D" w:rsidRPr="000B238B" w:rsidRDefault="00136D8D" w:rsidP="000B23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6D8D" w:rsidRPr="000B238B" w:rsidRDefault="00136D8D" w:rsidP="000B23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6D8D" w:rsidRPr="000B238B" w:rsidRDefault="00136D8D" w:rsidP="000B23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6D8D" w:rsidRPr="000B238B" w:rsidRDefault="00136D8D" w:rsidP="000B23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238B">
              <w:rPr>
                <w:rFonts w:ascii="Times New Roman" w:hAnsi="Times New Roman"/>
              </w:rPr>
              <w:t xml:space="preserve">40.000 lei </w:t>
            </w:r>
          </w:p>
          <w:p w:rsidR="00136D8D" w:rsidRPr="000B238B" w:rsidRDefault="00136D8D" w:rsidP="000B23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238B">
              <w:rPr>
                <w:rFonts w:ascii="Times New Roman" w:hAnsi="Times New Roman"/>
              </w:rPr>
              <w:t>sponsorizare</w:t>
            </w:r>
          </w:p>
          <w:p w:rsidR="00136D8D" w:rsidRPr="000B238B" w:rsidRDefault="00136D8D" w:rsidP="000B23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6D8D" w:rsidRPr="000B238B" w:rsidRDefault="00136D8D" w:rsidP="000B23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6D8D" w:rsidRPr="000B238B" w:rsidRDefault="00136D8D" w:rsidP="000B23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22" w:type="dxa"/>
          </w:tcPr>
          <w:p w:rsidR="00136D8D" w:rsidRPr="000B238B" w:rsidRDefault="00136D8D" w:rsidP="000B238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6D8D" w:rsidRPr="000B238B" w:rsidRDefault="00136D8D" w:rsidP="000B238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6D8D" w:rsidRPr="000B238B" w:rsidRDefault="00136D8D" w:rsidP="000B238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6D8D" w:rsidRPr="000B238B" w:rsidRDefault="00136D8D" w:rsidP="000B238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6D8D" w:rsidRPr="000B238B" w:rsidRDefault="00136D8D" w:rsidP="000B238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6D8D" w:rsidRPr="000B238B" w:rsidRDefault="00136D8D" w:rsidP="000B238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6D8D" w:rsidRPr="000B238B" w:rsidRDefault="00136D8D" w:rsidP="000B238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6D8D" w:rsidRPr="000B238B" w:rsidRDefault="00136D8D" w:rsidP="000B238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6D8D" w:rsidRPr="000B238B" w:rsidRDefault="00136D8D" w:rsidP="000B238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238B">
              <w:rPr>
                <w:rFonts w:ascii="Times New Roman" w:hAnsi="Times New Roman"/>
              </w:rPr>
              <w:t>Consiliul Local,</w:t>
            </w:r>
          </w:p>
          <w:p w:rsidR="00136D8D" w:rsidRPr="000B238B" w:rsidRDefault="00136D8D" w:rsidP="000B238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238B">
              <w:rPr>
                <w:rFonts w:ascii="Times New Roman" w:hAnsi="Times New Roman"/>
              </w:rPr>
              <w:t xml:space="preserve"> Primăria Mărăcineni,</w:t>
            </w:r>
          </w:p>
          <w:p w:rsidR="00136D8D" w:rsidRPr="000B238B" w:rsidRDefault="00136D8D" w:rsidP="000B23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238B">
              <w:rPr>
                <w:rFonts w:ascii="Times New Roman" w:hAnsi="Times New Roman"/>
              </w:rPr>
              <w:t>Biblioteca Comunală.</w:t>
            </w:r>
          </w:p>
          <w:p w:rsidR="00136D8D" w:rsidRPr="000B238B" w:rsidRDefault="00136D8D" w:rsidP="000B238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</w:tc>
        <w:tc>
          <w:tcPr>
            <w:tcW w:w="2426" w:type="dxa"/>
          </w:tcPr>
          <w:p w:rsidR="00136D8D" w:rsidRPr="000B238B" w:rsidRDefault="00136D8D" w:rsidP="000B238B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136D8D" w:rsidRPr="000B238B" w:rsidRDefault="00136D8D" w:rsidP="000B238B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136D8D" w:rsidRPr="000B238B" w:rsidRDefault="00136D8D" w:rsidP="000B238B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136D8D" w:rsidRPr="000B238B" w:rsidRDefault="00136D8D" w:rsidP="000B238B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136D8D" w:rsidRPr="000B238B" w:rsidRDefault="00136D8D" w:rsidP="000B238B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136D8D" w:rsidRPr="000B238B" w:rsidRDefault="00136D8D" w:rsidP="000B238B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0B238B">
              <w:rPr>
                <w:rFonts w:ascii="Times New Roman" w:hAnsi="Times New Roman"/>
                <w:kern w:val="1"/>
              </w:rPr>
              <w:t>Liceul Tehnologic Nr.1 Mărăcineni</w:t>
            </w:r>
          </w:p>
          <w:p w:rsidR="00136D8D" w:rsidRPr="000B238B" w:rsidRDefault="00136D8D" w:rsidP="000B238B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136D8D" w:rsidRPr="000B238B" w:rsidRDefault="00136D8D" w:rsidP="000B238B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136D8D" w:rsidRPr="000B238B" w:rsidRDefault="00136D8D" w:rsidP="000B23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238B">
              <w:rPr>
                <w:rFonts w:ascii="Times New Roman" w:hAnsi="Times New Roman"/>
              </w:rPr>
              <w:t>Centrul de Zi “Albă ca Zăpada şi cei 60 de pitici”</w:t>
            </w:r>
          </w:p>
          <w:p w:rsidR="00136D8D" w:rsidRPr="000B238B" w:rsidRDefault="00136D8D" w:rsidP="000B238B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136D8D" w:rsidRPr="000B238B" w:rsidRDefault="00136D8D" w:rsidP="000B238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6D8D" w:rsidRPr="000B238B" w:rsidRDefault="00136D8D" w:rsidP="000B238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  <w:r w:rsidRPr="000B238B">
              <w:rPr>
                <w:rFonts w:ascii="Times New Roman" w:hAnsi="Times New Roman"/>
              </w:rPr>
              <w:t>Aşezământul Cultural</w:t>
            </w:r>
          </w:p>
        </w:tc>
      </w:tr>
    </w:tbl>
    <w:p w:rsidR="00136D8D" w:rsidRPr="002D1115" w:rsidRDefault="00136D8D" w:rsidP="002578F6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Responsabil  cultural ,Piscanu Angela</w:t>
      </w:r>
    </w:p>
    <w:sectPr w:rsidR="00136D8D" w:rsidRPr="002D1115" w:rsidSect="00B71D69">
      <w:pgSz w:w="15840" w:h="12240" w:orient="landscape"/>
      <w:pgMar w:top="1440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7959"/>
    <w:rsid w:val="00016C90"/>
    <w:rsid w:val="000B238B"/>
    <w:rsid w:val="000C5160"/>
    <w:rsid w:val="00136D8D"/>
    <w:rsid w:val="00144A7B"/>
    <w:rsid w:val="001C3CB4"/>
    <w:rsid w:val="002578F6"/>
    <w:rsid w:val="00270672"/>
    <w:rsid w:val="002D1115"/>
    <w:rsid w:val="00324E8A"/>
    <w:rsid w:val="0038110D"/>
    <w:rsid w:val="004B3162"/>
    <w:rsid w:val="004D571D"/>
    <w:rsid w:val="00551B19"/>
    <w:rsid w:val="00616423"/>
    <w:rsid w:val="00760C55"/>
    <w:rsid w:val="00765F9E"/>
    <w:rsid w:val="007E59BE"/>
    <w:rsid w:val="00832E06"/>
    <w:rsid w:val="00880862"/>
    <w:rsid w:val="008A3476"/>
    <w:rsid w:val="008A3688"/>
    <w:rsid w:val="008E59B7"/>
    <w:rsid w:val="008F15D6"/>
    <w:rsid w:val="009B2E62"/>
    <w:rsid w:val="00A37959"/>
    <w:rsid w:val="00A57716"/>
    <w:rsid w:val="00AD67F0"/>
    <w:rsid w:val="00B71D69"/>
    <w:rsid w:val="00B970C8"/>
    <w:rsid w:val="00C646CA"/>
    <w:rsid w:val="00C864EE"/>
    <w:rsid w:val="00D11D83"/>
    <w:rsid w:val="00DD52D1"/>
    <w:rsid w:val="00E149FF"/>
    <w:rsid w:val="00E27B1E"/>
    <w:rsid w:val="00EB53BC"/>
    <w:rsid w:val="00EE29F8"/>
    <w:rsid w:val="00EF102F"/>
    <w:rsid w:val="00F339E3"/>
    <w:rsid w:val="00FA3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959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379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355</Words>
  <Characters>2030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                                                                            Aprobat,</dc:title>
  <dc:subject/>
  <dc:creator>Angela</dc:creator>
  <cp:keywords/>
  <dc:description/>
  <cp:lastModifiedBy>Marinela Bujor</cp:lastModifiedBy>
  <cp:revision>2</cp:revision>
  <cp:lastPrinted>2021-12-13T12:48:00Z</cp:lastPrinted>
  <dcterms:created xsi:type="dcterms:W3CDTF">2021-12-20T08:08:00Z</dcterms:created>
  <dcterms:modified xsi:type="dcterms:W3CDTF">2021-12-20T08:08:00Z</dcterms:modified>
</cp:coreProperties>
</file>