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B8" w:rsidRPr="002F6A0A" w:rsidRDefault="00A440B8" w:rsidP="001C16B4">
      <w:pPr>
        <w:spacing w:after="0"/>
        <w:jc w:val="right"/>
        <w:rPr>
          <w:rFonts w:ascii="Times New Roman" w:hAnsi="Times New Roman"/>
          <w:sz w:val="24"/>
          <w:szCs w:val="24"/>
          <w:lang w:val="fr-FR"/>
        </w:rPr>
      </w:pPr>
      <w:r w:rsidRPr="002F6A0A">
        <w:rPr>
          <w:rFonts w:ascii="Times New Roman" w:hAnsi="Times New Roman"/>
          <w:sz w:val="24"/>
          <w:szCs w:val="24"/>
          <w:lang w:val="fr-FR"/>
        </w:rPr>
        <w:t xml:space="preserve">                                                                                      </w:t>
      </w:r>
      <w:r>
        <w:rPr>
          <w:rFonts w:ascii="Times New Roman" w:hAnsi="Times New Roman"/>
          <w:sz w:val="24"/>
          <w:szCs w:val="24"/>
          <w:lang w:val="fr-FR"/>
        </w:rPr>
        <w:t xml:space="preserve"> </w:t>
      </w:r>
      <w:r w:rsidRPr="002F6A0A">
        <w:rPr>
          <w:rFonts w:ascii="Times New Roman" w:hAnsi="Times New Roman"/>
          <w:sz w:val="24"/>
          <w:szCs w:val="24"/>
          <w:lang w:val="fr-FR"/>
        </w:rPr>
        <w:t xml:space="preserve">Anexa nr. </w:t>
      </w:r>
      <w:r>
        <w:rPr>
          <w:rFonts w:ascii="Times New Roman" w:hAnsi="Times New Roman"/>
          <w:sz w:val="24"/>
          <w:szCs w:val="24"/>
          <w:lang w:val="fr-FR"/>
        </w:rPr>
        <w:t>1</w:t>
      </w:r>
      <w:r w:rsidRPr="002F6A0A">
        <w:rPr>
          <w:rFonts w:ascii="Times New Roman" w:hAnsi="Times New Roman"/>
          <w:sz w:val="24"/>
          <w:szCs w:val="24"/>
          <w:lang w:val="fr-FR"/>
        </w:rPr>
        <w:t xml:space="preserve">   la Hotararea</w:t>
      </w:r>
      <w:r>
        <w:rPr>
          <w:rFonts w:ascii="Times New Roman" w:hAnsi="Times New Roman"/>
          <w:sz w:val="24"/>
          <w:szCs w:val="24"/>
          <w:lang w:val="fr-FR"/>
        </w:rPr>
        <w:t xml:space="preserve"> nr.</w:t>
      </w:r>
      <w:r w:rsidRPr="002F6A0A">
        <w:rPr>
          <w:rFonts w:ascii="Times New Roman" w:hAnsi="Times New Roman"/>
          <w:sz w:val="24"/>
          <w:szCs w:val="24"/>
          <w:lang w:val="fr-FR"/>
        </w:rPr>
        <w:t xml:space="preserve"> </w:t>
      </w:r>
      <w:r>
        <w:rPr>
          <w:rFonts w:ascii="Times New Roman" w:hAnsi="Times New Roman"/>
          <w:sz w:val="24"/>
          <w:szCs w:val="24"/>
          <w:lang w:val="fr-FR"/>
        </w:rPr>
        <w:t>8</w:t>
      </w:r>
      <w:r w:rsidRPr="002F6A0A">
        <w:rPr>
          <w:rFonts w:ascii="Times New Roman" w:hAnsi="Times New Roman"/>
          <w:sz w:val="24"/>
          <w:szCs w:val="24"/>
          <w:lang w:val="fr-FR"/>
        </w:rPr>
        <w:t xml:space="preserve">           </w:t>
      </w:r>
      <w:r>
        <w:rPr>
          <w:rFonts w:ascii="Times New Roman" w:hAnsi="Times New Roman"/>
          <w:sz w:val="24"/>
          <w:szCs w:val="24"/>
          <w:lang w:val="fr-FR"/>
        </w:rPr>
        <w:t xml:space="preserve">                  </w:t>
      </w:r>
      <w:r w:rsidRPr="002F6A0A">
        <w:rPr>
          <w:rFonts w:ascii="Times New Roman" w:hAnsi="Times New Roman"/>
          <w:sz w:val="24"/>
          <w:szCs w:val="24"/>
          <w:lang w:val="fr-FR"/>
        </w:rPr>
        <w:t xml:space="preserve">                                                              </w:t>
      </w:r>
      <w:r>
        <w:rPr>
          <w:rFonts w:ascii="Times New Roman" w:hAnsi="Times New Roman"/>
          <w:sz w:val="24"/>
          <w:szCs w:val="24"/>
          <w:lang w:val="fr-FR"/>
        </w:rPr>
        <w:t xml:space="preserve">          </w:t>
      </w:r>
    </w:p>
    <w:p w:rsidR="00A440B8" w:rsidRPr="002F6A0A" w:rsidRDefault="00A440B8" w:rsidP="002F0FAE">
      <w:pPr>
        <w:spacing w:after="0"/>
        <w:jc w:val="center"/>
        <w:rPr>
          <w:rFonts w:ascii="Times New Roman" w:hAnsi="Times New Roman"/>
          <w:sz w:val="24"/>
          <w:szCs w:val="24"/>
          <w:lang w:val="fr-FR"/>
        </w:rPr>
      </w:pPr>
    </w:p>
    <w:p w:rsidR="00A440B8" w:rsidRPr="002F6A0A" w:rsidRDefault="00A440B8" w:rsidP="002F6A0A">
      <w:pPr>
        <w:spacing w:after="0"/>
        <w:jc w:val="center"/>
        <w:rPr>
          <w:rFonts w:ascii="Times New Roman" w:hAnsi="Times New Roman"/>
          <w:b/>
          <w:sz w:val="24"/>
          <w:szCs w:val="24"/>
          <w:lang w:val="fr-FR"/>
        </w:rPr>
      </w:pPr>
      <w:r w:rsidRPr="002F6A0A">
        <w:rPr>
          <w:rFonts w:ascii="Times New Roman" w:hAnsi="Times New Roman"/>
          <w:b/>
          <w:sz w:val="24"/>
          <w:szCs w:val="24"/>
          <w:lang w:val="fr-FR"/>
        </w:rPr>
        <w:t>STRATEGIA DE DEZVOLTARE A SERVICIILOR SOCIALE ACORDATE DE FURNIZORII PUBLICI SI PRIVATI LA NIVELUL COMUNEI MARACINENI, JUDETUL ARGES</w:t>
      </w:r>
    </w:p>
    <w:p w:rsidR="00A440B8" w:rsidRPr="002F6A0A" w:rsidRDefault="00A440B8" w:rsidP="002F6A0A">
      <w:pPr>
        <w:spacing w:after="0"/>
        <w:jc w:val="center"/>
        <w:rPr>
          <w:rFonts w:ascii="Times New Roman" w:hAnsi="Times New Roman"/>
          <w:b/>
          <w:sz w:val="24"/>
          <w:szCs w:val="24"/>
          <w:lang w:val="fr-FR"/>
        </w:rPr>
      </w:pPr>
      <w:r w:rsidRPr="002F6A0A">
        <w:rPr>
          <w:rFonts w:ascii="Times New Roman" w:hAnsi="Times New Roman"/>
          <w:b/>
          <w:sz w:val="24"/>
          <w:szCs w:val="24"/>
          <w:lang w:val="fr-FR"/>
        </w:rPr>
        <w:t>pentru perioada 2022-2027</w:t>
      </w:r>
    </w:p>
    <w:p w:rsidR="00A440B8" w:rsidRPr="002F6A0A" w:rsidRDefault="00A440B8" w:rsidP="002F0FAE">
      <w:pPr>
        <w:spacing w:after="0"/>
        <w:jc w:val="both"/>
        <w:rPr>
          <w:rFonts w:ascii="Times New Roman" w:hAnsi="Times New Roman"/>
          <w:b/>
          <w:sz w:val="24"/>
          <w:szCs w:val="24"/>
          <w:lang w:val="fr-FR"/>
        </w:rPr>
      </w:pPr>
    </w:p>
    <w:p w:rsidR="00A440B8" w:rsidRPr="002F6A0A" w:rsidRDefault="00A440B8" w:rsidP="002F0FAE">
      <w:pPr>
        <w:spacing w:after="0"/>
        <w:jc w:val="both"/>
        <w:rPr>
          <w:rFonts w:ascii="Times New Roman" w:hAnsi="Times New Roman"/>
          <w:b/>
          <w:sz w:val="24"/>
          <w:szCs w:val="24"/>
          <w:lang w:val="fr-FR"/>
        </w:rPr>
      </w:pPr>
    </w:p>
    <w:p w:rsidR="00A440B8" w:rsidRPr="002F6A0A" w:rsidRDefault="00A440B8" w:rsidP="002F6A0A">
      <w:pPr>
        <w:spacing w:after="0"/>
        <w:jc w:val="center"/>
        <w:rPr>
          <w:rFonts w:ascii="Times New Roman" w:hAnsi="Times New Roman"/>
          <w:b/>
          <w:sz w:val="24"/>
          <w:szCs w:val="24"/>
          <w:lang w:val="fr-FR"/>
        </w:rPr>
      </w:pPr>
      <w:r w:rsidRPr="002F6A0A">
        <w:rPr>
          <w:rFonts w:ascii="Times New Roman" w:hAnsi="Times New Roman"/>
          <w:b/>
          <w:sz w:val="24"/>
          <w:szCs w:val="24"/>
          <w:lang w:val="fr-FR"/>
        </w:rPr>
        <w:t>Capitolul I</w:t>
      </w:r>
    </w:p>
    <w:p w:rsidR="00A440B8" w:rsidRPr="002F6A0A" w:rsidRDefault="00A440B8" w:rsidP="002F6A0A">
      <w:pPr>
        <w:spacing w:after="0"/>
        <w:jc w:val="center"/>
        <w:rPr>
          <w:rFonts w:ascii="Times New Roman" w:hAnsi="Times New Roman"/>
          <w:b/>
          <w:sz w:val="24"/>
          <w:szCs w:val="24"/>
          <w:lang w:val="fr-FR"/>
        </w:rPr>
      </w:pPr>
      <w:r w:rsidRPr="002F6A0A">
        <w:rPr>
          <w:rFonts w:ascii="Times New Roman" w:hAnsi="Times New Roman"/>
          <w:b/>
          <w:sz w:val="24"/>
          <w:szCs w:val="24"/>
          <w:lang w:val="fr-FR"/>
        </w:rPr>
        <w:t>Premise si Scop</w:t>
      </w:r>
    </w:p>
    <w:p w:rsidR="00A440B8" w:rsidRPr="002F6A0A" w:rsidRDefault="00A440B8" w:rsidP="002F0FAE">
      <w:pPr>
        <w:spacing w:after="0"/>
        <w:jc w:val="both"/>
        <w:rPr>
          <w:rFonts w:ascii="Times New Roman" w:hAnsi="Times New Roman"/>
          <w:b/>
          <w:sz w:val="24"/>
          <w:szCs w:val="24"/>
          <w:lang w:val="fr-FR"/>
        </w:rPr>
      </w:pP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Consideratii generale</w:t>
      </w:r>
    </w:p>
    <w:p w:rsidR="00A440B8" w:rsidRPr="002F6A0A" w:rsidRDefault="00A440B8" w:rsidP="002F0FAE">
      <w:pPr>
        <w:spacing w:after="0"/>
        <w:jc w:val="both"/>
        <w:rPr>
          <w:rFonts w:ascii="Times New Roman" w:hAnsi="Times New Roman"/>
          <w:b/>
          <w:sz w:val="24"/>
          <w:szCs w:val="24"/>
          <w:lang w:val="fr-FR"/>
        </w:rPr>
      </w:pP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Urmare a modificarilor intervenite in nevoile sociale ale populatiei comunei, in comportamentul general al locuitorilor si in legislatia nationala in domeniul asistentei sociale , se impune elaborarea unei strategii de dezvoltare a serviciilor sociale acordate de furnizorii publici si privati la nivelul </w:t>
      </w:r>
      <w:r w:rsidRPr="002F6A0A">
        <w:rPr>
          <w:rFonts w:ascii="Times New Roman" w:hAnsi="Times New Roman"/>
          <w:b/>
          <w:sz w:val="24"/>
          <w:szCs w:val="24"/>
          <w:lang w:val="fr-FR"/>
        </w:rPr>
        <w:t xml:space="preserve">comunei Maracineni    </w:t>
      </w:r>
      <w:r w:rsidRPr="002F6A0A">
        <w:rPr>
          <w:rFonts w:ascii="Times New Roman" w:hAnsi="Times New Roman"/>
          <w:sz w:val="24"/>
          <w:szCs w:val="24"/>
          <w:lang w:val="fr-FR"/>
        </w:rPr>
        <w:t>, judetul Arges, pentru perioada 2022-2027 si a unui Plan de actiune elaborat in conformitate cu aceasta.</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Prezenta Strategie de dezvoltare a serviciilor sociale acordate de furnizorii publici si privati la nivelul </w:t>
      </w:r>
      <w:r w:rsidRPr="002F6A0A">
        <w:rPr>
          <w:rFonts w:ascii="Times New Roman" w:hAnsi="Times New Roman"/>
          <w:b/>
          <w:sz w:val="24"/>
          <w:szCs w:val="24"/>
          <w:lang w:val="fr-FR"/>
        </w:rPr>
        <w:t>comunei Maracineni, judetul Arges</w:t>
      </w:r>
      <w:r w:rsidRPr="002F6A0A">
        <w:rPr>
          <w:rFonts w:ascii="Times New Roman" w:hAnsi="Times New Roman"/>
          <w:sz w:val="24"/>
          <w:szCs w:val="24"/>
          <w:lang w:val="fr-FR"/>
        </w:rPr>
        <w:t xml:space="preserve">, pentru perioada 2022-2027 se elaboreaza in conformitate cu prevederile art.112 alin (3) lit.a) din </w:t>
      </w:r>
      <w:r w:rsidRPr="002F6A0A">
        <w:rPr>
          <w:rFonts w:ascii="Times New Roman" w:hAnsi="Times New Roman"/>
          <w:b/>
          <w:sz w:val="24"/>
          <w:szCs w:val="24"/>
          <w:lang w:val="fr-FR"/>
        </w:rPr>
        <w:t>Legea asistentei sociale nr.292/2011</w:t>
      </w:r>
      <w:r w:rsidRPr="002F6A0A">
        <w:rPr>
          <w:rFonts w:ascii="Times New Roman" w:hAnsi="Times New Roman"/>
          <w:sz w:val="24"/>
          <w:szCs w:val="24"/>
          <w:lang w:val="fr-FR"/>
        </w:rPr>
        <w:t xml:space="preserve">, dupa consultarea furnizorilor publici si privati, a asociatiilor profesionale si a organizatiilor reprezentative ale </w:t>
      </w:r>
      <w:r w:rsidRPr="002F6A0A">
        <w:rPr>
          <w:rFonts w:ascii="Times New Roman" w:hAnsi="Times New Roman"/>
          <w:b/>
          <w:sz w:val="24"/>
          <w:szCs w:val="24"/>
          <w:lang w:val="fr-FR"/>
        </w:rPr>
        <w:t>beneficiarilor de pe raza comunei Maracineni</w:t>
      </w:r>
      <w:r w:rsidRPr="002F6A0A">
        <w:rPr>
          <w:rFonts w:ascii="Times New Roman" w:hAnsi="Times New Roman"/>
          <w:sz w:val="24"/>
          <w:szCs w:val="24"/>
          <w:lang w:val="fr-FR"/>
        </w:rPr>
        <w:t>, in concordanta cu obiectivele stabilite la nivel judetean.</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b/>
          <w:sz w:val="24"/>
          <w:szCs w:val="24"/>
          <w:lang w:val="fr-FR"/>
        </w:rPr>
        <w:t xml:space="preserve">               Compartimentul de Asistenta Sociala din aparatul de specialitate al Primarului comunei Maracineni </w:t>
      </w:r>
      <w:r w:rsidRPr="002F6A0A">
        <w:rPr>
          <w:rFonts w:ascii="Times New Roman" w:hAnsi="Times New Roman"/>
          <w:sz w:val="24"/>
          <w:szCs w:val="24"/>
          <w:lang w:val="fr-FR"/>
        </w:rPr>
        <w:t>isi asuma obligatia de a organiza si acorda serviciile sociale ce-i revin in sfera de atributii si competente, precum si de a planifica dezvoltarea acestora, in functie de nevoile identificate ale persoanelor din comunitate , de prioritatile asumate, de resursele disponibile si cu respectarea celui mai eficent raport cost/beneficiu.</w:t>
      </w:r>
    </w:p>
    <w:p w:rsidR="00A440B8" w:rsidRPr="002F6A0A" w:rsidRDefault="00A440B8" w:rsidP="002F0FAE">
      <w:pPr>
        <w:spacing w:after="0"/>
        <w:jc w:val="both"/>
        <w:rPr>
          <w:rFonts w:ascii="Times New Roman" w:hAnsi="Times New Roman"/>
          <w:sz w:val="24"/>
          <w:szCs w:val="24"/>
          <w:lang w:val="fr-FR"/>
        </w:rPr>
      </w:pPr>
    </w:p>
    <w:p w:rsidR="00A440B8" w:rsidRPr="002F6A0A" w:rsidRDefault="00A440B8" w:rsidP="002F0FAE">
      <w:pPr>
        <w:spacing w:after="0"/>
        <w:jc w:val="both"/>
        <w:rPr>
          <w:rFonts w:ascii="Times New Roman" w:hAnsi="Times New Roman"/>
          <w:b/>
          <w:sz w:val="24"/>
          <w:szCs w:val="24"/>
          <w:u w:val="single"/>
          <w:lang w:val="fr-FR"/>
        </w:rPr>
      </w:pPr>
      <w:r w:rsidRPr="002F6A0A">
        <w:rPr>
          <w:rFonts w:ascii="Times New Roman" w:hAnsi="Times New Roman"/>
          <w:b/>
          <w:sz w:val="24"/>
          <w:szCs w:val="24"/>
          <w:u w:val="single"/>
          <w:lang w:val="fr-FR"/>
        </w:rPr>
        <w:t>2.Definiti</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b/>
          <w:sz w:val="24"/>
          <w:szCs w:val="24"/>
          <w:lang w:val="fr-FR"/>
        </w:rPr>
        <w:t xml:space="preserve">  </w:t>
      </w:r>
      <w:r w:rsidRPr="002F6A0A">
        <w:rPr>
          <w:rFonts w:ascii="Times New Roman" w:hAnsi="Times New Roman"/>
          <w:sz w:val="24"/>
          <w:szCs w:val="24"/>
          <w:lang w:val="fr-FR"/>
        </w:rPr>
        <w:t>Serviciile sociale sunt definite ca reprezentand activitatea sau ansamblul de activitati realizate pentru a raspunde nevoilor sociale , precum si a celor speciale, individuale, familiale sau de grup , in vederea depasirii situatiilor de dificultate, prevenirii si combaterii riscului de excluziune sociale , promovarii incluziunii sociale si a cresterii calitatii vietii.</w:t>
      </w:r>
    </w:p>
    <w:p w:rsidR="00A440B8" w:rsidRPr="002F6A0A" w:rsidRDefault="00A440B8" w:rsidP="002F0FAE">
      <w:pPr>
        <w:spacing w:after="0"/>
        <w:jc w:val="both"/>
        <w:rPr>
          <w:rFonts w:ascii="Times New Roman" w:hAnsi="Times New Roman"/>
          <w:sz w:val="24"/>
          <w:szCs w:val="24"/>
          <w:lang w:val="fr-FR"/>
        </w:rPr>
      </w:pPr>
    </w:p>
    <w:p w:rsidR="00A440B8" w:rsidRPr="002F6A0A" w:rsidRDefault="00A440B8" w:rsidP="002F0FAE">
      <w:pPr>
        <w:spacing w:after="0"/>
        <w:jc w:val="both"/>
        <w:rPr>
          <w:rFonts w:ascii="Times New Roman" w:hAnsi="Times New Roman"/>
          <w:b/>
          <w:sz w:val="24"/>
          <w:szCs w:val="24"/>
          <w:u w:val="single"/>
          <w:lang w:val="fr-FR"/>
        </w:rPr>
      </w:pPr>
      <w:r w:rsidRPr="002F6A0A">
        <w:rPr>
          <w:rFonts w:ascii="Times New Roman" w:hAnsi="Times New Roman"/>
          <w:b/>
          <w:sz w:val="24"/>
          <w:szCs w:val="24"/>
          <w:u w:val="single"/>
          <w:lang w:val="fr-FR"/>
        </w:rPr>
        <w:t>3.Scop</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Scopul elaborarii strategiei este acela de a asigura conditiile furnizarii unor servicii sociale de calitate, care implicit sa conduca la imbunatatirea calitatii vietii familiilor si persoanelor sarace, fara un venit sau cu venituri foarte mici, a persoanelor cu handicap, a somerilor, a pensionarilor, precum si a altor categorii de persoane defavorizate din </w:t>
      </w:r>
      <w:r w:rsidRPr="002F6A0A">
        <w:rPr>
          <w:rFonts w:ascii="Times New Roman" w:hAnsi="Times New Roman"/>
          <w:b/>
          <w:sz w:val="24"/>
          <w:szCs w:val="24"/>
          <w:lang w:val="fr-FR"/>
        </w:rPr>
        <w:t>comuna Maracineni</w:t>
      </w:r>
      <w:r w:rsidRPr="002F6A0A">
        <w:rPr>
          <w:rFonts w:ascii="Times New Roman" w:hAnsi="Times New Roman"/>
          <w:sz w:val="24"/>
          <w:szCs w:val="24"/>
          <w:lang w:val="fr-FR"/>
        </w:rPr>
        <w:t>.</w:t>
      </w:r>
    </w:p>
    <w:p w:rsidR="00A440B8" w:rsidRPr="002F6A0A" w:rsidRDefault="00A440B8" w:rsidP="002F0FAE">
      <w:pPr>
        <w:spacing w:after="0"/>
        <w:jc w:val="both"/>
        <w:rPr>
          <w:rFonts w:ascii="Times New Roman" w:hAnsi="Times New Roman"/>
          <w:sz w:val="24"/>
          <w:szCs w:val="24"/>
          <w:lang w:val="fr-FR"/>
        </w:rPr>
      </w:pPr>
    </w:p>
    <w:p w:rsidR="00A440B8" w:rsidRPr="002F6A0A" w:rsidRDefault="00A440B8" w:rsidP="002F0FAE">
      <w:pPr>
        <w:spacing w:after="0"/>
        <w:jc w:val="both"/>
        <w:rPr>
          <w:rFonts w:ascii="Times New Roman" w:hAnsi="Times New Roman"/>
          <w:b/>
          <w:sz w:val="24"/>
          <w:szCs w:val="24"/>
          <w:u w:val="single"/>
          <w:lang w:val="fr-FR"/>
        </w:rPr>
      </w:pPr>
      <w:r w:rsidRPr="002F6A0A">
        <w:rPr>
          <w:rFonts w:ascii="Times New Roman" w:hAnsi="Times New Roman"/>
          <w:b/>
          <w:sz w:val="24"/>
          <w:szCs w:val="24"/>
          <w:u w:val="single"/>
          <w:lang w:val="fr-FR"/>
        </w:rPr>
        <w:t>4.Legislatie</w:t>
      </w:r>
    </w:p>
    <w:p w:rsidR="00A440B8" w:rsidRPr="002F6A0A" w:rsidRDefault="00A440B8" w:rsidP="002F0FA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Prezenta Stategie si Planul de actiune corespunzator sunt elaborate cu respectarea legislatiei in vigoare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asistentei sociale nr.292/2011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rPr>
        <w:t xml:space="preserve"> Legea nr.272/2004 privind protectia si promovarea drepturilor copilului, </w:t>
      </w:r>
      <w:r w:rsidRPr="002F6A0A">
        <w:rPr>
          <w:rFonts w:ascii="Times New Roman" w:hAnsi="Times New Roman"/>
          <w:sz w:val="24"/>
          <w:szCs w:val="24"/>
          <w:lang w:val="fr-FR"/>
        </w:rPr>
        <w:t>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nr.277/2010 privind alocatia de sustinere a familiei , republicata, 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nr.416/2001 privind venitul minim garantat, 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 xml:space="preserve">Legea nr.17/2000 privind asistenta sociala a persoanelor varstnice, republicata, cu modificarile si complectarile ;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nr.217/2003 privind prevenirea si combaterea violentei in familie, republicata , 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nr.116/2002 privind prevenirea si combaterea marginalizarii sociale, 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lang w:val="fr-FR"/>
        </w:rPr>
      </w:pPr>
      <w:r w:rsidRPr="002F6A0A">
        <w:rPr>
          <w:rFonts w:ascii="Times New Roman" w:hAnsi="Times New Roman"/>
          <w:sz w:val="24"/>
          <w:szCs w:val="24"/>
          <w:lang w:val="fr-FR"/>
        </w:rPr>
        <w:t>Legea nr.448/2006 privind protectia si promovarea persoanelor cu handicap , republicata, cu modificarile si complectarile ulterioare ;</w:t>
      </w:r>
    </w:p>
    <w:p w:rsidR="00A440B8" w:rsidRPr="002F6A0A" w:rsidRDefault="00A440B8" w:rsidP="002F0FAE">
      <w:pPr>
        <w:pStyle w:val="ListParagraph"/>
        <w:numPr>
          <w:ilvl w:val="0"/>
          <w:numId w:val="1"/>
        </w:numPr>
        <w:spacing w:after="0"/>
        <w:jc w:val="both"/>
        <w:rPr>
          <w:rFonts w:ascii="Times New Roman" w:hAnsi="Times New Roman"/>
          <w:sz w:val="24"/>
          <w:szCs w:val="24"/>
        </w:rPr>
      </w:pPr>
      <w:r w:rsidRPr="002F6A0A">
        <w:rPr>
          <w:rFonts w:ascii="Times New Roman" w:hAnsi="Times New Roman"/>
          <w:sz w:val="24"/>
          <w:szCs w:val="24"/>
        </w:rPr>
        <w:t>Legea nr.197/2012 privind asigurarea calitatii in domeniul serviciilor sociale.</w:t>
      </w:r>
    </w:p>
    <w:p w:rsidR="00A440B8" w:rsidRPr="002F6A0A" w:rsidRDefault="00A440B8" w:rsidP="002F0FAE">
      <w:pPr>
        <w:spacing w:after="0"/>
        <w:jc w:val="both"/>
        <w:rPr>
          <w:rFonts w:ascii="Times New Roman" w:hAnsi="Times New Roman"/>
          <w:sz w:val="24"/>
          <w:szCs w:val="24"/>
        </w:rPr>
      </w:pPr>
    </w:p>
    <w:p w:rsidR="00A440B8" w:rsidRPr="002F6A0A" w:rsidRDefault="00A440B8" w:rsidP="002F0FAE">
      <w:pPr>
        <w:spacing w:after="0"/>
        <w:jc w:val="both"/>
        <w:rPr>
          <w:rFonts w:ascii="Times New Roman" w:hAnsi="Times New Roman"/>
          <w:sz w:val="24"/>
          <w:szCs w:val="24"/>
        </w:rPr>
      </w:pPr>
    </w:p>
    <w:p w:rsidR="00A440B8" w:rsidRPr="002F6A0A" w:rsidRDefault="00A440B8" w:rsidP="009C5D07">
      <w:pPr>
        <w:spacing w:after="0"/>
        <w:jc w:val="center"/>
        <w:rPr>
          <w:rFonts w:ascii="Times New Roman" w:hAnsi="Times New Roman"/>
          <w:b/>
          <w:sz w:val="24"/>
          <w:szCs w:val="24"/>
        </w:rPr>
      </w:pPr>
    </w:p>
    <w:p w:rsidR="00A440B8" w:rsidRPr="002F6A0A" w:rsidRDefault="00A440B8" w:rsidP="002F6A0A">
      <w:pPr>
        <w:spacing w:after="0"/>
        <w:jc w:val="center"/>
        <w:rPr>
          <w:rFonts w:ascii="Times New Roman" w:hAnsi="Times New Roman"/>
          <w:b/>
          <w:sz w:val="24"/>
          <w:szCs w:val="24"/>
          <w:lang w:val="fr-FR"/>
        </w:rPr>
      </w:pPr>
      <w:r w:rsidRPr="002F6A0A">
        <w:rPr>
          <w:rFonts w:ascii="Times New Roman" w:hAnsi="Times New Roman"/>
          <w:b/>
          <w:sz w:val="24"/>
          <w:szCs w:val="24"/>
          <w:lang w:val="fr-FR"/>
        </w:rPr>
        <w:t>Capitolul II    Principii si valori</w:t>
      </w:r>
    </w:p>
    <w:p w:rsidR="00A440B8" w:rsidRPr="002F6A0A" w:rsidRDefault="00A440B8" w:rsidP="002F0FAE">
      <w:pPr>
        <w:spacing w:after="0"/>
        <w:jc w:val="both"/>
        <w:rPr>
          <w:rFonts w:ascii="Times New Roman" w:hAnsi="Times New Roman"/>
          <w:sz w:val="24"/>
          <w:szCs w:val="24"/>
          <w:lang w:val="fr-FR"/>
        </w:rPr>
      </w:pPr>
    </w:p>
    <w:p w:rsidR="00A440B8" w:rsidRPr="002F6A0A" w:rsidRDefault="00A440B8" w:rsidP="002F6A0A">
      <w:pPr>
        <w:pStyle w:val="ListParagraph"/>
        <w:numPr>
          <w:ilvl w:val="0"/>
          <w:numId w:val="2"/>
        </w:numPr>
        <w:spacing w:after="0"/>
        <w:jc w:val="both"/>
        <w:rPr>
          <w:rFonts w:ascii="Times New Roman" w:hAnsi="Times New Roman"/>
          <w:b/>
          <w:sz w:val="24"/>
          <w:szCs w:val="24"/>
        </w:rPr>
      </w:pPr>
      <w:r w:rsidRPr="002F6A0A">
        <w:rPr>
          <w:rFonts w:ascii="Times New Roman" w:hAnsi="Times New Roman"/>
          <w:b/>
          <w:sz w:val="24"/>
          <w:szCs w:val="24"/>
        </w:rPr>
        <w:t>Strategia se bazeaza pe respectarea urmatoarelor principii:</w:t>
      </w:r>
    </w:p>
    <w:p w:rsidR="00A440B8" w:rsidRPr="002F6A0A" w:rsidRDefault="00A440B8" w:rsidP="002F6A0A">
      <w:pPr>
        <w:pStyle w:val="ListParagraph"/>
        <w:spacing w:after="0"/>
        <w:jc w:val="both"/>
        <w:rPr>
          <w:rFonts w:ascii="Times New Roman" w:hAnsi="Times New Roman"/>
          <w:b/>
          <w:sz w:val="24"/>
          <w:szCs w:val="24"/>
        </w:rPr>
      </w:pP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1.Universalitate : </w:t>
      </w:r>
      <w:r w:rsidRPr="002F6A0A">
        <w:rPr>
          <w:rFonts w:ascii="Times New Roman" w:hAnsi="Times New Roman"/>
          <w:sz w:val="24"/>
          <w:szCs w:val="24"/>
          <w:lang w:val="fr-FR"/>
        </w:rPr>
        <w:t xml:space="preserve"> Fiecare persoana are dreptul la asistenta sociala in conditiile prevazute de lege . Prin acest drept este recunoscut principiul accesibilitati egale la serviciile sociale pentru cetatenii comunei Maracineni.</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2.Obiective si impartialitate : </w:t>
      </w:r>
      <w:r w:rsidRPr="002F6A0A">
        <w:rPr>
          <w:rFonts w:ascii="Times New Roman" w:hAnsi="Times New Roman"/>
          <w:sz w:val="24"/>
          <w:szCs w:val="24"/>
          <w:lang w:val="fr-FR"/>
        </w:rPr>
        <w:t xml:space="preserve"> In acordarea serviciilor sociale se asigura o atotudine obiectiva, neutra si impartiala fata de orice interes politic, economic , religios sau de alta natura .</w:t>
      </w:r>
    </w:p>
    <w:p w:rsidR="00A440B8" w:rsidRPr="002F6A0A" w:rsidRDefault="00A440B8" w:rsidP="002F6A0A">
      <w:pPr>
        <w:pStyle w:val="ListParagraph"/>
        <w:spacing w:after="0"/>
        <w:jc w:val="both"/>
        <w:rPr>
          <w:rFonts w:ascii="Times New Roman" w:hAnsi="Times New Roman"/>
          <w:sz w:val="24"/>
          <w:szCs w:val="24"/>
          <w:lang w:val="fr-FR"/>
        </w:rPr>
      </w:pP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3.Eficienta si eficacitate : </w:t>
      </w:r>
      <w:r w:rsidRPr="002F6A0A">
        <w:rPr>
          <w:rFonts w:ascii="Times New Roman" w:hAnsi="Times New Roman"/>
          <w:sz w:val="24"/>
          <w:szCs w:val="24"/>
          <w:lang w:val="fr-FR"/>
        </w:rPr>
        <w:t>In acordarea serviciilor sociale se asigura toate conditiile pentru rezolvarea eventualelor situatii de criza in care se gaseste solicitantul, avandu-se in vedere urmatoarele caracteristicii : calitative, cantitativ adecvate si perioada de timp adecvate.</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4.Abordarea integrata in furnizarea serviciilor sociale: </w:t>
      </w:r>
      <w:r w:rsidRPr="002F6A0A">
        <w:rPr>
          <w:rFonts w:ascii="Times New Roman" w:hAnsi="Times New Roman"/>
          <w:sz w:val="24"/>
          <w:szCs w:val="24"/>
          <w:lang w:val="fr-FR"/>
        </w:rPr>
        <w:t>Acordarea de servicii sociale se bazeaza pe o evaluare complete si complexa (unde e cazul) a nevoilor solicitantilor si interventia asupra tuturor aspectelor de rezolvat.</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5.Proximitate in furnizarea de servicii sociale : </w:t>
      </w:r>
      <w:r w:rsidRPr="002F6A0A">
        <w:rPr>
          <w:rFonts w:ascii="Times New Roman" w:hAnsi="Times New Roman"/>
          <w:sz w:val="24"/>
          <w:szCs w:val="24"/>
          <w:lang w:val="fr-FR"/>
        </w:rPr>
        <w:t>Serviciile sociale acordate se adapteaza la nevoile comunitatii si ale cetatenilor comunei Maracineni.</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6.Cooperare si parteneriat : </w:t>
      </w:r>
      <w:r w:rsidRPr="002F6A0A">
        <w:rPr>
          <w:rFonts w:ascii="Times New Roman" w:hAnsi="Times New Roman"/>
          <w:sz w:val="24"/>
          <w:szCs w:val="24"/>
          <w:lang w:val="fr-FR"/>
        </w:rPr>
        <w:t>Serviciile sociale se acorda in parteneriat si cooperand cu ceilalti furnizori de servicii sociale.Se va asigura transferul si monitorizarea beneficiarului atunci cand situatia o impune, catre alte servicii sociale primare sau specializate.</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7.Orientarea pe rezultate : </w:t>
      </w:r>
      <w:r w:rsidRPr="002F6A0A">
        <w:rPr>
          <w:rFonts w:ascii="Times New Roman" w:hAnsi="Times New Roman"/>
          <w:sz w:val="24"/>
          <w:szCs w:val="24"/>
          <w:lang w:val="fr-FR"/>
        </w:rPr>
        <w:t>Compartimentul  de asistenta sociala are ca obiectiv principal orientarea pe rezultate in beneficial persoanelor deservite, adresandu-se celor mai vulnerabile categorii de persoane, acoerdarea lui facandu-se in functie de veniturile si bunurile acestora.</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8.Imbunatatirea continua a calitatii : </w:t>
      </w:r>
      <w:r w:rsidRPr="002F6A0A">
        <w:rPr>
          <w:rFonts w:ascii="Times New Roman" w:hAnsi="Times New Roman"/>
          <w:b/>
          <w:sz w:val="24"/>
          <w:szCs w:val="24"/>
          <w:lang w:val="fr-FR"/>
        </w:rPr>
        <w:t xml:space="preserve"> </w:t>
      </w:r>
      <w:r w:rsidRPr="002F6A0A">
        <w:rPr>
          <w:rFonts w:ascii="Times New Roman" w:hAnsi="Times New Roman"/>
          <w:sz w:val="24"/>
          <w:szCs w:val="24"/>
          <w:lang w:val="fr-FR"/>
        </w:rPr>
        <w:t>Compartimentul de asistenta sociala se centreaza pe imbunatatirea continua a serviciilor sociale si pe eficientizarea resurselor disponibile.</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9.Respectarea demnitatii umane :</w:t>
      </w:r>
      <w:r w:rsidRPr="002F6A0A">
        <w:rPr>
          <w:rFonts w:ascii="Times New Roman" w:hAnsi="Times New Roman"/>
          <w:sz w:val="24"/>
          <w:szCs w:val="24"/>
          <w:lang w:val="fr-FR"/>
        </w:rPr>
        <w:t xml:space="preserve"> Fiecarei persoane ii este garantata dezvoltarea libera si deplina a personalitatii , ii sunt respectate statutul individual si social  si dreptul la intimitate si protectia impotriva oricarui abuz fizic, psihic, intellectual, politic sau economic. </w:t>
      </w:r>
    </w:p>
    <w:p w:rsidR="00A440B8" w:rsidRPr="002F6A0A" w:rsidRDefault="00A440B8" w:rsidP="002F6A0A">
      <w:pPr>
        <w:pStyle w:val="ListParagraph"/>
        <w:spacing w:after="0"/>
        <w:jc w:val="both"/>
        <w:rPr>
          <w:rFonts w:ascii="Times New Roman" w:hAnsi="Times New Roman"/>
          <w:sz w:val="24"/>
          <w:szCs w:val="24"/>
          <w:u w:val="single"/>
          <w:lang w:val="fr-FR"/>
        </w:rPr>
      </w:pPr>
      <w:r w:rsidRPr="002F6A0A">
        <w:rPr>
          <w:rFonts w:ascii="Times New Roman" w:hAnsi="Times New Roman"/>
          <w:sz w:val="24"/>
          <w:szCs w:val="24"/>
          <w:u w:val="single"/>
          <w:lang w:val="fr-FR"/>
        </w:rPr>
        <w:t xml:space="preserve">10.Subsidiaritatea : </w:t>
      </w:r>
      <w:r w:rsidRPr="002F6A0A">
        <w:rPr>
          <w:rFonts w:ascii="Times New Roman" w:hAnsi="Times New Roman"/>
          <w:sz w:val="24"/>
          <w:szCs w:val="24"/>
          <w:lang w:val="fr-FR"/>
        </w:rPr>
        <w:t>Persoana care nu-si poate asigura integral nevoilesociale beneficiaza de interventia comunitatii locale, a structurilor ei administrative sau asociative si, implicit, a statului.</w:t>
      </w:r>
    </w:p>
    <w:p w:rsidR="00A440B8" w:rsidRPr="002F6A0A" w:rsidRDefault="00A440B8" w:rsidP="002F0FAE">
      <w:pPr>
        <w:pStyle w:val="ListParagraph"/>
        <w:spacing w:after="0"/>
        <w:jc w:val="both"/>
        <w:rPr>
          <w:rFonts w:ascii="Times New Roman" w:hAnsi="Times New Roman"/>
          <w:b/>
          <w:sz w:val="24"/>
          <w:szCs w:val="24"/>
          <w:lang w:val="fr-FR"/>
        </w:rPr>
      </w:pP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B.Strategia se bazeaza pe respectarea urmatoarelor valori:</w:t>
      </w: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 xml:space="preserve">1.Egalitatea de sanse : </w:t>
      </w:r>
      <w:r w:rsidRPr="002F6A0A">
        <w:rPr>
          <w:rFonts w:ascii="Times New Roman" w:hAnsi="Times New Roman"/>
          <w:sz w:val="24"/>
          <w:szCs w:val="24"/>
          <w:lang w:val="fr-FR"/>
        </w:rPr>
        <w:t>Toate persoanele beneficiaza de oportunitati egale cu privire la accesul la serviciile sociale si de tratament egal prin eliminarea oricaror forme de discriminare.</w:t>
      </w: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 xml:space="preserve">2.Libertatea de alegere : </w:t>
      </w:r>
      <w:r w:rsidRPr="002F6A0A">
        <w:rPr>
          <w:rFonts w:ascii="Times New Roman" w:hAnsi="Times New Roman"/>
          <w:sz w:val="24"/>
          <w:szCs w:val="24"/>
          <w:lang w:val="fr-FR"/>
        </w:rPr>
        <w:t xml:space="preserve"> Fiecarei persoane ii este respectata alegerea facuta privind serviciul social ce raspunde nevoii sale sociale.</w:t>
      </w: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 xml:space="preserve">3.Independenta si individualitatea fiecarei persoane :   </w:t>
      </w:r>
      <w:r w:rsidRPr="002F6A0A">
        <w:rPr>
          <w:rFonts w:ascii="Times New Roman" w:hAnsi="Times New Roman"/>
          <w:sz w:val="24"/>
          <w:szCs w:val="24"/>
          <w:lang w:val="fr-FR"/>
        </w:rPr>
        <w:t>Fiecare persoana are dreptul sa fie parte integranta a comunitatii, pastrandu-si in acelasi timp independenta si individualitatea.Aceasta urmareste sa evite marginalizarea beneficiarilor de servicii sociale pe baza principiului ca toti cetatenii, indiferent daca necesita servicii de asistenta sociala sau nu, sunt fiinte normale cu nevoi si aspiratii umane normale.</w:t>
      </w: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 xml:space="preserve">4.Transparenta in participarea si acordarea serviciilor sociale :  </w:t>
      </w:r>
      <w:r w:rsidRPr="002F6A0A">
        <w:rPr>
          <w:rFonts w:ascii="Times New Roman" w:hAnsi="Times New Roman"/>
          <w:sz w:val="24"/>
          <w:szCs w:val="24"/>
          <w:lang w:val="fr-FR"/>
        </w:rPr>
        <w:t>Fiecare persoana are acces la informatiile privind drepturile fundalemntale si legale de asistenta sociala, precum si posibilitatea de contestare a deciziei de acordare a unor servicii sociale.</w:t>
      </w:r>
    </w:p>
    <w:p w:rsidR="00A440B8" w:rsidRPr="002F6A0A" w:rsidRDefault="00A440B8" w:rsidP="002F0FAE">
      <w:pPr>
        <w:pStyle w:val="ListParagraph"/>
        <w:spacing w:after="0"/>
        <w:ind w:left="0"/>
        <w:jc w:val="both"/>
        <w:rPr>
          <w:rFonts w:ascii="Times New Roman" w:hAnsi="Times New Roman"/>
          <w:sz w:val="24"/>
          <w:szCs w:val="24"/>
          <w:lang w:val="fr-FR"/>
        </w:rPr>
      </w:pPr>
      <w:r w:rsidRPr="002F6A0A">
        <w:rPr>
          <w:rFonts w:ascii="Times New Roman" w:hAnsi="Times New Roman"/>
          <w:sz w:val="24"/>
          <w:szCs w:val="24"/>
          <w:lang w:val="fr-FR"/>
        </w:rPr>
        <w:t>Membrii comunitatii trebuie incurajati si sprijiniti pentru a putea fi parte integranta in planificarea si furnizarea serviciilor sociale.</w:t>
      </w:r>
    </w:p>
    <w:p w:rsidR="00A440B8" w:rsidRPr="002F6A0A" w:rsidRDefault="00A440B8" w:rsidP="002F0FAE">
      <w:pPr>
        <w:pStyle w:val="ListParagraph"/>
        <w:spacing w:after="0"/>
        <w:ind w:left="0"/>
        <w:jc w:val="both"/>
        <w:rPr>
          <w:rFonts w:ascii="Times New Roman" w:hAnsi="Times New Roman"/>
          <w:b/>
          <w:sz w:val="24"/>
          <w:szCs w:val="24"/>
          <w:lang w:val="fr-FR"/>
        </w:rPr>
      </w:pPr>
      <w:r w:rsidRPr="002F6A0A">
        <w:rPr>
          <w:rFonts w:ascii="Times New Roman" w:hAnsi="Times New Roman"/>
          <w:b/>
          <w:sz w:val="24"/>
          <w:szCs w:val="24"/>
          <w:lang w:val="fr-FR"/>
        </w:rPr>
        <w:t xml:space="preserve">5.Confidentialitatea :  </w:t>
      </w:r>
      <w:r w:rsidRPr="002F6A0A">
        <w:rPr>
          <w:rFonts w:ascii="Times New Roman" w:hAnsi="Times New Roman"/>
          <w:sz w:val="24"/>
          <w:szCs w:val="24"/>
          <w:lang w:val="fr-FR"/>
        </w:rPr>
        <w:t>Furnizorii serviciilor sociale trebuie sa ia masuri posibile si rezonabile , astfel incat informatiile care privesc beneficiarii sa nu fie divulgate sauf acute publice fara acordul respectivelor persoane.</w:t>
      </w:r>
    </w:p>
    <w:p w:rsidR="00A440B8" w:rsidRPr="002F6A0A" w:rsidRDefault="00A440B8" w:rsidP="006319F9">
      <w:pPr>
        <w:pStyle w:val="ListParagraph"/>
        <w:spacing w:after="0"/>
        <w:ind w:left="0"/>
        <w:rPr>
          <w:rFonts w:ascii="Times New Roman" w:hAnsi="Times New Roman"/>
          <w:b/>
          <w:sz w:val="24"/>
          <w:szCs w:val="24"/>
          <w:lang w:val="fr-FR"/>
        </w:rPr>
      </w:pPr>
    </w:p>
    <w:p w:rsidR="00A440B8" w:rsidRPr="002F6A0A" w:rsidRDefault="00A440B8" w:rsidP="002F6A0A">
      <w:pPr>
        <w:spacing w:after="0"/>
        <w:jc w:val="center"/>
        <w:rPr>
          <w:rFonts w:ascii="Times New Roman" w:hAnsi="Times New Roman"/>
          <w:b/>
          <w:sz w:val="24"/>
          <w:szCs w:val="24"/>
        </w:rPr>
      </w:pPr>
      <w:r w:rsidRPr="002F6A0A">
        <w:rPr>
          <w:rFonts w:ascii="Times New Roman" w:hAnsi="Times New Roman"/>
          <w:b/>
          <w:sz w:val="24"/>
          <w:szCs w:val="24"/>
        </w:rPr>
        <w:t>Capitolul III     Obiective, grupul tinta si problemele sociale ale categoriilor cuprinse in grupul tinta</w:t>
      </w:r>
    </w:p>
    <w:p w:rsidR="00A440B8" w:rsidRPr="002F6A0A" w:rsidRDefault="00A440B8" w:rsidP="00324C52">
      <w:pPr>
        <w:spacing w:after="0"/>
        <w:jc w:val="center"/>
        <w:rPr>
          <w:rFonts w:ascii="Times New Roman" w:hAnsi="Times New Roman"/>
          <w:sz w:val="24"/>
          <w:szCs w:val="24"/>
        </w:rPr>
      </w:pPr>
    </w:p>
    <w:p w:rsidR="00A440B8" w:rsidRPr="002F6A0A" w:rsidRDefault="00A440B8" w:rsidP="00324C52">
      <w:pPr>
        <w:spacing w:after="0"/>
        <w:rPr>
          <w:rFonts w:ascii="Times New Roman" w:hAnsi="Times New Roman"/>
          <w:b/>
          <w:sz w:val="24"/>
          <w:szCs w:val="24"/>
        </w:rPr>
      </w:pPr>
      <w:r w:rsidRPr="002F6A0A">
        <w:rPr>
          <w:rFonts w:ascii="Times New Roman" w:hAnsi="Times New Roman"/>
          <w:b/>
          <w:sz w:val="24"/>
          <w:szCs w:val="24"/>
        </w:rPr>
        <w:t>I.Obiectiv general</w:t>
      </w:r>
    </w:p>
    <w:p w:rsidR="00A440B8" w:rsidRPr="002F6A0A" w:rsidRDefault="00A440B8" w:rsidP="009C5D07">
      <w:pPr>
        <w:spacing w:after="0"/>
        <w:jc w:val="both"/>
        <w:rPr>
          <w:rFonts w:ascii="Times New Roman" w:hAnsi="Times New Roman"/>
          <w:sz w:val="24"/>
          <w:szCs w:val="24"/>
        </w:rPr>
      </w:pPr>
      <w:r w:rsidRPr="002F6A0A">
        <w:rPr>
          <w:rFonts w:ascii="Times New Roman" w:hAnsi="Times New Roman"/>
          <w:sz w:val="24"/>
          <w:szCs w:val="24"/>
        </w:rPr>
        <w:t xml:space="preserve">     Infiintarea si dezvoltarea unui sistem realist si eficient de servicii sociale la nivelul comunei , capabil sa asigure incluziunea sociala a tuturor categoriilor vulnerabile , cresterea calitatii vietii, tratament egal, nediscriminare si dreptul la o viata  demna pentru toti locuitorii comunei Maracineni.</w:t>
      </w:r>
    </w:p>
    <w:p w:rsidR="00A440B8" w:rsidRDefault="00A440B8" w:rsidP="009C5D07">
      <w:pPr>
        <w:spacing w:after="0"/>
        <w:jc w:val="center"/>
        <w:rPr>
          <w:rFonts w:ascii="Times New Roman" w:hAnsi="Times New Roman"/>
          <w:b/>
          <w:sz w:val="24"/>
          <w:szCs w:val="24"/>
        </w:rPr>
      </w:pPr>
    </w:p>
    <w:p w:rsidR="00A440B8" w:rsidRDefault="00A440B8" w:rsidP="009C5D07">
      <w:pPr>
        <w:spacing w:after="0"/>
        <w:jc w:val="center"/>
        <w:rPr>
          <w:rFonts w:ascii="Times New Roman" w:hAnsi="Times New Roman"/>
          <w:b/>
          <w:sz w:val="24"/>
          <w:szCs w:val="24"/>
        </w:rPr>
      </w:pPr>
    </w:p>
    <w:p w:rsidR="00A440B8" w:rsidRPr="002F6A0A" w:rsidRDefault="00A440B8" w:rsidP="009C5D07">
      <w:pPr>
        <w:spacing w:after="0"/>
        <w:jc w:val="center"/>
        <w:rPr>
          <w:rFonts w:ascii="Times New Roman" w:hAnsi="Times New Roman"/>
          <w:b/>
          <w:sz w:val="28"/>
          <w:szCs w:val="28"/>
          <w:lang w:val="fr-FR"/>
        </w:rPr>
      </w:pPr>
      <w:r w:rsidRPr="002F6A0A">
        <w:rPr>
          <w:rFonts w:ascii="Times New Roman" w:hAnsi="Times New Roman"/>
          <w:b/>
          <w:sz w:val="28"/>
          <w:szCs w:val="28"/>
          <w:lang w:val="fr-FR"/>
        </w:rPr>
        <w:t>Problemele identificate la nivelul comunei Maracineni</w:t>
      </w:r>
    </w:p>
    <w:p w:rsidR="00A440B8" w:rsidRPr="002F6A0A" w:rsidRDefault="00A440B8" w:rsidP="003A6C97">
      <w:pPr>
        <w:spacing w:after="0"/>
        <w:rPr>
          <w:rFonts w:ascii="Times New Roman" w:hAnsi="Times New Roman"/>
          <w:b/>
          <w:sz w:val="24"/>
          <w:szCs w:val="24"/>
          <w:lang w:val="fr-FR"/>
        </w:rPr>
      </w:pPr>
    </w:p>
    <w:p w:rsidR="00A440B8" w:rsidRPr="002F6A0A" w:rsidRDefault="00A440B8" w:rsidP="003A6C97">
      <w:pPr>
        <w:spacing w:after="0"/>
        <w:rPr>
          <w:rFonts w:ascii="Times New Roman" w:hAnsi="Times New Roman"/>
          <w:b/>
          <w:sz w:val="24"/>
          <w:szCs w:val="24"/>
        </w:rPr>
      </w:pPr>
      <w:r w:rsidRPr="002F6A0A">
        <w:rPr>
          <w:rFonts w:ascii="Times New Roman" w:hAnsi="Times New Roman"/>
          <w:b/>
          <w:sz w:val="24"/>
          <w:szCs w:val="24"/>
        </w:rPr>
        <w:t>Obiective specifice :</w:t>
      </w:r>
    </w:p>
    <w:p w:rsidR="00A440B8" w:rsidRPr="002F6A0A" w:rsidRDefault="00A440B8" w:rsidP="003A6C97">
      <w:pPr>
        <w:spacing w:after="0"/>
        <w:rPr>
          <w:rFonts w:ascii="Times New Roman" w:hAnsi="Times New Roman"/>
          <w:sz w:val="24"/>
          <w:szCs w:val="24"/>
        </w:rPr>
      </w:pPr>
      <w:r w:rsidRPr="002F6A0A">
        <w:rPr>
          <w:rFonts w:ascii="Times New Roman" w:hAnsi="Times New Roman"/>
          <w:sz w:val="24"/>
          <w:szCs w:val="24"/>
        </w:rPr>
        <w:t>1</w:t>
      </w:r>
      <w:r w:rsidRPr="002F6A0A">
        <w:rPr>
          <w:rFonts w:ascii="Times New Roman" w:hAnsi="Times New Roman"/>
          <w:b/>
          <w:sz w:val="24"/>
          <w:szCs w:val="24"/>
        </w:rPr>
        <w:t xml:space="preserve">. </w:t>
      </w:r>
      <w:r w:rsidRPr="002F6A0A">
        <w:rPr>
          <w:rFonts w:ascii="Times New Roman" w:hAnsi="Times New Roman"/>
          <w:sz w:val="24"/>
          <w:szCs w:val="24"/>
        </w:rPr>
        <w:t>Implementarea unitara si coeerenta a prevederilor legale din domeniul asistentei sociale, corelate cu nevoile si problemele sociale ale categoriilor de beneficiari.</w:t>
      </w:r>
    </w:p>
    <w:p w:rsidR="00A440B8" w:rsidRPr="002F6A0A" w:rsidRDefault="00A440B8" w:rsidP="003A6C97">
      <w:pPr>
        <w:spacing w:after="0"/>
        <w:rPr>
          <w:rFonts w:ascii="Times New Roman" w:hAnsi="Times New Roman"/>
          <w:b/>
          <w:sz w:val="24"/>
          <w:szCs w:val="24"/>
          <w:lang w:val="fr-FR"/>
        </w:rPr>
      </w:pPr>
      <w:r w:rsidRPr="002F6A0A">
        <w:rPr>
          <w:rFonts w:ascii="Times New Roman" w:hAnsi="Times New Roman"/>
          <w:sz w:val="24"/>
          <w:szCs w:val="24"/>
          <w:lang w:val="fr-FR"/>
        </w:rPr>
        <w:t>2.Actualizarea continuua a unei Baze de date care sa cuprinda date privind beneficiarii(date de contact, varsta, nivel de pregatire scolara si profesionala, adrese de domiciliu, etc.), date privind indemnizatiile acordate (ajutoare sociale, ajutoare de urgenta, ajutoare pentru incalzire , ajutoare materiale, alocatie de sustinere a familie etc.), cuantumul si data acordarii acestora, precum si alte informatii relevante pentru complectarea Bazei de date.</w:t>
      </w:r>
    </w:p>
    <w:p w:rsidR="00A440B8" w:rsidRPr="002F6A0A" w:rsidRDefault="00A440B8" w:rsidP="00324C52">
      <w:pPr>
        <w:spacing w:after="0"/>
        <w:rPr>
          <w:rFonts w:ascii="Times New Roman" w:hAnsi="Times New Roman"/>
          <w:sz w:val="24"/>
          <w:szCs w:val="24"/>
          <w:lang w:val="fr-FR"/>
        </w:rPr>
      </w:pPr>
      <w:r w:rsidRPr="002F6A0A">
        <w:rPr>
          <w:rFonts w:ascii="Times New Roman" w:hAnsi="Times New Roman"/>
          <w:sz w:val="24"/>
          <w:szCs w:val="24"/>
          <w:lang w:val="fr-FR"/>
        </w:rPr>
        <w:t>3.Infiintarea si implementarea unui sistem armonizat , integrat si performant de furnizare a tuturor categoriilor de servicii sociale la nivelul comunei Maracineni.</w:t>
      </w:r>
    </w:p>
    <w:p w:rsidR="00A440B8" w:rsidRPr="002F6A0A" w:rsidRDefault="00A440B8" w:rsidP="00324C52">
      <w:pPr>
        <w:spacing w:after="0"/>
        <w:rPr>
          <w:rFonts w:ascii="Times New Roman" w:hAnsi="Times New Roman"/>
          <w:sz w:val="24"/>
          <w:szCs w:val="24"/>
          <w:lang w:val="fr-FR"/>
        </w:rPr>
      </w:pPr>
      <w:r w:rsidRPr="002F6A0A">
        <w:rPr>
          <w:rFonts w:ascii="Times New Roman" w:hAnsi="Times New Roman"/>
          <w:sz w:val="24"/>
          <w:szCs w:val="24"/>
          <w:lang w:val="fr-FR"/>
        </w:rPr>
        <w:t>4.Realizarea si  prelungirea unor parteneriate public-public, public-privat cu alte autoritat isau institutii publice, ONG-uri, centre sociale, etc., adaptate nevilor sociale si resurselor disponibile la nivelul comunei Maracineni, initiate si realizate dupa efectuarea unor studii de piata referitoare la nevoile sociale si prioritatile generale ale comunitatii locale.</w:t>
      </w:r>
    </w:p>
    <w:p w:rsidR="00A440B8" w:rsidRPr="002F6A0A" w:rsidRDefault="00A440B8" w:rsidP="00324C52">
      <w:pPr>
        <w:spacing w:after="0"/>
        <w:rPr>
          <w:rFonts w:ascii="Times New Roman" w:hAnsi="Times New Roman"/>
          <w:sz w:val="24"/>
          <w:szCs w:val="24"/>
          <w:lang w:val="fr-FR"/>
        </w:rPr>
      </w:pPr>
      <w:r w:rsidRPr="002F6A0A">
        <w:rPr>
          <w:rFonts w:ascii="Times New Roman" w:hAnsi="Times New Roman"/>
          <w:sz w:val="24"/>
          <w:szCs w:val="24"/>
          <w:lang w:val="fr-FR"/>
        </w:rPr>
        <w:t>5.Dezvoltarea unor atitudini proactive si participative in randul populatiei localitatii si a beneficiarilor de servicii sociale.</w:t>
      </w:r>
    </w:p>
    <w:p w:rsidR="00A440B8" w:rsidRPr="002F6A0A" w:rsidRDefault="00A440B8" w:rsidP="00324C52">
      <w:pPr>
        <w:spacing w:after="0"/>
        <w:rPr>
          <w:rFonts w:ascii="Times New Roman" w:hAnsi="Times New Roman"/>
          <w:sz w:val="24"/>
          <w:szCs w:val="24"/>
          <w:lang w:val="fr-FR"/>
        </w:rPr>
      </w:pPr>
    </w:p>
    <w:p w:rsidR="00A440B8" w:rsidRPr="002F6A0A" w:rsidRDefault="00A440B8" w:rsidP="00324C52">
      <w:pPr>
        <w:spacing w:after="0"/>
        <w:rPr>
          <w:rFonts w:ascii="Times New Roman" w:hAnsi="Times New Roman"/>
          <w:b/>
          <w:sz w:val="24"/>
          <w:szCs w:val="24"/>
          <w:lang w:val="fr-FR"/>
        </w:rPr>
      </w:pPr>
      <w:r w:rsidRPr="002F6A0A">
        <w:rPr>
          <w:rFonts w:ascii="Times New Roman" w:hAnsi="Times New Roman"/>
          <w:b/>
          <w:sz w:val="24"/>
          <w:szCs w:val="24"/>
          <w:lang w:val="fr-FR"/>
        </w:rPr>
        <w:t>La nivelul comunei Maracineni a fost identificat un Grup tinta (categorii de beneficiari) dupa cum urmeaza:</w:t>
      </w:r>
    </w:p>
    <w:p w:rsidR="00A440B8" w:rsidRPr="002F6A0A" w:rsidRDefault="00A440B8" w:rsidP="00324C52">
      <w:pPr>
        <w:spacing w:after="0"/>
        <w:rPr>
          <w:rFonts w:ascii="Times New Roman" w:hAnsi="Times New Roman"/>
          <w:b/>
          <w:sz w:val="24"/>
          <w:szCs w:val="24"/>
          <w:lang w:val="fr-FR"/>
        </w:rPr>
      </w:pPr>
      <w:r w:rsidRPr="002F6A0A">
        <w:rPr>
          <w:rFonts w:ascii="Times New Roman" w:hAnsi="Times New Roman"/>
          <w:b/>
          <w:sz w:val="24"/>
          <w:szCs w:val="24"/>
          <w:lang w:val="fr-FR"/>
        </w:rPr>
        <w:t>A.Copii si familii aflate in dificultate :</w:t>
      </w:r>
    </w:p>
    <w:p w:rsidR="00A440B8" w:rsidRPr="002F6A0A" w:rsidRDefault="00A440B8" w:rsidP="009C5D07">
      <w:pPr>
        <w:spacing w:after="0"/>
        <w:rPr>
          <w:rFonts w:ascii="Times New Roman" w:hAnsi="Times New Roman"/>
          <w:sz w:val="24"/>
          <w:szCs w:val="24"/>
          <w:lang w:val="fr-FR"/>
        </w:rPr>
      </w:pPr>
      <w:r w:rsidRPr="002F6A0A">
        <w:rPr>
          <w:rFonts w:ascii="Times New Roman" w:hAnsi="Times New Roman"/>
          <w:sz w:val="24"/>
          <w:szCs w:val="24"/>
          <w:lang w:val="fr-FR"/>
        </w:rPr>
        <w:t>a) tinerii provenind din sistemul de protectia a copilului ;</w:t>
      </w:r>
    </w:p>
    <w:p w:rsidR="00A440B8" w:rsidRPr="002F6A0A" w:rsidRDefault="00A440B8" w:rsidP="009C5D07">
      <w:pPr>
        <w:spacing w:after="0"/>
        <w:rPr>
          <w:rFonts w:ascii="Times New Roman" w:hAnsi="Times New Roman"/>
          <w:sz w:val="24"/>
          <w:szCs w:val="24"/>
          <w:lang w:val="fr-FR"/>
        </w:rPr>
      </w:pPr>
      <w:r w:rsidRPr="002F6A0A">
        <w:rPr>
          <w:rFonts w:ascii="Times New Roman" w:hAnsi="Times New Roman"/>
          <w:sz w:val="24"/>
          <w:szCs w:val="24"/>
          <w:lang w:val="fr-FR"/>
        </w:rPr>
        <w:t>b) familii monoparentale ;</w:t>
      </w:r>
    </w:p>
    <w:p w:rsidR="00A440B8" w:rsidRPr="002F6A0A" w:rsidRDefault="00A440B8" w:rsidP="009C5D07">
      <w:pPr>
        <w:spacing w:after="0"/>
        <w:rPr>
          <w:rFonts w:ascii="Times New Roman" w:hAnsi="Times New Roman"/>
          <w:sz w:val="24"/>
          <w:szCs w:val="24"/>
          <w:lang w:val="fr-FR"/>
        </w:rPr>
      </w:pPr>
      <w:r w:rsidRPr="002F6A0A">
        <w:rPr>
          <w:rFonts w:ascii="Times New Roman" w:hAnsi="Times New Roman"/>
          <w:sz w:val="24"/>
          <w:szCs w:val="24"/>
          <w:lang w:val="fr-FR"/>
        </w:rPr>
        <w:t>c)familii tinere ;</w:t>
      </w:r>
    </w:p>
    <w:p w:rsidR="00A440B8" w:rsidRPr="002F6A0A" w:rsidRDefault="00A440B8" w:rsidP="009C5D07">
      <w:pPr>
        <w:spacing w:after="0"/>
        <w:rPr>
          <w:rFonts w:ascii="Times New Roman" w:hAnsi="Times New Roman"/>
          <w:sz w:val="24"/>
          <w:szCs w:val="24"/>
          <w:lang w:val="fr-FR"/>
        </w:rPr>
      </w:pPr>
      <w:r w:rsidRPr="002F6A0A">
        <w:rPr>
          <w:rFonts w:ascii="Times New Roman" w:hAnsi="Times New Roman"/>
          <w:sz w:val="24"/>
          <w:szCs w:val="24"/>
          <w:lang w:val="fr-FR"/>
        </w:rPr>
        <w:t>d)copii separati de parinti sau cu risc de separare ;copii ai caror parintii sunt plecati la munca in strainatate ;</w:t>
      </w:r>
    </w:p>
    <w:p w:rsidR="00A440B8" w:rsidRPr="002F6A0A" w:rsidRDefault="00A440B8" w:rsidP="009C5D07">
      <w:pPr>
        <w:spacing w:after="0"/>
        <w:rPr>
          <w:rFonts w:ascii="Times New Roman" w:hAnsi="Times New Roman"/>
          <w:sz w:val="24"/>
          <w:szCs w:val="24"/>
          <w:lang w:val="fr-FR"/>
        </w:rPr>
      </w:pPr>
      <w:r w:rsidRPr="002F6A0A">
        <w:rPr>
          <w:rFonts w:ascii="Times New Roman" w:hAnsi="Times New Roman"/>
          <w:sz w:val="24"/>
          <w:szCs w:val="24"/>
          <w:lang w:val="fr-FR"/>
        </w:rPr>
        <w:t>e)victimele violentei in familie ;</w:t>
      </w:r>
    </w:p>
    <w:p w:rsidR="00A440B8" w:rsidRPr="002F6A0A" w:rsidRDefault="00A440B8" w:rsidP="00324C52">
      <w:pPr>
        <w:spacing w:after="0"/>
        <w:rPr>
          <w:rFonts w:ascii="Times New Roman" w:hAnsi="Times New Roman"/>
          <w:sz w:val="24"/>
          <w:szCs w:val="24"/>
          <w:lang w:val="fr-FR"/>
        </w:rPr>
      </w:pPr>
    </w:p>
    <w:p w:rsidR="00A440B8" w:rsidRPr="002F6A0A" w:rsidRDefault="00A440B8" w:rsidP="00324C52">
      <w:pPr>
        <w:spacing w:after="0"/>
        <w:rPr>
          <w:rFonts w:ascii="Times New Roman" w:hAnsi="Times New Roman"/>
          <w:b/>
          <w:sz w:val="24"/>
          <w:szCs w:val="24"/>
          <w:lang w:val="fr-FR"/>
        </w:rPr>
      </w:pPr>
      <w:r w:rsidRPr="002F6A0A">
        <w:rPr>
          <w:rFonts w:ascii="Times New Roman" w:hAnsi="Times New Roman"/>
          <w:b/>
          <w:sz w:val="24"/>
          <w:szCs w:val="24"/>
          <w:lang w:val="fr-FR"/>
        </w:rPr>
        <w:t>Problemele sociale ale copiilor si familiilor aflate in dificultate sunt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lipsa actelor de identitate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resurse financiare insuficiente si dificultati in gestionarea lor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dificultati in gasirea unui loc de munca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familii cu climat social defavorabil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abandonul scolar si delicventa  juvenila ;</w:t>
      </w:r>
    </w:p>
    <w:p w:rsidR="00A440B8" w:rsidRPr="002F6A0A" w:rsidRDefault="00A440B8" w:rsidP="00D07E14">
      <w:pPr>
        <w:pStyle w:val="ListParagraph"/>
        <w:numPr>
          <w:ilvl w:val="0"/>
          <w:numId w:val="3"/>
        </w:numPr>
        <w:spacing w:after="0"/>
        <w:rPr>
          <w:rFonts w:ascii="Times New Roman" w:hAnsi="Times New Roman"/>
          <w:sz w:val="24"/>
          <w:szCs w:val="24"/>
          <w:lang w:val="fr-FR"/>
        </w:rPr>
      </w:pPr>
      <w:r w:rsidRPr="002F6A0A">
        <w:rPr>
          <w:rFonts w:ascii="Times New Roman" w:hAnsi="Times New Roman"/>
          <w:sz w:val="24"/>
          <w:szCs w:val="24"/>
          <w:lang w:val="fr-FR"/>
        </w:rPr>
        <w:t>probleme de sanatate ;</w:t>
      </w:r>
    </w:p>
    <w:p w:rsidR="00A440B8" w:rsidRPr="002F6A0A" w:rsidRDefault="00A440B8" w:rsidP="00D07E14">
      <w:pPr>
        <w:pStyle w:val="ListParagraph"/>
        <w:numPr>
          <w:ilvl w:val="0"/>
          <w:numId w:val="3"/>
        </w:numPr>
        <w:spacing w:after="0"/>
        <w:rPr>
          <w:rFonts w:ascii="Times New Roman" w:hAnsi="Times New Roman"/>
          <w:sz w:val="24"/>
          <w:szCs w:val="24"/>
        </w:rPr>
      </w:pPr>
      <w:r w:rsidRPr="002F6A0A">
        <w:rPr>
          <w:rFonts w:ascii="Times New Roman" w:hAnsi="Times New Roman"/>
          <w:sz w:val="24"/>
          <w:szCs w:val="24"/>
        </w:rPr>
        <w:t>dificultati in obtinerea unor drepturi ;</w:t>
      </w:r>
    </w:p>
    <w:p w:rsidR="00A440B8" w:rsidRPr="002F6A0A" w:rsidRDefault="00A440B8" w:rsidP="001820BA">
      <w:pPr>
        <w:spacing w:after="0"/>
        <w:ind w:left="360"/>
        <w:rPr>
          <w:rFonts w:ascii="Times New Roman" w:hAnsi="Times New Roman"/>
          <w:sz w:val="24"/>
          <w:szCs w:val="24"/>
          <w:lang w:val="fr-FR"/>
        </w:rPr>
      </w:pPr>
      <w:r w:rsidRPr="002F6A0A">
        <w:rPr>
          <w:rFonts w:ascii="Times New Roman" w:hAnsi="Times New Roman"/>
          <w:b/>
          <w:sz w:val="24"/>
          <w:szCs w:val="24"/>
          <w:lang w:val="fr-FR"/>
        </w:rPr>
        <w:t>Servicii si prestati asigurate :</w:t>
      </w:r>
      <w:r w:rsidRPr="002F6A0A">
        <w:rPr>
          <w:rFonts w:ascii="Times New Roman" w:hAnsi="Times New Roman"/>
          <w:sz w:val="24"/>
          <w:szCs w:val="24"/>
          <w:lang w:val="fr-FR"/>
        </w:rPr>
        <w:t xml:space="preserve">  informare si consiliere, ajutoare de urgent pentru copii si adulti aflati in imposibilitatea de a acoperi costurile necesare bolii suferinde, alocatie de sustinerea a familiei.</w:t>
      </w:r>
    </w:p>
    <w:p w:rsidR="00A440B8" w:rsidRPr="002F6A0A" w:rsidRDefault="00A440B8" w:rsidP="0024067F">
      <w:pPr>
        <w:pStyle w:val="ListParagraph"/>
        <w:spacing w:after="0"/>
        <w:rPr>
          <w:rFonts w:ascii="Times New Roman" w:hAnsi="Times New Roman"/>
          <w:sz w:val="24"/>
          <w:szCs w:val="24"/>
          <w:lang w:val="fr-FR"/>
        </w:rPr>
      </w:pPr>
    </w:p>
    <w:p w:rsidR="00A440B8" w:rsidRPr="002F6A0A" w:rsidRDefault="00A440B8" w:rsidP="0024067F">
      <w:pPr>
        <w:pStyle w:val="ListParagraph"/>
        <w:spacing w:after="0"/>
        <w:ind w:left="90"/>
        <w:rPr>
          <w:rFonts w:ascii="Times New Roman" w:hAnsi="Times New Roman"/>
          <w:b/>
          <w:sz w:val="24"/>
          <w:szCs w:val="24"/>
        </w:rPr>
      </w:pPr>
      <w:r w:rsidRPr="002F6A0A">
        <w:rPr>
          <w:rFonts w:ascii="Times New Roman" w:hAnsi="Times New Roman"/>
          <w:b/>
          <w:sz w:val="24"/>
          <w:szCs w:val="24"/>
        </w:rPr>
        <w:t>B.Problemele sociale ale persoanelor varstnice sunt:</w:t>
      </w:r>
    </w:p>
    <w:p w:rsidR="00A440B8" w:rsidRPr="002F6A0A" w:rsidRDefault="00A440B8" w:rsidP="0024067F">
      <w:pPr>
        <w:pStyle w:val="ListParagraph"/>
        <w:spacing w:after="0"/>
        <w:ind w:left="90"/>
        <w:rPr>
          <w:rFonts w:ascii="Times New Roman" w:hAnsi="Times New Roman"/>
          <w:sz w:val="24"/>
          <w:szCs w:val="24"/>
        </w:rPr>
      </w:pP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sanatatea precara ;</w:t>
      </w: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venituri mici in raport cu necesitatile ;</w:t>
      </w: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izolare si singuratate ;</w:t>
      </w: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capacitatea scazuta de autogestionare ;</w:t>
      </w: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absenta suportului pentru familia care are in ingrijire un varstnic dependent ;</w:t>
      </w:r>
    </w:p>
    <w:p w:rsidR="00A440B8" w:rsidRPr="002F6A0A" w:rsidRDefault="00A440B8" w:rsidP="0024067F">
      <w:pPr>
        <w:pStyle w:val="ListParagraph"/>
        <w:numPr>
          <w:ilvl w:val="0"/>
          <w:numId w:val="4"/>
        </w:numPr>
        <w:spacing w:after="0"/>
        <w:rPr>
          <w:rFonts w:ascii="Times New Roman" w:hAnsi="Times New Roman"/>
          <w:sz w:val="24"/>
          <w:szCs w:val="24"/>
          <w:lang w:val="fr-FR"/>
        </w:rPr>
      </w:pPr>
      <w:r w:rsidRPr="002F6A0A">
        <w:rPr>
          <w:rFonts w:ascii="Times New Roman" w:hAnsi="Times New Roman"/>
          <w:sz w:val="24"/>
          <w:szCs w:val="24"/>
          <w:lang w:val="fr-FR"/>
        </w:rPr>
        <w:t>lipsa locuintei.</w:t>
      </w:r>
    </w:p>
    <w:p w:rsidR="00A440B8" w:rsidRPr="002F6A0A" w:rsidRDefault="00A440B8" w:rsidP="001820BA">
      <w:pPr>
        <w:spacing w:after="0"/>
        <w:ind w:left="360"/>
        <w:rPr>
          <w:rFonts w:ascii="Times New Roman" w:hAnsi="Times New Roman"/>
          <w:sz w:val="24"/>
          <w:szCs w:val="24"/>
          <w:lang w:val="fr-FR"/>
        </w:rPr>
      </w:pPr>
      <w:r w:rsidRPr="002F6A0A">
        <w:rPr>
          <w:rFonts w:ascii="Times New Roman" w:hAnsi="Times New Roman"/>
          <w:b/>
          <w:sz w:val="24"/>
          <w:szCs w:val="24"/>
          <w:lang w:val="fr-FR"/>
        </w:rPr>
        <w:t>Servicii si prestati asigurate :</w:t>
      </w:r>
      <w:r w:rsidRPr="002F6A0A">
        <w:rPr>
          <w:rFonts w:ascii="Times New Roman" w:hAnsi="Times New Roman"/>
          <w:sz w:val="24"/>
          <w:szCs w:val="24"/>
          <w:lang w:val="fr-FR"/>
        </w:rPr>
        <w:t xml:space="preserve"> servicii de  informare si consiliere, prestatii sociale, ajutor social, ajutor pentru incalzirea locuintei, ajutoare materiale.</w:t>
      </w:r>
    </w:p>
    <w:p w:rsidR="00A440B8" w:rsidRPr="002F6A0A" w:rsidRDefault="00A440B8" w:rsidP="009C5D07">
      <w:pPr>
        <w:pStyle w:val="ListParagraph"/>
        <w:spacing w:after="0"/>
        <w:rPr>
          <w:rFonts w:ascii="Times New Roman" w:hAnsi="Times New Roman"/>
          <w:sz w:val="24"/>
          <w:szCs w:val="24"/>
          <w:lang w:val="fr-FR"/>
        </w:rPr>
      </w:pPr>
    </w:p>
    <w:p w:rsidR="00A440B8" w:rsidRPr="002F6A0A" w:rsidRDefault="00A440B8" w:rsidP="009C5D07">
      <w:pPr>
        <w:spacing w:after="0"/>
        <w:rPr>
          <w:rFonts w:ascii="Times New Roman" w:hAnsi="Times New Roman"/>
          <w:sz w:val="24"/>
          <w:szCs w:val="24"/>
          <w:lang w:val="fr-FR"/>
        </w:rPr>
      </w:pPr>
    </w:p>
    <w:p w:rsidR="00A440B8" w:rsidRPr="002F6A0A" w:rsidRDefault="00A440B8" w:rsidP="00401415">
      <w:pPr>
        <w:pStyle w:val="ListParagraph"/>
        <w:spacing w:after="0"/>
        <w:ind w:left="0"/>
        <w:rPr>
          <w:rFonts w:ascii="Times New Roman" w:hAnsi="Times New Roman"/>
          <w:b/>
          <w:sz w:val="24"/>
          <w:szCs w:val="24"/>
          <w:lang w:val="fr-FR"/>
        </w:rPr>
      </w:pPr>
      <w:r w:rsidRPr="002F6A0A">
        <w:rPr>
          <w:rFonts w:ascii="Times New Roman" w:hAnsi="Times New Roman"/>
          <w:b/>
          <w:sz w:val="24"/>
          <w:szCs w:val="24"/>
          <w:lang w:val="fr-FR"/>
        </w:rPr>
        <w:t xml:space="preserve">C.Problemele sociale ale persoanelor cu handicap(adulti si minori) : </w:t>
      </w:r>
    </w:p>
    <w:p w:rsidR="00A440B8" w:rsidRPr="002F6A0A" w:rsidRDefault="00A440B8" w:rsidP="00401415">
      <w:pPr>
        <w:pStyle w:val="ListParagraph"/>
        <w:numPr>
          <w:ilvl w:val="0"/>
          <w:numId w:val="5"/>
        </w:numPr>
        <w:spacing w:after="0"/>
        <w:rPr>
          <w:rFonts w:ascii="Times New Roman" w:hAnsi="Times New Roman"/>
          <w:sz w:val="24"/>
          <w:szCs w:val="24"/>
        </w:rPr>
      </w:pPr>
      <w:r w:rsidRPr="002F6A0A">
        <w:rPr>
          <w:rFonts w:ascii="Times New Roman" w:hAnsi="Times New Roman"/>
          <w:sz w:val="24"/>
          <w:szCs w:val="24"/>
        </w:rPr>
        <w:t>accesibilitatea , inclusiv in propria locuinta ;</w:t>
      </w:r>
    </w:p>
    <w:p w:rsidR="00A440B8" w:rsidRPr="002F6A0A" w:rsidRDefault="00A440B8" w:rsidP="00401415">
      <w:pPr>
        <w:pStyle w:val="ListParagraph"/>
        <w:numPr>
          <w:ilvl w:val="0"/>
          <w:numId w:val="5"/>
        </w:numPr>
        <w:spacing w:after="0"/>
        <w:rPr>
          <w:rFonts w:ascii="Times New Roman" w:hAnsi="Times New Roman"/>
          <w:sz w:val="24"/>
          <w:szCs w:val="24"/>
          <w:lang w:val="fr-FR"/>
        </w:rPr>
      </w:pPr>
      <w:r w:rsidRPr="002F6A0A">
        <w:rPr>
          <w:rFonts w:ascii="Times New Roman" w:hAnsi="Times New Roman"/>
          <w:sz w:val="24"/>
          <w:szCs w:val="24"/>
          <w:lang w:val="fr-FR"/>
        </w:rPr>
        <w:t>lipsa locurilor de munca protejate ;</w:t>
      </w:r>
    </w:p>
    <w:p w:rsidR="00A440B8" w:rsidRPr="002F6A0A" w:rsidRDefault="00A440B8" w:rsidP="00401415">
      <w:pPr>
        <w:pStyle w:val="ListParagraph"/>
        <w:numPr>
          <w:ilvl w:val="0"/>
          <w:numId w:val="5"/>
        </w:numPr>
        <w:spacing w:after="0"/>
        <w:rPr>
          <w:rFonts w:ascii="Times New Roman" w:hAnsi="Times New Roman"/>
          <w:sz w:val="24"/>
          <w:szCs w:val="24"/>
        </w:rPr>
      </w:pPr>
      <w:r w:rsidRPr="002F6A0A">
        <w:rPr>
          <w:rFonts w:ascii="Times New Roman" w:hAnsi="Times New Roman"/>
          <w:sz w:val="24"/>
          <w:szCs w:val="24"/>
        </w:rPr>
        <w:t>lipsa profesionistilor in serviciile specializate ;</w:t>
      </w:r>
    </w:p>
    <w:p w:rsidR="00A440B8" w:rsidRPr="002F6A0A" w:rsidRDefault="00A440B8" w:rsidP="00401415">
      <w:pPr>
        <w:pStyle w:val="ListParagraph"/>
        <w:numPr>
          <w:ilvl w:val="0"/>
          <w:numId w:val="5"/>
        </w:numPr>
        <w:spacing w:after="0"/>
        <w:rPr>
          <w:rFonts w:ascii="Times New Roman" w:hAnsi="Times New Roman"/>
          <w:sz w:val="24"/>
          <w:szCs w:val="24"/>
          <w:lang w:val="fr-FR"/>
        </w:rPr>
      </w:pPr>
      <w:r w:rsidRPr="002F6A0A">
        <w:rPr>
          <w:rFonts w:ascii="Times New Roman" w:hAnsi="Times New Roman"/>
          <w:sz w:val="24"/>
          <w:szCs w:val="24"/>
          <w:lang w:val="fr-FR"/>
        </w:rPr>
        <w:t>atitudinea discriminatoare a societatii ;</w:t>
      </w:r>
    </w:p>
    <w:p w:rsidR="00A440B8" w:rsidRPr="002F6A0A" w:rsidRDefault="00A440B8" w:rsidP="00401415">
      <w:pPr>
        <w:pStyle w:val="ListParagraph"/>
        <w:numPr>
          <w:ilvl w:val="0"/>
          <w:numId w:val="5"/>
        </w:numPr>
        <w:spacing w:after="0"/>
        <w:rPr>
          <w:rFonts w:ascii="Times New Roman" w:hAnsi="Times New Roman"/>
          <w:sz w:val="24"/>
          <w:szCs w:val="24"/>
          <w:lang w:val="fr-FR"/>
        </w:rPr>
      </w:pPr>
      <w:r w:rsidRPr="002F6A0A">
        <w:rPr>
          <w:rFonts w:ascii="Times New Roman" w:hAnsi="Times New Roman"/>
          <w:sz w:val="24"/>
          <w:szCs w:val="24"/>
          <w:lang w:val="fr-FR"/>
        </w:rPr>
        <w:t>situatia materiala precara ;</w:t>
      </w:r>
    </w:p>
    <w:p w:rsidR="00A440B8" w:rsidRPr="002F6A0A" w:rsidRDefault="00A440B8" w:rsidP="00401415">
      <w:pPr>
        <w:pStyle w:val="ListParagraph"/>
        <w:numPr>
          <w:ilvl w:val="0"/>
          <w:numId w:val="5"/>
        </w:numPr>
        <w:spacing w:after="0"/>
        <w:rPr>
          <w:rFonts w:ascii="Times New Roman" w:hAnsi="Times New Roman"/>
          <w:sz w:val="24"/>
          <w:szCs w:val="24"/>
          <w:lang w:val="fr-FR"/>
        </w:rPr>
      </w:pPr>
      <w:r w:rsidRPr="002F6A0A">
        <w:rPr>
          <w:rFonts w:ascii="Times New Roman" w:hAnsi="Times New Roman"/>
          <w:sz w:val="24"/>
          <w:szCs w:val="24"/>
          <w:lang w:val="fr-FR"/>
        </w:rPr>
        <w:t>absenta suportului pentru familia care are in intretinere persoana cu handicap ;</w:t>
      </w:r>
    </w:p>
    <w:p w:rsidR="00A440B8" w:rsidRPr="002F6A0A" w:rsidRDefault="00A440B8" w:rsidP="00401415">
      <w:pPr>
        <w:pStyle w:val="ListParagraph"/>
        <w:numPr>
          <w:ilvl w:val="0"/>
          <w:numId w:val="5"/>
        </w:numPr>
        <w:spacing w:after="0"/>
        <w:rPr>
          <w:rFonts w:ascii="Times New Roman" w:hAnsi="Times New Roman"/>
          <w:sz w:val="24"/>
          <w:szCs w:val="24"/>
          <w:lang w:val="fr-FR"/>
        </w:rPr>
      </w:pPr>
      <w:r w:rsidRPr="002F6A0A">
        <w:rPr>
          <w:rFonts w:ascii="Times New Roman" w:hAnsi="Times New Roman"/>
          <w:sz w:val="24"/>
          <w:szCs w:val="24"/>
          <w:lang w:val="fr-FR"/>
        </w:rPr>
        <w:t>lipsa centrelor rezidentiale de zi, specializate pe tipuri de handicap ;</w:t>
      </w:r>
    </w:p>
    <w:p w:rsidR="00A440B8" w:rsidRPr="002F6A0A" w:rsidRDefault="00A440B8" w:rsidP="001820BA">
      <w:pPr>
        <w:spacing w:after="0"/>
        <w:ind w:left="360"/>
        <w:rPr>
          <w:rFonts w:ascii="Times New Roman" w:hAnsi="Times New Roman"/>
          <w:sz w:val="24"/>
          <w:szCs w:val="24"/>
          <w:lang w:val="fr-FR"/>
        </w:rPr>
      </w:pPr>
      <w:r w:rsidRPr="002F6A0A">
        <w:rPr>
          <w:rFonts w:ascii="Times New Roman" w:hAnsi="Times New Roman"/>
          <w:b/>
          <w:sz w:val="24"/>
          <w:szCs w:val="24"/>
          <w:lang w:val="fr-FR"/>
        </w:rPr>
        <w:t>Servicii si prestati asigurate :</w:t>
      </w:r>
      <w:r w:rsidRPr="002F6A0A">
        <w:rPr>
          <w:rFonts w:ascii="Times New Roman" w:hAnsi="Times New Roman"/>
          <w:sz w:val="24"/>
          <w:szCs w:val="24"/>
          <w:lang w:val="fr-FR"/>
        </w:rPr>
        <w:t xml:space="preserve"> servicii de  informare si consiliere, identificare de solutii pentru angajarea de asistenti personali pentru a asigura ingrijirea la domiciliu a persoanelor cu handicap grav, ajutor social, ajutor de urgenta, ajutor pentru incalzirea locuintei ;</w:t>
      </w:r>
    </w:p>
    <w:p w:rsidR="00A440B8" w:rsidRPr="002F6A0A" w:rsidRDefault="00A440B8" w:rsidP="00841AF8">
      <w:pPr>
        <w:spacing w:after="0"/>
        <w:rPr>
          <w:rFonts w:ascii="Times New Roman" w:hAnsi="Times New Roman"/>
          <w:sz w:val="24"/>
          <w:szCs w:val="24"/>
          <w:lang w:val="fr-FR"/>
        </w:rPr>
      </w:pPr>
    </w:p>
    <w:p w:rsidR="00A440B8" w:rsidRPr="002F6A0A" w:rsidRDefault="00A440B8" w:rsidP="002401DF">
      <w:pPr>
        <w:pStyle w:val="ListParagraph"/>
        <w:spacing w:after="0"/>
        <w:ind w:left="0"/>
        <w:rPr>
          <w:rFonts w:ascii="Times New Roman" w:hAnsi="Times New Roman"/>
          <w:b/>
          <w:sz w:val="24"/>
          <w:szCs w:val="24"/>
          <w:lang w:val="fr-FR"/>
        </w:rPr>
      </w:pPr>
      <w:r w:rsidRPr="002F6A0A">
        <w:rPr>
          <w:rFonts w:ascii="Times New Roman" w:hAnsi="Times New Roman"/>
          <w:b/>
          <w:sz w:val="24"/>
          <w:szCs w:val="24"/>
          <w:lang w:val="fr-FR"/>
        </w:rPr>
        <w:t>D.Problemele sociale ale persoanelor defavorizate de etnie roma sunt :</w:t>
      </w:r>
    </w:p>
    <w:p w:rsidR="00A440B8" w:rsidRPr="002F6A0A" w:rsidRDefault="00A440B8" w:rsidP="002401DF">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a)mentalitatea romilor cu privire lamunca si educatie ; </w:t>
      </w:r>
    </w:p>
    <w:p w:rsidR="00A440B8" w:rsidRPr="002F6A0A" w:rsidRDefault="00A440B8" w:rsidP="002401DF">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b)sanatate ;</w:t>
      </w:r>
    </w:p>
    <w:p w:rsidR="00A440B8" w:rsidRPr="002F6A0A" w:rsidRDefault="00A440B8" w:rsidP="002401DF">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c)familii dezorganizate ;</w:t>
      </w:r>
    </w:p>
    <w:p w:rsidR="00A440B8" w:rsidRPr="002F6A0A" w:rsidRDefault="00A440B8" w:rsidP="002401DF">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d) lipsa actelor de identitate ;</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d)dificultatea in obtinerea unui loc de munca din cauza lipsei calificarii ;</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e) delicventa;</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f)educatie si masuri de protejare avand in vedere  situatia cu  virusul SARS Covid cu     </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diversele tulpini identificate; </w:t>
      </w:r>
    </w:p>
    <w:p w:rsidR="00A440B8" w:rsidRPr="002F6A0A" w:rsidRDefault="00A440B8" w:rsidP="00E72733">
      <w:pPr>
        <w:spacing w:after="0"/>
        <w:ind w:left="360"/>
        <w:rPr>
          <w:rFonts w:ascii="Times New Roman" w:hAnsi="Times New Roman"/>
          <w:sz w:val="24"/>
          <w:szCs w:val="24"/>
          <w:lang w:val="fr-FR"/>
        </w:rPr>
      </w:pPr>
      <w:r w:rsidRPr="002F6A0A">
        <w:rPr>
          <w:rFonts w:ascii="Times New Roman" w:hAnsi="Times New Roman"/>
          <w:b/>
          <w:sz w:val="24"/>
          <w:szCs w:val="24"/>
          <w:lang w:val="fr-FR"/>
        </w:rPr>
        <w:t>Servicii si prestati asigurate :</w:t>
      </w:r>
      <w:r w:rsidRPr="002F6A0A">
        <w:rPr>
          <w:rFonts w:ascii="Times New Roman" w:hAnsi="Times New Roman"/>
          <w:sz w:val="24"/>
          <w:szCs w:val="24"/>
          <w:lang w:val="fr-FR"/>
        </w:rPr>
        <w:t xml:space="preserve"> informare si consiliere, ajutor social, ajutor de urgenta, ajutor pentru incalzirea locuintei, ajutoare materiale, alocatie de sustinere.</w:t>
      </w:r>
    </w:p>
    <w:p w:rsidR="00A440B8" w:rsidRPr="002F6A0A" w:rsidRDefault="00A440B8" w:rsidP="006319F9">
      <w:pPr>
        <w:pStyle w:val="ListParagraph"/>
        <w:spacing w:after="0"/>
        <w:ind w:left="0"/>
        <w:rPr>
          <w:rFonts w:ascii="Times New Roman" w:hAnsi="Times New Roman"/>
          <w:sz w:val="24"/>
          <w:szCs w:val="24"/>
          <w:lang w:val="fr-FR"/>
        </w:rPr>
      </w:pPr>
    </w:p>
    <w:p w:rsidR="00A440B8" w:rsidRPr="002F6A0A" w:rsidRDefault="00A440B8" w:rsidP="006319F9">
      <w:pPr>
        <w:pStyle w:val="ListParagraph"/>
        <w:spacing w:after="0"/>
        <w:ind w:left="0"/>
        <w:rPr>
          <w:rFonts w:ascii="Times New Roman" w:hAnsi="Times New Roman"/>
          <w:b/>
          <w:sz w:val="24"/>
          <w:szCs w:val="24"/>
          <w:lang w:val="fr-FR"/>
        </w:rPr>
      </w:pPr>
      <w:r w:rsidRPr="002F6A0A">
        <w:rPr>
          <w:rFonts w:ascii="Times New Roman" w:hAnsi="Times New Roman"/>
          <w:b/>
          <w:sz w:val="24"/>
          <w:szCs w:val="24"/>
          <w:lang w:val="fr-FR"/>
        </w:rPr>
        <w:t>Tipuri de servicii sociale</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 xml:space="preserve"> Serviciile sociale sunt de interes general si se organizeaza in forme/structure diverse, in functie de specificul activitatii/activitatilor derulate si de nevoile particulare ale fiecarei categorii de beneficiari. Serviciile sociale au caracter pro-activ si presupun o abordare integrata a nevoilor persoanei, in relatie cu situatia socio-economica, starea de sanatate, nivelul de educatie si mediul social de viata al acesteia.</w:t>
      </w:r>
    </w:p>
    <w:p w:rsidR="00A440B8" w:rsidRPr="002F6A0A" w:rsidRDefault="00A440B8" w:rsidP="006319F9">
      <w:pPr>
        <w:pStyle w:val="ListParagraph"/>
        <w:spacing w:after="0"/>
        <w:ind w:left="0"/>
        <w:rPr>
          <w:rFonts w:ascii="Times New Roman" w:hAnsi="Times New Roman"/>
          <w:sz w:val="24"/>
          <w:szCs w:val="24"/>
          <w:lang w:val="fr-FR"/>
        </w:rPr>
      </w:pPr>
      <w:r w:rsidRPr="002F6A0A">
        <w:rPr>
          <w:rFonts w:ascii="Times New Roman" w:hAnsi="Times New Roman"/>
          <w:sz w:val="24"/>
          <w:szCs w:val="24"/>
          <w:lang w:val="fr-FR"/>
        </w:rPr>
        <w:t>Tipuri de servicii sociale identificate la nivelul comunei Maracineni, judetul Arges care vor fi acordate in grupul tinta , in intervalul 2022-2027, sunt :</w:t>
      </w:r>
    </w:p>
    <w:p w:rsidR="00A440B8" w:rsidRPr="002F6A0A" w:rsidRDefault="00A440B8" w:rsidP="00841AF8">
      <w:pPr>
        <w:spacing w:after="0"/>
        <w:rPr>
          <w:rFonts w:ascii="Times New Roman" w:hAnsi="Times New Roman"/>
          <w:b/>
          <w:sz w:val="24"/>
          <w:szCs w:val="24"/>
          <w:lang w:val="fr-FR"/>
        </w:rPr>
      </w:pPr>
      <w:r w:rsidRPr="002F6A0A">
        <w:rPr>
          <w:rFonts w:ascii="Times New Roman" w:hAnsi="Times New Roman"/>
          <w:b/>
          <w:sz w:val="24"/>
          <w:szCs w:val="24"/>
          <w:lang w:val="fr-FR"/>
        </w:rPr>
        <w:t xml:space="preserve">A.Dupa scopul serviciului : </w:t>
      </w:r>
      <w:r w:rsidRPr="002F6A0A">
        <w:rPr>
          <w:rFonts w:ascii="Times New Roman" w:hAnsi="Times New Roman"/>
          <w:sz w:val="24"/>
          <w:szCs w:val="24"/>
          <w:lang w:val="fr-FR"/>
        </w:rPr>
        <w:t>servicii de asistenta si suport pentru aisgurarea nevoilor de baza ale persoanei , servicii de ingrijire personala, de insertie/reinsertie etc</w:t>
      </w:r>
      <w:r w:rsidRPr="002F6A0A">
        <w:rPr>
          <w:rFonts w:ascii="Times New Roman" w:hAnsi="Times New Roman"/>
          <w:b/>
          <w:sz w:val="24"/>
          <w:szCs w:val="24"/>
          <w:lang w:val="fr-FR"/>
        </w:rPr>
        <w:t> ;</w:t>
      </w:r>
    </w:p>
    <w:p w:rsidR="00A440B8" w:rsidRPr="002F6A0A" w:rsidRDefault="00A440B8" w:rsidP="00841AF8">
      <w:pPr>
        <w:spacing w:after="0"/>
        <w:rPr>
          <w:rFonts w:ascii="Times New Roman" w:hAnsi="Times New Roman"/>
          <w:b/>
          <w:sz w:val="24"/>
          <w:szCs w:val="24"/>
          <w:lang w:val="fr-FR"/>
        </w:rPr>
      </w:pPr>
      <w:r w:rsidRPr="002F6A0A">
        <w:rPr>
          <w:rFonts w:ascii="Times New Roman" w:hAnsi="Times New Roman"/>
          <w:b/>
          <w:sz w:val="24"/>
          <w:szCs w:val="24"/>
          <w:lang w:val="fr-FR"/>
        </w:rPr>
        <w:t xml:space="preserve">B.Dupa categoriile de beneficiari : </w:t>
      </w:r>
      <w:r w:rsidRPr="002F6A0A">
        <w:rPr>
          <w:rFonts w:ascii="Times New Roman" w:hAnsi="Times New Roman"/>
          <w:sz w:val="24"/>
          <w:szCs w:val="24"/>
          <w:lang w:val="fr-FR"/>
        </w:rPr>
        <w:t>serviciile sociale destinate copilului/familiei, persoanelor cu dizabilitate, persoanelor varstnice, victimelor violentei in familie, persoane cu afectiuni psihice, persoanelor , prsoane cu diverite adictii, respectiv consum de alcool, dorguri, alte substante toxice, internet, efectului de bournout, persoanelor private de libertate etc</w:t>
      </w:r>
    </w:p>
    <w:p w:rsidR="00A440B8" w:rsidRPr="002F6A0A" w:rsidRDefault="00A440B8" w:rsidP="00841AF8">
      <w:pPr>
        <w:spacing w:after="0"/>
        <w:rPr>
          <w:rFonts w:ascii="Times New Roman" w:hAnsi="Times New Roman"/>
          <w:b/>
          <w:sz w:val="24"/>
          <w:szCs w:val="24"/>
          <w:lang w:val="fr-FR"/>
        </w:rPr>
      </w:pPr>
      <w:r w:rsidRPr="002F6A0A">
        <w:rPr>
          <w:rFonts w:ascii="Times New Roman" w:hAnsi="Times New Roman"/>
          <w:b/>
          <w:sz w:val="24"/>
          <w:szCs w:val="24"/>
          <w:lang w:val="fr-FR"/>
        </w:rPr>
        <w:t>C.Dupa regimul de asistare :</w:t>
      </w:r>
    </w:p>
    <w:p w:rsidR="00A440B8" w:rsidRPr="002F6A0A" w:rsidRDefault="00A440B8" w:rsidP="00841AF8">
      <w:pPr>
        <w:pStyle w:val="ListParagraph"/>
        <w:numPr>
          <w:ilvl w:val="0"/>
          <w:numId w:val="7"/>
        </w:numPr>
        <w:spacing w:after="0"/>
        <w:rPr>
          <w:rFonts w:ascii="Times New Roman" w:hAnsi="Times New Roman"/>
          <w:b/>
          <w:sz w:val="24"/>
          <w:szCs w:val="24"/>
          <w:lang w:val="fr-FR"/>
        </w:rPr>
      </w:pPr>
      <w:r w:rsidRPr="002F6A0A">
        <w:rPr>
          <w:rFonts w:ascii="Times New Roman" w:hAnsi="Times New Roman"/>
          <w:b/>
          <w:sz w:val="24"/>
          <w:szCs w:val="24"/>
          <w:lang w:val="fr-FR"/>
        </w:rPr>
        <w:t>in comunitate ;</w:t>
      </w:r>
    </w:p>
    <w:p w:rsidR="00A440B8" w:rsidRPr="002F6A0A" w:rsidRDefault="00A440B8" w:rsidP="00841AF8">
      <w:pPr>
        <w:pStyle w:val="ListParagraph"/>
        <w:numPr>
          <w:ilvl w:val="0"/>
          <w:numId w:val="7"/>
        </w:numPr>
        <w:spacing w:after="0"/>
        <w:rPr>
          <w:rFonts w:ascii="Times New Roman" w:hAnsi="Times New Roman"/>
          <w:b/>
          <w:sz w:val="24"/>
          <w:szCs w:val="24"/>
          <w:lang w:val="fr-FR"/>
        </w:rPr>
      </w:pPr>
      <w:r w:rsidRPr="002F6A0A">
        <w:rPr>
          <w:rFonts w:ascii="Times New Roman" w:hAnsi="Times New Roman"/>
          <w:b/>
          <w:sz w:val="24"/>
          <w:szCs w:val="24"/>
          <w:lang w:val="fr-FR"/>
        </w:rPr>
        <w:t>la domiciliul persoanei care acorda serviciul ;</w:t>
      </w:r>
    </w:p>
    <w:p w:rsidR="00A440B8" w:rsidRPr="002F6A0A" w:rsidRDefault="00A440B8" w:rsidP="00841AF8">
      <w:pPr>
        <w:spacing w:after="0"/>
        <w:rPr>
          <w:rFonts w:ascii="Times New Roman" w:hAnsi="Times New Roman"/>
          <w:sz w:val="24"/>
          <w:szCs w:val="24"/>
          <w:lang w:val="fr-FR"/>
        </w:rPr>
      </w:pPr>
      <w:r w:rsidRPr="002F6A0A">
        <w:rPr>
          <w:rFonts w:ascii="Times New Roman" w:hAnsi="Times New Roman"/>
          <w:b/>
          <w:sz w:val="24"/>
          <w:szCs w:val="24"/>
          <w:lang w:val="fr-FR"/>
        </w:rPr>
        <w:t xml:space="preserve">D.Dupa regimul juridic al </w:t>
      </w:r>
      <w:r w:rsidRPr="002F6A0A">
        <w:rPr>
          <w:rFonts w:ascii="Times New Roman" w:hAnsi="Times New Roman"/>
          <w:sz w:val="24"/>
          <w:szCs w:val="24"/>
          <w:lang w:val="fr-FR"/>
        </w:rPr>
        <w:t>furnizorului serviciile sociale pot fi organizate ca structuri publice sau private ;</w:t>
      </w:r>
    </w:p>
    <w:p w:rsidR="00A440B8" w:rsidRPr="002F6A0A" w:rsidRDefault="00A440B8" w:rsidP="00A93F38">
      <w:pPr>
        <w:pStyle w:val="ListParagraph"/>
        <w:spacing w:after="0"/>
        <w:ind w:left="90"/>
        <w:rPr>
          <w:rFonts w:ascii="Times New Roman" w:hAnsi="Times New Roman"/>
          <w:b/>
          <w:sz w:val="24"/>
          <w:szCs w:val="24"/>
          <w:lang w:val="fr-FR"/>
        </w:rPr>
      </w:pPr>
    </w:p>
    <w:p w:rsidR="00A440B8" w:rsidRPr="002F6A0A" w:rsidRDefault="00A440B8" w:rsidP="006319F9">
      <w:pPr>
        <w:pStyle w:val="ListParagraph"/>
        <w:spacing w:after="0"/>
        <w:ind w:left="0"/>
        <w:rPr>
          <w:rFonts w:ascii="Times New Roman" w:hAnsi="Times New Roman"/>
          <w:sz w:val="24"/>
          <w:szCs w:val="24"/>
          <w:lang w:val="fr-FR"/>
        </w:rPr>
      </w:pPr>
    </w:p>
    <w:p w:rsidR="00A440B8" w:rsidRPr="002F6A0A" w:rsidRDefault="00A440B8" w:rsidP="002F6A0A">
      <w:pPr>
        <w:spacing w:after="0"/>
        <w:rPr>
          <w:rFonts w:ascii="Times New Roman" w:hAnsi="Times New Roman"/>
          <w:b/>
          <w:sz w:val="24"/>
          <w:szCs w:val="24"/>
          <w:lang w:val="fr-FR"/>
        </w:rPr>
      </w:pPr>
      <w:r w:rsidRPr="002F6A0A">
        <w:rPr>
          <w:rFonts w:ascii="Times New Roman" w:hAnsi="Times New Roman"/>
          <w:b/>
          <w:sz w:val="24"/>
          <w:szCs w:val="24"/>
          <w:lang w:val="fr-FR"/>
        </w:rPr>
        <w:t>Capitolul IV     PLANUL LOCAL DE ACTIUNE PENTRU IMPLEMENTAREA DE DEZVOLTARE A SERVICIILOR SOCIALE LA NIVELUL COMUNEI MARACINENI</w:t>
      </w:r>
    </w:p>
    <w:p w:rsidR="00A440B8" w:rsidRPr="002F6A0A" w:rsidRDefault="00A440B8" w:rsidP="005B592F">
      <w:pPr>
        <w:spacing w:after="0"/>
        <w:rPr>
          <w:rFonts w:ascii="Times New Roman" w:hAnsi="Times New Roman"/>
          <w:sz w:val="24"/>
          <w:szCs w:val="24"/>
          <w:lang w:val="fr-FR"/>
        </w:rPr>
      </w:pPr>
    </w:p>
    <w:p w:rsidR="00A440B8" w:rsidRPr="002F6A0A" w:rsidRDefault="00A440B8" w:rsidP="0000469E">
      <w:pPr>
        <w:spacing w:after="0"/>
        <w:rPr>
          <w:rFonts w:ascii="Times New Roman" w:hAnsi="Times New Roman"/>
          <w:b/>
          <w:sz w:val="24"/>
          <w:szCs w:val="24"/>
          <w:lang w:val="fr-FR"/>
        </w:rPr>
      </w:pPr>
      <w:r w:rsidRPr="002F6A0A">
        <w:rPr>
          <w:rFonts w:ascii="Times New Roman" w:hAnsi="Times New Roman"/>
          <w:b/>
          <w:sz w:val="24"/>
          <w:szCs w:val="24"/>
          <w:lang w:val="fr-FR"/>
        </w:rPr>
        <w:t>I.Obiectiv general</w:t>
      </w:r>
    </w:p>
    <w:p w:rsidR="00A440B8" w:rsidRPr="002F6A0A" w:rsidRDefault="00A440B8" w:rsidP="0000469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Infiintarea si dezvoltarea unui sistem realist si eficient de servicii sociale la nivelul comunei , capabil sa asigure incluziunea sociala a tuturor categoriilor vulnerabile , cresterea calitatii vietii, tratament egal, nediscriminare si dreptul la o viata  demna pentru toti locuitorii comunei Maracineni.</w:t>
      </w:r>
    </w:p>
    <w:p w:rsidR="00A440B8" w:rsidRPr="002F6A0A" w:rsidRDefault="00A440B8" w:rsidP="0000469E">
      <w:pPr>
        <w:spacing w:after="0"/>
        <w:jc w:val="both"/>
        <w:rPr>
          <w:rFonts w:ascii="Times New Roman" w:hAnsi="Times New Roman"/>
          <w:sz w:val="24"/>
          <w:szCs w:val="24"/>
          <w:lang w:val="fr-FR"/>
        </w:rPr>
      </w:pPr>
      <w:r w:rsidRPr="002F6A0A">
        <w:rPr>
          <w:rFonts w:ascii="Times New Roman" w:hAnsi="Times New Roman"/>
          <w:sz w:val="24"/>
          <w:szCs w:val="24"/>
          <w:lang w:val="fr-FR"/>
        </w:rPr>
        <w:t xml:space="preserve">     Implementarea se concretizează în realizarea obiectivelor definite în strategie, având la baza procesul de transformare a resurselor disponibile (materiale, financiare, umane) în rezultate calitative și cantitative, astfel încât strategia să-și îndeplinească misiunea asumată.</w:t>
      </w:r>
    </w:p>
    <w:p w:rsidR="00A440B8" w:rsidRPr="002F6A0A" w:rsidRDefault="00A440B8" w:rsidP="005B592F">
      <w:pPr>
        <w:spacing w:after="0"/>
        <w:rPr>
          <w:rFonts w:ascii="Times New Roman" w:hAnsi="Times New Roman"/>
          <w:sz w:val="24"/>
          <w:szCs w:val="24"/>
          <w:lang w:val="fr-FR"/>
        </w:rPr>
      </w:pPr>
    </w:p>
    <w:p w:rsidR="00A440B8" w:rsidRPr="002F6A0A" w:rsidRDefault="00A440B8" w:rsidP="005B592F">
      <w:pPr>
        <w:spacing w:after="0"/>
        <w:rPr>
          <w:rFonts w:ascii="Times New Roman" w:hAnsi="Times New Roman"/>
          <w:b/>
          <w:sz w:val="24"/>
          <w:szCs w:val="24"/>
          <w:lang w:val="fr-FR"/>
        </w:rPr>
      </w:pPr>
      <w:r w:rsidRPr="002F6A0A">
        <w:rPr>
          <w:rFonts w:ascii="Times New Roman" w:hAnsi="Times New Roman"/>
          <w:b/>
          <w:sz w:val="24"/>
          <w:szCs w:val="24"/>
          <w:lang w:val="fr-FR"/>
        </w:rPr>
        <w:t>Obiective specifice :</w:t>
      </w:r>
    </w:p>
    <w:p w:rsidR="00A440B8" w:rsidRPr="002F6A0A" w:rsidRDefault="00A440B8" w:rsidP="0000469E">
      <w:pPr>
        <w:spacing w:after="0"/>
        <w:rPr>
          <w:rFonts w:ascii="Times New Roman" w:hAnsi="Times New Roman"/>
          <w:sz w:val="24"/>
          <w:szCs w:val="24"/>
          <w:u w:val="single"/>
          <w:lang w:val="fr-FR"/>
        </w:rPr>
      </w:pPr>
      <w:r w:rsidRPr="002F6A0A">
        <w:rPr>
          <w:rFonts w:ascii="Times New Roman" w:hAnsi="Times New Roman"/>
          <w:sz w:val="24"/>
          <w:szCs w:val="24"/>
          <w:u w:val="single"/>
          <w:lang w:val="fr-FR"/>
        </w:rPr>
        <w:t>Obiective specifice 1 : Implementarea unitara si coerenta a prevederilor legale din domeniul asistentei sociale , corelate cu nevoile si problemele sociale ale Grupului țintă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A440B8" w:rsidRPr="00125C44" w:rsidTr="00125C44">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Actiuni/Masuri/Activitati</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Termen</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Responsabili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Colectarea informatiilor necesare identificarii sau actualizarii nevoilor sociale la nivelul comunei Maracinein</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Permanent</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Constituirea categoriilor de beneficiari de servicii sociale la nivelul localitatii, repartizati in functie de tipurilw de servicii sociale reglementate de lege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Permanent</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Asigurarea si urmarirea incadrarii in standardele de cost si de calitate pentru serviciile sociale acordate, cu respectarea prevederilor legale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Asigurarea resurselor financiare , materiale si umane necesare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Permanent</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Consiliul Local Maracineni</w:t>
            </w:r>
          </w:p>
        </w:tc>
      </w:tr>
    </w:tbl>
    <w:p w:rsidR="00A440B8" w:rsidRPr="002F6A0A" w:rsidRDefault="00A440B8" w:rsidP="0000469E">
      <w:pPr>
        <w:spacing w:after="0"/>
        <w:rPr>
          <w:rFonts w:ascii="Times New Roman" w:hAnsi="Times New Roman"/>
          <w:sz w:val="24"/>
          <w:szCs w:val="24"/>
          <w:u w:val="single"/>
          <w:lang w:val="fr-FR"/>
        </w:rPr>
      </w:pPr>
    </w:p>
    <w:p w:rsidR="00A440B8" w:rsidRPr="002F6A0A" w:rsidRDefault="00A440B8" w:rsidP="00A43952">
      <w:pPr>
        <w:spacing w:after="0"/>
        <w:rPr>
          <w:rFonts w:ascii="Times New Roman" w:hAnsi="Times New Roman"/>
          <w:sz w:val="24"/>
          <w:szCs w:val="24"/>
          <w:u w:val="single"/>
          <w:lang w:val="fr-FR"/>
        </w:rPr>
      </w:pPr>
      <w:r w:rsidRPr="002F6A0A">
        <w:rPr>
          <w:rFonts w:ascii="Times New Roman" w:hAnsi="Times New Roman"/>
          <w:sz w:val="24"/>
          <w:szCs w:val="24"/>
          <w:u w:val="single"/>
          <w:lang w:val="fr-FR"/>
        </w:rPr>
        <w:t>Obiectiv specific 2 :  Actualizarea continua a unei baze de date care sa cuprinda date privind beneficiarii (date de contact, varsta, adrese de domiciliu, nivel de pregatire scolara si profesionala ), date ale indemnizatiilor acordate, (ajutoare sociale, ajutoare de urgenta, ajutoare pentru incalzirea locuintei, ), precum si alte informatii relevante pentru complectarea bazei de date.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A440B8" w:rsidRPr="00125C44" w:rsidTr="00125C44">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Actiuni/Masuri/Activitati</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Termen</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Responsabili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Masuri de facilitatre a accesului persoanelor aflate in grupul tinta in acordarea ajutoarelor financiare , materiale si medicale pentru situatiile reglementate de lege ;</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Crearea unei evidentei informatizate (fisiere, foldare, tabele centralizatoare etc.) care sa cuprinda datele necesare la beneficiarii de servicii sociale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Permanent</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Centralizarea datelor, verificarea si colerarea cu evidentele numerice, financiare din compartimentul resurse umane, contabilitate etc</w:t>
            </w:r>
          </w:p>
        </w:tc>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Anual in fiecare trimestru I</w:t>
            </w:r>
          </w:p>
        </w:tc>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Actualizarea continua a Bazei de date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bl>
    <w:p w:rsidR="00A440B8" w:rsidRPr="002F6A0A" w:rsidRDefault="00A440B8" w:rsidP="00A43952">
      <w:pPr>
        <w:spacing w:after="0"/>
        <w:rPr>
          <w:rFonts w:ascii="Times New Roman" w:hAnsi="Times New Roman"/>
          <w:sz w:val="24"/>
          <w:szCs w:val="24"/>
          <w:lang w:val="fr-FR"/>
        </w:rPr>
      </w:pPr>
    </w:p>
    <w:p w:rsidR="00A440B8" w:rsidRPr="002F6A0A" w:rsidRDefault="00A440B8" w:rsidP="002F3EA3">
      <w:pPr>
        <w:spacing w:after="0"/>
        <w:rPr>
          <w:rFonts w:ascii="Times New Roman" w:hAnsi="Times New Roman"/>
          <w:sz w:val="24"/>
          <w:szCs w:val="24"/>
          <w:u w:val="single"/>
          <w:lang w:val="fr-FR"/>
        </w:rPr>
      </w:pPr>
      <w:r w:rsidRPr="002F6A0A">
        <w:rPr>
          <w:rFonts w:ascii="Times New Roman" w:hAnsi="Times New Roman"/>
          <w:sz w:val="24"/>
          <w:szCs w:val="24"/>
          <w:u w:val="single"/>
          <w:lang w:val="fr-FR"/>
        </w:rPr>
        <w:t>Obiectiv specific 3 :  Realizarea unor parteneriate publice-public, public-privat cu alte autoritati sau instituii publice, ONG-uri, centre sociale, etc , adaptate nevoilor socialesi resurselor disponibile la nivelul comunei si realizate dupa efectuarea unor studii de piata referitoare la nevoile sociale si prioritatile generale ale comunitatii locale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A440B8" w:rsidRPr="00125C44" w:rsidTr="00125C44">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Actiuni/Masuri/Activitati</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Termen</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Responsabili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Elaborarea procedurilor de selectie a proiectelor de parteneriat, potrivit legii</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Anual</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buget, finante, contabilitate din aparatul de specialitate a Primarului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Parcurgerea procedurilor de selectie ; publicarea anuntului de participare, inscrierea candidatilor, prezentarea propunerilor de proiecte, verificarea eligibilitatii si indeplinirii conditiilor tehnice si economice etc</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Anual</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buget, finante, contabilitate din aparatul de specialitate a Primarului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Evaluarea proiectelor in conformitate cu criteriile generale si specific de evaluare si incheierea contractelor de parteneriat</w:t>
            </w:r>
          </w:p>
        </w:tc>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 xml:space="preserve">Anual </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Primarul comunei Maracineni si reprezentantii furnizorilor de servicii sociale publice si privati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Incheierea contractelor si implementarea proiectelor in parteneriat cu autoritatea /institutia /furnizorul privat desemnat castigator in urma selectiei</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Anual</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Primarul comunei Maracineni si reprezentantii furnizorilor de servicii sociale publice si privati</w:t>
            </w:r>
          </w:p>
        </w:tc>
      </w:tr>
    </w:tbl>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lang w:val="fr-FR"/>
        </w:rPr>
      </w:pPr>
    </w:p>
    <w:p w:rsidR="00A440B8" w:rsidRPr="002F6A0A" w:rsidRDefault="00A440B8" w:rsidP="006A4DBE">
      <w:pPr>
        <w:spacing w:after="0"/>
        <w:rPr>
          <w:rFonts w:ascii="Times New Roman" w:hAnsi="Times New Roman"/>
          <w:sz w:val="24"/>
          <w:szCs w:val="24"/>
          <w:u w:val="single"/>
          <w:lang w:val="fr-FR"/>
        </w:rPr>
      </w:pPr>
      <w:r w:rsidRPr="002F6A0A">
        <w:rPr>
          <w:rFonts w:ascii="Times New Roman" w:hAnsi="Times New Roman"/>
          <w:sz w:val="24"/>
          <w:szCs w:val="24"/>
          <w:u w:val="single"/>
          <w:lang w:val="fr-FR"/>
        </w:rPr>
        <w:t xml:space="preserve">Obiectiv specific 4  :  Dezvoltarea unor atitudini pro-active si participative in randul populatiei localitatii si a beneficiarilor de servicii sociale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2"/>
        <w:gridCol w:w="3192"/>
        <w:gridCol w:w="3192"/>
      </w:tblGrid>
      <w:tr w:rsidR="00A440B8" w:rsidRPr="00125C44" w:rsidTr="00125C44">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Actiuni/Masuri/Activitati</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Termen</w:t>
            </w:r>
          </w:p>
        </w:tc>
        <w:tc>
          <w:tcPr>
            <w:tcW w:w="3192" w:type="dxa"/>
          </w:tcPr>
          <w:p w:rsidR="00A440B8" w:rsidRPr="00125C44" w:rsidRDefault="00A440B8" w:rsidP="00125C44">
            <w:pPr>
              <w:spacing w:after="0" w:line="240" w:lineRule="auto"/>
              <w:rPr>
                <w:rFonts w:ascii="Times New Roman" w:hAnsi="Times New Roman"/>
                <w:b/>
                <w:sz w:val="20"/>
                <w:szCs w:val="20"/>
                <w:u w:val="single"/>
                <w:lang w:val="fr-FR"/>
              </w:rPr>
            </w:pPr>
            <w:r w:rsidRPr="00125C44">
              <w:rPr>
                <w:rFonts w:ascii="Times New Roman" w:hAnsi="Times New Roman"/>
                <w:b/>
                <w:sz w:val="20"/>
                <w:szCs w:val="20"/>
                <w:u w:val="single"/>
                <w:lang w:val="fr-FR"/>
              </w:rPr>
              <w:t>Responsabili</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Informare si consiliere  a locuitorilor comunei Maracineni , in orice domeniu de interes al serviciilor si masurilor sociale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Masuri  de implicare  a asistentului social/ asistentilor medicali comunitari/si/sau a medicilor de familie din localitate in programele de prevenire a starii de sanatate a populatiei comunei Maracineni, indieferent de vârstă</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Organizarea de grupuri de informare pe diverse tematici, in vederea reducerii riscului de abuz, a situatiilor de risc , neglijarea pentru orice persoana aflata in dificultate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rPr>
            </w:pPr>
            <w:r w:rsidRPr="00125C44">
              <w:rPr>
                <w:rFonts w:ascii="Times New Roman" w:hAnsi="Times New Roman"/>
                <w:sz w:val="20"/>
                <w:szCs w:val="20"/>
                <w:u w:val="single"/>
              </w:rPr>
              <w:t>Organizarea unor intalniri periodice , la care vor participa personalul primariei, parteneri, reprezentanti ai beneficiarilor si ai comunitatii, alte persoane cu pregatire in domeniul asistentei sociale, altiinivitati , unde vor fi prezentate problemele persoanel sau de grup ale comunitatii</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 , asociatii, fundatii cu activitati de asistenta sociala, reprezentanti ai beneficiarilor</w:t>
            </w:r>
          </w:p>
        </w:tc>
      </w:tr>
      <w:tr w:rsidR="00A440B8" w:rsidRPr="00125C44" w:rsidTr="00125C44">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Programme de sprijinire pentru copii si tinerii de etnie roma in vederea urmarii unei forme de invatamant , si de support pentru cei care sunt identificati ca poseda calitati deosebite</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2022-2027</w:t>
            </w:r>
          </w:p>
        </w:tc>
        <w:tc>
          <w:tcPr>
            <w:tcW w:w="3192" w:type="dxa"/>
          </w:tcPr>
          <w:p w:rsidR="00A440B8" w:rsidRPr="00125C44" w:rsidRDefault="00A440B8" w:rsidP="00125C44">
            <w:pPr>
              <w:spacing w:after="0" w:line="240" w:lineRule="auto"/>
              <w:rPr>
                <w:rFonts w:ascii="Times New Roman" w:hAnsi="Times New Roman"/>
                <w:sz w:val="20"/>
                <w:szCs w:val="20"/>
                <w:u w:val="single"/>
                <w:lang w:val="fr-FR"/>
              </w:rPr>
            </w:pPr>
            <w:r w:rsidRPr="00125C44">
              <w:rPr>
                <w:rFonts w:ascii="Times New Roman" w:hAnsi="Times New Roman"/>
                <w:sz w:val="20"/>
                <w:szCs w:val="20"/>
                <w:u w:val="single"/>
                <w:lang w:val="fr-FR"/>
              </w:rPr>
              <w:t>Compartimentul de Asistenta Sociala , reprezentanti ai comunitatii de romi</w:t>
            </w:r>
          </w:p>
        </w:tc>
      </w:tr>
    </w:tbl>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lang w:val="fr-FR"/>
        </w:rPr>
      </w:pPr>
      <w:r>
        <w:rPr>
          <w:rFonts w:ascii="Times New Roman" w:hAnsi="Times New Roman"/>
          <w:sz w:val="24"/>
          <w:szCs w:val="24"/>
          <w:lang w:val="fr-FR"/>
        </w:rPr>
        <w:t xml:space="preserve">           </w:t>
      </w:r>
      <w:r w:rsidRPr="002F6A0A">
        <w:rPr>
          <w:rFonts w:ascii="Times New Roman" w:hAnsi="Times New Roman"/>
          <w:sz w:val="24"/>
          <w:szCs w:val="24"/>
          <w:lang w:val="fr-FR"/>
        </w:rPr>
        <w:t>In conformitate cu prevederile art.112 alin 3, lit.B din Legea asistentei sociale cu nr.292/2011 si in concordanta cu Planul de actiune de implementare a Strategieie pentru perioada 2022-2027 , anual se va elabora un pland de actiune privind serviciile sociale administrate si finantate din bugetul local.Acest plan va cuprinde date detaliate privind numarul si categoriile de beneficiari , serviciile sociale existente , serviciile sociale propuse pentru a fi infiintate, programul de contractare a servicilor din fonduri publice , bugetul estimat si sursele de finantare.</w:t>
      </w:r>
    </w:p>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lang w:val="fr-FR"/>
        </w:rPr>
      </w:pPr>
      <w:r w:rsidRPr="002F6A0A">
        <w:rPr>
          <w:rFonts w:ascii="Times New Roman" w:hAnsi="Times New Roman"/>
          <w:sz w:val="24"/>
          <w:szCs w:val="24"/>
          <w:lang w:val="fr-FR"/>
        </w:rPr>
        <w:t xml:space="preserve">       </w:t>
      </w:r>
      <w:r>
        <w:rPr>
          <w:rFonts w:ascii="Times New Roman" w:hAnsi="Times New Roman"/>
          <w:sz w:val="24"/>
          <w:szCs w:val="24"/>
          <w:lang w:val="fr-FR"/>
        </w:rPr>
        <w:t xml:space="preserve">  </w:t>
      </w:r>
      <w:r w:rsidRPr="002F6A0A">
        <w:rPr>
          <w:rFonts w:ascii="Times New Roman" w:hAnsi="Times New Roman"/>
          <w:sz w:val="24"/>
          <w:szCs w:val="24"/>
          <w:lang w:val="fr-FR"/>
        </w:rPr>
        <w:t xml:space="preserve">  In functie de rezultatele evaluarii si monitorizarii si in acord cu modificarile legislative sau modificarile intervenite in contextul social, economic, cultural , Strategia se poate revizui, modifica ori de cate ori este necesare.</w:t>
      </w:r>
    </w:p>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lang w:val="fr-FR"/>
        </w:rPr>
      </w:pPr>
    </w:p>
    <w:p w:rsidR="00A440B8" w:rsidRPr="002F6A0A" w:rsidRDefault="00A440B8" w:rsidP="00A43952">
      <w:pPr>
        <w:spacing w:after="0"/>
        <w:rPr>
          <w:rFonts w:ascii="Times New Roman" w:hAnsi="Times New Roman"/>
          <w:sz w:val="24"/>
          <w:szCs w:val="24"/>
        </w:rPr>
      </w:pPr>
      <w:r w:rsidRPr="002F6A0A">
        <w:rPr>
          <w:rFonts w:ascii="Times New Roman" w:hAnsi="Times New Roman"/>
          <w:sz w:val="24"/>
          <w:szCs w:val="24"/>
        </w:rPr>
        <w:t>Secretar General UAT,</w:t>
      </w:r>
    </w:p>
    <w:p w:rsidR="00A440B8" w:rsidRPr="002F6A0A" w:rsidRDefault="00A440B8" w:rsidP="00A43952">
      <w:pPr>
        <w:spacing w:after="0"/>
        <w:rPr>
          <w:rFonts w:ascii="Times New Roman" w:hAnsi="Times New Roman"/>
          <w:sz w:val="24"/>
          <w:szCs w:val="24"/>
        </w:rPr>
      </w:pPr>
      <w:r w:rsidRPr="002F6A0A">
        <w:rPr>
          <w:rFonts w:ascii="Times New Roman" w:hAnsi="Times New Roman"/>
          <w:sz w:val="24"/>
          <w:szCs w:val="24"/>
        </w:rPr>
        <w:t>Marinela BUJOR</w:t>
      </w:r>
    </w:p>
    <w:p w:rsidR="00A440B8" w:rsidRPr="002F6A0A" w:rsidRDefault="00A440B8" w:rsidP="00A43952">
      <w:pPr>
        <w:spacing w:after="0"/>
        <w:rPr>
          <w:rFonts w:ascii="Times New Roman" w:hAnsi="Times New Roman"/>
          <w:sz w:val="24"/>
          <w:szCs w:val="24"/>
        </w:rPr>
      </w:pPr>
    </w:p>
    <w:p w:rsidR="00A440B8" w:rsidRPr="002F6A0A" w:rsidRDefault="00A440B8" w:rsidP="006D22C7">
      <w:pPr>
        <w:spacing w:after="0"/>
        <w:jc w:val="right"/>
        <w:rPr>
          <w:rFonts w:ascii="Times New Roman" w:hAnsi="Times New Roman"/>
          <w:sz w:val="24"/>
          <w:szCs w:val="24"/>
        </w:rPr>
      </w:pPr>
      <w:r w:rsidRPr="002F6A0A">
        <w:rPr>
          <w:rFonts w:ascii="Times New Roman" w:hAnsi="Times New Roman"/>
          <w:sz w:val="24"/>
          <w:szCs w:val="24"/>
        </w:rPr>
        <w:t>Inspector asistenta sociala</w:t>
      </w:r>
    </w:p>
    <w:p w:rsidR="00A440B8" w:rsidRPr="002F6A0A" w:rsidRDefault="00A440B8" w:rsidP="006D22C7">
      <w:pPr>
        <w:spacing w:after="0"/>
        <w:jc w:val="right"/>
        <w:rPr>
          <w:rFonts w:ascii="Times New Roman" w:hAnsi="Times New Roman"/>
          <w:sz w:val="24"/>
          <w:szCs w:val="24"/>
          <w:lang w:val="fr-FR"/>
        </w:rPr>
      </w:pPr>
      <w:r w:rsidRPr="002F6A0A">
        <w:rPr>
          <w:rFonts w:ascii="Times New Roman" w:hAnsi="Times New Roman"/>
          <w:sz w:val="24"/>
          <w:szCs w:val="24"/>
          <w:lang w:val="fr-FR"/>
        </w:rPr>
        <w:t>Simona Soare</w:t>
      </w:r>
    </w:p>
    <w:p w:rsidR="00A440B8" w:rsidRPr="002F6A0A" w:rsidRDefault="00A440B8">
      <w:pPr>
        <w:spacing w:after="0"/>
        <w:jc w:val="right"/>
        <w:rPr>
          <w:rFonts w:ascii="Times New Roman" w:hAnsi="Times New Roman"/>
          <w:sz w:val="24"/>
          <w:szCs w:val="24"/>
          <w:lang w:val="fr-FR"/>
        </w:rPr>
      </w:pPr>
    </w:p>
    <w:sectPr w:rsidR="00A440B8" w:rsidRPr="002F6A0A" w:rsidSect="002B21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04840"/>
    <w:multiLevelType w:val="hybridMultilevel"/>
    <w:tmpl w:val="862A979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CCB4367"/>
    <w:multiLevelType w:val="hybridMultilevel"/>
    <w:tmpl w:val="73E233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6FC1E88"/>
    <w:multiLevelType w:val="hybridMultilevel"/>
    <w:tmpl w:val="6E227346"/>
    <w:lvl w:ilvl="0" w:tplc="ACFEF8E0">
      <w:start w:val="1"/>
      <w:numFmt w:val="lowerLetter"/>
      <w:lvlText w:val="%1)"/>
      <w:lvlJc w:val="left"/>
      <w:pPr>
        <w:ind w:left="405" w:hanging="360"/>
      </w:pPr>
      <w:rPr>
        <w:rFonts w:cs="Times New Roman" w:hint="default"/>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
    <w:nsid w:val="4B8A2072"/>
    <w:multiLevelType w:val="hybridMultilevel"/>
    <w:tmpl w:val="89FCF9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C867DF7"/>
    <w:multiLevelType w:val="hybridMultilevel"/>
    <w:tmpl w:val="862A979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10427D0"/>
    <w:multiLevelType w:val="hybridMultilevel"/>
    <w:tmpl w:val="862A979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95A38F9"/>
    <w:multiLevelType w:val="hybridMultilevel"/>
    <w:tmpl w:val="8F786E84"/>
    <w:lvl w:ilvl="0" w:tplc="04090009">
      <w:start w:val="1"/>
      <w:numFmt w:val="bullet"/>
      <w:lvlText w:val=""/>
      <w:lvlJc w:val="left"/>
      <w:pPr>
        <w:ind w:left="1605" w:hanging="360"/>
      </w:pPr>
      <w:rPr>
        <w:rFonts w:ascii="Wingdings" w:hAnsi="Wingdings" w:hint="default"/>
      </w:rPr>
    </w:lvl>
    <w:lvl w:ilvl="1" w:tplc="04090003" w:tentative="1">
      <w:start w:val="1"/>
      <w:numFmt w:val="bullet"/>
      <w:lvlText w:val="o"/>
      <w:lvlJc w:val="left"/>
      <w:pPr>
        <w:ind w:left="2325" w:hanging="360"/>
      </w:pPr>
      <w:rPr>
        <w:rFonts w:ascii="Courier New" w:hAnsi="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3952"/>
    <w:rsid w:val="0000469E"/>
    <w:rsid w:val="00125C44"/>
    <w:rsid w:val="00151A7D"/>
    <w:rsid w:val="001820BA"/>
    <w:rsid w:val="001A3B44"/>
    <w:rsid w:val="001C16B4"/>
    <w:rsid w:val="001D0A29"/>
    <w:rsid w:val="001D7F8A"/>
    <w:rsid w:val="001E4FE6"/>
    <w:rsid w:val="002401DF"/>
    <w:rsid w:val="0024067F"/>
    <w:rsid w:val="002B21BC"/>
    <w:rsid w:val="002D48EB"/>
    <w:rsid w:val="002D7774"/>
    <w:rsid w:val="002F0FAE"/>
    <w:rsid w:val="002F3EA3"/>
    <w:rsid w:val="002F6A0A"/>
    <w:rsid w:val="00324C52"/>
    <w:rsid w:val="0034461D"/>
    <w:rsid w:val="003500DB"/>
    <w:rsid w:val="003A348E"/>
    <w:rsid w:val="003A6C97"/>
    <w:rsid w:val="003E393B"/>
    <w:rsid w:val="00401415"/>
    <w:rsid w:val="00475FC4"/>
    <w:rsid w:val="00485143"/>
    <w:rsid w:val="004E004E"/>
    <w:rsid w:val="004E2C5A"/>
    <w:rsid w:val="00543E7D"/>
    <w:rsid w:val="005B592F"/>
    <w:rsid w:val="005C7262"/>
    <w:rsid w:val="005D28B1"/>
    <w:rsid w:val="006319F9"/>
    <w:rsid w:val="00647330"/>
    <w:rsid w:val="006578A5"/>
    <w:rsid w:val="006A4DBE"/>
    <w:rsid w:val="006D22C7"/>
    <w:rsid w:val="00701781"/>
    <w:rsid w:val="007767DD"/>
    <w:rsid w:val="007F4C0B"/>
    <w:rsid w:val="00841AF8"/>
    <w:rsid w:val="00852A87"/>
    <w:rsid w:val="009C5D07"/>
    <w:rsid w:val="009D04C5"/>
    <w:rsid w:val="00A275A0"/>
    <w:rsid w:val="00A43952"/>
    <w:rsid w:val="00A440B8"/>
    <w:rsid w:val="00A75C9B"/>
    <w:rsid w:val="00A93F38"/>
    <w:rsid w:val="00AA5770"/>
    <w:rsid w:val="00AF20CD"/>
    <w:rsid w:val="00B604FE"/>
    <w:rsid w:val="00BC3D1B"/>
    <w:rsid w:val="00C04E89"/>
    <w:rsid w:val="00C52F16"/>
    <w:rsid w:val="00C87EA5"/>
    <w:rsid w:val="00CA3F6D"/>
    <w:rsid w:val="00D03BB5"/>
    <w:rsid w:val="00D07E14"/>
    <w:rsid w:val="00D34916"/>
    <w:rsid w:val="00D751F2"/>
    <w:rsid w:val="00DA66A5"/>
    <w:rsid w:val="00E34FC1"/>
    <w:rsid w:val="00E72733"/>
    <w:rsid w:val="00F06209"/>
    <w:rsid w:val="00F508C1"/>
    <w:rsid w:val="00FD5B9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1B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604FE"/>
    <w:pPr>
      <w:ind w:left="720"/>
      <w:contextualSpacing/>
    </w:pPr>
  </w:style>
  <w:style w:type="table" w:styleId="TableGrid">
    <w:name w:val="Table Grid"/>
    <w:basedOn w:val="TableNormal"/>
    <w:uiPriority w:val="99"/>
    <w:rsid w:val="00F0620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3006</Words>
  <Characters>17137</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Anexa nr</dc:title>
  <dc:subject/>
  <dc:creator>Mihaela</dc:creator>
  <cp:keywords/>
  <dc:description/>
  <cp:lastModifiedBy>Marinela Bujor</cp:lastModifiedBy>
  <cp:revision>2</cp:revision>
  <cp:lastPrinted>2022-01-17T08:41:00Z</cp:lastPrinted>
  <dcterms:created xsi:type="dcterms:W3CDTF">2022-01-21T11:24:00Z</dcterms:created>
  <dcterms:modified xsi:type="dcterms:W3CDTF">2022-01-21T11:24:00Z</dcterms:modified>
</cp:coreProperties>
</file>