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995"/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89"/>
        <w:gridCol w:w="3847"/>
        <w:gridCol w:w="3821"/>
      </w:tblGrid>
      <w:tr w:rsidR="00BF2A97" w:rsidTr="0092772E">
        <w:tc>
          <w:tcPr>
            <w:tcW w:w="671" w:type="pct"/>
            <w:shd w:val="clear" w:color="auto" w:fill="999999"/>
          </w:tcPr>
          <w:p w:rsidR="00BF2A97" w:rsidRDefault="00BF2A97" w:rsidP="00260436">
            <w:pPr>
              <w:jc w:val="center"/>
              <w:rPr>
                <w:b/>
                <w:i/>
                <w:caps/>
              </w:rPr>
            </w:pPr>
            <w:r>
              <w:rPr>
                <w:b/>
                <w:i/>
                <w:caps/>
              </w:rPr>
              <w:t>68.50.50</w:t>
            </w:r>
          </w:p>
        </w:tc>
        <w:tc>
          <w:tcPr>
            <w:tcW w:w="2172" w:type="pct"/>
            <w:shd w:val="clear" w:color="auto" w:fill="999999"/>
          </w:tcPr>
          <w:p w:rsidR="00BF2A97" w:rsidRDefault="00BF2A97" w:rsidP="00260436">
            <w:pPr>
              <w:jc w:val="center"/>
              <w:rPr>
                <w:b/>
                <w:i/>
                <w:caps/>
              </w:rPr>
            </w:pPr>
            <w:r>
              <w:rPr>
                <w:b/>
                <w:i/>
                <w:caps/>
              </w:rPr>
              <w:t>titlul ii – bunuri si servicii</w:t>
            </w:r>
          </w:p>
          <w:p w:rsidR="00BF2A97" w:rsidRDefault="00BF2A97" w:rsidP="002604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Centru de Zi  Albă ca Zăpada şi cei 60 de pitici</w:t>
            </w:r>
          </w:p>
          <w:p w:rsidR="00BF2A97" w:rsidRDefault="00BF2A97" w:rsidP="00260436">
            <w:pPr>
              <w:jc w:val="center"/>
              <w:rPr>
                <w:i/>
              </w:rPr>
            </w:pPr>
            <w:r>
              <w:rPr>
                <w:b/>
                <w:i/>
              </w:rPr>
              <w:t>total, din care:</w:t>
            </w:r>
          </w:p>
        </w:tc>
        <w:tc>
          <w:tcPr>
            <w:tcW w:w="2157" w:type="pct"/>
            <w:shd w:val="clear" w:color="auto" w:fill="999999"/>
          </w:tcPr>
          <w:p w:rsidR="00BF2A97" w:rsidRDefault="00BF2A97" w:rsidP="0040552D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1929000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20.01.01</w:t>
            </w:r>
          </w:p>
        </w:tc>
        <w:tc>
          <w:tcPr>
            <w:tcW w:w="2172" w:type="pct"/>
          </w:tcPr>
          <w:p w:rsidR="00BF2A97" w:rsidRDefault="00BF2A97" w:rsidP="00260436">
            <w:pPr>
              <w:jc w:val="center"/>
            </w:pPr>
            <w:r>
              <w:t>Furnituri de birou</w:t>
            </w:r>
          </w:p>
        </w:tc>
        <w:tc>
          <w:tcPr>
            <w:tcW w:w="2157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15.000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20.01.02</w:t>
            </w:r>
          </w:p>
        </w:tc>
        <w:tc>
          <w:tcPr>
            <w:tcW w:w="2172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t>Materiale pentru curătenie</w:t>
            </w:r>
          </w:p>
        </w:tc>
        <w:tc>
          <w:tcPr>
            <w:tcW w:w="2157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10.000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20.01.03</w:t>
            </w:r>
          </w:p>
        </w:tc>
        <w:tc>
          <w:tcPr>
            <w:tcW w:w="2172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t>încălzit, iluminat şi forta motrica</w:t>
            </w:r>
          </w:p>
        </w:tc>
        <w:tc>
          <w:tcPr>
            <w:tcW w:w="2157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25.000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20.01.04</w:t>
            </w:r>
          </w:p>
        </w:tc>
        <w:tc>
          <w:tcPr>
            <w:tcW w:w="2172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t>Apa, canal si salubritate</w:t>
            </w:r>
          </w:p>
        </w:tc>
        <w:tc>
          <w:tcPr>
            <w:tcW w:w="2157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8.000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20.01.09</w:t>
            </w:r>
          </w:p>
        </w:tc>
        <w:tc>
          <w:tcPr>
            <w:tcW w:w="2172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t>Materiale şi prestări de servicii</w:t>
            </w:r>
          </w:p>
        </w:tc>
        <w:tc>
          <w:tcPr>
            <w:tcW w:w="2157" w:type="pct"/>
          </w:tcPr>
          <w:p w:rsidR="00BF2A97" w:rsidRDefault="00BF2A97" w:rsidP="0040552D">
            <w:pPr>
              <w:jc w:val="center"/>
              <w:rPr>
                <w:caps/>
              </w:rPr>
            </w:pPr>
            <w:r>
              <w:rPr>
                <w:caps/>
              </w:rPr>
              <w:t>1800 000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20.04.01</w:t>
            </w:r>
          </w:p>
        </w:tc>
        <w:tc>
          <w:tcPr>
            <w:tcW w:w="2172" w:type="pct"/>
          </w:tcPr>
          <w:p w:rsidR="00BF2A97" w:rsidRDefault="00BF2A97" w:rsidP="00260436">
            <w:pPr>
              <w:jc w:val="center"/>
            </w:pPr>
            <w:r>
              <w:t>Medicamente</w:t>
            </w:r>
          </w:p>
        </w:tc>
        <w:tc>
          <w:tcPr>
            <w:tcW w:w="2157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3.000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20.04.04</w:t>
            </w:r>
          </w:p>
        </w:tc>
        <w:tc>
          <w:tcPr>
            <w:tcW w:w="2172" w:type="pct"/>
          </w:tcPr>
          <w:p w:rsidR="00BF2A97" w:rsidRDefault="00BF2A97" w:rsidP="00260436">
            <w:pPr>
              <w:jc w:val="center"/>
            </w:pPr>
            <w:r>
              <w:t>Dezinfectanti</w:t>
            </w:r>
          </w:p>
        </w:tc>
        <w:tc>
          <w:tcPr>
            <w:tcW w:w="2157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3.000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20.05.30</w:t>
            </w:r>
          </w:p>
        </w:tc>
        <w:tc>
          <w:tcPr>
            <w:tcW w:w="2172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t>Alte obiecte de inventar</w:t>
            </w:r>
          </w:p>
        </w:tc>
        <w:tc>
          <w:tcPr>
            <w:tcW w:w="2157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50.000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20.30.30</w:t>
            </w:r>
          </w:p>
        </w:tc>
        <w:tc>
          <w:tcPr>
            <w:tcW w:w="2172" w:type="pct"/>
          </w:tcPr>
          <w:p w:rsidR="00BF2A97" w:rsidRDefault="00BF2A97" w:rsidP="00260436">
            <w:r>
              <w:t>Alte cheltuieli cu bunuri si servicii</w:t>
            </w:r>
          </w:p>
        </w:tc>
        <w:tc>
          <w:tcPr>
            <w:tcW w:w="2157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10.000</w:t>
            </w:r>
          </w:p>
        </w:tc>
      </w:tr>
      <w:tr w:rsidR="00BF2A97" w:rsidTr="0092772E">
        <w:tc>
          <w:tcPr>
            <w:tcW w:w="671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20.14</w:t>
            </w:r>
          </w:p>
        </w:tc>
        <w:tc>
          <w:tcPr>
            <w:tcW w:w="2172" w:type="pct"/>
          </w:tcPr>
          <w:p w:rsidR="00BF2A97" w:rsidRDefault="00BF2A97" w:rsidP="00260436">
            <w:pPr>
              <w:jc w:val="center"/>
            </w:pPr>
            <w:r>
              <w:t>Medicina Muncii</w:t>
            </w:r>
          </w:p>
        </w:tc>
        <w:tc>
          <w:tcPr>
            <w:tcW w:w="2157" w:type="pct"/>
          </w:tcPr>
          <w:p w:rsidR="00BF2A97" w:rsidRDefault="00BF2A97" w:rsidP="00260436">
            <w:pPr>
              <w:jc w:val="center"/>
              <w:rPr>
                <w:caps/>
              </w:rPr>
            </w:pPr>
            <w:r>
              <w:rPr>
                <w:caps/>
              </w:rPr>
              <w:t>5.000</w:t>
            </w:r>
          </w:p>
        </w:tc>
      </w:tr>
    </w:tbl>
    <w:p w:rsidR="00BF2A97" w:rsidRDefault="00BF2A97" w:rsidP="00BF72D7">
      <w:pPr>
        <w:jc w:val="center"/>
      </w:pPr>
      <w:r>
        <w:t xml:space="preserve">                                                                                                      ANEXA NR.4  /HCL NR.  10               </w:t>
      </w:r>
    </w:p>
    <w:p w:rsidR="00BF2A97" w:rsidRDefault="00BF2A97" w:rsidP="00BF72D7"/>
    <w:p w:rsidR="00BF2A97" w:rsidRDefault="00BF2A97" w:rsidP="00BF72D7">
      <w:pPr>
        <w:jc w:val="center"/>
        <w:rPr>
          <w:caps/>
        </w:rPr>
      </w:pPr>
      <w:r>
        <w:rPr>
          <w:caps/>
        </w:rPr>
        <w:t xml:space="preserve">DEVIZ  FINANCIAR DE CHELTUIELI TOTALE PENTRU </w:t>
      </w:r>
    </w:p>
    <w:p w:rsidR="00BF2A97" w:rsidRDefault="00BF2A97" w:rsidP="00BF72D7">
      <w:pPr>
        <w:jc w:val="center"/>
        <w:rPr>
          <w:caps/>
        </w:rPr>
      </w:pPr>
      <w:r>
        <w:rPr>
          <w:caps/>
        </w:rPr>
        <w:t>centrul de zi “albĂ ca zăpada Şi cei 60 de pitici”, JUDEŢUL ARGEŞ</w:t>
      </w:r>
    </w:p>
    <w:p w:rsidR="00BF2A97" w:rsidRDefault="00BF2A97" w:rsidP="00BF72D7">
      <w:pPr>
        <w:jc w:val="center"/>
        <w:rPr>
          <w:b/>
          <w:caps/>
        </w:rPr>
      </w:pPr>
      <w:r>
        <w:rPr>
          <w:b/>
          <w:caps/>
        </w:rPr>
        <w:t>Titlul  ii – bunuri  si servicii</w:t>
      </w:r>
    </w:p>
    <w:p w:rsidR="00BF2A97" w:rsidRDefault="00BF2A97" w:rsidP="00BF72D7">
      <w:pPr>
        <w:jc w:val="center"/>
      </w:pPr>
    </w:p>
    <w:p w:rsidR="00BF2A97" w:rsidRDefault="00BF2A97" w:rsidP="00BF72D7">
      <w:pPr>
        <w:jc w:val="center"/>
      </w:pPr>
    </w:p>
    <w:p w:rsidR="00BF2A97" w:rsidRDefault="00BF2A97" w:rsidP="00BF72D7">
      <w:pPr>
        <w:jc w:val="center"/>
      </w:pPr>
    </w:p>
    <w:p w:rsidR="00BF2A97" w:rsidRDefault="00BF2A97" w:rsidP="00BF72D7">
      <w:pPr>
        <w:jc w:val="center"/>
      </w:pPr>
    </w:p>
    <w:p w:rsidR="00BF2A97" w:rsidRDefault="00BF2A97" w:rsidP="00BF72D7">
      <w:pPr>
        <w:jc w:val="both"/>
      </w:pPr>
    </w:p>
    <w:p w:rsidR="00BF2A97" w:rsidRDefault="00BF2A97" w:rsidP="00BF72D7">
      <w:pPr>
        <w:jc w:val="both"/>
      </w:pPr>
    </w:p>
    <w:p w:rsidR="00BF2A97" w:rsidRDefault="00BF2A97" w:rsidP="00BF72D7">
      <w:pPr>
        <w:jc w:val="both"/>
      </w:pPr>
    </w:p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/>
    <w:p w:rsidR="00BF2A97" w:rsidRDefault="00BF2A97" w:rsidP="006D7F37">
      <w:pPr>
        <w:jc w:val="center"/>
      </w:pPr>
      <w:r>
        <w:t>Intocmit,</w:t>
      </w:r>
    </w:p>
    <w:p w:rsidR="00BF2A97" w:rsidRDefault="00BF2A97" w:rsidP="006D7F37">
      <w:pPr>
        <w:jc w:val="center"/>
      </w:pPr>
      <w:r>
        <w:t>Piscanu Angela</w:t>
      </w:r>
    </w:p>
    <w:sectPr w:rsidR="00BF2A97" w:rsidSect="009E1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BF4"/>
    <w:rsid w:val="00084D2B"/>
    <w:rsid w:val="00260436"/>
    <w:rsid w:val="00394DB3"/>
    <w:rsid w:val="0040552D"/>
    <w:rsid w:val="00433357"/>
    <w:rsid w:val="00442EDE"/>
    <w:rsid w:val="00450FF2"/>
    <w:rsid w:val="00471FBB"/>
    <w:rsid w:val="00486B27"/>
    <w:rsid w:val="00525659"/>
    <w:rsid w:val="005D0A48"/>
    <w:rsid w:val="005E693F"/>
    <w:rsid w:val="006366A4"/>
    <w:rsid w:val="006D7F37"/>
    <w:rsid w:val="007325B9"/>
    <w:rsid w:val="00806A0E"/>
    <w:rsid w:val="0092772E"/>
    <w:rsid w:val="009309A6"/>
    <w:rsid w:val="009611F1"/>
    <w:rsid w:val="00973718"/>
    <w:rsid w:val="009E15C2"/>
    <w:rsid w:val="00B2420F"/>
    <w:rsid w:val="00B46ECF"/>
    <w:rsid w:val="00B94C09"/>
    <w:rsid w:val="00BA28BB"/>
    <w:rsid w:val="00BC67D3"/>
    <w:rsid w:val="00BF2A97"/>
    <w:rsid w:val="00BF72D7"/>
    <w:rsid w:val="00C02CEA"/>
    <w:rsid w:val="00C232C6"/>
    <w:rsid w:val="00C81BF4"/>
    <w:rsid w:val="00CE4E73"/>
    <w:rsid w:val="00E07F39"/>
    <w:rsid w:val="00F3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2D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128</Words>
  <Characters>733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</dc:title>
  <dc:subject/>
  <dc:creator>CdZ</dc:creator>
  <cp:keywords/>
  <dc:description/>
  <cp:lastModifiedBy>Marinela Bujor</cp:lastModifiedBy>
  <cp:revision>2</cp:revision>
  <cp:lastPrinted>2022-01-12T11:53:00Z</cp:lastPrinted>
  <dcterms:created xsi:type="dcterms:W3CDTF">2022-01-21T11:02:00Z</dcterms:created>
  <dcterms:modified xsi:type="dcterms:W3CDTF">2022-01-21T11:02:00Z</dcterms:modified>
</cp:coreProperties>
</file>