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33A" w:rsidRDefault="0006733A" w:rsidP="00EA1334">
      <w:pPr>
        <w:spacing w:after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</w:p>
    <w:p w:rsidR="0006733A" w:rsidRDefault="0006733A" w:rsidP="00EA1334">
      <w:pPr>
        <w:spacing w:after="0"/>
        <w:rPr>
          <w:rFonts w:ascii="Times New Roman" w:hAnsi="Times New Roman"/>
          <w:sz w:val="24"/>
          <w:szCs w:val="24"/>
          <w:lang w:val="en-US"/>
        </w:rPr>
      </w:pPr>
    </w:p>
    <w:p w:rsidR="0006733A" w:rsidRDefault="0006733A" w:rsidP="00EA1334">
      <w:pPr>
        <w:spacing w:after="0"/>
        <w:jc w:val="right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Anexa HCL _________/________</w:t>
      </w:r>
    </w:p>
    <w:p w:rsidR="0006733A" w:rsidRDefault="0006733A" w:rsidP="00EA1334">
      <w:pPr>
        <w:spacing w:after="0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06733A" w:rsidRDefault="0006733A" w:rsidP="00EA1334">
      <w:pPr>
        <w:spacing w:after="0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06733A" w:rsidRDefault="0006733A" w:rsidP="00EA1334">
      <w:pPr>
        <w:spacing w:after="0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06733A" w:rsidRDefault="0006733A" w:rsidP="00EA1334">
      <w:pPr>
        <w:spacing w:after="0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06733A" w:rsidRPr="00EA1334" w:rsidRDefault="0006733A" w:rsidP="00EA1334">
      <w:pPr>
        <w:spacing w:after="0"/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TABEL</w:t>
      </w:r>
      <w:r w:rsidRPr="00EA1334">
        <w:rPr>
          <w:rFonts w:ascii="Times New Roman" w:hAnsi="Times New Roman"/>
          <w:b/>
          <w:sz w:val="24"/>
          <w:szCs w:val="24"/>
          <w:lang w:val="en-US"/>
        </w:rPr>
        <w:t xml:space="preserve"> ESTIMATIV</w:t>
      </w:r>
    </w:p>
    <w:p w:rsidR="0006733A" w:rsidRDefault="0006733A" w:rsidP="00EA1334">
      <w:pPr>
        <w:spacing w:after="0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EA1334">
        <w:rPr>
          <w:rFonts w:ascii="Times New Roman" w:hAnsi="Times New Roman"/>
          <w:b/>
          <w:sz w:val="24"/>
          <w:szCs w:val="24"/>
          <w:lang w:val="en-US"/>
        </w:rPr>
        <w:t>COTE COMBUSTIBIL VEHICULE DIN DOTARE</w:t>
      </w:r>
      <w:r>
        <w:rPr>
          <w:rFonts w:ascii="Times New Roman" w:hAnsi="Times New Roman"/>
          <w:b/>
          <w:sz w:val="24"/>
          <w:szCs w:val="24"/>
          <w:lang w:val="en-US"/>
        </w:rPr>
        <w:t>,</w:t>
      </w:r>
    </w:p>
    <w:p w:rsidR="0006733A" w:rsidRDefault="0006733A" w:rsidP="00EA1334">
      <w:pPr>
        <w:spacing w:after="0"/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PENTRU ANUL 2022</w:t>
      </w:r>
    </w:p>
    <w:p w:rsidR="0006733A" w:rsidRDefault="0006733A" w:rsidP="00EA1334">
      <w:pPr>
        <w:spacing w:after="0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06733A" w:rsidRDefault="0006733A" w:rsidP="00EA1334">
      <w:pPr>
        <w:spacing w:after="0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06733A" w:rsidRDefault="0006733A" w:rsidP="00EA1334">
      <w:pPr>
        <w:spacing w:after="0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06733A" w:rsidRDefault="0006733A" w:rsidP="00EA1334">
      <w:pPr>
        <w:spacing w:after="0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79"/>
        <w:gridCol w:w="2790"/>
        <w:gridCol w:w="2852"/>
        <w:gridCol w:w="3045"/>
      </w:tblGrid>
      <w:tr w:rsidR="0006733A" w:rsidRPr="00BD164F" w:rsidTr="00BD164F">
        <w:tc>
          <w:tcPr>
            <w:tcW w:w="1015" w:type="dxa"/>
          </w:tcPr>
          <w:p w:rsidR="0006733A" w:rsidRPr="00BD164F" w:rsidRDefault="0006733A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Nr.</w:t>
            </w:r>
          </w:p>
        </w:tc>
        <w:tc>
          <w:tcPr>
            <w:tcW w:w="2577" w:type="dxa"/>
          </w:tcPr>
          <w:p w:rsidR="0006733A" w:rsidRPr="00BD164F" w:rsidRDefault="0006733A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AUTOVEHICUL</w:t>
            </w:r>
          </w:p>
        </w:tc>
        <w:tc>
          <w:tcPr>
            <w:tcW w:w="2932" w:type="dxa"/>
          </w:tcPr>
          <w:p w:rsidR="0006733A" w:rsidRPr="00BD164F" w:rsidRDefault="0006733A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COTA LUNARA</w:t>
            </w:r>
          </w:p>
          <w:p w:rsidR="0006733A" w:rsidRPr="00BD164F" w:rsidRDefault="0006733A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COMBUSTIBIL</w:t>
            </w:r>
          </w:p>
        </w:tc>
        <w:tc>
          <w:tcPr>
            <w:tcW w:w="3142" w:type="dxa"/>
          </w:tcPr>
          <w:p w:rsidR="0006733A" w:rsidRPr="00BD164F" w:rsidRDefault="0006733A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RESPONSABIL CONSUM</w:t>
            </w:r>
          </w:p>
          <w:p w:rsidR="0006733A" w:rsidRPr="00BD164F" w:rsidRDefault="0006733A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COMBUSTIBIL</w:t>
            </w:r>
          </w:p>
        </w:tc>
      </w:tr>
      <w:tr w:rsidR="0006733A" w:rsidRPr="00BD164F" w:rsidTr="00BD164F">
        <w:tc>
          <w:tcPr>
            <w:tcW w:w="1015" w:type="dxa"/>
          </w:tcPr>
          <w:p w:rsidR="0006733A" w:rsidRPr="00BD164F" w:rsidRDefault="0006733A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2577" w:type="dxa"/>
          </w:tcPr>
          <w:p w:rsidR="0006733A" w:rsidRPr="00BD164F" w:rsidRDefault="0006733A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smartTag w:uri="urn:schemas-microsoft-com:office:smarttags" w:element="place">
              <w:smartTag w:uri="urn:schemas-microsoft-com:office:smarttags" w:element="State">
                <w:r w:rsidRPr="00BD164F">
                  <w:rPr>
                    <w:rFonts w:ascii="Times New Roman" w:hAnsi="Times New Roman"/>
                    <w:b/>
                    <w:sz w:val="24"/>
                    <w:szCs w:val="24"/>
                    <w:lang w:val="en-US"/>
                  </w:rPr>
                  <w:t>DACIA</w:t>
                </w:r>
              </w:smartTag>
            </w:smartTag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DUSTER</w:t>
            </w:r>
          </w:p>
          <w:p w:rsidR="0006733A" w:rsidRPr="00BD164F" w:rsidRDefault="0006733A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AG 11 PRI</w:t>
            </w:r>
          </w:p>
        </w:tc>
        <w:tc>
          <w:tcPr>
            <w:tcW w:w="2932" w:type="dxa"/>
          </w:tcPr>
          <w:p w:rsidR="0006733A" w:rsidRPr="00BD164F" w:rsidRDefault="0006733A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150</w:t>
            </w:r>
          </w:p>
        </w:tc>
        <w:tc>
          <w:tcPr>
            <w:tcW w:w="3142" w:type="dxa"/>
          </w:tcPr>
          <w:p w:rsidR="0006733A" w:rsidRPr="00BD164F" w:rsidRDefault="0006733A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ARDEI NICOLAE</w:t>
            </w:r>
          </w:p>
        </w:tc>
      </w:tr>
      <w:tr w:rsidR="0006733A" w:rsidRPr="00BD164F" w:rsidTr="00BD164F">
        <w:tc>
          <w:tcPr>
            <w:tcW w:w="1015" w:type="dxa"/>
          </w:tcPr>
          <w:p w:rsidR="0006733A" w:rsidRPr="00BD164F" w:rsidRDefault="0006733A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2577" w:type="dxa"/>
          </w:tcPr>
          <w:p w:rsidR="0006733A" w:rsidRPr="00BD164F" w:rsidRDefault="0006733A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smartTag w:uri="urn:schemas-microsoft-com:office:smarttags" w:element="place">
              <w:smartTag w:uri="urn:schemas-microsoft-com:office:smarttags" w:element="State">
                <w:r w:rsidRPr="00BD164F">
                  <w:rPr>
                    <w:rFonts w:ascii="Times New Roman" w:hAnsi="Times New Roman"/>
                    <w:b/>
                    <w:sz w:val="24"/>
                    <w:szCs w:val="24"/>
                    <w:lang w:val="en-US"/>
                  </w:rPr>
                  <w:t>DACIA</w:t>
                </w:r>
              </w:smartTag>
            </w:smartTag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DUSTER</w:t>
            </w:r>
          </w:p>
          <w:p w:rsidR="0006733A" w:rsidRPr="00BD164F" w:rsidRDefault="0006733A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AG 51 MAI</w:t>
            </w:r>
          </w:p>
        </w:tc>
        <w:tc>
          <w:tcPr>
            <w:tcW w:w="2932" w:type="dxa"/>
          </w:tcPr>
          <w:p w:rsidR="0006733A" w:rsidRPr="00BD164F" w:rsidRDefault="0006733A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250</w:t>
            </w:r>
          </w:p>
        </w:tc>
        <w:tc>
          <w:tcPr>
            <w:tcW w:w="3142" w:type="dxa"/>
          </w:tcPr>
          <w:p w:rsidR="0006733A" w:rsidRPr="00BD164F" w:rsidRDefault="0006733A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ARDEI NICOLAE</w:t>
            </w:r>
          </w:p>
        </w:tc>
      </w:tr>
      <w:tr w:rsidR="0006733A" w:rsidRPr="00BD164F" w:rsidTr="00BD164F">
        <w:tc>
          <w:tcPr>
            <w:tcW w:w="1015" w:type="dxa"/>
          </w:tcPr>
          <w:p w:rsidR="0006733A" w:rsidRPr="00BD164F" w:rsidRDefault="0006733A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2577" w:type="dxa"/>
          </w:tcPr>
          <w:p w:rsidR="0006733A" w:rsidRPr="00BD164F" w:rsidRDefault="0006733A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smartTag w:uri="urn:schemas-microsoft-com:office:smarttags" w:element="State">
              <w:r w:rsidRPr="00BD164F">
                <w:rPr>
                  <w:rFonts w:ascii="Times New Roman" w:hAnsi="Times New Roman"/>
                  <w:b/>
                  <w:sz w:val="24"/>
                  <w:szCs w:val="24"/>
                  <w:lang w:val="en-US"/>
                </w:rPr>
                <w:t>DACIA</w:t>
              </w:r>
            </w:smartTag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smartTag w:uri="urn:schemas-microsoft-com:office:smarttags" w:element="place">
              <w:smartTag w:uri="urn:schemas-microsoft-com:office:smarttags" w:element="City">
                <w:r w:rsidRPr="00BD164F">
                  <w:rPr>
                    <w:rFonts w:ascii="Times New Roman" w:hAnsi="Times New Roman"/>
                    <w:b/>
                    <w:sz w:val="24"/>
                    <w:szCs w:val="24"/>
                    <w:lang w:val="en-US"/>
                  </w:rPr>
                  <w:t>LOGAN</w:t>
                </w:r>
              </w:smartTag>
            </w:smartTag>
          </w:p>
          <w:p w:rsidR="0006733A" w:rsidRPr="00BD164F" w:rsidRDefault="0006733A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AG 27 PRI</w:t>
            </w:r>
          </w:p>
        </w:tc>
        <w:tc>
          <w:tcPr>
            <w:tcW w:w="2932" w:type="dxa"/>
          </w:tcPr>
          <w:p w:rsidR="0006733A" w:rsidRPr="00BD164F" w:rsidRDefault="0006733A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00</w:t>
            </w:r>
          </w:p>
        </w:tc>
        <w:tc>
          <w:tcPr>
            <w:tcW w:w="3142" w:type="dxa"/>
          </w:tcPr>
          <w:p w:rsidR="0006733A" w:rsidRPr="00BD164F" w:rsidRDefault="0006733A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ARDEI NICOLAE</w:t>
            </w:r>
          </w:p>
        </w:tc>
      </w:tr>
      <w:tr w:rsidR="0006733A" w:rsidRPr="00BD164F" w:rsidTr="00BD164F">
        <w:tc>
          <w:tcPr>
            <w:tcW w:w="1015" w:type="dxa"/>
          </w:tcPr>
          <w:p w:rsidR="0006733A" w:rsidRPr="00BD164F" w:rsidRDefault="0006733A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2577" w:type="dxa"/>
          </w:tcPr>
          <w:p w:rsidR="0006733A" w:rsidRPr="00BD164F" w:rsidRDefault="0006733A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SCUTER</w:t>
            </w:r>
          </w:p>
          <w:p w:rsidR="0006733A" w:rsidRPr="00BD164F" w:rsidRDefault="0006733A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AG 14 PLP</w:t>
            </w:r>
          </w:p>
        </w:tc>
        <w:tc>
          <w:tcPr>
            <w:tcW w:w="2932" w:type="dxa"/>
          </w:tcPr>
          <w:p w:rsidR="0006733A" w:rsidRPr="00BD164F" w:rsidRDefault="0006733A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3142" w:type="dxa"/>
          </w:tcPr>
          <w:p w:rsidR="0006733A" w:rsidRPr="00BD164F" w:rsidRDefault="0006733A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ARDEI NICOLAE</w:t>
            </w:r>
          </w:p>
        </w:tc>
      </w:tr>
      <w:tr w:rsidR="0006733A" w:rsidRPr="00BD164F" w:rsidTr="00BD164F">
        <w:tc>
          <w:tcPr>
            <w:tcW w:w="1015" w:type="dxa"/>
          </w:tcPr>
          <w:p w:rsidR="0006733A" w:rsidRPr="00BD164F" w:rsidRDefault="0006733A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2577" w:type="dxa"/>
          </w:tcPr>
          <w:p w:rsidR="0006733A" w:rsidRPr="00BD164F" w:rsidRDefault="0006733A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SCUTER</w:t>
            </w:r>
          </w:p>
          <w:p w:rsidR="0006733A" w:rsidRPr="00BD164F" w:rsidRDefault="0006733A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AG 21 PLP</w:t>
            </w:r>
          </w:p>
        </w:tc>
        <w:tc>
          <w:tcPr>
            <w:tcW w:w="2932" w:type="dxa"/>
          </w:tcPr>
          <w:p w:rsidR="0006733A" w:rsidRPr="00BD164F" w:rsidRDefault="0006733A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3142" w:type="dxa"/>
          </w:tcPr>
          <w:p w:rsidR="0006733A" w:rsidRPr="00BD164F" w:rsidRDefault="0006733A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ARDEI NICOLAE</w:t>
            </w:r>
          </w:p>
        </w:tc>
      </w:tr>
      <w:tr w:rsidR="0006733A" w:rsidRPr="00BD164F" w:rsidTr="00BD164F">
        <w:tc>
          <w:tcPr>
            <w:tcW w:w="1015" w:type="dxa"/>
          </w:tcPr>
          <w:p w:rsidR="0006733A" w:rsidRPr="00BD164F" w:rsidRDefault="0006733A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2577" w:type="dxa"/>
          </w:tcPr>
          <w:p w:rsidR="0006733A" w:rsidRPr="00BD164F" w:rsidRDefault="0006733A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SCUTER</w:t>
            </w:r>
          </w:p>
          <w:p w:rsidR="0006733A" w:rsidRPr="00BD164F" w:rsidRDefault="0006733A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AG 14 PLP</w:t>
            </w:r>
          </w:p>
        </w:tc>
        <w:tc>
          <w:tcPr>
            <w:tcW w:w="2932" w:type="dxa"/>
          </w:tcPr>
          <w:p w:rsidR="0006733A" w:rsidRPr="00BD164F" w:rsidRDefault="0006733A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3142" w:type="dxa"/>
          </w:tcPr>
          <w:p w:rsidR="0006733A" w:rsidRPr="00BD164F" w:rsidRDefault="0006733A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ARDEI NICOLAE</w:t>
            </w:r>
          </w:p>
        </w:tc>
      </w:tr>
      <w:tr w:rsidR="0006733A" w:rsidRPr="00BD164F" w:rsidTr="00BD164F">
        <w:tc>
          <w:tcPr>
            <w:tcW w:w="1015" w:type="dxa"/>
          </w:tcPr>
          <w:p w:rsidR="0006733A" w:rsidRPr="00BD164F" w:rsidRDefault="0006733A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2577" w:type="dxa"/>
          </w:tcPr>
          <w:p w:rsidR="0006733A" w:rsidRPr="00BD164F" w:rsidRDefault="0006733A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BULDOESCAVATOR</w:t>
            </w:r>
          </w:p>
        </w:tc>
        <w:tc>
          <w:tcPr>
            <w:tcW w:w="2932" w:type="dxa"/>
          </w:tcPr>
          <w:p w:rsidR="0006733A" w:rsidRPr="00BD164F" w:rsidRDefault="0006733A" w:rsidP="003827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                 </w:t>
            </w: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350</w:t>
            </w:r>
          </w:p>
        </w:tc>
        <w:tc>
          <w:tcPr>
            <w:tcW w:w="3142" w:type="dxa"/>
          </w:tcPr>
          <w:p w:rsidR="0006733A" w:rsidRPr="00BD164F" w:rsidRDefault="0006733A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ARDEI NICOLAE</w:t>
            </w:r>
          </w:p>
        </w:tc>
      </w:tr>
      <w:tr w:rsidR="0006733A" w:rsidRPr="00BD164F" w:rsidTr="00BD164F">
        <w:tc>
          <w:tcPr>
            <w:tcW w:w="1015" w:type="dxa"/>
          </w:tcPr>
          <w:p w:rsidR="0006733A" w:rsidRPr="00BD164F" w:rsidRDefault="0006733A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8.</w:t>
            </w:r>
          </w:p>
        </w:tc>
        <w:tc>
          <w:tcPr>
            <w:tcW w:w="2577" w:type="dxa"/>
          </w:tcPr>
          <w:p w:rsidR="0006733A" w:rsidRPr="00BD164F" w:rsidRDefault="0006733A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TOCATOARE VEGETALE</w:t>
            </w:r>
          </w:p>
        </w:tc>
        <w:tc>
          <w:tcPr>
            <w:tcW w:w="2932" w:type="dxa"/>
          </w:tcPr>
          <w:p w:rsidR="0006733A" w:rsidRPr="00BD164F" w:rsidRDefault="0006733A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50</w:t>
            </w:r>
          </w:p>
        </w:tc>
        <w:tc>
          <w:tcPr>
            <w:tcW w:w="3142" w:type="dxa"/>
          </w:tcPr>
          <w:p w:rsidR="0006733A" w:rsidRPr="00BD164F" w:rsidRDefault="0006733A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ARDEI NICOLAE</w:t>
            </w:r>
          </w:p>
        </w:tc>
      </w:tr>
      <w:tr w:rsidR="0006733A" w:rsidRPr="00BD164F" w:rsidTr="00BD164F">
        <w:tc>
          <w:tcPr>
            <w:tcW w:w="1015" w:type="dxa"/>
          </w:tcPr>
          <w:p w:rsidR="0006733A" w:rsidRDefault="0006733A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9.</w:t>
            </w:r>
          </w:p>
        </w:tc>
        <w:tc>
          <w:tcPr>
            <w:tcW w:w="2577" w:type="dxa"/>
          </w:tcPr>
          <w:p w:rsidR="0006733A" w:rsidRDefault="0006733A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AUTOUTILITARA SANITARA(Ambulanta)</w:t>
            </w:r>
          </w:p>
          <w:p w:rsidR="0006733A" w:rsidRDefault="0006733A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Fiat Punto-AG 13 PXK</w:t>
            </w:r>
          </w:p>
        </w:tc>
        <w:tc>
          <w:tcPr>
            <w:tcW w:w="2932" w:type="dxa"/>
          </w:tcPr>
          <w:p w:rsidR="0006733A" w:rsidRDefault="0006733A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50</w:t>
            </w:r>
          </w:p>
        </w:tc>
        <w:tc>
          <w:tcPr>
            <w:tcW w:w="3142" w:type="dxa"/>
          </w:tcPr>
          <w:p w:rsidR="0006733A" w:rsidRDefault="0006733A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ARDEI NICOLAE</w:t>
            </w:r>
          </w:p>
        </w:tc>
      </w:tr>
    </w:tbl>
    <w:p w:rsidR="0006733A" w:rsidRPr="00EA1334" w:rsidRDefault="0006733A" w:rsidP="00EA1334">
      <w:pPr>
        <w:spacing w:after="0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06733A" w:rsidRDefault="0006733A" w:rsidP="00EA1334">
      <w:pPr>
        <w:spacing w:after="0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06733A" w:rsidRDefault="0006733A" w:rsidP="00797865">
      <w:pPr>
        <w:ind w:left="720" w:firstLine="720"/>
        <w:rPr>
          <w:rFonts w:ascii="Times New Roman" w:hAnsi="Times New Roman"/>
          <w:b/>
          <w:sz w:val="24"/>
          <w:szCs w:val="24"/>
          <w:lang w:val="en-US"/>
        </w:rPr>
      </w:pPr>
      <w:bookmarkStart w:id="0" w:name="_GoBack"/>
      <w:bookmarkEnd w:id="0"/>
    </w:p>
    <w:p w:rsidR="0006733A" w:rsidRDefault="0006733A" w:rsidP="00797865">
      <w:pPr>
        <w:ind w:left="720" w:firstLine="720"/>
        <w:rPr>
          <w:rFonts w:ascii="Times New Roman" w:hAnsi="Times New Roman"/>
          <w:b/>
          <w:sz w:val="24"/>
          <w:szCs w:val="24"/>
          <w:lang w:val="en-US"/>
        </w:rPr>
      </w:pPr>
    </w:p>
    <w:p w:rsidR="0006733A" w:rsidRDefault="0006733A" w:rsidP="00797865">
      <w:pPr>
        <w:ind w:left="720" w:firstLine="720"/>
        <w:rPr>
          <w:rFonts w:ascii="Times New Roman" w:hAnsi="Times New Roman"/>
          <w:b/>
          <w:sz w:val="24"/>
          <w:szCs w:val="24"/>
          <w:lang w:val="en-US"/>
        </w:rPr>
      </w:pPr>
    </w:p>
    <w:p w:rsidR="0006733A" w:rsidRDefault="0006733A" w:rsidP="00797865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Semnătura,</w:t>
      </w:r>
    </w:p>
    <w:p w:rsidR="0006733A" w:rsidRPr="005900A1" w:rsidRDefault="0006733A" w:rsidP="00797865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5900A1">
        <w:rPr>
          <w:rFonts w:ascii="Times New Roman" w:hAnsi="Times New Roman"/>
          <w:b/>
          <w:sz w:val="24"/>
          <w:szCs w:val="24"/>
          <w:lang w:val="en-US"/>
        </w:rPr>
        <w:t>Ardei Nicolae</w:t>
      </w:r>
    </w:p>
    <w:p w:rsidR="0006733A" w:rsidRDefault="0006733A" w:rsidP="00797865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EE4ABD">
        <w:rPr>
          <w:rFonts w:ascii="Times New Roman" w:hAnsi="Times New Roman"/>
          <w:sz w:val="24"/>
          <w:szCs w:val="24"/>
          <w:lang w:val="en-US"/>
        </w:rPr>
        <w:t xml:space="preserve"> </w:t>
      </w:r>
    </w:p>
    <w:sectPr w:rsidR="0006733A" w:rsidSect="004A6BCF">
      <w:pgSz w:w="11906" w:h="16838"/>
      <w:pgMar w:top="810" w:right="1016" w:bottom="540" w:left="1440" w:header="255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733A" w:rsidRDefault="0006733A" w:rsidP="0025003F">
      <w:pPr>
        <w:spacing w:after="0" w:line="240" w:lineRule="auto"/>
      </w:pPr>
      <w:r>
        <w:separator/>
      </w:r>
    </w:p>
  </w:endnote>
  <w:endnote w:type="continuationSeparator" w:id="0">
    <w:p w:rsidR="0006733A" w:rsidRDefault="0006733A" w:rsidP="00250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733A" w:rsidRDefault="0006733A" w:rsidP="0025003F">
      <w:pPr>
        <w:spacing w:after="0" w:line="240" w:lineRule="auto"/>
      </w:pPr>
      <w:r>
        <w:separator/>
      </w:r>
    </w:p>
  </w:footnote>
  <w:footnote w:type="continuationSeparator" w:id="0">
    <w:p w:rsidR="0006733A" w:rsidRDefault="0006733A" w:rsidP="002500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5003F"/>
    <w:rsid w:val="00014E1B"/>
    <w:rsid w:val="0005157B"/>
    <w:rsid w:val="0006733A"/>
    <w:rsid w:val="000D11AC"/>
    <w:rsid w:val="000E1115"/>
    <w:rsid w:val="0012661D"/>
    <w:rsid w:val="001502ED"/>
    <w:rsid w:val="001558E4"/>
    <w:rsid w:val="001639FC"/>
    <w:rsid w:val="001715FA"/>
    <w:rsid w:val="001A0BA9"/>
    <w:rsid w:val="001D113D"/>
    <w:rsid w:val="001E4EB6"/>
    <w:rsid w:val="002208AC"/>
    <w:rsid w:val="00233E7E"/>
    <w:rsid w:val="0025003F"/>
    <w:rsid w:val="00293819"/>
    <w:rsid w:val="002B159D"/>
    <w:rsid w:val="002B4CBC"/>
    <w:rsid w:val="002B6237"/>
    <w:rsid w:val="002D7DFF"/>
    <w:rsid w:val="002E1DB0"/>
    <w:rsid w:val="00302705"/>
    <w:rsid w:val="00307EF9"/>
    <w:rsid w:val="00310CA8"/>
    <w:rsid w:val="00340C92"/>
    <w:rsid w:val="003641F4"/>
    <w:rsid w:val="003827D0"/>
    <w:rsid w:val="003B1A30"/>
    <w:rsid w:val="003B43E9"/>
    <w:rsid w:val="003C0F72"/>
    <w:rsid w:val="003D1909"/>
    <w:rsid w:val="003E7F38"/>
    <w:rsid w:val="00435F58"/>
    <w:rsid w:val="0043682F"/>
    <w:rsid w:val="00475E9D"/>
    <w:rsid w:val="004A6BCF"/>
    <w:rsid w:val="004C6F11"/>
    <w:rsid w:val="004D0FCA"/>
    <w:rsid w:val="004E2F84"/>
    <w:rsid w:val="004F3E76"/>
    <w:rsid w:val="0050096A"/>
    <w:rsid w:val="0057007E"/>
    <w:rsid w:val="005900A1"/>
    <w:rsid w:val="005A5E37"/>
    <w:rsid w:val="005C19A7"/>
    <w:rsid w:val="005C3584"/>
    <w:rsid w:val="005D4D79"/>
    <w:rsid w:val="00635719"/>
    <w:rsid w:val="00660D89"/>
    <w:rsid w:val="00684EB5"/>
    <w:rsid w:val="006A3AD8"/>
    <w:rsid w:val="006A5945"/>
    <w:rsid w:val="00724B0A"/>
    <w:rsid w:val="007502DE"/>
    <w:rsid w:val="00762900"/>
    <w:rsid w:val="00797865"/>
    <w:rsid w:val="007B3837"/>
    <w:rsid w:val="007B7C57"/>
    <w:rsid w:val="0087544E"/>
    <w:rsid w:val="0088090C"/>
    <w:rsid w:val="008932D8"/>
    <w:rsid w:val="008E2C41"/>
    <w:rsid w:val="008F12BC"/>
    <w:rsid w:val="008F7E57"/>
    <w:rsid w:val="009244A2"/>
    <w:rsid w:val="00967A24"/>
    <w:rsid w:val="00977C9F"/>
    <w:rsid w:val="00990118"/>
    <w:rsid w:val="009A40AC"/>
    <w:rsid w:val="009D4799"/>
    <w:rsid w:val="009E042C"/>
    <w:rsid w:val="00A201F5"/>
    <w:rsid w:val="00A46D9F"/>
    <w:rsid w:val="00A51A64"/>
    <w:rsid w:val="00A85FFC"/>
    <w:rsid w:val="00AB6098"/>
    <w:rsid w:val="00AE510E"/>
    <w:rsid w:val="00B43CF6"/>
    <w:rsid w:val="00B565A3"/>
    <w:rsid w:val="00B60DAB"/>
    <w:rsid w:val="00B855D4"/>
    <w:rsid w:val="00B971B9"/>
    <w:rsid w:val="00BA262D"/>
    <w:rsid w:val="00BD164F"/>
    <w:rsid w:val="00BD1B4D"/>
    <w:rsid w:val="00BD63F6"/>
    <w:rsid w:val="00BE0E7A"/>
    <w:rsid w:val="00BE2B13"/>
    <w:rsid w:val="00C20400"/>
    <w:rsid w:val="00C764EA"/>
    <w:rsid w:val="00C83C45"/>
    <w:rsid w:val="00C9662E"/>
    <w:rsid w:val="00CA1330"/>
    <w:rsid w:val="00CD25F4"/>
    <w:rsid w:val="00D02BDB"/>
    <w:rsid w:val="00D224E6"/>
    <w:rsid w:val="00D23D5B"/>
    <w:rsid w:val="00D550C2"/>
    <w:rsid w:val="00D82BBB"/>
    <w:rsid w:val="00D97F55"/>
    <w:rsid w:val="00DE5EA7"/>
    <w:rsid w:val="00DF3957"/>
    <w:rsid w:val="00E00C27"/>
    <w:rsid w:val="00E04C1F"/>
    <w:rsid w:val="00E13092"/>
    <w:rsid w:val="00E57492"/>
    <w:rsid w:val="00E57DA2"/>
    <w:rsid w:val="00E72B95"/>
    <w:rsid w:val="00EA1334"/>
    <w:rsid w:val="00EA2DEB"/>
    <w:rsid w:val="00EB4567"/>
    <w:rsid w:val="00EC76A7"/>
    <w:rsid w:val="00ED280C"/>
    <w:rsid w:val="00EE4ABD"/>
    <w:rsid w:val="00EF2E84"/>
    <w:rsid w:val="00F23552"/>
    <w:rsid w:val="00F77444"/>
    <w:rsid w:val="00FE25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martTagType w:namespaceuri="urn:schemas-microsoft-com:office:smarttags" w:name="Stat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7DA2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500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25003F"/>
    <w:rPr>
      <w:rFonts w:cs="Times New Roman"/>
    </w:rPr>
  </w:style>
  <w:style w:type="paragraph" w:styleId="Footer">
    <w:name w:val="footer"/>
    <w:basedOn w:val="Normal"/>
    <w:link w:val="FooterChar"/>
    <w:uiPriority w:val="99"/>
    <w:rsid w:val="002500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25003F"/>
    <w:rPr>
      <w:rFonts w:cs="Times New Roman"/>
    </w:rPr>
  </w:style>
  <w:style w:type="table" w:styleId="TableGrid">
    <w:name w:val="Table Grid"/>
    <w:basedOn w:val="TableNormal"/>
    <w:uiPriority w:val="99"/>
    <w:rsid w:val="0025003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625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93</Words>
  <Characters>536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Anca Podeanu</dc:creator>
  <cp:keywords/>
  <dc:description/>
  <cp:lastModifiedBy>Marinela Bujor</cp:lastModifiedBy>
  <cp:revision>2</cp:revision>
  <cp:lastPrinted>2022-02-04T09:22:00Z</cp:lastPrinted>
  <dcterms:created xsi:type="dcterms:W3CDTF">2022-03-01T12:28:00Z</dcterms:created>
  <dcterms:modified xsi:type="dcterms:W3CDTF">2022-03-01T12:28:00Z</dcterms:modified>
</cp:coreProperties>
</file>