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7E9" w:rsidRDefault="007407E9" w:rsidP="00990720">
      <w:pPr>
        <w:tabs>
          <w:tab w:val="left" w:pos="885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Anexa 3 la H.C.L nr……………..</w:t>
      </w:r>
    </w:p>
    <w:p w:rsidR="007407E9" w:rsidRPr="00D716A8" w:rsidRDefault="007407E9" w:rsidP="00990720">
      <w:pPr>
        <w:tabs>
          <w:tab w:val="left" w:pos="8850"/>
        </w:tabs>
        <w:rPr>
          <w:sz w:val="28"/>
          <w:szCs w:val="28"/>
        </w:rPr>
      </w:pPr>
      <w:r w:rsidRPr="00D716A8">
        <w:rPr>
          <w:sz w:val="28"/>
          <w:szCs w:val="28"/>
        </w:rPr>
        <w:t>JUDETUL  ARGES</w:t>
      </w:r>
    </w:p>
    <w:p w:rsidR="007407E9" w:rsidRPr="00D716A8" w:rsidRDefault="007407E9" w:rsidP="00990720">
      <w:pPr>
        <w:tabs>
          <w:tab w:val="left" w:pos="8850"/>
        </w:tabs>
        <w:rPr>
          <w:sz w:val="28"/>
          <w:szCs w:val="28"/>
        </w:rPr>
      </w:pPr>
      <w:r w:rsidRPr="00D716A8">
        <w:rPr>
          <w:sz w:val="28"/>
          <w:szCs w:val="28"/>
        </w:rPr>
        <w:t xml:space="preserve">                                                                                                                                          Aprobat,</w:t>
      </w:r>
    </w:p>
    <w:p w:rsidR="007407E9" w:rsidRPr="00D716A8" w:rsidRDefault="007407E9" w:rsidP="00990720">
      <w:pPr>
        <w:tabs>
          <w:tab w:val="left" w:pos="8850"/>
        </w:tabs>
        <w:rPr>
          <w:sz w:val="28"/>
          <w:szCs w:val="28"/>
        </w:rPr>
      </w:pPr>
      <w:r w:rsidRPr="00D716A8">
        <w:rPr>
          <w:sz w:val="28"/>
          <w:szCs w:val="28"/>
        </w:rPr>
        <w:t>PRIMARIA  COMUNEI  MARACINENI</w:t>
      </w:r>
      <w:r w:rsidRPr="00D716A8">
        <w:rPr>
          <w:sz w:val="28"/>
          <w:szCs w:val="28"/>
        </w:rPr>
        <w:tab/>
        <w:t>Primar,</w:t>
      </w:r>
    </w:p>
    <w:p w:rsidR="007407E9" w:rsidRPr="00D716A8" w:rsidRDefault="007407E9" w:rsidP="00990720">
      <w:pPr>
        <w:tabs>
          <w:tab w:val="left" w:pos="8355"/>
        </w:tabs>
        <w:rPr>
          <w:sz w:val="28"/>
          <w:szCs w:val="28"/>
        </w:rPr>
      </w:pPr>
      <w:r w:rsidRPr="00D716A8">
        <w:rPr>
          <w:sz w:val="28"/>
          <w:szCs w:val="28"/>
        </w:rPr>
        <w:t>ASEZAMANTUL  CULTURAL ‘’ MUGURI DE CIRES “</w:t>
      </w:r>
      <w:r w:rsidRPr="00D716A8">
        <w:rPr>
          <w:sz w:val="28"/>
          <w:szCs w:val="28"/>
        </w:rPr>
        <w:tab/>
        <w:t>Liviu  Nicolae  Dascalu</w:t>
      </w:r>
    </w:p>
    <w:p w:rsidR="007407E9" w:rsidRPr="00D716A8" w:rsidRDefault="007407E9" w:rsidP="00990720">
      <w:pPr>
        <w:rPr>
          <w:sz w:val="28"/>
          <w:szCs w:val="28"/>
        </w:rPr>
      </w:pPr>
    </w:p>
    <w:p w:rsidR="007407E9" w:rsidRPr="00D716A8" w:rsidRDefault="007407E9" w:rsidP="00990720">
      <w:pPr>
        <w:rPr>
          <w:sz w:val="28"/>
          <w:szCs w:val="28"/>
        </w:rPr>
      </w:pPr>
      <w:r w:rsidRPr="00D716A8">
        <w:rPr>
          <w:b/>
          <w:sz w:val="28"/>
          <w:szCs w:val="28"/>
        </w:rPr>
        <w:t xml:space="preserve">                                                                                PROIECT</w:t>
      </w:r>
      <w:r w:rsidRPr="00D716A8">
        <w:rPr>
          <w:sz w:val="28"/>
          <w:szCs w:val="28"/>
        </w:rPr>
        <w:t xml:space="preserve">      </w:t>
      </w:r>
    </w:p>
    <w:p w:rsidR="007407E9" w:rsidRPr="00D716A8" w:rsidRDefault="007407E9" w:rsidP="00990720">
      <w:pPr>
        <w:rPr>
          <w:sz w:val="28"/>
          <w:szCs w:val="28"/>
        </w:rPr>
      </w:pPr>
      <w:r w:rsidRPr="00D716A8">
        <w:rPr>
          <w:sz w:val="28"/>
          <w:szCs w:val="28"/>
        </w:rPr>
        <w:t xml:space="preserve">                                                         AGENDA  CULTURALA  2022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92"/>
        <w:gridCol w:w="1666"/>
        <w:gridCol w:w="3810"/>
        <w:gridCol w:w="1797"/>
        <w:gridCol w:w="1683"/>
        <w:gridCol w:w="1890"/>
        <w:gridCol w:w="1638"/>
      </w:tblGrid>
      <w:tr w:rsidR="007407E9" w:rsidRPr="00FE5092" w:rsidTr="00FE5092">
        <w:trPr>
          <w:trHeight w:val="1280"/>
        </w:trPr>
        <w:tc>
          <w:tcPr>
            <w:tcW w:w="692" w:type="dxa"/>
          </w:tcPr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>Nr crt</w:t>
            </w:r>
          </w:p>
        </w:tc>
        <w:tc>
          <w:tcPr>
            <w:tcW w:w="1666" w:type="dxa"/>
          </w:tcPr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>Denumirea</w:t>
            </w: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 xml:space="preserve"> Programului</w:t>
            </w: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810" w:type="dxa"/>
          </w:tcPr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>Denumirea Activitatii</w:t>
            </w: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>curta descriere</w:t>
            </w:r>
          </w:p>
        </w:tc>
        <w:tc>
          <w:tcPr>
            <w:tcW w:w="1797" w:type="dxa"/>
          </w:tcPr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>Perioada si Locul desfasurarii</w:t>
            </w:r>
          </w:p>
        </w:tc>
        <w:tc>
          <w:tcPr>
            <w:tcW w:w="1683" w:type="dxa"/>
          </w:tcPr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>Organizator</w:t>
            </w:r>
          </w:p>
        </w:tc>
        <w:tc>
          <w:tcPr>
            <w:tcW w:w="1890" w:type="dxa"/>
          </w:tcPr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>Parteneri</w:t>
            </w:r>
          </w:p>
        </w:tc>
        <w:tc>
          <w:tcPr>
            <w:tcW w:w="1638" w:type="dxa"/>
          </w:tcPr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>Total cheltuieli</w:t>
            </w:r>
          </w:p>
        </w:tc>
      </w:tr>
      <w:tr w:rsidR="007407E9" w:rsidRPr="00FE5092" w:rsidTr="00FE5092">
        <w:trPr>
          <w:trHeight w:val="4328"/>
        </w:trPr>
        <w:tc>
          <w:tcPr>
            <w:tcW w:w="692" w:type="dxa"/>
          </w:tcPr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>A.</w:t>
            </w:r>
          </w:p>
        </w:tc>
        <w:tc>
          <w:tcPr>
            <w:tcW w:w="1666" w:type="dxa"/>
          </w:tcPr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>Program de educatie culturala permanenta</w:t>
            </w:r>
          </w:p>
        </w:tc>
        <w:tc>
          <w:tcPr>
            <w:tcW w:w="3810" w:type="dxa"/>
          </w:tcPr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>Activitati de initiere a copiilor si tinerilor in Arta traditionala si moderna :</w:t>
            </w: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>1.Grup Vocal- Muzica populara si usoara</w:t>
            </w: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>2.Initiere Nai</w:t>
            </w: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 xml:space="preserve">3. Initiere Orga </w:t>
            </w: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>4.Dans sportiv si traditional</w:t>
            </w: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>5. Arta traditionala si decorativa</w:t>
            </w:r>
          </w:p>
        </w:tc>
        <w:tc>
          <w:tcPr>
            <w:tcW w:w="1797" w:type="dxa"/>
          </w:tcPr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 xml:space="preserve">Asezamantul Cultural </w:t>
            </w: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>2 ore/ sapt</w:t>
            </w: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>2 ore/sapt</w:t>
            </w: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>2ore/sapt</w:t>
            </w: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>2 ore/sapt</w:t>
            </w: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>4 ore/luna</w:t>
            </w: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 xml:space="preserve"> </w:t>
            </w: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683" w:type="dxa"/>
          </w:tcPr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>Primaria Comunei Maracineni</w:t>
            </w: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>Asezamantul Cultural</w:t>
            </w:r>
          </w:p>
        </w:tc>
        <w:tc>
          <w:tcPr>
            <w:tcW w:w="1890" w:type="dxa"/>
          </w:tcPr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>-Lic tehnologic nr 1 Maracineni</w:t>
            </w: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>-Alti cetateni din comuna</w:t>
            </w: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</w:p>
          <w:p w:rsidR="007407E9" w:rsidRPr="00FE5092" w:rsidRDefault="007407E9" w:rsidP="00FE5092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FE5092">
              <w:rPr>
                <w:b/>
                <w:sz w:val="28"/>
                <w:szCs w:val="28"/>
              </w:rPr>
              <w:t>Total</w:t>
            </w:r>
          </w:p>
        </w:tc>
        <w:tc>
          <w:tcPr>
            <w:tcW w:w="1638" w:type="dxa"/>
          </w:tcPr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>Prestari</w:t>
            </w: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>servicii</w:t>
            </w: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>5.000 lei</w:t>
            </w: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>5.000 lei</w:t>
            </w: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>5.000 lei</w:t>
            </w: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>7.000 lei</w:t>
            </w: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>2.000 lei</w:t>
            </w: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</w:p>
          <w:p w:rsidR="007407E9" w:rsidRPr="00FE5092" w:rsidRDefault="007407E9" w:rsidP="00FE5092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FE5092">
              <w:rPr>
                <w:b/>
                <w:sz w:val="28"/>
                <w:szCs w:val="28"/>
              </w:rPr>
              <w:t xml:space="preserve">24.000 lei </w:t>
            </w:r>
          </w:p>
        </w:tc>
      </w:tr>
      <w:tr w:rsidR="007407E9" w:rsidRPr="00FE5092" w:rsidTr="00FE5092">
        <w:trPr>
          <w:trHeight w:val="323"/>
        </w:trPr>
        <w:tc>
          <w:tcPr>
            <w:tcW w:w="692" w:type="dxa"/>
          </w:tcPr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>Nr. crt</w:t>
            </w:r>
          </w:p>
        </w:tc>
        <w:tc>
          <w:tcPr>
            <w:tcW w:w="1666" w:type="dxa"/>
          </w:tcPr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>Denumirea</w:t>
            </w: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 xml:space="preserve">Programului </w:t>
            </w:r>
          </w:p>
        </w:tc>
        <w:tc>
          <w:tcPr>
            <w:tcW w:w="3810" w:type="dxa"/>
          </w:tcPr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>Denumirea Activitatii</w:t>
            </w: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>Scurta descriere</w:t>
            </w:r>
          </w:p>
        </w:tc>
        <w:tc>
          <w:tcPr>
            <w:tcW w:w="1797" w:type="dxa"/>
          </w:tcPr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>Perioada si Locul desfasurarii</w:t>
            </w:r>
          </w:p>
        </w:tc>
        <w:tc>
          <w:tcPr>
            <w:tcW w:w="1683" w:type="dxa"/>
          </w:tcPr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>Organizator</w:t>
            </w:r>
          </w:p>
        </w:tc>
        <w:tc>
          <w:tcPr>
            <w:tcW w:w="1890" w:type="dxa"/>
          </w:tcPr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>Parteneri</w:t>
            </w:r>
          </w:p>
        </w:tc>
        <w:tc>
          <w:tcPr>
            <w:tcW w:w="1638" w:type="dxa"/>
          </w:tcPr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>Total cheltuieli</w:t>
            </w:r>
          </w:p>
        </w:tc>
      </w:tr>
      <w:tr w:rsidR="007407E9" w:rsidRPr="00FE5092" w:rsidTr="00FE5092">
        <w:trPr>
          <w:trHeight w:val="309"/>
        </w:trPr>
        <w:tc>
          <w:tcPr>
            <w:tcW w:w="692" w:type="dxa"/>
          </w:tcPr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>B.</w:t>
            </w:r>
          </w:p>
        </w:tc>
        <w:tc>
          <w:tcPr>
            <w:tcW w:w="1666" w:type="dxa"/>
          </w:tcPr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 xml:space="preserve">Program de Evenimente, Expozitii, </w:t>
            </w: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>Festivaluri</w:t>
            </w:r>
          </w:p>
        </w:tc>
        <w:tc>
          <w:tcPr>
            <w:tcW w:w="3810" w:type="dxa"/>
          </w:tcPr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>1.’’Martisor pentru mama’</w:t>
            </w: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>-spectacol realizat de Grupul vocal Flori de cires</w:t>
            </w: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>- Sezatoare literara- dedicata primaverii</w:t>
            </w: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>2.Sarbatoarea Invierii Domnului- sezatoare, oua incondeiate</w:t>
            </w: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>3. “Sa ne cunoastem eroii din comuna”- Simpozion dedicat Zilei de 9 mai- Ziua Eroilor si Ziua Europei</w:t>
            </w: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>4.1 Iunie- Ziua Copilului-</w:t>
            </w: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>Spectacol realizat de  Clasele de Canto, Orga, Dans modern</w:t>
            </w: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>- expozitie de arta traditionala si decorativa</w:t>
            </w: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>5.Sarbatoarea Florii de cires- ample manifestari dedicate Zilei Comunei</w:t>
            </w: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>- spectacol si expozitie de arta decorativa</w:t>
            </w: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797" w:type="dxa"/>
          </w:tcPr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 xml:space="preserve"> - Martie</w:t>
            </w: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>Asezamantul Cultural</w:t>
            </w: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>- Martie</w:t>
            </w: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>-Aprilie</w:t>
            </w: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>-Mai</w:t>
            </w: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>-Iunie</w:t>
            </w: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>-Iunie</w:t>
            </w: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683" w:type="dxa"/>
          </w:tcPr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>Primaria Comunei Maracineni</w:t>
            </w: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>Asezamantul Cultural</w:t>
            </w: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 xml:space="preserve"> “ Muguri de Cires” Maracineni</w:t>
            </w:r>
          </w:p>
        </w:tc>
        <w:tc>
          <w:tcPr>
            <w:tcW w:w="1890" w:type="dxa"/>
          </w:tcPr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 xml:space="preserve"> Lic tehnologic nr 1 Maracineni</w:t>
            </w: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 xml:space="preserve"> Grupul de initiativa locala</w:t>
            </w: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>- Asociatia Locala Cultul Eroilor</w:t>
            </w:r>
          </w:p>
        </w:tc>
        <w:tc>
          <w:tcPr>
            <w:tcW w:w="1638" w:type="dxa"/>
          </w:tcPr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>-0 lei</w:t>
            </w: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>-100 lei</w:t>
            </w: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>-0 lei</w:t>
            </w: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>-200 lei</w:t>
            </w: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>-500 lei</w:t>
            </w: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7407E9" w:rsidRPr="00FE5092" w:rsidTr="00FE5092">
        <w:trPr>
          <w:trHeight w:val="1250"/>
        </w:trPr>
        <w:tc>
          <w:tcPr>
            <w:tcW w:w="692" w:type="dxa"/>
          </w:tcPr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>Nr Crt.</w:t>
            </w:r>
          </w:p>
        </w:tc>
        <w:tc>
          <w:tcPr>
            <w:tcW w:w="1666" w:type="dxa"/>
          </w:tcPr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>Denumirea</w:t>
            </w: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>Programului</w:t>
            </w:r>
          </w:p>
        </w:tc>
        <w:tc>
          <w:tcPr>
            <w:tcW w:w="3810" w:type="dxa"/>
          </w:tcPr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>Denumirea Activitatii</w:t>
            </w: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>Scurta descriere</w:t>
            </w:r>
          </w:p>
        </w:tc>
        <w:tc>
          <w:tcPr>
            <w:tcW w:w="1797" w:type="dxa"/>
          </w:tcPr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>Perioada si Locul desfasurarii</w:t>
            </w:r>
          </w:p>
        </w:tc>
        <w:tc>
          <w:tcPr>
            <w:tcW w:w="1683" w:type="dxa"/>
          </w:tcPr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>Organizator</w:t>
            </w:r>
          </w:p>
        </w:tc>
        <w:tc>
          <w:tcPr>
            <w:tcW w:w="1890" w:type="dxa"/>
          </w:tcPr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>Parteneri</w:t>
            </w:r>
          </w:p>
        </w:tc>
        <w:tc>
          <w:tcPr>
            <w:tcW w:w="1638" w:type="dxa"/>
          </w:tcPr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>Total cheltuieli</w:t>
            </w:r>
          </w:p>
        </w:tc>
      </w:tr>
      <w:tr w:rsidR="007407E9" w:rsidRPr="00FE5092" w:rsidTr="00FE5092">
        <w:trPr>
          <w:trHeight w:val="309"/>
        </w:trPr>
        <w:tc>
          <w:tcPr>
            <w:tcW w:w="692" w:type="dxa"/>
          </w:tcPr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>B.</w:t>
            </w:r>
          </w:p>
        </w:tc>
        <w:tc>
          <w:tcPr>
            <w:tcW w:w="1666" w:type="dxa"/>
          </w:tcPr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>Program de Evenimente, Expozitii, Festivaluri</w:t>
            </w: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>,Concursuri</w:t>
            </w:r>
          </w:p>
        </w:tc>
        <w:tc>
          <w:tcPr>
            <w:tcW w:w="3810" w:type="dxa"/>
          </w:tcPr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>6.Tabara Internationala de Pictura si Arta Decorativa</w:t>
            </w: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>7. Sa  ne cunoastem  Comuna-</w:t>
            </w: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>Vizita la Institutul Pomicol</w:t>
            </w: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 xml:space="preserve">7. Ziua Educatiei- Spectacol si Sezatoare – realizate de clasele de Canto, Nai , Orga si Dans, Arta traditionala </w:t>
            </w: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>8.1 Octombrie- Ziua seniorilor</w:t>
            </w: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>-Ziua Bunicilor- Sezatoare cu clasa de arta traditionala, intalnire cu seniorii comunei</w:t>
            </w: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 xml:space="preserve">9. Focul lui Sumedru-participarea copiilor la Evenim </w:t>
            </w: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>10. Sa ne cunoastem comuna-</w:t>
            </w: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>Vizita la Obiectivele economice din comuna</w:t>
            </w: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>11. Ziua Nationala a Romaniei- spectacol si simpozion</w:t>
            </w: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>12. Colinde, Colinde- Spectacol de colinde</w:t>
            </w: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797" w:type="dxa"/>
          </w:tcPr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>-Iulie</w:t>
            </w: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>-August</w:t>
            </w: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>-Septembrie</w:t>
            </w: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>-Octombrie</w:t>
            </w: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>-Octombrie</w:t>
            </w: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 xml:space="preserve"> -Noiembrie</w:t>
            </w: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>-1 Decembrie</w:t>
            </w: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>-Decembrie</w:t>
            </w:r>
          </w:p>
        </w:tc>
        <w:tc>
          <w:tcPr>
            <w:tcW w:w="1683" w:type="dxa"/>
          </w:tcPr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>Primaria Comunei Maracineni</w:t>
            </w: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>Asezamantul Cultural</w:t>
            </w:r>
          </w:p>
        </w:tc>
        <w:tc>
          <w:tcPr>
            <w:tcW w:w="1890" w:type="dxa"/>
          </w:tcPr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>Liceul Tehnologic nr 1 Maracineni</w:t>
            </w: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>Grupul de Initiativa Locala</w:t>
            </w:r>
          </w:p>
        </w:tc>
        <w:tc>
          <w:tcPr>
            <w:tcW w:w="1638" w:type="dxa"/>
          </w:tcPr>
          <w:p w:rsidR="007407E9" w:rsidRPr="00FE5092" w:rsidRDefault="007407E9" w:rsidP="00FE5092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7407E9" w:rsidRPr="00FE5092" w:rsidRDefault="007407E9" w:rsidP="00FE509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>-500 lei</w:t>
            </w:r>
          </w:p>
          <w:p w:rsidR="007407E9" w:rsidRPr="00FE5092" w:rsidRDefault="007407E9" w:rsidP="00FE5092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7407E9" w:rsidRPr="00FE5092" w:rsidRDefault="007407E9" w:rsidP="00FE509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>-0 lei</w:t>
            </w:r>
          </w:p>
          <w:p w:rsidR="007407E9" w:rsidRPr="00FE5092" w:rsidRDefault="007407E9" w:rsidP="00FE5092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7407E9" w:rsidRPr="00FE5092" w:rsidRDefault="007407E9" w:rsidP="00FE509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>-100 lei</w:t>
            </w:r>
          </w:p>
          <w:p w:rsidR="007407E9" w:rsidRPr="00FE5092" w:rsidRDefault="007407E9" w:rsidP="00FE5092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7407E9" w:rsidRPr="00FE5092" w:rsidRDefault="007407E9" w:rsidP="00FE5092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7407E9" w:rsidRPr="00FE5092" w:rsidRDefault="007407E9" w:rsidP="00FE5092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7407E9" w:rsidRPr="00FE5092" w:rsidRDefault="007407E9" w:rsidP="00FE5092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7407E9" w:rsidRPr="00FE5092" w:rsidRDefault="007407E9" w:rsidP="00FE5092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7407E9" w:rsidRPr="00FE5092" w:rsidRDefault="007407E9" w:rsidP="00FE509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>-100 lei</w:t>
            </w:r>
          </w:p>
          <w:p w:rsidR="007407E9" w:rsidRPr="00FE5092" w:rsidRDefault="007407E9" w:rsidP="00FE5092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7407E9" w:rsidRPr="00FE5092" w:rsidRDefault="007407E9" w:rsidP="00FE5092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>-0 lei</w:t>
            </w:r>
          </w:p>
          <w:p w:rsidR="007407E9" w:rsidRPr="00FE5092" w:rsidRDefault="007407E9" w:rsidP="00FE5092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7407E9" w:rsidRPr="00FE5092" w:rsidRDefault="007407E9" w:rsidP="00FE5092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7407E9" w:rsidRPr="00FE5092" w:rsidRDefault="007407E9" w:rsidP="00FE5092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>-0 lei</w:t>
            </w: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>-500 lei</w:t>
            </w:r>
          </w:p>
          <w:p w:rsidR="007407E9" w:rsidRPr="00FE5092" w:rsidRDefault="007407E9" w:rsidP="00FE5092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FE5092">
              <w:rPr>
                <w:b/>
                <w:sz w:val="28"/>
                <w:szCs w:val="28"/>
              </w:rPr>
              <w:t>Total</w:t>
            </w: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  <w:r w:rsidRPr="00FE5092">
              <w:rPr>
                <w:b/>
                <w:sz w:val="28"/>
                <w:szCs w:val="28"/>
              </w:rPr>
              <w:t>2.000 lei</w:t>
            </w:r>
          </w:p>
        </w:tc>
      </w:tr>
      <w:tr w:rsidR="007407E9" w:rsidRPr="00FE5092" w:rsidTr="00FE5092">
        <w:trPr>
          <w:trHeight w:val="323"/>
        </w:trPr>
        <w:tc>
          <w:tcPr>
            <w:tcW w:w="692" w:type="dxa"/>
          </w:tcPr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>Nr Crt</w:t>
            </w:r>
          </w:p>
        </w:tc>
        <w:tc>
          <w:tcPr>
            <w:tcW w:w="1666" w:type="dxa"/>
          </w:tcPr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>Denumirea</w:t>
            </w: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>Programului</w:t>
            </w:r>
          </w:p>
        </w:tc>
        <w:tc>
          <w:tcPr>
            <w:tcW w:w="3810" w:type="dxa"/>
          </w:tcPr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>Denumirea Activitatii</w:t>
            </w: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>Scurta descriere</w:t>
            </w:r>
          </w:p>
        </w:tc>
        <w:tc>
          <w:tcPr>
            <w:tcW w:w="1797" w:type="dxa"/>
          </w:tcPr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>Data si Locul desfasurarii</w:t>
            </w:r>
          </w:p>
        </w:tc>
        <w:tc>
          <w:tcPr>
            <w:tcW w:w="1683" w:type="dxa"/>
          </w:tcPr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>Organizator</w:t>
            </w:r>
          </w:p>
        </w:tc>
        <w:tc>
          <w:tcPr>
            <w:tcW w:w="1890" w:type="dxa"/>
          </w:tcPr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>Parteneri</w:t>
            </w:r>
          </w:p>
        </w:tc>
        <w:tc>
          <w:tcPr>
            <w:tcW w:w="1638" w:type="dxa"/>
          </w:tcPr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>Total cheltuieli</w:t>
            </w:r>
          </w:p>
        </w:tc>
      </w:tr>
      <w:tr w:rsidR="007407E9" w:rsidRPr="00FE5092" w:rsidTr="00FE5092">
        <w:trPr>
          <w:trHeight w:val="323"/>
        </w:trPr>
        <w:tc>
          <w:tcPr>
            <w:tcW w:w="692" w:type="dxa"/>
          </w:tcPr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>C.</w:t>
            </w:r>
          </w:p>
        </w:tc>
        <w:tc>
          <w:tcPr>
            <w:tcW w:w="1666" w:type="dxa"/>
          </w:tcPr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>Program de colaborare cu alte Institutii de cultura , Tv,Judetene si Nationale</w:t>
            </w:r>
          </w:p>
        </w:tc>
        <w:tc>
          <w:tcPr>
            <w:tcW w:w="3810" w:type="dxa"/>
          </w:tcPr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 xml:space="preserve"> Participarea elevilor  Asezamantului Cultural  Maracineni la Festivalurile si concursurile organizate de catre Alte institutii</w:t>
            </w:r>
          </w:p>
        </w:tc>
        <w:tc>
          <w:tcPr>
            <w:tcW w:w="1797" w:type="dxa"/>
          </w:tcPr>
          <w:p w:rsidR="007407E9" w:rsidRPr="00FE5092" w:rsidRDefault="007407E9" w:rsidP="00FE5092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>Datele cand au loc aceste evenimente si localitatile respective</w:t>
            </w:r>
          </w:p>
        </w:tc>
        <w:tc>
          <w:tcPr>
            <w:tcW w:w="1683" w:type="dxa"/>
          </w:tcPr>
          <w:p w:rsidR="007407E9" w:rsidRPr="00FE5092" w:rsidRDefault="007407E9" w:rsidP="00FE5092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>Alte institutii de cultura</w:t>
            </w:r>
          </w:p>
        </w:tc>
        <w:tc>
          <w:tcPr>
            <w:tcW w:w="1890" w:type="dxa"/>
          </w:tcPr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638" w:type="dxa"/>
          </w:tcPr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  <w:r w:rsidRPr="00FE5092">
              <w:rPr>
                <w:b/>
                <w:sz w:val="28"/>
                <w:szCs w:val="28"/>
              </w:rPr>
              <w:t>-2000</w:t>
            </w:r>
            <w:r w:rsidRPr="00FE5092">
              <w:rPr>
                <w:sz w:val="28"/>
                <w:szCs w:val="28"/>
              </w:rPr>
              <w:t xml:space="preserve"> lei</w:t>
            </w: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>Transport, taxe de participare</w:t>
            </w:r>
          </w:p>
        </w:tc>
      </w:tr>
      <w:tr w:rsidR="007407E9" w:rsidRPr="00FE5092" w:rsidTr="00FE5092">
        <w:trPr>
          <w:trHeight w:val="323"/>
        </w:trPr>
        <w:tc>
          <w:tcPr>
            <w:tcW w:w="692" w:type="dxa"/>
          </w:tcPr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>D</w:t>
            </w:r>
          </w:p>
        </w:tc>
        <w:tc>
          <w:tcPr>
            <w:tcW w:w="1666" w:type="dxa"/>
          </w:tcPr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>Program de prezentare a Asezamantului Cultural Muguri de cires</w:t>
            </w:r>
          </w:p>
        </w:tc>
        <w:tc>
          <w:tcPr>
            <w:tcW w:w="3810" w:type="dxa"/>
          </w:tcPr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>-Zilele Portilor deschise- sunt invitati sa viziteze Asezamantul, alti tineri, copii,adulti din comuna- cu scopul de a se inscrie la Cursurile organizate , gratuit, de catre Primarie</w:t>
            </w:r>
          </w:p>
        </w:tc>
        <w:tc>
          <w:tcPr>
            <w:tcW w:w="1797" w:type="dxa"/>
          </w:tcPr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 xml:space="preserve"> -Iunie</w:t>
            </w: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>-septembrie</w:t>
            </w:r>
          </w:p>
        </w:tc>
        <w:tc>
          <w:tcPr>
            <w:tcW w:w="1683" w:type="dxa"/>
          </w:tcPr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>Primaria Maracineni Asezamantul Cultural  Maracineni</w:t>
            </w: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890" w:type="dxa"/>
          </w:tcPr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 xml:space="preserve"> Liceul Tehnologic nr 1 Maracineni</w:t>
            </w: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>Grupul de Initiativa Locala</w:t>
            </w:r>
          </w:p>
        </w:tc>
        <w:tc>
          <w:tcPr>
            <w:tcW w:w="1638" w:type="dxa"/>
          </w:tcPr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>0 lei</w:t>
            </w:r>
          </w:p>
        </w:tc>
      </w:tr>
      <w:tr w:rsidR="007407E9" w:rsidRPr="00FE5092" w:rsidTr="00FE5092">
        <w:trPr>
          <w:trHeight w:val="323"/>
        </w:trPr>
        <w:tc>
          <w:tcPr>
            <w:tcW w:w="692" w:type="dxa"/>
          </w:tcPr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>E</w:t>
            </w:r>
          </w:p>
        </w:tc>
        <w:tc>
          <w:tcPr>
            <w:tcW w:w="1666" w:type="dxa"/>
          </w:tcPr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>Program de Proiecte Europene si Internationale</w:t>
            </w:r>
          </w:p>
        </w:tc>
        <w:tc>
          <w:tcPr>
            <w:tcW w:w="3810" w:type="dxa"/>
          </w:tcPr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>Participare copilor si tinerilor inscrisi la Asezamantul Cultural la Vizite, Festivaluri si Concursuri la invitatia partenerilor din strainatate</w:t>
            </w:r>
          </w:p>
        </w:tc>
        <w:tc>
          <w:tcPr>
            <w:tcW w:w="1797" w:type="dxa"/>
          </w:tcPr>
          <w:p w:rsidR="007407E9" w:rsidRPr="00FE5092" w:rsidRDefault="007407E9" w:rsidP="00FE5092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>Pe tot parcursul anului</w:t>
            </w:r>
          </w:p>
        </w:tc>
        <w:tc>
          <w:tcPr>
            <w:tcW w:w="1683" w:type="dxa"/>
          </w:tcPr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>Primaria Maracineni Asezamantul Cultural  Maracineni</w:t>
            </w:r>
          </w:p>
        </w:tc>
        <w:tc>
          <w:tcPr>
            <w:tcW w:w="1890" w:type="dxa"/>
          </w:tcPr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>Parteneri externi Basarabia</w:t>
            </w: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 xml:space="preserve">Sebia Estonia, alti parteneri </w:t>
            </w:r>
          </w:p>
        </w:tc>
        <w:tc>
          <w:tcPr>
            <w:tcW w:w="1638" w:type="dxa"/>
          </w:tcPr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  <w:r w:rsidRPr="00FE5092">
              <w:rPr>
                <w:sz w:val="28"/>
                <w:szCs w:val="28"/>
              </w:rPr>
              <w:t>0 lei</w:t>
            </w: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</w:p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</w:p>
          <w:p w:rsidR="007407E9" w:rsidRPr="00FE5092" w:rsidRDefault="007407E9" w:rsidP="00FE5092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FE5092">
              <w:rPr>
                <w:b/>
                <w:sz w:val="28"/>
                <w:szCs w:val="28"/>
              </w:rPr>
              <w:t>Total</w:t>
            </w:r>
          </w:p>
          <w:p w:rsidR="007407E9" w:rsidRPr="00FE5092" w:rsidRDefault="007407E9" w:rsidP="00FE5092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FE5092">
              <w:rPr>
                <w:b/>
                <w:sz w:val="28"/>
                <w:szCs w:val="28"/>
              </w:rPr>
              <w:t>5000 lei</w:t>
            </w:r>
          </w:p>
        </w:tc>
      </w:tr>
      <w:tr w:rsidR="007407E9" w:rsidRPr="00FE5092" w:rsidTr="00FE5092">
        <w:trPr>
          <w:trHeight w:val="323"/>
        </w:trPr>
        <w:tc>
          <w:tcPr>
            <w:tcW w:w="692" w:type="dxa"/>
          </w:tcPr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810" w:type="dxa"/>
          </w:tcPr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797" w:type="dxa"/>
          </w:tcPr>
          <w:p w:rsidR="007407E9" w:rsidRPr="00FE5092" w:rsidRDefault="007407E9" w:rsidP="00FE5092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683" w:type="dxa"/>
          </w:tcPr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890" w:type="dxa"/>
          </w:tcPr>
          <w:p w:rsidR="007407E9" w:rsidRPr="00FE5092" w:rsidRDefault="007407E9" w:rsidP="00FE5092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638" w:type="dxa"/>
          </w:tcPr>
          <w:p w:rsidR="007407E9" w:rsidRPr="00FE5092" w:rsidRDefault="007407E9" w:rsidP="00FE5092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FE5092">
              <w:rPr>
                <w:b/>
                <w:sz w:val="28"/>
                <w:szCs w:val="28"/>
              </w:rPr>
              <w:t>Total cheltuieli</w:t>
            </w:r>
          </w:p>
          <w:p w:rsidR="007407E9" w:rsidRPr="00FE5092" w:rsidRDefault="007407E9" w:rsidP="00FE5092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FE5092">
              <w:rPr>
                <w:b/>
                <w:sz w:val="28"/>
                <w:szCs w:val="28"/>
              </w:rPr>
              <w:t>31.500 lei</w:t>
            </w:r>
          </w:p>
        </w:tc>
      </w:tr>
    </w:tbl>
    <w:p w:rsidR="007407E9" w:rsidRPr="00990720" w:rsidRDefault="007407E9" w:rsidP="00630302">
      <w:pPr>
        <w:tabs>
          <w:tab w:val="left" w:pos="7785"/>
        </w:tabs>
        <w:rPr>
          <w:sz w:val="28"/>
          <w:szCs w:val="28"/>
        </w:rPr>
      </w:pPr>
      <w:r>
        <w:rPr>
          <w:sz w:val="28"/>
          <w:szCs w:val="28"/>
        </w:rPr>
        <w:t>Intocmit : Gabriela Pendiuc                                                 Presedinte Sedinta,</w:t>
      </w:r>
    </w:p>
    <w:sectPr w:rsidR="007407E9" w:rsidRPr="00990720" w:rsidSect="00EC081E">
      <w:head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07E9" w:rsidRDefault="007407E9" w:rsidP="004C0F4C">
      <w:pPr>
        <w:spacing w:after="0" w:line="240" w:lineRule="auto"/>
      </w:pPr>
      <w:r>
        <w:separator/>
      </w:r>
    </w:p>
  </w:endnote>
  <w:endnote w:type="continuationSeparator" w:id="0">
    <w:p w:rsidR="007407E9" w:rsidRDefault="007407E9" w:rsidP="004C0F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07E9" w:rsidRDefault="007407E9" w:rsidP="004C0F4C">
      <w:pPr>
        <w:spacing w:after="0" w:line="240" w:lineRule="auto"/>
      </w:pPr>
      <w:r>
        <w:separator/>
      </w:r>
    </w:p>
  </w:footnote>
  <w:footnote w:type="continuationSeparator" w:id="0">
    <w:p w:rsidR="007407E9" w:rsidRDefault="007407E9" w:rsidP="004C0F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07E9" w:rsidRDefault="007407E9">
    <w:pPr>
      <w:pStyle w:val="Header"/>
      <w:jc w:val="right"/>
    </w:pPr>
    <w:fldSimple w:instr=" PAGE   \* MERGEFORMAT ">
      <w:r>
        <w:rPr>
          <w:noProof/>
        </w:rPr>
        <w:t>1</w:t>
      </w:r>
    </w:fldSimple>
  </w:p>
  <w:p w:rsidR="007407E9" w:rsidRDefault="007407E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2335AA"/>
    <w:multiLevelType w:val="hybridMultilevel"/>
    <w:tmpl w:val="8E8AC08A"/>
    <w:lvl w:ilvl="0" w:tplc="A4469C52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2702B0"/>
    <w:multiLevelType w:val="hybridMultilevel"/>
    <w:tmpl w:val="6ED8E63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1BF715E"/>
    <w:multiLevelType w:val="hybridMultilevel"/>
    <w:tmpl w:val="FA70444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BD2012B"/>
    <w:multiLevelType w:val="hybridMultilevel"/>
    <w:tmpl w:val="5624031E"/>
    <w:lvl w:ilvl="0" w:tplc="A36279A6">
      <w:start w:val="3"/>
      <w:numFmt w:val="bullet"/>
      <w:lvlText w:val="-"/>
      <w:lvlJc w:val="left"/>
      <w:pPr>
        <w:ind w:left="4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>
    <w:nsid w:val="626C27C3"/>
    <w:multiLevelType w:val="hybridMultilevel"/>
    <w:tmpl w:val="137E1902"/>
    <w:lvl w:ilvl="0" w:tplc="6CC65DD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661ACE"/>
    <w:multiLevelType w:val="hybridMultilevel"/>
    <w:tmpl w:val="B056527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70966C0E"/>
    <w:multiLevelType w:val="hybridMultilevel"/>
    <w:tmpl w:val="EFC059B6"/>
    <w:lvl w:ilvl="0" w:tplc="3D56977C">
      <w:start w:val="9"/>
      <w:numFmt w:val="bullet"/>
      <w:lvlText w:val="-"/>
      <w:lvlJc w:val="left"/>
      <w:pPr>
        <w:ind w:left="4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>
    <w:nsid w:val="71D01A2C"/>
    <w:multiLevelType w:val="hybridMultilevel"/>
    <w:tmpl w:val="730AA99E"/>
    <w:lvl w:ilvl="0" w:tplc="6F4C464E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9E3392F"/>
    <w:multiLevelType w:val="hybridMultilevel"/>
    <w:tmpl w:val="7BACDA72"/>
    <w:lvl w:ilvl="0" w:tplc="579EDEA8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CCB562B"/>
    <w:multiLevelType w:val="hybridMultilevel"/>
    <w:tmpl w:val="A5F66FB2"/>
    <w:lvl w:ilvl="0" w:tplc="697C164C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9"/>
  </w:num>
  <w:num w:numId="5">
    <w:abstractNumId w:val="0"/>
  </w:num>
  <w:num w:numId="6">
    <w:abstractNumId w:val="7"/>
  </w:num>
  <w:num w:numId="7">
    <w:abstractNumId w:val="8"/>
  </w:num>
  <w:num w:numId="8">
    <w:abstractNumId w:val="6"/>
  </w:num>
  <w:num w:numId="9">
    <w:abstractNumId w:val="3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C081E"/>
    <w:rsid w:val="00000182"/>
    <w:rsid w:val="000E4ED9"/>
    <w:rsid w:val="001B556A"/>
    <w:rsid w:val="001D41A3"/>
    <w:rsid w:val="00271797"/>
    <w:rsid w:val="002D7516"/>
    <w:rsid w:val="00303A76"/>
    <w:rsid w:val="00455DB7"/>
    <w:rsid w:val="004C0F4C"/>
    <w:rsid w:val="004E5E3F"/>
    <w:rsid w:val="00523055"/>
    <w:rsid w:val="005C01FD"/>
    <w:rsid w:val="00626247"/>
    <w:rsid w:val="00630302"/>
    <w:rsid w:val="0063477E"/>
    <w:rsid w:val="00640370"/>
    <w:rsid w:val="00695FA6"/>
    <w:rsid w:val="006A4C43"/>
    <w:rsid w:val="00726EF1"/>
    <w:rsid w:val="007407E9"/>
    <w:rsid w:val="007D15FA"/>
    <w:rsid w:val="008956D4"/>
    <w:rsid w:val="008B69B0"/>
    <w:rsid w:val="0091475C"/>
    <w:rsid w:val="009638A7"/>
    <w:rsid w:val="00990720"/>
    <w:rsid w:val="00991EB3"/>
    <w:rsid w:val="0099771C"/>
    <w:rsid w:val="009F664A"/>
    <w:rsid w:val="00A53710"/>
    <w:rsid w:val="00A57106"/>
    <w:rsid w:val="00A77E62"/>
    <w:rsid w:val="00B578BF"/>
    <w:rsid w:val="00C374D6"/>
    <w:rsid w:val="00CC5964"/>
    <w:rsid w:val="00D716A8"/>
    <w:rsid w:val="00DE31A5"/>
    <w:rsid w:val="00E36D37"/>
    <w:rsid w:val="00E6691C"/>
    <w:rsid w:val="00EC081E"/>
    <w:rsid w:val="00EC76B3"/>
    <w:rsid w:val="00ED79D7"/>
    <w:rsid w:val="00FE5092"/>
    <w:rsid w:val="00FE74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15FA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DE31A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FE745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4C0F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4C0F4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4C0F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4C0F4C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5</Pages>
  <Words>712</Words>
  <Characters>4064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                                     Anexa 3 la H</dc:title>
  <dc:subject/>
  <dc:creator>X</dc:creator>
  <cp:keywords/>
  <dc:description/>
  <cp:lastModifiedBy>Marinela Bujor</cp:lastModifiedBy>
  <cp:revision>2</cp:revision>
  <cp:lastPrinted>2022-02-23T09:51:00Z</cp:lastPrinted>
  <dcterms:created xsi:type="dcterms:W3CDTF">2022-03-01T12:24:00Z</dcterms:created>
  <dcterms:modified xsi:type="dcterms:W3CDTF">2022-03-01T12:24:00Z</dcterms:modified>
</cp:coreProperties>
</file>