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369" w:rsidRPr="000C5160" w:rsidRDefault="00AC4369" w:rsidP="003D574C">
      <w:pPr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ROMÂ</w:t>
      </w:r>
      <w:r w:rsidRPr="000C5160">
        <w:rPr>
          <w:rFonts w:ascii="Times New Roman" w:hAnsi="Times New Roman"/>
          <w:b/>
          <w:bCs/>
          <w:i/>
          <w:iCs/>
        </w:rPr>
        <w:t xml:space="preserve">NIA                                                                                                       </w:t>
      </w:r>
      <w:r>
        <w:rPr>
          <w:rFonts w:ascii="Times New Roman" w:hAnsi="Times New Roman"/>
          <w:b/>
          <w:bCs/>
          <w:i/>
          <w:iCs/>
        </w:rPr>
        <w:t xml:space="preserve">           </w:t>
      </w:r>
      <w:r w:rsidRPr="000C5160">
        <w:rPr>
          <w:rFonts w:ascii="Times New Roman" w:hAnsi="Times New Roman"/>
          <w:b/>
          <w:bCs/>
          <w:i/>
          <w:iCs/>
        </w:rPr>
        <w:t xml:space="preserve">  </w:t>
      </w:r>
      <w:r>
        <w:rPr>
          <w:rFonts w:ascii="Times New Roman" w:hAnsi="Times New Roman"/>
          <w:b/>
          <w:bCs/>
          <w:i/>
          <w:iCs/>
        </w:rPr>
        <w:t xml:space="preserve">                                      </w:t>
      </w:r>
      <w:r w:rsidRPr="000C5160">
        <w:rPr>
          <w:rFonts w:ascii="Times New Roman" w:hAnsi="Times New Roman"/>
          <w:b/>
          <w:bCs/>
          <w:i/>
          <w:iCs/>
        </w:rPr>
        <w:t>Aprobat,</w:t>
      </w:r>
    </w:p>
    <w:p w:rsidR="00AC4369" w:rsidRPr="000C5160" w:rsidRDefault="00AC4369" w:rsidP="003D574C">
      <w:pPr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JUDEŢUL ARGEŞ</w:t>
      </w:r>
      <w:r w:rsidRPr="000C5160">
        <w:rPr>
          <w:rFonts w:ascii="Times New Roman" w:hAnsi="Times New Roman"/>
          <w:b/>
          <w:bCs/>
          <w:i/>
          <w:iCs/>
        </w:rPr>
        <w:t xml:space="preserve">  </w:t>
      </w:r>
    </w:p>
    <w:p w:rsidR="00AC4369" w:rsidRPr="000C5160" w:rsidRDefault="00AC4369" w:rsidP="003D574C">
      <w:pPr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BIBLIOTECA COMUNALĂ  MĂRĂ</w:t>
      </w:r>
      <w:r w:rsidRPr="000C5160">
        <w:rPr>
          <w:rFonts w:ascii="Times New Roman" w:hAnsi="Times New Roman"/>
          <w:b/>
          <w:bCs/>
          <w:i/>
          <w:iCs/>
        </w:rPr>
        <w:t xml:space="preserve">CINENI                                                           </w:t>
      </w:r>
      <w:r>
        <w:rPr>
          <w:rFonts w:ascii="Times New Roman" w:hAnsi="Times New Roman"/>
          <w:b/>
          <w:bCs/>
          <w:i/>
          <w:iCs/>
        </w:rPr>
        <w:t xml:space="preserve">                                      </w:t>
      </w:r>
      <w:r w:rsidRPr="000C5160">
        <w:rPr>
          <w:rFonts w:ascii="Times New Roman" w:hAnsi="Times New Roman"/>
          <w:b/>
          <w:bCs/>
          <w:i/>
          <w:iCs/>
        </w:rPr>
        <w:t xml:space="preserve"> Primar,                                                                   </w:t>
      </w:r>
    </w:p>
    <w:p w:rsidR="00AC4369" w:rsidRPr="000C5160" w:rsidRDefault="00AC4369" w:rsidP="003D574C">
      <w:pPr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PRIMĂRIA COMUNEI MĂRĂ</w:t>
      </w:r>
      <w:r w:rsidRPr="000C5160">
        <w:rPr>
          <w:rFonts w:ascii="Times New Roman" w:hAnsi="Times New Roman"/>
          <w:b/>
          <w:bCs/>
          <w:i/>
          <w:iCs/>
        </w:rPr>
        <w:t xml:space="preserve">CINENI                                                        </w:t>
      </w:r>
      <w:r>
        <w:rPr>
          <w:rFonts w:ascii="Times New Roman" w:hAnsi="Times New Roman"/>
          <w:b/>
          <w:bCs/>
          <w:i/>
          <w:iCs/>
        </w:rPr>
        <w:t xml:space="preserve">                                      </w:t>
      </w:r>
      <w:r w:rsidRPr="000C5160">
        <w:rPr>
          <w:rFonts w:ascii="Times New Roman" w:hAnsi="Times New Roman"/>
          <w:b/>
          <w:bCs/>
          <w:i/>
          <w:iCs/>
        </w:rPr>
        <w:t>Dascălu Nicolae Liviu</w:t>
      </w:r>
    </w:p>
    <w:p w:rsidR="00AC4369" w:rsidRPr="000C5160" w:rsidRDefault="00AC4369" w:rsidP="003D574C">
      <w:pPr>
        <w:rPr>
          <w:rFonts w:ascii="Times New Roman" w:hAnsi="Times New Roman"/>
          <w:b/>
          <w:bCs/>
          <w:i/>
          <w:iCs/>
        </w:rPr>
      </w:pPr>
    </w:p>
    <w:p w:rsidR="00AC4369" w:rsidRPr="00FA3070" w:rsidRDefault="00AC4369" w:rsidP="003D574C">
      <w:pPr>
        <w:jc w:val="center"/>
        <w:rPr>
          <w:rFonts w:ascii="Times New Roman" w:hAnsi="Times New Roman"/>
          <w:b/>
          <w:bCs/>
          <w:i/>
          <w:iCs/>
        </w:rPr>
      </w:pPr>
      <w:r w:rsidRPr="00FA3070">
        <w:rPr>
          <w:rFonts w:ascii="Times New Roman" w:hAnsi="Times New Roman"/>
          <w:b/>
          <w:bCs/>
          <w:i/>
          <w:iCs/>
        </w:rPr>
        <w:t>AGENDA CULTURALĂ</w:t>
      </w:r>
    </w:p>
    <w:p w:rsidR="00AC4369" w:rsidRPr="00FA3070" w:rsidRDefault="00AC4369" w:rsidP="003D574C">
      <w:pPr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COMUNA MĂRĂCINENI 2022</w:t>
      </w:r>
    </w:p>
    <w:tbl>
      <w:tblPr>
        <w:tblW w:w="1503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0"/>
        <w:gridCol w:w="3330"/>
        <w:gridCol w:w="1440"/>
        <w:gridCol w:w="2700"/>
        <w:gridCol w:w="1350"/>
        <w:gridCol w:w="1890"/>
        <w:gridCol w:w="3690"/>
      </w:tblGrid>
      <w:tr w:rsidR="00AC4369" w:rsidRPr="00266274" w:rsidTr="00266274">
        <w:tc>
          <w:tcPr>
            <w:tcW w:w="63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66274">
              <w:rPr>
                <w:rFonts w:ascii="Times New Roman" w:hAnsi="Times New Roman"/>
                <w:b/>
                <w:sz w:val="18"/>
                <w:szCs w:val="18"/>
              </w:rPr>
              <w:t>NR.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6274">
              <w:rPr>
                <w:rFonts w:ascii="Times New Roman" w:hAnsi="Times New Roman"/>
                <w:b/>
                <w:sz w:val="18"/>
                <w:szCs w:val="18"/>
              </w:rPr>
              <w:t>CRT</w:t>
            </w:r>
          </w:p>
        </w:tc>
        <w:tc>
          <w:tcPr>
            <w:tcW w:w="333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6274">
              <w:rPr>
                <w:rFonts w:ascii="Times New Roman" w:hAnsi="Times New Roman"/>
                <w:b/>
              </w:rPr>
              <w:t>Denumirea acţiunii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6274">
              <w:rPr>
                <w:rFonts w:ascii="Times New Roman" w:hAnsi="Times New Roman"/>
                <w:b/>
              </w:rPr>
              <w:t>Scurtă descriere</w:t>
            </w:r>
          </w:p>
        </w:tc>
        <w:tc>
          <w:tcPr>
            <w:tcW w:w="144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6274">
              <w:rPr>
                <w:rFonts w:ascii="Times New Roman" w:hAnsi="Times New Roman"/>
                <w:b/>
              </w:rPr>
              <w:t>Perioada desfăşurării</w:t>
            </w:r>
          </w:p>
        </w:tc>
        <w:tc>
          <w:tcPr>
            <w:tcW w:w="270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6274">
              <w:rPr>
                <w:rFonts w:ascii="Times New Roman" w:hAnsi="Times New Roman"/>
                <w:b/>
              </w:rPr>
              <w:t>Locul desfăşurării</w:t>
            </w:r>
          </w:p>
        </w:tc>
        <w:tc>
          <w:tcPr>
            <w:tcW w:w="135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6274">
              <w:rPr>
                <w:rFonts w:ascii="Times New Roman" w:hAnsi="Times New Roman"/>
                <w:b/>
              </w:rPr>
              <w:t>Total cheltuieli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6274">
              <w:rPr>
                <w:rFonts w:ascii="Times New Roman" w:hAnsi="Times New Roman"/>
                <w:b/>
              </w:rPr>
              <w:t>estimative</w:t>
            </w:r>
          </w:p>
        </w:tc>
        <w:tc>
          <w:tcPr>
            <w:tcW w:w="189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6274">
              <w:rPr>
                <w:rFonts w:ascii="Times New Roman" w:hAnsi="Times New Roman"/>
                <w:b/>
              </w:rPr>
              <w:t>Organizator</w:t>
            </w:r>
          </w:p>
        </w:tc>
        <w:tc>
          <w:tcPr>
            <w:tcW w:w="369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6274">
              <w:rPr>
                <w:rFonts w:ascii="Times New Roman" w:hAnsi="Times New Roman"/>
                <w:b/>
              </w:rPr>
              <w:t>Parteneri</w:t>
            </w:r>
          </w:p>
        </w:tc>
      </w:tr>
      <w:tr w:rsidR="00AC4369" w:rsidRPr="00266274" w:rsidTr="00266274">
        <w:trPr>
          <w:trHeight w:val="4310"/>
        </w:trPr>
        <w:tc>
          <w:tcPr>
            <w:tcW w:w="63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1</w:t>
            </w:r>
          </w:p>
        </w:tc>
        <w:tc>
          <w:tcPr>
            <w:tcW w:w="3330" w:type="dxa"/>
          </w:tcPr>
          <w:p w:rsidR="00AC4369" w:rsidRPr="00266274" w:rsidRDefault="00AC4369" w:rsidP="00266274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</w:rPr>
            </w:pPr>
            <w:r w:rsidRPr="00266274">
              <w:rPr>
                <w:rFonts w:ascii="Times New Roman" w:hAnsi="Times New Roman"/>
                <w:b/>
              </w:rPr>
              <w:t>1 Martie „Ziua Mărţişorului”</w:t>
            </w:r>
          </w:p>
          <w:p w:rsidR="00AC4369" w:rsidRPr="00266274" w:rsidRDefault="00AC4369" w:rsidP="0026627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 xml:space="preserve">   Expoziţie de mărţişoare realizate de prescolarii Centrului de Zi “Alba ca Zapada si cei 60 de pitici “;in holul Primariei.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Manifestări cultural-artistice dedicate sărbătoririi Marţişorului şi’  Zilei Internaţionale a Femeii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</w:tc>
        <w:tc>
          <w:tcPr>
            <w:tcW w:w="144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Martie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2022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0" w:type="dxa"/>
          </w:tcPr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Primăria comunei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  <w:lang w:val="ro-RO"/>
              </w:rPr>
            </w:pPr>
            <w:r w:rsidRPr="00266274">
              <w:rPr>
                <w:rFonts w:ascii="Times New Roman" w:hAnsi="Times New Roman"/>
                <w:kern w:val="1"/>
              </w:rPr>
              <w:t xml:space="preserve">    Comuna Mărăcineni</w:t>
            </w: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 xml:space="preserve">            </w:t>
            </w: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Oferire de mărţişoare şi flori doamnelor şi domnişoarelor  din comuna</w:t>
            </w:r>
          </w:p>
        </w:tc>
        <w:tc>
          <w:tcPr>
            <w:tcW w:w="1350" w:type="dxa"/>
          </w:tcPr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 xml:space="preserve">    </w:t>
            </w: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 xml:space="preserve"> 3.000 lei</w:t>
            </w:r>
          </w:p>
        </w:tc>
        <w:tc>
          <w:tcPr>
            <w:tcW w:w="1890" w:type="dxa"/>
          </w:tcPr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Consiliul Local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Primăria comunei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Biblioteca Comunală</w:t>
            </w: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  <w:kern w:val="1"/>
              </w:rPr>
              <w:t>Centrul de Zi “Albă ca Zăpada şi cei 60 de pitici”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ab/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C4369" w:rsidRPr="00266274" w:rsidTr="00266274">
        <w:trPr>
          <w:trHeight w:val="458"/>
        </w:trPr>
        <w:tc>
          <w:tcPr>
            <w:tcW w:w="63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2</w:t>
            </w:r>
          </w:p>
        </w:tc>
        <w:tc>
          <w:tcPr>
            <w:tcW w:w="3330" w:type="dxa"/>
          </w:tcPr>
          <w:p w:rsidR="00AC4369" w:rsidRPr="00266274" w:rsidRDefault="00AC4369" w:rsidP="0026627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“Lumină  din Lumină”-Sfintele Sărbători de Paşte-Invierea Domnului”.</w:t>
            </w:r>
          </w:p>
          <w:p w:rsidR="00AC4369" w:rsidRPr="00266274" w:rsidRDefault="00AC4369" w:rsidP="0026627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Participarea copiilor din Centrul de Zi împreună cu personalul centrului la manifestările religioase,organizate de către Biserica SF.Nicolae –Mărăcineni şi Biserica SF.Măria-Argeselu</w:t>
            </w:r>
          </w:p>
          <w:p w:rsidR="00AC4369" w:rsidRPr="00266274" w:rsidRDefault="00AC4369" w:rsidP="0026627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 xml:space="preserve">Complex de manifestări cultural-artistice închinate </w:t>
            </w:r>
            <w:r w:rsidRPr="00266274">
              <w:rPr>
                <w:rFonts w:ascii="Times New Roman" w:hAnsi="Times New Roman"/>
                <w:b/>
              </w:rPr>
              <w:t>Sărbătorilor Pascale</w:t>
            </w:r>
            <w:r w:rsidRPr="00266274">
              <w:rPr>
                <w:rFonts w:ascii="Times New Roman" w:hAnsi="Times New Roman"/>
              </w:rPr>
              <w:t>;</w:t>
            </w:r>
            <w:r w:rsidRPr="00266274">
              <w:rPr>
                <w:rFonts w:ascii="Times New Roman" w:hAnsi="Times New Roman"/>
              </w:rPr>
              <w:br/>
              <w:t>Expoziţie de ouă pictate şi încondeiate;</w:t>
            </w:r>
            <w:r w:rsidRPr="00266274">
              <w:rPr>
                <w:rFonts w:ascii="Times New Roman" w:hAnsi="Times New Roman"/>
              </w:rPr>
              <w:br/>
              <w:t>Expoziţie de desene,organizată în holul Primăriei.</w:t>
            </w:r>
            <w:r w:rsidRPr="00266274">
              <w:rPr>
                <w:rFonts w:ascii="Times New Roman" w:hAnsi="Times New Roman"/>
              </w:rPr>
              <w:br/>
            </w:r>
          </w:p>
          <w:p w:rsidR="00AC4369" w:rsidRPr="00266274" w:rsidRDefault="00AC4369" w:rsidP="00266274">
            <w:pPr>
              <w:tabs>
                <w:tab w:val="left" w:pos="2070"/>
              </w:tabs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left" w:pos="2070"/>
              </w:tabs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Manifestare sportivă „Cupa Mărăcineni” 2022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 xml:space="preserve"> Concurs de fotbal la invitaţie între şcoli 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 xml:space="preserve">Aprilie 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2022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 xml:space="preserve">     Aprilie 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Mai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2022</w:t>
            </w:r>
          </w:p>
        </w:tc>
        <w:tc>
          <w:tcPr>
            <w:tcW w:w="2700" w:type="dxa"/>
          </w:tcPr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 xml:space="preserve">  Primăria Comunei </w:t>
            </w:r>
          </w:p>
          <w:p w:rsidR="00AC4369" w:rsidRPr="00266274" w:rsidRDefault="00AC4369" w:rsidP="00266274">
            <w:pPr>
              <w:tabs>
                <w:tab w:val="left" w:pos="1155"/>
                <w:tab w:val="center" w:pos="1242"/>
              </w:tabs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 xml:space="preserve">             Mărăcineni</w:t>
            </w:r>
            <w:r w:rsidRPr="00266274">
              <w:rPr>
                <w:rFonts w:ascii="Times New Roman" w:hAnsi="Times New Roman"/>
                <w:kern w:val="1"/>
              </w:rPr>
              <w:tab/>
              <w:t xml:space="preserve">    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ab/>
            </w:r>
          </w:p>
          <w:p w:rsidR="00AC4369" w:rsidRPr="00266274" w:rsidRDefault="00AC4369" w:rsidP="00266274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Liceul Tehnologic Nr.1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</w:rPr>
              <w:t>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Terenul de sport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ab/>
            </w:r>
          </w:p>
          <w:p w:rsidR="00AC4369" w:rsidRPr="00266274" w:rsidRDefault="00AC4369" w:rsidP="00266274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5.000 lei</w:t>
            </w:r>
          </w:p>
        </w:tc>
        <w:tc>
          <w:tcPr>
            <w:tcW w:w="1890" w:type="dxa"/>
          </w:tcPr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Consiliul Local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Primăria comunei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Mărăcineni</w:t>
            </w: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Biblioteca Comunală</w:t>
            </w: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Consiliul Local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Mărăcineni</w:t>
            </w: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Primăria comunei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Club Sportiv       Mărăcineni</w:t>
            </w: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Liceul Tehnologic Nr.1 Mărăcineni</w:t>
            </w:r>
          </w:p>
        </w:tc>
        <w:tc>
          <w:tcPr>
            <w:tcW w:w="369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266274">
              <w:rPr>
                <w:rFonts w:ascii="Times New Roman" w:hAnsi="Times New Roman"/>
              </w:rPr>
              <w:t>Biseica SF.Nicolae –Mărăcineni şi Biserica SF.Maria-Argeşelu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  <w:kern w:val="1"/>
              </w:rPr>
              <w:t>Centrul de zi “Albă ca Zăpada şi cei 60 de pitici”</w:t>
            </w:r>
            <w:r w:rsidRPr="00266274">
              <w:rPr>
                <w:rFonts w:ascii="Times New Roman" w:hAnsi="Times New Roman"/>
              </w:rPr>
              <w:t xml:space="preserve"> 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Atelier de creaţie şi educaţie cultural-artistică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  <w:kern w:val="1"/>
              </w:rPr>
              <w:t>“Muguri de cireş”</w:t>
            </w:r>
          </w:p>
          <w:p w:rsidR="00AC4369" w:rsidRPr="00266274" w:rsidRDefault="00AC4369" w:rsidP="00266274">
            <w:pPr>
              <w:tabs>
                <w:tab w:val="left" w:pos="600"/>
              </w:tabs>
              <w:spacing w:after="0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ab/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left" w:pos="795"/>
              </w:tabs>
              <w:spacing w:after="0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ab/>
            </w:r>
          </w:p>
          <w:p w:rsidR="00AC4369" w:rsidRPr="00266274" w:rsidRDefault="00AC4369" w:rsidP="00266274">
            <w:pPr>
              <w:tabs>
                <w:tab w:val="left" w:pos="795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left" w:pos="795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left" w:pos="795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left" w:pos="795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left" w:pos="330"/>
              </w:tabs>
              <w:spacing w:after="0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ab/>
            </w:r>
          </w:p>
          <w:p w:rsidR="00AC4369" w:rsidRPr="00266274" w:rsidRDefault="00AC4369" w:rsidP="00266274">
            <w:pPr>
              <w:tabs>
                <w:tab w:val="left" w:pos="33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Direcţia de Sport şi Tineret Argeş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Alte şcoli din judeţ</w:t>
            </w: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C4369" w:rsidRPr="00266274" w:rsidTr="00266274">
        <w:trPr>
          <w:trHeight w:val="3383"/>
        </w:trPr>
        <w:tc>
          <w:tcPr>
            <w:tcW w:w="63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3</w:t>
            </w:r>
          </w:p>
        </w:tc>
        <w:tc>
          <w:tcPr>
            <w:tcW w:w="333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Manifestare sportivă-Concurs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“ Cros”editia a III-a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Mai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2022</w:t>
            </w:r>
          </w:p>
        </w:tc>
        <w:tc>
          <w:tcPr>
            <w:tcW w:w="270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 xml:space="preserve"> Traseu comunal</w:t>
            </w:r>
          </w:p>
        </w:tc>
        <w:tc>
          <w:tcPr>
            <w:tcW w:w="135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5.000lei</w:t>
            </w:r>
          </w:p>
        </w:tc>
        <w:tc>
          <w:tcPr>
            <w:tcW w:w="1890" w:type="dxa"/>
          </w:tcPr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Consiliul Local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  <w:kern w:val="1"/>
              </w:rPr>
              <w:t>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Primăria comunei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Biblioteca Comunală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Club Sportiv       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 xml:space="preserve">         Alte organizaţii interesate</w:t>
            </w:r>
          </w:p>
        </w:tc>
      </w:tr>
      <w:tr w:rsidR="00AC4369" w:rsidRPr="00266274" w:rsidTr="00266274">
        <w:tc>
          <w:tcPr>
            <w:tcW w:w="63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0" w:type="dxa"/>
          </w:tcPr>
          <w:p w:rsidR="00AC4369" w:rsidRPr="00266274" w:rsidRDefault="00AC4369" w:rsidP="0026627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  <w:bCs/>
              </w:rPr>
              <w:t>9 Mai-  Ziua Europei, 9 Mai marchează şi Ziua Independenţei României şi a sfârşitului celui de-al doilea război mondial.</w:t>
            </w:r>
          </w:p>
          <w:p w:rsidR="00AC4369" w:rsidRPr="00266274" w:rsidRDefault="00AC4369" w:rsidP="0026627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 xml:space="preserve"> 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 xml:space="preserve">      9 Mai 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2022</w:t>
            </w:r>
          </w:p>
        </w:tc>
        <w:tc>
          <w:tcPr>
            <w:tcW w:w="270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Monumentele  Eroilor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  <w:kern w:val="1"/>
              </w:rPr>
              <w:t>din Mărăcineni şi Argeşelu</w:t>
            </w:r>
          </w:p>
        </w:tc>
        <w:tc>
          <w:tcPr>
            <w:tcW w:w="135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2.000 lei</w:t>
            </w:r>
          </w:p>
        </w:tc>
        <w:tc>
          <w:tcPr>
            <w:tcW w:w="189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Consiliul Local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  <w:kern w:val="1"/>
              </w:rPr>
              <w:t>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Primăria comunei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Biblioteca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Comunală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Biseica SF.Nicolae –Mărăcineni şi Biserica SF.Maria-Argeşelu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  <w:kern w:val="1"/>
              </w:rPr>
              <w:t>Centrul de zi “Albă ca Zăpada şi cei 60 de pitici”</w:t>
            </w:r>
          </w:p>
          <w:p w:rsidR="00AC4369" w:rsidRPr="00266274" w:rsidRDefault="00AC4369" w:rsidP="00266274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Atelier de creaţie şi educaţie cultural-artistică</w:t>
            </w:r>
          </w:p>
          <w:p w:rsidR="00AC4369" w:rsidRPr="00266274" w:rsidRDefault="00AC4369" w:rsidP="00266274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  <w:kern w:val="1"/>
              </w:rPr>
              <w:t>“Muguri de cireş”</w:t>
            </w:r>
          </w:p>
        </w:tc>
      </w:tr>
      <w:tr w:rsidR="00AC4369" w:rsidRPr="00266274" w:rsidTr="00266274">
        <w:trPr>
          <w:trHeight w:val="2582"/>
        </w:trPr>
        <w:tc>
          <w:tcPr>
            <w:tcW w:w="63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Concurs de şah” Cupa de şah Argeşelu” editia a III-a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AC4369" w:rsidRPr="00266274" w:rsidRDefault="00AC4369" w:rsidP="00266274">
            <w:pPr>
              <w:tabs>
                <w:tab w:val="left" w:pos="360"/>
                <w:tab w:val="center" w:pos="612"/>
              </w:tabs>
              <w:spacing w:after="0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ab/>
            </w:r>
          </w:p>
          <w:p w:rsidR="00AC4369" w:rsidRPr="00266274" w:rsidRDefault="00AC4369" w:rsidP="00266274">
            <w:pPr>
              <w:tabs>
                <w:tab w:val="left" w:pos="360"/>
                <w:tab w:val="center" w:pos="6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tabs>
                <w:tab w:val="left" w:pos="360"/>
                <w:tab w:val="center" w:pos="612"/>
              </w:tabs>
              <w:spacing w:after="0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ab/>
              <w:t xml:space="preserve">Mai 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Iunie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2022</w:t>
            </w:r>
          </w:p>
        </w:tc>
        <w:tc>
          <w:tcPr>
            <w:tcW w:w="270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  <w:color w:val="333333"/>
              </w:rPr>
              <w:t>”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ind w:firstLine="720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3.000lei</w:t>
            </w:r>
          </w:p>
        </w:tc>
        <w:tc>
          <w:tcPr>
            <w:tcW w:w="1890" w:type="dxa"/>
          </w:tcPr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Consiliul Local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  <w:kern w:val="1"/>
              </w:rPr>
              <w:t>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Primăria comunei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Biblioteca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</w:rPr>
              <w:t>Comunală</w:t>
            </w: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Direcţia de Sport şi Tineret Argeş</w:t>
            </w: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</w:rPr>
              <w:t xml:space="preserve">         </w:t>
            </w:r>
            <w:r w:rsidRPr="00266274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C4369" w:rsidRPr="00266274" w:rsidTr="00266274">
        <w:trPr>
          <w:trHeight w:val="368"/>
        </w:trPr>
        <w:tc>
          <w:tcPr>
            <w:tcW w:w="63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Concurs de pescuit sportiv”Peştişorul de aur”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Editia  VI-A 2022</w:t>
            </w:r>
          </w:p>
        </w:tc>
        <w:tc>
          <w:tcPr>
            <w:tcW w:w="144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Mai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Iunie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2022</w:t>
            </w:r>
          </w:p>
        </w:tc>
        <w:tc>
          <w:tcPr>
            <w:tcW w:w="270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Heleşteu Greculescu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Argeşelu</w:t>
            </w:r>
          </w:p>
        </w:tc>
        <w:tc>
          <w:tcPr>
            <w:tcW w:w="135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5.000 lei</w:t>
            </w:r>
          </w:p>
        </w:tc>
        <w:tc>
          <w:tcPr>
            <w:tcW w:w="1890" w:type="dxa"/>
          </w:tcPr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Consiliul Local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  <w:kern w:val="1"/>
              </w:rPr>
              <w:t>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Primăria comunei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Biblioteca Comunală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Direcţia de Sport şi Tineret Argeş</w:t>
            </w: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C4369" w:rsidRPr="00266274" w:rsidTr="00266274">
        <w:trPr>
          <w:trHeight w:val="3608"/>
        </w:trPr>
        <w:tc>
          <w:tcPr>
            <w:tcW w:w="63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4</w:t>
            </w:r>
          </w:p>
        </w:tc>
        <w:tc>
          <w:tcPr>
            <w:tcW w:w="333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ro-RO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ro-RO"/>
              </w:rPr>
            </w:pPr>
            <w:r w:rsidRPr="00266274">
              <w:rPr>
                <w:rFonts w:ascii="Times New Roman" w:hAnsi="Times New Roman"/>
                <w:bCs/>
                <w:lang w:val="ro-RO"/>
              </w:rPr>
              <w:t>MasterChef de 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ro-RO"/>
              </w:rPr>
            </w:pPr>
            <w:r w:rsidRPr="00266274">
              <w:rPr>
                <w:rFonts w:ascii="Times New Roman" w:hAnsi="Times New Roman"/>
                <w:bCs/>
                <w:lang w:val="ro-RO"/>
              </w:rPr>
              <w:t>Ediţia a II-a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  <w:bCs/>
                <w:lang w:val="ro-RO"/>
              </w:rPr>
              <w:t>Competiţie destinată tuturor amatorilor în arta gătitului</w:t>
            </w:r>
          </w:p>
        </w:tc>
        <w:tc>
          <w:tcPr>
            <w:tcW w:w="144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 xml:space="preserve"> Iunie 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2022</w:t>
            </w:r>
          </w:p>
        </w:tc>
        <w:tc>
          <w:tcPr>
            <w:tcW w:w="270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Heleşteu Greculescu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Argeşelu</w:t>
            </w:r>
          </w:p>
        </w:tc>
        <w:tc>
          <w:tcPr>
            <w:tcW w:w="1350" w:type="dxa"/>
          </w:tcPr>
          <w:p w:rsidR="00AC4369" w:rsidRPr="00266274" w:rsidRDefault="00AC4369" w:rsidP="00266274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ab/>
            </w:r>
          </w:p>
          <w:p w:rsidR="00AC4369" w:rsidRPr="00266274" w:rsidRDefault="00AC4369" w:rsidP="00266274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5.000 lei</w:t>
            </w:r>
          </w:p>
        </w:tc>
        <w:tc>
          <w:tcPr>
            <w:tcW w:w="1890" w:type="dxa"/>
          </w:tcPr>
          <w:p w:rsidR="00AC4369" w:rsidRPr="00266274" w:rsidRDefault="00AC4369" w:rsidP="00266274">
            <w:pPr>
              <w:widowControl w:val="0"/>
              <w:suppressLineNumbers/>
              <w:tabs>
                <w:tab w:val="center" w:pos="837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tabs>
                <w:tab w:val="center" w:pos="837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Consiliul Local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  <w:kern w:val="1"/>
              </w:rPr>
              <w:t>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Primăria comunei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Biblioteca Comunală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 xml:space="preserve">     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 xml:space="preserve">    </w:t>
            </w:r>
          </w:p>
        </w:tc>
      </w:tr>
      <w:tr w:rsidR="00AC4369" w:rsidRPr="00266274" w:rsidTr="00266274">
        <w:trPr>
          <w:trHeight w:val="80"/>
        </w:trPr>
        <w:tc>
          <w:tcPr>
            <w:tcW w:w="63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0" w:type="dxa"/>
          </w:tcPr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0" w:type="dxa"/>
          </w:tcPr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0" w:type="dxa"/>
          </w:tcPr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AC4369" w:rsidRPr="00266274" w:rsidRDefault="00AC4369" w:rsidP="0026627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</w:tc>
      </w:tr>
      <w:tr w:rsidR="00AC4369" w:rsidRPr="00266274" w:rsidTr="00266274">
        <w:trPr>
          <w:trHeight w:val="548"/>
        </w:trPr>
        <w:tc>
          <w:tcPr>
            <w:tcW w:w="63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5</w:t>
            </w:r>
          </w:p>
        </w:tc>
        <w:tc>
          <w:tcPr>
            <w:tcW w:w="333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Tabăra de pictură  pe sticlă şi artă decorativă</w:t>
            </w:r>
          </w:p>
          <w:p w:rsidR="00AC4369" w:rsidRPr="00266274" w:rsidRDefault="00AC4369" w:rsidP="00266274">
            <w:pPr>
              <w:tabs>
                <w:tab w:val="center" w:pos="1557"/>
              </w:tabs>
              <w:spacing w:after="0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“</w:t>
            </w:r>
            <w:r w:rsidRPr="00266274">
              <w:rPr>
                <w:rFonts w:ascii="Times New Roman" w:hAnsi="Times New Roman"/>
              </w:rPr>
              <w:tab/>
              <w:t>Hai să fim creativi în vacanţă”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266274">
              <w:rPr>
                <w:rFonts w:ascii="Times New Roman" w:hAnsi="Times New Roman"/>
              </w:rPr>
              <w:t xml:space="preserve">Tabăra de vară cu participare internaţională 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44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 xml:space="preserve"> Iulie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 xml:space="preserve"> 2022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  <w:r w:rsidRPr="00266274">
              <w:rPr>
                <w:rFonts w:ascii="Times New Roman" w:hAnsi="Times New Roman"/>
                <w:color w:val="333333"/>
              </w:rPr>
              <w:t>Activitatea taberei se va desfăşura la Primăria Mărăcineni.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60.000 lei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0" w:type="dxa"/>
          </w:tcPr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Consiliul Local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  <w:kern w:val="1"/>
              </w:rPr>
              <w:t>Mărăcineni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Primăria comunei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Mărăcineni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 xml:space="preserve"> 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Biblioteca Comunală</w:t>
            </w: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Centrul de zi “Albă ca Zăpada şi cei 60 de pitici”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  <w:sz w:val="24"/>
                <w:szCs w:val="24"/>
              </w:rPr>
              <w:t>JOGEVA  -Estonia  ARANDJELOVAC - Serbia</w:t>
            </w:r>
            <w:r w:rsidRPr="00266274">
              <w:rPr>
                <w:rFonts w:ascii="Times New Roman" w:hAnsi="Times New Roman"/>
              </w:rPr>
              <w:t xml:space="preserve"> </w:t>
            </w:r>
          </w:p>
          <w:p w:rsidR="00AC4369" w:rsidRPr="00266274" w:rsidRDefault="00AC4369" w:rsidP="002662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66274">
              <w:rPr>
                <w:rFonts w:ascii="Times New Roman" w:hAnsi="Times New Roman"/>
                <w:sz w:val="17"/>
                <w:szCs w:val="17"/>
              </w:rPr>
              <w:t xml:space="preserve">REPUBLICA </w:t>
            </w:r>
            <w:r w:rsidRPr="00266274">
              <w:rPr>
                <w:rFonts w:ascii="Times New Roman" w:hAnsi="Times New Roman"/>
                <w:sz w:val="19"/>
                <w:szCs w:val="19"/>
              </w:rPr>
              <w:t>MOLDOVA</w:t>
            </w:r>
          </w:p>
          <w:p w:rsidR="00AC4369" w:rsidRPr="00266274" w:rsidRDefault="00AC4369" w:rsidP="002662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66274">
              <w:rPr>
                <w:rFonts w:ascii="Times New Roman" w:hAnsi="Times New Roman"/>
                <w:sz w:val="19"/>
                <w:szCs w:val="19"/>
              </w:rPr>
              <w:t>PRIMARIA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266274">
              <w:rPr>
                <w:rFonts w:ascii="Times New Roman" w:hAnsi="Times New Roman"/>
                <w:sz w:val="18"/>
                <w:szCs w:val="18"/>
              </w:rPr>
              <w:t xml:space="preserve">RAIONUL </w:t>
            </w:r>
            <w:r w:rsidRPr="00266274">
              <w:rPr>
                <w:rFonts w:ascii="Times New Roman" w:hAnsi="Times New Roman"/>
                <w:sz w:val="17"/>
                <w:szCs w:val="17"/>
              </w:rPr>
              <w:t>CRIULENI</w:t>
            </w:r>
          </w:p>
          <w:p w:rsidR="00AC4369" w:rsidRPr="00266274" w:rsidRDefault="00AC4369" w:rsidP="00266274">
            <w:pPr>
              <w:widowControl w:val="0"/>
              <w:suppressLineNumbers/>
              <w:tabs>
                <w:tab w:val="left" w:pos="420"/>
                <w:tab w:val="center" w:pos="1647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ab/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Atelier de creaţie şi educaţie cultural-artistică</w:t>
            </w:r>
          </w:p>
          <w:p w:rsidR="00AC4369" w:rsidRPr="00266274" w:rsidRDefault="00AC4369" w:rsidP="00266274">
            <w:pPr>
              <w:widowControl w:val="0"/>
              <w:suppressLineNumbers/>
              <w:tabs>
                <w:tab w:val="left" w:pos="420"/>
                <w:tab w:val="center" w:pos="1647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  <w:kern w:val="1"/>
              </w:rPr>
              <w:t>“Muguri de cireş”</w:t>
            </w:r>
          </w:p>
          <w:p w:rsidR="00AC4369" w:rsidRPr="00266274" w:rsidRDefault="00AC4369" w:rsidP="00266274">
            <w:pPr>
              <w:widowControl w:val="0"/>
              <w:suppressLineNumbers/>
              <w:tabs>
                <w:tab w:val="left" w:pos="420"/>
                <w:tab w:val="center" w:pos="1647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tabs>
                <w:tab w:val="left" w:pos="420"/>
                <w:tab w:val="center" w:pos="1647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ab/>
              <w:t>Alţi potenţiali parteneri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C4369" w:rsidRPr="00266274" w:rsidTr="00266274">
        <w:tc>
          <w:tcPr>
            <w:tcW w:w="630" w:type="dxa"/>
          </w:tcPr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6</w:t>
            </w: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3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Tabără</w:t>
            </w:r>
          </w:p>
          <w:p w:rsidR="00AC4369" w:rsidRPr="00266274" w:rsidRDefault="00AC4369" w:rsidP="00266274">
            <w:pPr>
              <w:tabs>
                <w:tab w:val="left" w:pos="450"/>
                <w:tab w:val="center" w:pos="1557"/>
              </w:tabs>
              <w:spacing w:after="0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ab/>
              <w:t>“</w:t>
            </w:r>
            <w:r w:rsidRPr="00266274">
              <w:rPr>
                <w:rFonts w:ascii="Times New Roman" w:hAnsi="Times New Roman"/>
              </w:rPr>
              <w:tab/>
              <w:t>Tradiţie şi spiritualitate”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 xml:space="preserve">August 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266274">
              <w:rPr>
                <w:rFonts w:ascii="Times New Roman" w:hAnsi="Times New Roman"/>
              </w:rPr>
              <w:t>2022</w:t>
            </w:r>
          </w:p>
        </w:tc>
        <w:tc>
          <w:tcPr>
            <w:tcW w:w="270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  <w:r w:rsidRPr="00266274">
              <w:rPr>
                <w:rFonts w:ascii="Times New Roman" w:hAnsi="Times New Roman"/>
                <w:color w:val="333333"/>
              </w:rPr>
              <w:t>Activitatea taberei se va desfăşura în localităţile stabilite de către Arhiepiscopia Argeşului şi Muscelului</w:t>
            </w:r>
          </w:p>
        </w:tc>
        <w:tc>
          <w:tcPr>
            <w:tcW w:w="135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20.000 lei</w:t>
            </w:r>
          </w:p>
        </w:tc>
        <w:tc>
          <w:tcPr>
            <w:tcW w:w="1890" w:type="dxa"/>
          </w:tcPr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Consiliul Local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Primăria comunei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  <w:color w:val="333333"/>
              </w:rPr>
              <w:t>Arhiepiscopia Argeşului şi Muscelului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Atelier de creaţie şi educaţie cultural-artistică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  <w:kern w:val="1"/>
              </w:rPr>
              <w:t>“Muguri de cireş”</w:t>
            </w:r>
          </w:p>
        </w:tc>
      </w:tr>
      <w:tr w:rsidR="00AC4369" w:rsidRPr="00266274" w:rsidTr="00266274">
        <w:tc>
          <w:tcPr>
            <w:tcW w:w="630" w:type="dxa"/>
          </w:tcPr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7</w:t>
            </w:r>
          </w:p>
        </w:tc>
        <w:tc>
          <w:tcPr>
            <w:tcW w:w="333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 xml:space="preserve"> Acţiunea “Primul ghiozdan”, în cadrul  căreia Primăria oferă fiecarui copil  din clasa pregătitoare şi clasa I-a,câte un ghiozdan echipat cu rechizite.  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Începerea  anului şcolar 2022-2023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Septembrie 2022</w:t>
            </w:r>
          </w:p>
        </w:tc>
        <w:tc>
          <w:tcPr>
            <w:tcW w:w="270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  <w:r w:rsidRPr="00266274">
              <w:rPr>
                <w:rFonts w:ascii="Times New Roman" w:hAnsi="Times New Roman"/>
                <w:color w:val="333333"/>
              </w:rPr>
              <w:t>Liceul Tehnologic Nr.1 Mărăcineni</w:t>
            </w:r>
          </w:p>
        </w:tc>
        <w:tc>
          <w:tcPr>
            <w:tcW w:w="1350" w:type="dxa"/>
          </w:tcPr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 xml:space="preserve">   10.000  lei</w:t>
            </w:r>
          </w:p>
        </w:tc>
        <w:tc>
          <w:tcPr>
            <w:tcW w:w="1890" w:type="dxa"/>
          </w:tcPr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 xml:space="preserve"> 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Consiliul Local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  <w:kern w:val="1"/>
              </w:rPr>
              <w:t>Mărăcineni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Primăria comunei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Mărăcineni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C4369" w:rsidRPr="00266274" w:rsidTr="00266274">
        <w:trPr>
          <w:trHeight w:val="368"/>
        </w:trPr>
        <w:tc>
          <w:tcPr>
            <w:tcW w:w="63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  <w:kern w:val="1"/>
              </w:rPr>
              <w:t>Manifestare sportivă „Cupa Mărăcineni” la fotbal -Ediţia a VII-a 2022</w:t>
            </w:r>
          </w:p>
        </w:tc>
        <w:tc>
          <w:tcPr>
            <w:tcW w:w="144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Septembrie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Octombrie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2022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0" w:type="dxa"/>
          </w:tcPr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 xml:space="preserve">Teren sport 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135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10.000 lei</w:t>
            </w:r>
          </w:p>
        </w:tc>
        <w:tc>
          <w:tcPr>
            <w:tcW w:w="1890" w:type="dxa"/>
          </w:tcPr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Consiliul Local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Mărăcineni</w:t>
            </w: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Primăria comunei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Mărăcineni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Club Sportiv       Mărăcineni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 xml:space="preserve"> </w:t>
            </w:r>
          </w:p>
        </w:tc>
        <w:tc>
          <w:tcPr>
            <w:tcW w:w="369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Direcţia de Sport şi Tineret Argeş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Echipe de fotbal din judeţ</w:t>
            </w: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ind w:firstLine="720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ind w:firstLine="720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ind w:firstLine="720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ind w:firstLine="720"/>
              <w:rPr>
                <w:rFonts w:ascii="Times New Roman" w:hAnsi="Times New Roman"/>
              </w:rPr>
            </w:pPr>
          </w:p>
        </w:tc>
      </w:tr>
      <w:tr w:rsidR="00AC4369" w:rsidRPr="00266274" w:rsidTr="00266274">
        <w:tc>
          <w:tcPr>
            <w:tcW w:w="63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8</w:t>
            </w:r>
          </w:p>
        </w:tc>
        <w:tc>
          <w:tcPr>
            <w:tcW w:w="333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„Focul lui Sumedru”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Ediţia a VII-a 2022,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  <w:kern w:val="1"/>
              </w:rPr>
              <w:t>Sărbătoare tradiţională cu participarea largă a cetăţenilor din comună</w:t>
            </w:r>
          </w:p>
        </w:tc>
        <w:tc>
          <w:tcPr>
            <w:tcW w:w="144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 xml:space="preserve"> 25 Octombrie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  <w:kern w:val="1"/>
              </w:rPr>
              <w:t>2022</w:t>
            </w:r>
          </w:p>
        </w:tc>
        <w:tc>
          <w:tcPr>
            <w:tcW w:w="2700" w:type="dxa"/>
          </w:tcPr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În locurile special amenajate  de Primăria Mărăcineni.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Zona Gropeni şi Heleşteu Greculescu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135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5.000 lei</w:t>
            </w:r>
          </w:p>
        </w:tc>
        <w:tc>
          <w:tcPr>
            <w:tcW w:w="1890" w:type="dxa"/>
          </w:tcPr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Consiliul Local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Mărăcineni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Primăria comunei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Mărăcineni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369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Centrul de zi “Albă ca Zăpada şi cei 60 de pitici”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Atelier de creaţie şi educaţie cultural-artistică</w:t>
            </w:r>
          </w:p>
          <w:p w:rsidR="00AC4369" w:rsidRPr="00266274" w:rsidRDefault="00AC4369" w:rsidP="00266274">
            <w:pPr>
              <w:spacing w:after="0" w:line="240" w:lineRule="auto"/>
              <w:ind w:firstLine="720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  <w:kern w:val="1"/>
              </w:rPr>
              <w:t>“Muguri de cireş”</w:t>
            </w:r>
          </w:p>
        </w:tc>
      </w:tr>
      <w:tr w:rsidR="00AC4369" w:rsidRPr="00266274" w:rsidTr="00266274">
        <w:trPr>
          <w:trHeight w:val="3347"/>
        </w:trPr>
        <w:tc>
          <w:tcPr>
            <w:tcW w:w="63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9</w:t>
            </w:r>
          </w:p>
        </w:tc>
        <w:tc>
          <w:tcPr>
            <w:tcW w:w="3330" w:type="dxa"/>
          </w:tcPr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 xml:space="preserve"> 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1 Decembrie  -Ziua Naţională a României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Eveniment cultural,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 xml:space="preserve">Depunere coroane la Monumentele  Eroilor din localitate 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Decembrie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2022</w:t>
            </w:r>
          </w:p>
        </w:tc>
        <w:tc>
          <w:tcPr>
            <w:tcW w:w="2700" w:type="dxa"/>
          </w:tcPr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 xml:space="preserve">    Monumentele   Eroilor</w:t>
            </w: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 xml:space="preserve">             din localitate</w:t>
            </w: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tabs>
                <w:tab w:val="left" w:pos="345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Curtea Liceului Tehnologic 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135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2.000 lei</w:t>
            </w:r>
          </w:p>
        </w:tc>
        <w:tc>
          <w:tcPr>
            <w:tcW w:w="1890" w:type="dxa"/>
          </w:tcPr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Consiliul Local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Primăria comunei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Mărăcineni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Biblioteca Comunală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369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Centrul de zi “Albă ca Zăpada şi cei 60 de pitici”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Muzeul Judeţean Argeş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Cultul Eroilor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Atelier de creaţie şi educaţie cultural-artistică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lang w:val="ro-RO"/>
              </w:rPr>
            </w:pPr>
            <w:r w:rsidRPr="00266274">
              <w:rPr>
                <w:rFonts w:ascii="Times New Roman" w:hAnsi="Times New Roman"/>
                <w:kern w:val="1"/>
              </w:rPr>
              <w:t>“Muguri de cireş”</w:t>
            </w:r>
          </w:p>
        </w:tc>
      </w:tr>
      <w:tr w:rsidR="00AC4369" w:rsidRPr="00266274" w:rsidTr="00266274">
        <w:trPr>
          <w:trHeight w:val="170"/>
        </w:trPr>
        <w:tc>
          <w:tcPr>
            <w:tcW w:w="63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330" w:type="dxa"/>
          </w:tcPr>
          <w:p w:rsidR="00AC4369" w:rsidRPr="00266274" w:rsidRDefault="00AC4369" w:rsidP="0026627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266274">
              <w:rPr>
                <w:rFonts w:ascii="Times New Roman" w:hAnsi="Times New Roman"/>
                <w:kern w:val="2"/>
              </w:rPr>
              <w:t>Continuăm tradiţia cu ocazia sărbătorilor Crăciunului şi  Anului Nou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266274">
              <w:rPr>
                <w:rFonts w:ascii="Times New Roman" w:hAnsi="Times New Roman"/>
                <w:kern w:val="2"/>
              </w:rPr>
              <w:t>“Cu colindul”- manifestare  organizată de Primăria comunei Mărăcineni, prilej cu care autorităţile locale  vor oferi pachete cadou</w:t>
            </w:r>
            <w:r w:rsidRPr="00266274">
              <w:rPr>
                <w:rFonts w:ascii="Times New Roman" w:hAnsi="Times New Roman"/>
                <w:kern w:val="2"/>
                <w:lang w:val="ro-RO"/>
              </w:rPr>
              <w:t xml:space="preserve"> în limita fondurilor disponibile</w:t>
            </w:r>
            <w:r w:rsidRPr="00266274">
              <w:rPr>
                <w:rFonts w:ascii="Times New Roman" w:hAnsi="Times New Roman"/>
                <w:kern w:val="2"/>
              </w:rPr>
              <w:t xml:space="preserve"> ce vor ajunge la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2"/>
              </w:rPr>
              <w:t>cetaţenii comunei Mărăcineni (copii,colindători,bătrâni,persoane cu dizabilităţi şi familiilor acestora ,salariaţii din instituţiile publice de pe raza comunei ; Primărie,Liceul Tehnologic Nr.1,SC Edilitar Mărăcineni,Centrul de Zi “Albă ca Zăpada şi cei 60 de pitici”,Dispensar,Centrul de Vaccinare,</w:t>
            </w:r>
            <w:r w:rsidRPr="00266274">
              <w:rPr>
                <w:rFonts w:ascii="Times New Roman" w:hAnsi="Times New Roman"/>
                <w:kern w:val="1"/>
              </w:rPr>
              <w:t xml:space="preserve"> Atelier de creaţie şi educaţie cultural-artistică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266274">
              <w:rPr>
                <w:rFonts w:ascii="Times New Roman" w:hAnsi="Times New Roman"/>
                <w:kern w:val="1"/>
              </w:rPr>
              <w:t>“Muguri de cireş”</w:t>
            </w:r>
            <w:r w:rsidRPr="00266274">
              <w:rPr>
                <w:rFonts w:ascii="Times New Roman" w:hAnsi="Times New Roman"/>
                <w:kern w:val="2"/>
              </w:rPr>
              <w:t xml:space="preserve"> şi consilierii locali.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266274">
              <w:rPr>
                <w:rFonts w:ascii="Times New Roman" w:hAnsi="Times New Roman"/>
                <w:kern w:val="2"/>
              </w:rPr>
              <w:t xml:space="preserve">  Încurajarea copiilor în păstrarea tradiţiilor de Crăciun şi Anul Nou.</w:t>
            </w: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Decembrie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2022</w:t>
            </w:r>
          </w:p>
        </w:tc>
        <w:tc>
          <w:tcPr>
            <w:tcW w:w="2700" w:type="dxa"/>
          </w:tcPr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 xml:space="preserve"> Primăria  Mărăcineni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Centrul de zi “Albă ca Zăpada şi cei 60 de pitici”</w:t>
            </w:r>
          </w:p>
          <w:p w:rsidR="00AC4369" w:rsidRPr="00266274" w:rsidRDefault="00AC4369" w:rsidP="00266274">
            <w:pPr>
              <w:spacing w:after="0" w:line="240" w:lineRule="auto"/>
              <w:jc w:val="right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right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right"/>
              <w:rPr>
                <w:rFonts w:ascii="Times New Roman" w:hAnsi="Times New Roman"/>
                <w:kern w:val="1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Atelier de creaţie şi educaţie cultural-artistică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 xml:space="preserve">“Muguri de cireş” </w:t>
            </w: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Comuna Mărăcineni</w:t>
            </w:r>
          </w:p>
        </w:tc>
        <w:tc>
          <w:tcPr>
            <w:tcW w:w="135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45.000 lei</w:t>
            </w:r>
          </w:p>
        </w:tc>
        <w:tc>
          <w:tcPr>
            <w:tcW w:w="1890" w:type="dxa"/>
          </w:tcPr>
          <w:p w:rsidR="00AC4369" w:rsidRPr="00266274" w:rsidRDefault="00AC4369" w:rsidP="00266274">
            <w:pPr>
              <w:widowControl w:val="0"/>
              <w:suppressLineNumbers/>
              <w:tabs>
                <w:tab w:val="left" w:pos="345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Consiliul Local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266274">
              <w:rPr>
                <w:rFonts w:ascii="Times New Roman" w:hAnsi="Times New Roman"/>
                <w:kern w:val="1"/>
              </w:rPr>
              <w:t>Mărăcineni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Primăria comunei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6274">
              <w:rPr>
                <w:rFonts w:ascii="Times New Roman" w:hAnsi="Times New Roman"/>
              </w:rPr>
              <w:t>Mărăcineni</w:t>
            </w: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</w:tc>
        <w:tc>
          <w:tcPr>
            <w:tcW w:w="3690" w:type="dxa"/>
          </w:tcPr>
          <w:p w:rsidR="00AC4369" w:rsidRPr="00266274" w:rsidRDefault="00AC4369" w:rsidP="0026627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kern w:val="1"/>
              </w:rPr>
            </w:pPr>
          </w:p>
          <w:p w:rsidR="00AC4369" w:rsidRPr="00266274" w:rsidRDefault="00AC4369" w:rsidP="002662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4369" w:rsidRPr="00266274" w:rsidRDefault="00AC4369" w:rsidP="0026627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FF0000"/>
                <w:lang w:val="ro-RO"/>
              </w:rPr>
            </w:pPr>
          </w:p>
        </w:tc>
      </w:tr>
    </w:tbl>
    <w:p w:rsidR="00AC4369" w:rsidRPr="00F16DC8" w:rsidRDefault="00AC4369" w:rsidP="003D574C">
      <w:pPr>
        <w:rPr>
          <w:rFonts w:ascii="Times New Roman" w:hAnsi="Times New Roman"/>
          <w:b/>
          <w:bCs/>
          <w:color w:val="FF0000"/>
        </w:rPr>
      </w:pPr>
    </w:p>
    <w:p w:rsidR="00AC4369" w:rsidRPr="00D36C92" w:rsidRDefault="00AC4369" w:rsidP="003D574C">
      <w:pPr>
        <w:rPr>
          <w:rFonts w:ascii="Times New Roman" w:hAnsi="Times New Roman"/>
          <w:b/>
          <w:bCs/>
        </w:rPr>
      </w:pPr>
      <w:r w:rsidRPr="00F16DC8">
        <w:rPr>
          <w:rFonts w:ascii="Times New Roman" w:hAnsi="Times New Roman"/>
          <w:b/>
          <w:bCs/>
          <w:color w:val="FF0000"/>
        </w:rPr>
        <w:t xml:space="preserve">     </w:t>
      </w:r>
      <w:r w:rsidRPr="00D36C92">
        <w:rPr>
          <w:rFonts w:ascii="Times New Roman" w:hAnsi="Times New Roman"/>
          <w:b/>
          <w:bCs/>
        </w:rPr>
        <w:t xml:space="preserve">Responsabil cultural,                                                                                                                  Preşedinte de şedinţă, </w:t>
      </w:r>
    </w:p>
    <w:p w:rsidR="00AC4369" w:rsidRPr="00D36C92" w:rsidRDefault="00AC4369" w:rsidP="003D574C">
      <w:pPr>
        <w:rPr>
          <w:rFonts w:ascii="Times New Roman" w:hAnsi="Times New Roman"/>
        </w:rPr>
      </w:pPr>
      <w:r w:rsidRPr="00D36C92">
        <w:rPr>
          <w:rFonts w:ascii="Times New Roman" w:hAnsi="Times New Roman"/>
          <w:b/>
          <w:bCs/>
        </w:rPr>
        <w:t xml:space="preserve">       Piscanu Angela                                                                 </w:t>
      </w:r>
    </w:p>
    <w:p w:rsidR="00AC4369" w:rsidRPr="00D36C92" w:rsidRDefault="00AC4369" w:rsidP="003D574C"/>
    <w:p w:rsidR="00AC4369" w:rsidRPr="00D36C92" w:rsidRDefault="00AC4369" w:rsidP="003D574C"/>
    <w:p w:rsidR="00AC4369" w:rsidRDefault="00AC4369"/>
    <w:sectPr w:rsidR="00AC4369" w:rsidSect="00A27F7A">
      <w:pgSz w:w="15840" w:h="12240" w:orient="landscape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574C"/>
    <w:rsid w:val="000C5160"/>
    <w:rsid w:val="00266274"/>
    <w:rsid w:val="003925AF"/>
    <w:rsid w:val="003D574C"/>
    <w:rsid w:val="003F40F8"/>
    <w:rsid w:val="005D19DD"/>
    <w:rsid w:val="007C5283"/>
    <w:rsid w:val="007D6856"/>
    <w:rsid w:val="007D7839"/>
    <w:rsid w:val="00A27F7A"/>
    <w:rsid w:val="00AC4369"/>
    <w:rsid w:val="00B970C8"/>
    <w:rsid w:val="00C12351"/>
    <w:rsid w:val="00D36C92"/>
    <w:rsid w:val="00DD5D42"/>
    <w:rsid w:val="00F16DC8"/>
    <w:rsid w:val="00FA3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74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D574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3D5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3D574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8</Pages>
  <Words>1214</Words>
  <Characters>6923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                                                                                                                                                         Aprobat,</dc:title>
  <dc:subject/>
  <dc:creator>Angela</dc:creator>
  <cp:keywords/>
  <dc:description/>
  <cp:lastModifiedBy>Marinela Bujor</cp:lastModifiedBy>
  <cp:revision>2</cp:revision>
  <cp:lastPrinted>2022-02-23T14:02:00Z</cp:lastPrinted>
  <dcterms:created xsi:type="dcterms:W3CDTF">2022-03-01T12:27:00Z</dcterms:created>
  <dcterms:modified xsi:type="dcterms:W3CDTF">2022-03-01T12:27:00Z</dcterms:modified>
</cp:coreProperties>
</file>