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261" w:rsidRPr="00C911E6" w:rsidRDefault="00322261" w:rsidP="00406D4A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740338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5" o:spid="_x0000_i1025" type="#_x0000_t75" style="width:45.75pt;height:71.25pt;visibility:visible">
            <v:imagedata r:id="rId7" o:title="" cropbottom="2536f" cropright="54363f"/>
          </v:shape>
        </w:pict>
      </w:r>
    </w:p>
    <w:tbl>
      <w:tblPr>
        <w:tblW w:w="5000" w:type="pct"/>
        <w:tblBorders>
          <w:bottom w:val="single" w:sz="18" w:space="0" w:color="000000"/>
        </w:tblBorders>
        <w:tblLook w:val="00A0"/>
      </w:tblPr>
      <w:tblGrid>
        <w:gridCol w:w="8676"/>
      </w:tblGrid>
      <w:tr w:rsidR="00322261" w:rsidRPr="00C263D1" w:rsidTr="004A00E8">
        <w:tc>
          <w:tcPr>
            <w:tcW w:w="5000" w:type="pct"/>
            <w:tcBorders>
              <w:bottom w:val="single" w:sz="18" w:space="0" w:color="000000"/>
            </w:tcBorders>
          </w:tcPr>
          <w:p w:rsidR="00322261" w:rsidRPr="00424D50" w:rsidRDefault="00322261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ROMÂNIA</w:t>
            </w:r>
          </w:p>
          <w:p w:rsidR="00322261" w:rsidRPr="00424D50" w:rsidRDefault="00322261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JUDEŢUL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TIMIS</w:t>
            </w:r>
          </w:p>
          <w:p w:rsidR="00322261" w:rsidRPr="00C911E6" w:rsidRDefault="00322261" w:rsidP="00424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24D5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CONSILIUL LOCAL AL COMUNEI 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MANASTIUR</w:t>
            </w:r>
          </w:p>
        </w:tc>
      </w:tr>
    </w:tbl>
    <w:p w:rsidR="00322261" w:rsidRPr="00CB57FC" w:rsidRDefault="00322261" w:rsidP="00724D27">
      <w:pPr>
        <w:widowControl w:val="0"/>
        <w:spacing w:before="360" w:after="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CB57FC">
        <w:rPr>
          <w:rFonts w:ascii="Times New Roman" w:hAnsi="Times New Roman" w:cs="Times New Roman"/>
          <w:b/>
          <w:bCs/>
          <w:caps/>
        </w:rPr>
        <w:t>PROIECT DE HOTĂRÂRE</w:t>
      </w:r>
      <w:r>
        <w:rPr>
          <w:rFonts w:ascii="Times New Roman" w:hAnsi="Times New Roman" w:cs="Times New Roman"/>
          <w:b/>
          <w:bCs/>
          <w:caps/>
        </w:rPr>
        <w:t xml:space="preserve"> Nr.31/05.08.2020</w:t>
      </w:r>
    </w:p>
    <w:p w:rsidR="00322261" w:rsidRDefault="00322261" w:rsidP="00724D2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bookmarkStart w:id="0" w:name="_Hlk38627309"/>
      <w:bookmarkStart w:id="1" w:name="_Hlk38529049"/>
      <w:r w:rsidRPr="000B591F">
        <w:rPr>
          <w:rFonts w:ascii="Times New Roman" w:hAnsi="Times New Roman" w:cs="Times New Roman"/>
          <w:bCs/>
        </w:rPr>
        <w:t xml:space="preserve">privind </w:t>
      </w:r>
      <w:bookmarkEnd w:id="0"/>
      <w:r>
        <w:rPr>
          <w:rFonts w:ascii="Times New Roman" w:hAnsi="Times New Roman" w:cs="Times New Roman"/>
          <w:bCs/>
        </w:rPr>
        <w:t>modificarea Devizului general actualizat in cadrul proiectului:Dezvoltare infrastructura rurala in comuna Manastiur, judetul Timis, aprobat prin HCL nr.13 din 20 martie 2020, in sensul modificarii valorii de cofinantare</w:t>
      </w:r>
    </w:p>
    <w:p w:rsidR="00322261" w:rsidRDefault="00322261" w:rsidP="00724D2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322261" w:rsidRPr="000B591F" w:rsidRDefault="00322261" w:rsidP="00724D2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0"/>
        </w:rPr>
      </w:pPr>
    </w:p>
    <w:p w:rsidR="00322261" w:rsidRDefault="00322261" w:rsidP="00CB57FC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lang w:val="pt-BR"/>
        </w:rPr>
      </w:pPr>
      <w:r w:rsidRPr="001073A0">
        <w:rPr>
          <w:rFonts w:ascii="Times New Roman" w:hAnsi="Times New Roman" w:cs="Times New Roman"/>
          <w:lang w:val="pt-BR"/>
        </w:rPr>
        <w:t>Primarul Comunei Manastiur, judetul Timiş,</w:t>
      </w:r>
      <w:bookmarkEnd w:id="1"/>
    </w:p>
    <w:p w:rsidR="00322261" w:rsidRDefault="00322261" w:rsidP="00CB57FC">
      <w:pPr>
        <w:autoSpaceDE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C0393A">
        <w:rPr>
          <w:rFonts w:ascii="Times New Roman" w:hAnsi="Times New Roman" w:cs="Times New Roman"/>
          <w:b/>
        </w:rPr>
        <w:t>Analizand temeiurile juridice, respectiv:</w:t>
      </w:r>
    </w:p>
    <w:p w:rsidR="00322261" w:rsidRPr="00796D04" w:rsidRDefault="00322261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796D04">
        <w:rPr>
          <w:rFonts w:ascii="Times New Roman" w:hAnsi="Times New Roman" w:cs="Times New Roman"/>
        </w:rPr>
        <w:t>art.120, alin.(1), art.121, alin.( 1) si (2) din Constitutia Romaniei</w:t>
      </w:r>
      <w:bookmarkStart w:id="2" w:name="_Hlk38627357"/>
      <w:r w:rsidRPr="00796D04">
        <w:rPr>
          <w:rFonts w:ascii="Times New Roman" w:hAnsi="Times New Roman" w:cs="Times New Roman"/>
        </w:rPr>
        <w:t>, republicata;</w:t>
      </w:r>
    </w:p>
    <w:p w:rsidR="00322261" w:rsidRPr="00796D04" w:rsidRDefault="00322261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796D04">
        <w:rPr>
          <w:rFonts w:ascii="Times New Roman" w:hAnsi="Times New Roman" w:cs="Times New Roman"/>
        </w:rPr>
        <w:t>art.3 si 4 din Carta europeană a autonomiei locale, adoptată la Strasburg la 15 octombrie 1985 şi ratificată prin Legea nr. 199/1997;</w:t>
      </w:r>
    </w:p>
    <w:p w:rsidR="00322261" w:rsidRPr="00796D04" w:rsidRDefault="00322261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796D04">
        <w:rPr>
          <w:rFonts w:ascii="Times New Roman" w:hAnsi="Times New Roman" w:cs="Times New Roman"/>
        </w:rPr>
        <w:t>art.7, alin.(2) din Codul Civil al Romaniei, adoptat prin Legea nr.287/2009, republicat cu modificarile si completarile ulterioare;</w:t>
      </w:r>
    </w:p>
    <w:p w:rsidR="00322261" w:rsidRPr="00796D04" w:rsidRDefault="00322261" w:rsidP="001073A0">
      <w:pPr>
        <w:widowControl w:val="0"/>
        <w:numPr>
          <w:ilvl w:val="0"/>
          <w:numId w:val="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</w:rPr>
      </w:pPr>
      <w:r w:rsidRPr="00796D04">
        <w:rPr>
          <w:rFonts w:ascii="Times New Roman" w:hAnsi="Times New Roman" w:cs="Times New Roman"/>
        </w:rPr>
        <w:t>prevederile Legii nr.24/2000 privind normele de tehnică legislativă pentru elaborarea actelor normative, rerepublicată, modificată și completată</w:t>
      </w:r>
      <w:bookmarkEnd w:id="2"/>
      <w:r w:rsidRPr="00796D04">
        <w:rPr>
          <w:rFonts w:ascii="Times New Roman" w:hAnsi="Times New Roman" w:cs="Times New Roman"/>
        </w:rPr>
        <w:t>;</w:t>
      </w:r>
    </w:p>
    <w:p w:rsidR="00322261" w:rsidRPr="00796D04" w:rsidRDefault="00322261" w:rsidP="00796D04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76" w:hanging="357"/>
        <w:jc w:val="both"/>
        <w:textAlignment w:val="baseline"/>
        <w:rPr>
          <w:rFonts w:ascii="Times New Roman" w:hAnsi="Times New Roman" w:cs="Times New Roman"/>
        </w:rPr>
      </w:pPr>
      <w:r w:rsidRPr="00796D04">
        <w:rPr>
          <w:rFonts w:ascii="Times New Roman" w:hAnsi="Times New Roman" w:cs="Times New Roman"/>
        </w:rPr>
        <w:t>art. 44 din Legea  nr. 273/2006,  privind finantele publice locale, cu modificarile si completarile ulterioare</w:t>
      </w:r>
    </w:p>
    <w:p w:rsidR="00322261" w:rsidRDefault="00322261" w:rsidP="00BE05E2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76" w:hanging="357"/>
        <w:jc w:val="both"/>
        <w:textAlignment w:val="baseline"/>
        <w:rPr>
          <w:rStyle w:val="Strong"/>
          <w:rFonts w:ascii="Times New Roman" w:hAnsi="Times New Roman"/>
          <w:b w:val="0"/>
          <w:bCs w:val="0"/>
        </w:rPr>
      </w:pPr>
      <w:r w:rsidRPr="00796D04">
        <w:rPr>
          <w:rFonts w:ascii="Times New Roman" w:hAnsi="Times New Roman" w:cs="Times New Roman"/>
        </w:rPr>
        <w:t xml:space="preserve">O.U.G. nr. 28/2013,  </w:t>
      </w:r>
      <w:r w:rsidRPr="00796D04">
        <w:rPr>
          <w:rStyle w:val="Strong"/>
          <w:rFonts w:ascii="Times New Roman" w:hAnsi="Times New Roman"/>
          <w:b w:val="0"/>
          <w:bCs w:val="0"/>
        </w:rPr>
        <w:t>pentru aprobarea Programului national de dezvoltare locală;</w:t>
      </w:r>
    </w:p>
    <w:p w:rsidR="00322261" w:rsidRPr="00796D04" w:rsidRDefault="00322261" w:rsidP="00BE05E2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476" w:hanging="357"/>
        <w:jc w:val="both"/>
        <w:textAlignment w:val="baseline"/>
        <w:rPr>
          <w:rFonts w:ascii="Times New Roman" w:hAnsi="Times New Roman" w:cs="Times New Roman"/>
        </w:rPr>
      </w:pPr>
      <w:r w:rsidRPr="00796D04">
        <w:rPr>
          <w:rFonts w:ascii="Times New Roman" w:eastAsia="Batang" w:hAnsi="Times New Roman" w:cs="Times New Roman"/>
        </w:rPr>
        <w:t>art. 129 alin (1),  alin (2) lit. b), lit d), coroborat cu alin (4) lit. d), lit. f), alin (7) , lit. k)</w:t>
      </w:r>
      <w:r w:rsidRPr="00796D04">
        <w:rPr>
          <w:rFonts w:ascii="Times New Roman" w:hAnsi="Times New Roman" w:cs="Times New Roman"/>
        </w:rPr>
        <w:t xml:space="preserve">, din OUG nr 57/2019,  </w:t>
      </w:r>
      <w:r w:rsidRPr="00796D04">
        <w:rPr>
          <w:rFonts w:ascii="Times New Roman" w:eastAsia="Batang" w:hAnsi="Times New Roman" w:cs="Times New Roman"/>
        </w:rPr>
        <w:t>privind Codul administrativ,</w:t>
      </w:r>
    </w:p>
    <w:p w:rsidR="00322261" w:rsidRDefault="00322261" w:rsidP="00796D04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0B591F">
        <w:rPr>
          <w:rFonts w:ascii="Times New Roman" w:hAnsi="Times New Roman" w:cs="Times New Roman"/>
          <w:b/>
        </w:rPr>
        <w:t xml:space="preserve">       Tinand cont de:</w:t>
      </w:r>
    </w:p>
    <w:p w:rsidR="00322261" w:rsidRDefault="00322261" w:rsidP="00913B7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  <w:lang w:val="it-IT"/>
        </w:rPr>
      </w:pPr>
      <w:r w:rsidRPr="00BE05E2">
        <w:rPr>
          <w:rFonts w:ascii="Times New Roman" w:hAnsi="Times New Roman" w:cs="Times New Roman"/>
          <w:lang w:val="it-IT"/>
        </w:rPr>
        <w:t>- HCL nr.13 din 20 martie 2020</w:t>
      </w:r>
      <w:r w:rsidRPr="00497BAB">
        <w:rPr>
          <w:rFonts w:ascii="Times New Roman" w:hAnsi="Times New Roman" w:cs="Times New Roman"/>
          <w:color w:val="FF0000"/>
          <w:lang w:val="it-IT"/>
        </w:rPr>
        <w:t xml:space="preserve"> </w:t>
      </w:r>
      <w:r w:rsidRPr="00497BAB">
        <w:rPr>
          <w:rFonts w:ascii="Times New Roman" w:hAnsi="Times New Roman" w:cs="Times New Roman"/>
          <w:lang w:val="it-IT"/>
        </w:rPr>
        <w:t>privind modificarea HCL nr.50 din 05 noiembrie 2019 p</w:t>
      </w:r>
      <w:r w:rsidRPr="00497BAB">
        <w:rPr>
          <w:rFonts w:ascii="Times New Roman" w:hAnsi="Times New Roman" w:cs="Times New Roman"/>
          <w:bCs/>
          <w:lang w:val="fr-FR"/>
        </w:rPr>
        <w:t xml:space="preserve">rivind </w:t>
      </w:r>
      <w:r w:rsidRPr="00497BAB">
        <w:rPr>
          <w:rFonts w:ascii="Times New Roman" w:hAnsi="Times New Roman" w:cs="Times New Roman"/>
          <w:lang w:val="it-IT"/>
        </w:rPr>
        <w:t>aprobarea Devizului general actualizat si a indicatorilor tehnico economici in cadrul proiectului: Dezvoltare infrastructura rurala in comuna Manastiur, judetul Timis</w:t>
      </w:r>
      <w:r>
        <w:rPr>
          <w:rFonts w:ascii="Times New Roman" w:hAnsi="Times New Roman" w:cs="Times New Roman"/>
          <w:lang w:val="it-IT"/>
        </w:rPr>
        <w:t>;</w:t>
      </w:r>
    </w:p>
    <w:p w:rsidR="00322261" w:rsidRPr="00913B7B" w:rsidRDefault="00322261" w:rsidP="00913B7B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  <w:lang w:val="it-IT"/>
        </w:rPr>
      </w:pPr>
      <w:r w:rsidRPr="00796D04">
        <w:rPr>
          <w:rFonts w:ascii="Times New Roman" w:hAnsi="Times New Roman" w:cs="Times New Roman"/>
          <w:b/>
          <w:lang w:val="it-IT"/>
        </w:rPr>
        <w:t xml:space="preserve">    </w:t>
      </w:r>
      <w:r w:rsidRPr="00913B7B">
        <w:rPr>
          <w:rFonts w:ascii="Times New Roman" w:hAnsi="Times New Roman" w:cs="Times New Roman"/>
          <w:b/>
          <w:lang w:val="it-IT"/>
        </w:rPr>
        <w:t>Luand act de :</w:t>
      </w:r>
    </w:p>
    <w:p w:rsidR="00322261" w:rsidRPr="00FA1F31" w:rsidRDefault="00322261" w:rsidP="00796D0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80" w:after="0" w:line="240" w:lineRule="auto"/>
        <w:jc w:val="both"/>
        <w:textAlignment w:val="baseline"/>
        <w:rPr>
          <w:rFonts w:ascii="Times New Roman" w:hAnsi="Times New Roman" w:cs="Times New Roman"/>
          <w:lang w:val="it-IT"/>
        </w:rPr>
      </w:pPr>
      <w:r w:rsidRPr="00913B7B">
        <w:rPr>
          <w:rFonts w:ascii="Times New Roman" w:hAnsi="Times New Roman" w:cs="Times New Roman"/>
          <w:lang w:val="it-IT"/>
        </w:rPr>
        <w:t>Referatul de aprobare al primarului comunei Manastiur in calitatea sa de initiator, inregistrat cu nr.2858/05.08.2020 prin ca</w:t>
      </w:r>
      <w:r w:rsidRPr="00FA1F31">
        <w:rPr>
          <w:rFonts w:ascii="Times New Roman" w:hAnsi="Times New Roman" w:cs="Times New Roman"/>
          <w:lang w:val="it-IT"/>
        </w:rPr>
        <w:t>re se motiveaza necesitatea adoptarii proiectului de hotarare;</w:t>
      </w:r>
    </w:p>
    <w:p w:rsidR="00322261" w:rsidRDefault="00322261" w:rsidP="00C0393A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FA1F31">
        <w:rPr>
          <w:rFonts w:ascii="Times New Roman" w:hAnsi="Times New Roman" w:cs="Times New Roman"/>
          <w:lang w:val="it-IT"/>
        </w:rPr>
        <w:t xml:space="preserve">   </w:t>
      </w:r>
      <w:r w:rsidRPr="00AE04FB">
        <w:rPr>
          <w:rFonts w:ascii="Times New Roman" w:hAnsi="Times New Roman" w:cs="Times New Roman"/>
          <w:b/>
          <w:bCs/>
          <w:lang w:val="en-US"/>
        </w:rPr>
        <w:t>În temeiul</w:t>
      </w:r>
      <w:r w:rsidRPr="00AE04FB">
        <w:rPr>
          <w:rFonts w:ascii="Times New Roman" w:hAnsi="Times New Roman" w:cs="Times New Roman"/>
          <w:lang w:val="en-US"/>
        </w:rPr>
        <w:t xml:space="preserve"> prevederilor </w:t>
      </w:r>
      <w:bookmarkStart w:id="3" w:name="_Hlk38529019"/>
      <w:r w:rsidRPr="00AE04FB">
        <w:rPr>
          <w:rFonts w:ascii="Times New Roman" w:hAnsi="Times New Roman" w:cs="Times New Roman"/>
          <w:lang w:val="en-US"/>
        </w:rPr>
        <w:t>art.139 alin.(1) coroborat cu  art.196 alin.(1) lit.a) din O.U.G. nr.57/2019 privind Codul Administrativ</w:t>
      </w:r>
      <w:bookmarkEnd w:id="3"/>
      <w:r w:rsidRPr="00AE04FB">
        <w:rPr>
          <w:rFonts w:ascii="Times New Roman" w:hAnsi="Times New Roman" w:cs="Times New Roman"/>
          <w:lang w:val="en-US"/>
        </w:rPr>
        <w:t>.</w:t>
      </w:r>
      <w:r w:rsidRPr="00AE04FB">
        <w:rPr>
          <w:rFonts w:ascii="Times New Roman" w:hAnsi="Times New Roman" w:cs="Times New Roman"/>
          <w:b/>
          <w:bCs/>
          <w:lang w:val="en-US"/>
        </w:rPr>
        <w:t xml:space="preserve">, propun spre adoptare </w:t>
      </w:r>
      <w:r w:rsidRPr="00AE04FB">
        <w:rPr>
          <w:rFonts w:ascii="Times New Roman" w:hAnsi="Times New Roman" w:cs="Times New Roman"/>
        </w:rPr>
        <w:t xml:space="preserve">prezentul proiect de: </w:t>
      </w:r>
    </w:p>
    <w:p w:rsidR="00322261" w:rsidRDefault="00322261" w:rsidP="00C0393A">
      <w:pPr>
        <w:widowControl w:val="0"/>
        <w:overflowPunct w:val="0"/>
        <w:autoSpaceDE w:val="0"/>
        <w:autoSpaceDN w:val="0"/>
        <w:adjustRightInd w:val="0"/>
        <w:spacing w:before="80" w:after="0" w:line="240" w:lineRule="auto"/>
        <w:ind w:left="360"/>
        <w:jc w:val="both"/>
        <w:textAlignment w:val="baseline"/>
        <w:rPr>
          <w:rFonts w:ascii="Times New Roman" w:hAnsi="Times New Roman" w:cs="Times New Roman"/>
        </w:rPr>
      </w:pPr>
    </w:p>
    <w:p w:rsidR="00322261" w:rsidRDefault="00322261" w:rsidP="00C0393A">
      <w:pPr>
        <w:pStyle w:val="Standard"/>
        <w:spacing w:before="171"/>
        <w:ind w:left="3698"/>
        <w:rPr>
          <w:rFonts w:cs="Times New Roman"/>
          <w:b/>
          <w:sz w:val="22"/>
          <w:szCs w:val="22"/>
          <w:lang w:val="ro-RO"/>
        </w:rPr>
      </w:pPr>
      <w:r w:rsidRPr="00C0393A">
        <w:rPr>
          <w:rFonts w:cs="Times New Roman"/>
          <w:b/>
          <w:sz w:val="22"/>
          <w:szCs w:val="22"/>
          <w:lang w:val="ro-RO"/>
        </w:rPr>
        <w:t>HOTARARE:</w:t>
      </w:r>
    </w:p>
    <w:p w:rsidR="00322261" w:rsidRDefault="00322261" w:rsidP="00497BAB">
      <w:pPr>
        <w:tabs>
          <w:tab w:val="left" w:pos="1170"/>
        </w:tabs>
        <w:jc w:val="both"/>
        <w:rPr>
          <w:rFonts w:ascii="Times New Roman" w:hAnsi="Times New Roman" w:cs="Times New Roman"/>
          <w:b/>
        </w:rPr>
      </w:pPr>
      <w:bookmarkStart w:id="4" w:name="OLE_LINK24"/>
      <w:bookmarkStart w:id="5" w:name="OLE_LINK25"/>
    </w:p>
    <w:p w:rsidR="00322261" w:rsidRDefault="00322261" w:rsidP="00497BAB">
      <w:pPr>
        <w:tabs>
          <w:tab w:val="left" w:pos="1170"/>
        </w:tabs>
        <w:jc w:val="both"/>
        <w:rPr>
          <w:b/>
        </w:rPr>
      </w:pPr>
      <w:r w:rsidRPr="00580611">
        <w:rPr>
          <w:rFonts w:ascii="Times New Roman" w:hAnsi="Times New Roman" w:cs="Times New Roman"/>
          <w:b/>
        </w:rPr>
        <w:t xml:space="preserve">   Art.1.</w:t>
      </w:r>
      <w:r w:rsidRPr="00497BAB">
        <w:t xml:space="preserve"> Se aproba</w:t>
      </w:r>
      <w:r>
        <w:t xml:space="preserve"> </w:t>
      </w:r>
      <w:r>
        <w:rPr>
          <w:rFonts w:ascii="Times New Roman" w:hAnsi="Times New Roman" w:cs="Times New Roman"/>
          <w:bCs/>
        </w:rPr>
        <w:t>modificarea Devizului general actualizat in cadrul proiectului:Dezvoltare infrastructura rurala in comuna Manastiur, judetul Timis, aprobat prin HCL nr.13 din 20 martie 2020, in sensul modificarii valorii de cofinantare</w:t>
      </w:r>
      <w:r w:rsidRPr="00497BAB">
        <w:t xml:space="preserve"> </w:t>
      </w:r>
      <w:r>
        <w:t xml:space="preserve">de la </w:t>
      </w:r>
      <w:r w:rsidRPr="00497BAB">
        <w:rPr>
          <w:color w:val="FF0000"/>
        </w:rPr>
        <w:t xml:space="preserve"> </w:t>
      </w:r>
      <w:r w:rsidRPr="00913B7B">
        <w:rPr>
          <w:b/>
        </w:rPr>
        <w:t>suma de 1.583.872,75 lei cu TVA , la suma de  1.457.744,65 lei cu TVA.</w:t>
      </w:r>
    </w:p>
    <w:p w:rsidR="00322261" w:rsidRDefault="00322261" w:rsidP="00497BAB">
      <w:pPr>
        <w:tabs>
          <w:tab w:val="left" w:pos="1170"/>
        </w:tabs>
        <w:jc w:val="both"/>
        <w:rPr>
          <w:b/>
        </w:rPr>
      </w:pPr>
    </w:p>
    <w:p w:rsidR="00322261" w:rsidRDefault="00322261" w:rsidP="00497BAB">
      <w:pPr>
        <w:tabs>
          <w:tab w:val="left" w:pos="1170"/>
        </w:tabs>
        <w:jc w:val="both"/>
        <w:rPr>
          <w:b/>
        </w:rPr>
      </w:pPr>
    </w:p>
    <w:p w:rsidR="00322261" w:rsidRDefault="00322261" w:rsidP="00497BAB">
      <w:pPr>
        <w:tabs>
          <w:tab w:val="left" w:pos="1170"/>
        </w:tabs>
        <w:jc w:val="both"/>
        <w:rPr>
          <w:b/>
        </w:rPr>
      </w:pPr>
    </w:p>
    <w:p w:rsidR="00322261" w:rsidRPr="00913B7B" w:rsidRDefault="00322261" w:rsidP="00497BAB">
      <w:pPr>
        <w:tabs>
          <w:tab w:val="left" w:pos="1170"/>
        </w:tabs>
        <w:jc w:val="both"/>
        <w:rPr>
          <w:b/>
        </w:rPr>
      </w:pPr>
    </w:p>
    <w:p w:rsidR="00322261" w:rsidRPr="00913B7B" w:rsidRDefault="00322261" w:rsidP="00497BAB">
      <w:pPr>
        <w:tabs>
          <w:tab w:val="left" w:pos="1170"/>
        </w:tabs>
        <w:jc w:val="both"/>
      </w:pPr>
      <w:r>
        <w:rPr>
          <w:b/>
        </w:rPr>
        <w:t xml:space="preserve">     </w:t>
      </w:r>
      <w:r w:rsidRPr="00913B7B">
        <w:rPr>
          <w:b/>
        </w:rPr>
        <w:t>Art.2.</w:t>
      </w:r>
      <w:r w:rsidRPr="00913B7B">
        <w:t xml:space="preserve"> Diferenta in suma de </w:t>
      </w:r>
      <w:r w:rsidRPr="00913B7B">
        <w:rPr>
          <w:b/>
        </w:rPr>
        <w:t>126.128,10 lei cu TVA</w:t>
      </w:r>
      <w:r w:rsidRPr="00913B7B">
        <w:t xml:space="preserve"> , reprezinta valoarea lucrarilor necesara pentru realizarea obiectivului:Canalizatie tehnica pentru cabluri de joasa tensiune in comuna Manastiur, jud.Timis, in zona PUZ Locuinte.</w:t>
      </w:r>
    </w:p>
    <w:p w:rsidR="00322261" w:rsidRDefault="00322261" w:rsidP="0058061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80611">
        <w:rPr>
          <w:rFonts w:ascii="Times New Roman" w:hAnsi="Times New Roman" w:cs="Times New Roman"/>
          <w:b/>
        </w:rPr>
        <w:t>Art.3.</w:t>
      </w:r>
      <w:r>
        <w:rPr>
          <w:rFonts w:ascii="Times New Roman" w:hAnsi="Times New Roman" w:cs="Times New Roman"/>
        </w:rPr>
        <w:t xml:space="preserve"> </w:t>
      </w:r>
      <w:r w:rsidRPr="00C0393A">
        <w:rPr>
          <w:rFonts w:ascii="Times New Roman" w:hAnsi="Times New Roman" w:cs="Times New Roman"/>
        </w:rPr>
        <w:t>Hotărârea adoptată</w:t>
      </w:r>
      <w:r>
        <w:rPr>
          <w:rFonts w:ascii="Times New Roman" w:hAnsi="Times New Roman" w:cs="Times New Roman"/>
        </w:rPr>
        <w:t xml:space="preserve"> are carater individual si </w:t>
      </w:r>
      <w:r w:rsidRPr="00C0393A">
        <w:rPr>
          <w:rFonts w:ascii="Times New Roman" w:hAnsi="Times New Roman" w:cs="Times New Roman"/>
        </w:rPr>
        <w:t>poate fi contestată în condiţiile Legii contenciosului administrativ nr.554/2004, modificată și completată.</w:t>
      </w:r>
      <w:bookmarkStart w:id="6" w:name="_Hlk38527338"/>
    </w:p>
    <w:p w:rsidR="00322261" w:rsidRDefault="00322261" w:rsidP="0058061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322261" w:rsidRDefault="00322261" w:rsidP="0058061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</w:t>
      </w:r>
      <w:r w:rsidRPr="00580611">
        <w:rPr>
          <w:rFonts w:ascii="Times New Roman" w:hAnsi="Times New Roman" w:cs="Times New Roman"/>
          <w:b/>
        </w:rPr>
        <w:t>Art.4</w:t>
      </w:r>
      <w:r>
        <w:rPr>
          <w:rFonts w:ascii="Times New Roman" w:hAnsi="Times New Roman" w:cs="Times New Roman"/>
        </w:rPr>
        <w:t>.</w:t>
      </w:r>
      <w:r w:rsidRPr="00982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Primarul comunei Manastiur</w:t>
      </w:r>
      <w:r w:rsidRPr="00C0393A">
        <w:rPr>
          <w:rFonts w:ascii="Times New Roman" w:hAnsi="Times New Roman" w:cs="Times New Roman"/>
          <w:bCs/>
          <w:color w:val="FF0000"/>
        </w:rPr>
        <w:t xml:space="preserve"> </w:t>
      </w:r>
      <w:r w:rsidRPr="00AE04FB">
        <w:rPr>
          <w:rFonts w:ascii="Times New Roman" w:hAnsi="Times New Roman" w:cs="Times New Roman"/>
          <w:bCs/>
        </w:rPr>
        <w:t>va duce la îndeplinire prevederile prezentei hotărâri.</w:t>
      </w:r>
    </w:p>
    <w:p w:rsidR="00322261" w:rsidRPr="00AE04FB" w:rsidRDefault="00322261" w:rsidP="0058061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322261" w:rsidRPr="00C0393A" w:rsidRDefault="00322261" w:rsidP="001073A0">
      <w:pPr>
        <w:pStyle w:val="Textbody"/>
        <w:spacing w:after="0"/>
        <w:ind w:hanging="709"/>
        <w:jc w:val="both"/>
        <w:rPr>
          <w:rFonts w:cs="Times New Roman"/>
          <w:sz w:val="22"/>
          <w:szCs w:val="22"/>
          <w:lang w:val="ro-RO"/>
        </w:rPr>
      </w:pPr>
      <w:r w:rsidRPr="00C0393A">
        <w:rPr>
          <w:b/>
          <w:bCs/>
          <w:sz w:val="22"/>
          <w:szCs w:val="22"/>
          <w:lang w:val="ro-RO"/>
        </w:rPr>
        <w:t xml:space="preserve">    </w:t>
      </w:r>
      <w:r>
        <w:rPr>
          <w:b/>
          <w:bCs/>
          <w:sz w:val="22"/>
          <w:szCs w:val="22"/>
          <w:lang w:val="ro-RO"/>
        </w:rPr>
        <w:t xml:space="preserve">             </w:t>
      </w:r>
      <w:r w:rsidRPr="00C0393A">
        <w:rPr>
          <w:b/>
          <w:bCs/>
          <w:sz w:val="22"/>
          <w:szCs w:val="22"/>
          <w:lang w:val="ro-RO"/>
        </w:rPr>
        <w:t>Art.5</w:t>
      </w:r>
      <w:r w:rsidRPr="00C0393A">
        <w:rPr>
          <w:rFonts w:cs="Times New Roman"/>
          <w:b/>
          <w:w w:val="105"/>
          <w:sz w:val="22"/>
          <w:szCs w:val="22"/>
          <w:lang w:val="ro-RO"/>
        </w:rPr>
        <w:t>.</w:t>
      </w:r>
      <w:r w:rsidRPr="00C0393A">
        <w:rPr>
          <w:rFonts w:cs="Times New Roman"/>
          <w:w w:val="105"/>
          <w:sz w:val="22"/>
          <w:szCs w:val="22"/>
          <w:lang w:val="ro-RO"/>
        </w:rPr>
        <w:t xml:space="preserve"> Ho</w:t>
      </w:r>
      <w:r w:rsidRPr="00C0393A">
        <w:rPr>
          <w:rFonts w:cs="Times New Roman"/>
          <w:color w:val="161616"/>
          <w:sz w:val="22"/>
          <w:szCs w:val="22"/>
          <w:lang w:val="ro-RO"/>
        </w:rPr>
        <w:t xml:space="preserve">tărârea se va </w:t>
      </w:r>
      <w:r w:rsidRPr="00C0393A">
        <w:rPr>
          <w:rFonts w:cs="Times New Roman"/>
          <w:sz w:val="22"/>
          <w:szCs w:val="22"/>
          <w:lang w:val="ro-RO"/>
        </w:rPr>
        <w:t>comunica:</w:t>
      </w:r>
    </w:p>
    <w:p w:rsidR="00322261" w:rsidRPr="00C0393A" w:rsidRDefault="00322261" w:rsidP="001073A0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C0393A">
        <w:rPr>
          <w:rFonts w:cs="Times New Roman"/>
          <w:lang w:val="fr-FR"/>
        </w:rPr>
        <w:t xml:space="preserve">     </w:t>
      </w:r>
      <w:r w:rsidRPr="00C0393A">
        <w:rPr>
          <w:rFonts w:ascii="Times New Roman" w:hAnsi="Times New Roman" w:cs="Times New Roman"/>
          <w:lang w:val="fr-FR"/>
        </w:rPr>
        <w:t>a) Institutiei   Prefectului - Judetul Timis ;</w:t>
      </w:r>
    </w:p>
    <w:p w:rsidR="00322261" w:rsidRPr="00C0393A" w:rsidRDefault="00322261" w:rsidP="00BE05E2">
      <w:pPr>
        <w:spacing w:after="0" w:line="240" w:lineRule="auto"/>
        <w:ind w:firstLine="180"/>
        <w:jc w:val="both"/>
        <w:rPr>
          <w:rFonts w:ascii="Times New Roman" w:hAnsi="Times New Roman" w:cs="Times New Roman"/>
          <w:lang w:val="fr-FR"/>
        </w:rPr>
      </w:pPr>
      <w:r w:rsidRPr="00C0393A">
        <w:rPr>
          <w:rFonts w:ascii="Times New Roman" w:hAnsi="Times New Roman" w:cs="Times New Roman"/>
          <w:lang w:val="fr-FR"/>
        </w:rPr>
        <w:t xml:space="preserve"> b) Dlui Primar;</w:t>
      </w:r>
    </w:p>
    <w:p w:rsidR="0032226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c</w:t>
      </w:r>
      <w:r w:rsidRPr="00C0393A">
        <w:rPr>
          <w:rFonts w:ascii="Times New Roman" w:hAnsi="Times New Roman" w:cs="Times New Roman"/>
          <w:lang w:val="fr-FR"/>
        </w:rPr>
        <w:t>) Cetatenilor comunei Manastiur, prin afisare si pe site-ul Primariei in  Monitorul Oficial</w:t>
      </w:r>
      <w:r>
        <w:rPr>
          <w:rFonts w:ascii="Times New Roman" w:hAnsi="Times New Roman" w:cs="Times New Roman"/>
          <w:lang w:val="fr-FR"/>
        </w:rPr>
        <w:t>.</w:t>
      </w:r>
    </w:p>
    <w:p w:rsidR="0032226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32226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322261" w:rsidRPr="0058061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>
        <w:rPr>
          <w:rFonts w:ascii="Times New Roman" w:hAnsi="Times New Roman" w:cs="Times New Roman"/>
          <w:b/>
          <w:caps/>
          <w:lang w:val="it-IT"/>
        </w:rPr>
        <w:t xml:space="preserve">       </w:t>
      </w:r>
      <w:r w:rsidRPr="00C0393A">
        <w:rPr>
          <w:rFonts w:ascii="Times New Roman" w:hAnsi="Times New Roman" w:cs="Times New Roman"/>
          <w:b/>
          <w:caps/>
          <w:lang w:val="it-IT"/>
        </w:rPr>
        <w:t>inițiator</w:t>
      </w:r>
      <w:r w:rsidRPr="00C0393A">
        <w:rPr>
          <w:rFonts w:ascii="Times New Roman" w:hAnsi="Times New Roman" w:cs="Times New Roman"/>
          <w:b/>
          <w:lang w:val="it-IT"/>
        </w:rPr>
        <w:t>,</w:t>
      </w:r>
      <w:r>
        <w:rPr>
          <w:rFonts w:ascii="Times New Roman" w:hAnsi="Times New Roman" w:cs="Times New Roman"/>
          <w:b/>
          <w:lang w:val="it-IT"/>
        </w:rPr>
        <w:tab/>
        <w:t xml:space="preserve">                                                                                             </w:t>
      </w:r>
    </w:p>
    <w:p w:rsidR="0032226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 w:rsidRPr="00C0393A">
        <w:rPr>
          <w:rFonts w:ascii="Times New Roman" w:hAnsi="Times New Roman" w:cs="Times New Roman"/>
          <w:b/>
          <w:lang w:val="it-IT"/>
        </w:rPr>
        <w:t>Primarul Comunei Mănăștiur</w:t>
      </w:r>
    </w:p>
    <w:p w:rsidR="0032226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</w:t>
      </w:r>
      <w:r w:rsidRPr="00C0393A">
        <w:rPr>
          <w:rFonts w:ascii="Times New Roman" w:hAnsi="Times New Roman" w:cs="Times New Roman"/>
          <w:b/>
          <w:lang w:val="it-IT"/>
        </w:rPr>
        <w:t>Ionel Curuti</w:t>
      </w:r>
      <w:r>
        <w:rPr>
          <w:rFonts w:ascii="Times New Roman" w:hAnsi="Times New Roman" w:cs="Times New Roman"/>
          <w:b/>
          <w:lang w:val="it-IT"/>
        </w:rPr>
        <w:tab/>
        <w:t xml:space="preserve">                        </w:t>
      </w:r>
    </w:p>
    <w:p w:rsidR="0032226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</w:p>
    <w:p w:rsidR="0032226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                                                </w:t>
      </w:r>
    </w:p>
    <w:p w:rsidR="00322261" w:rsidRPr="00580611" w:rsidRDefault="00322261" w:rsidP="00580611">
      <w:pPr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                                                                                                              </w:t>
      </w:r>
      <w:r w:rsidRPr="00C0393A">
        <w:rPr>
          <w:rFonts w:ascii="Times New Roman" w:hAnsi="Times New Roman" w:cs="Times New Roman"/>
          <w:b/>
          <w:lang w:val="it-IT"/>
        </w:rPr>
        <w:t>Avizat legalitate,</w:t>
      </w:r>
    </w:p>
    <w:p w:rsidR="00322261" w:rsidRPr="00C0393A" w:rsidRDefault="00322261" w:rsidP="0058061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</w:t>
      </w:r>
      <w:r w:rsidRPr="00C0393A">
        <w:rPr>
          <w:rFonts w:ascii="Times New Roman" w:hAnsi="Times New Roman" w:cs="Times New Roman"/>
          <w:b/>
          <w:lang w:val="it-IT"/>
        </w:rPr>
        <w:t>Secretar general</w:t>
      </w:r>
    </w:p>
    <w:p w:rsidR="00322261" w:rsidRPr="00C0393A" w:rsidRDefault="00322261" w:rsidP="00580611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  </w:t>
      </w:r>
      <w:r w:rsidRPr="00C0393A">
        <w:rPr>
          <w:rFonts w:ascii="Times New Roman" w:hAnsi="Times New Roman" w:cs="Times New Roman"/>
          <w:b/>
          <w:lang w:val="it-IT"/>
        </w:rPr>
        <w:t>Irina Muntean</w:t>
      </w:r>
    </w:p>
    <w:p w:rsidR="00322261" w:rsidRDefault="00322261" w:rsidP="00580611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b/>
          <w:caps/>
          <w:lang w:val="it-IT"/>
        </w:rPr>
      </w:pPr>
    </w:p>
    <w:p w:rsidR="00322261" w:rsidRPr="00C0393A" w:rsidRDefault="00322261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lang w:val="it-IT"/>
        </w:rPr>
      </w:pPr>
    </w:p>
    <w:p w:rsidR="00322261" w:rsidRPr="00C0393A" w:rsidRDefault="00322261" w:rsidP="00C34B1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-2835"/>
        <w:jc w:val="center"/>
        <w:textAlignment w:val="baseline"/>
        <w:rPr>
          <w:rFonts w:ascii="Times New Roman" w:hAnsi="Times New Roman" w:cs="Times New Roman"/>
          <w:lang w:val="it-IT"/>
        </w:rPr>
      </w:pPr>
    </w:p>
    <w:bookmarkEnd w:id="6"/>
    <w:p w:rsidR="00322261" w:rsidRPr="00C0393A" w:rsidRDefault="00322261" w:rsidP="00724D27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64"/>
        <w:jc w:val="center"/>
        <w:textAlignment w:val="baseline"/>
        <w:rPr>
          <w:rFonts w:ascii="Times New Roman" w:hAnsi="Times New Roman" w:cs="Times New Roman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bookmarkEnd w:id="4"/>
    <w:bookmarkEnd w:id="5"/>
    <w:p w:rsidR="00322261" w:rsidRPr="00C34B1B" w:rsidRDefault="00322261" w:rsidP="00724D2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</w:p>
    <w:sectPr w:rsidR="00322261" w:rsidRPr="00C34B1B" w:rsidSect="00C0393A">
      <w:footerReference w:type="default" r:id="rId8"/>
      <w:pgSz w:w="11907" w:h="16840" w:code="9"/>
      <w:pgMar w:top="851" w:right="1647" w:bottom="851" w:left="1800" w:header="794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261" w:rsidRDefault="00322261" w:rsidP="00464E96">
      <w:pPr>
        <w:spacing w:after="0" w:line="240" w:lineRule="auto"/>
      </w:pPr>
      <w:r>
        <w:separator/>
      </w:r>
    </w:p>
  </w:endnote>
  <w:endnote w:type="continuationSeparator" w:id="0">
    <w:p w:rsidR="00322261" w:rsidRDefault="00322261" w:rsidP="0046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261" w:rsidRDefault="00322261" w:rsidP="00610E64">
    <w:pPr>
      <w:pStyle w:val="Footer"/>
      <w:spacing w:before="120"/>
      <w:jc w:val="center"/>
    </w:pP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Pagină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PAGE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1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  <w:r w:rsidRPr="00464E96">
      <w:rPr>
        <w:rFonts w:ascii="Times New Roman" w:hAnsi="Times New Roman" w:cs="Times New Roman"/>
        <w:sz w:val="20"/>
        <w:szCs w:val="20"/>
        <w:highlight w:val="lightGray"/>
      </w:rPr>
      <w:t xml:space="preserve"> din 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begin"/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instrText>NUMPAGES</w:instrTex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separate"/>
    </w:r>
    <w:r>
      <w:rPr>
        <w:rFonts w:ascii="Times New Roman" w:hAnsi="Times New Roman" w:cs="Times New Roman"/>
        <w:b/>
        <w:bCs/>
        <w:noProof/>
        <w:sz w:val="20"/>
        <w:szCs w:val="20"/>
        <w:highlight w:val="lightGray"/>
      </w:rPr>
      <w:t>2</w:t>
    </w:r>
    <w:r w:rsidRPr="00464E96">
      <w:rPr>
        <w:rFonts w:ascii="Times New Roman" w:hAnsi="Times New Roman" w:cs="Times New Roman"/>
        <w:b/>
        <w:bCs/>
        <w:sz w:val="20"/>
        <w:szCs w:val="20"/>
        <w:highlight w:val="lightGra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261" w:rsidRDefault="00322261" w:rsidP="00464E96">
      <w:pPr>
        <w:spacing w:after="0" w:line="240" w:lineRule="auto"/>
      </w:pPr>
      <w:r>
        <w:separator/>
      </w:r>
    </w:p>
  </w:footnote>
  <w:footnote w:type="continuationSeparator" w:id="0">
    <w:p w:rsidR="00322261" w:rsidRDefault="00322261" w:rsidP="00464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6D8"/>
    <w:multiLevelType w:val="hybridMultilevel"/>
    <w:tmpl w:val="72B401BC"/>
    <w:lvl w:ilvl="0" w:tplc="F3349DA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C50BA9"/>
    <w:multiLevelType w:val="multilevel"/>
    <w:tmpl w:val="7180D290"/>
    <w:lvl w:ilvl="0">
      <w:start w:val="4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left="113"/>
      </w:pPr>
      <w:rPr>
        <w:rFonts w:cs="Times New Roman" w:hint="default"/>
        <w:b/>
        <w:bCs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">
    <w:nsid w:val="229B5382"/>
    <w:multiLevelType w:val="hybridMultilevel"/>
    <w:tmpl w:val="E75A2DAE"/>
    <w:lvl w:ilvl="0" w:tplc="D22EE1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27C0F"/>
    <w:multiLevelType w:val="multilevel"/>
    <w:tmpl w:val="B83ED662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2"/>
      <w:numFmt w:val="decimal"/>
      <w:suff w:val="space"/>
      <w:lvlText w:val="(%3)"/>
      <w:lvlJc w:val="left"/>
      <w:pPr>
        <w:ind w:firstLine="288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4">
    <w:nsid w:val="27686B95"/>
    <w:multiLevelType w:val="hybridMultilevel"/>
    <w:tmpl w:val="333A9546"/>
    <w:lvl w:ilvl="0" w:tplc="17E04FB4">
      <w:start w:val="9"/>
      <w:numFmt w:val="lowerLetter"/>
      <w:lvlText w:val="%1)"/>
      <w:lvlJc w:val="left"/>
      <w:pPr>
        <w:ind w:left="120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5">
    <w:nsid w:val="301A1539"/>
    <w:multiLevelType w:val="multilevel"/>
    <w:tmpl w:val="871482AA"/>
    <w:lvl w:ilvl="0">
      <w:start w:val="1"/>
      <w:numFmt w:val="decimal"/>
      <w:suff w:val="space"/>
      <w:lvlText w:val="Art. 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720" w:hanging="432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6">
    <w:nsid w:val="346D6C44"/>
    <w:multiLevelType w:val="multilevel"/>
    <w:tmpl w:val="F04C4F78"/>
    <w:lvl w:ilvl="0">
      <w:start w:val="1"/>
      <w:numFmt w:val="decimal"/>
      <w:suff w:val="space"/>
      <w:lvlText w:val="Art.%1. - "/>
      <w:lvlJc w:val="left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7">
    <w:nsid w:val="681A73CB"/>
    <w:multiLevelType w:val="hybridMultilevel"/>
    <w:tmpl w:val="2B548A6E"/>
    <w:lvl w:ilvl="0" w:tplc="44746A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0A79D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8">
    <w:nsid w:val="743E2EB9"/>
    <w:multiLevelType w:val="hybridMultilevel"/>
    <w:tmpl w:val="462A1C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565AAB"/>
    <w:multiLevelType w:val="hybridMultilevel"/>
    <w:tmpl w:val="60B099F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92A"/>
    <w:rsid w:val="00014C81"/>
    <w:rsid w:val="00017549"/>
    <w:rsid w:val="00024BEF"/>
    <w:rsid w:val="00031D44"/>
    <w:rsid w:val="00052D47"/>
    <w:rsid w:val="000566C0"/>
    <w:rsid w:val="00060CB8"/>
    <w:rsid w:val="000747E7"/>
    <w:rsid w:val="00085120"/>
    <w:rsid w:val="00086EDF"/>
    <w:rsid w:val="000A0819"/>
    <w:rsid w:val="000B49C0"/>
    <w:rsid w:val="000B527A"/>
    <w:rsid w:val="000B591F"/>
    <w:rsid w:val="000B5D27"/>
    <w:rsid w:val="000C7C43"/>
    <w:rsid w:val="000D0915"/>
    <w:rsid w:val="000F46A6"/>
    <w:rsid w:val="00101A4E"/>
    <w:rsid w:val="001073A0"/>
    <w:rsid w:val="00126F84"/>
    <w:rsid w:val="00134553"/>
    <w:rsid w:val="00154E4A"/>
    <w:rsid w:val="001669A3"/>
    <w:rsid w:val="00170119"/>
    <w:rsid w:val="001A483B"/>
    <w:rsid w:val="001A5DD3"/>
    <w:rsid w:val="001D364C"/>
    <w:rsid w:val="001E1053"/>
    <w:rsid w:val="001F39C9"/>
    <w:rsid w:val="001F3A25"/>
    <w:rsid w:val="001F5A4D"/>
    <w:rsid w:val="001F5C62"/>
    <w:rsid w:val="001F6C60"/>
    <w:rsid w:val="00200541"/>
    <w:rsid w:val="002043DB"/>
    <w:rsid w:val="0021089A"/>
    <w:rsid w:val="00211853"/>
    <w:rsid w:val="00220B33"/>
    <w:rsid w:val="00222BD3"/>
    <w:rsid w:val="00236D44"/>
    <w:rsid w:val="0024534C"/>
    <w:rsid w:val="00246C09"/>
    <w:rsid w:val="00247977"/>
    <w:rsid w:val="00251976"/>
    <w:rsid w:val="0025562C"/>
    <w:rsid w:val="00260DA4"/>
    <w:rsid w:val="0029001F"/>
    <w:rsid w:val="002C5C31"/>
    <w:rsid w:val="002F3328"/>
    <w:rsid w:val="00307206"/>
    <w:rsid w:val="00312012"/>
    <w:rsid w:val="00317D3B"/>
    <w:rsid w:val="00322261"/>
    <w:rsid w:val="00350A26"/>
    <w:rsid w:val="00354261"/>
    <w:rsid w:val="00367414"/>
    <w:rsid w:val="00380E84"/>
    <w:rsid w:val="00394CDB"/>
    <w:rsid w:val="003A2D39"/>
    <w:rsid w:val="003C405B"/>
    <w:rsid w:val="003C51CE"/>
    <w:rsid w:val="003E0CFA"/>
    <w:rsid w:val="003E11E8"/>
    <w:rsid w:val="003E1694"/>
    <w:rsid w:val="003F6A82"/>
    <w:rsid w:val="0040359C"/>
    <w:rsid w:val="00406D4A"/>
    <w:rsid w:val="00411B5B"/>
    <w:rsid w:val="00422655"/>
    <w:rsid w:val="00424D50"/>
    <w:rsid w:val="004401E3"/>
    <w:rsid w:val="00457E8B"/>
    <w:rsid w:val="00464E96"/>
    <w:rsid w:val="004673C3"/>
    <w:rsid w:val="00471BAD"/>
    <w:rsid w:val="00484CFA"/>
    <w:rsid w:val="00496C9E"/>
    <w:rsid w:val="00497BAB"/>
    <w:rsid w:val="004A00E8"/>
    <w:rsid w:val="004A28AD"/>
    <w:rsid w:val="004A4806"/>
    <w:rsid w:val="004B230D"/>
    <w:rsid w:val="004E21B8"/>
    <w:rsid w:val="004F149C"/>
    <w:rsid w:val="005039C8"/>
    <w:rsid w:val="00507378"/>
    <w:rsid w:val="005166B0"/>
    <w:rsid w:val="00522F58"/>
    <w:rsid w:val="00527328"/>
    <w:rsid w:val="00551881"/>
    <w:rsid w:val="005762BC"/>
    <w:rsid w:val="00580611"/>
    <w:rsid w:val="00582354"/>
    <w:rsid w:val="0058384E"/>
    <w:rsid w:val="005856F3"/>
    <w:rsid w:val="005C1629"/>
    <w:rsid w:val="005C4F19"/>
    <w:rsid w:val="005C6FE0"/>
    <w:rsid w:val="005D218D"/>
    <w:rsid w:val="005F3306"/>
    <w:rsid w:val="00610E64"/>
    <w:rsid w:val="00613528"/>
    <w:rsid w:val="0061403A"/>
    <w:rsid w:val="00616805"/>
    <w:rsid w:val="00632A17"/>
    <w:rsid w:val="00634793"/>
    <w:rsid w:val="006477C3"/>
    <w:rsid w:val="0065243E"/>
    <w:rsid w:val="006640FA"/>
    <w:rsid w:val="0067720F"/>
    <w:rsid w:val="0068368C"/>
    <w:rsid w:val="006A44D5"/>
    <w:rsid w:val="006B4837"/>
    <w:rsid w:val="006C6D52"/>
    <w:rsid w:val="006C709C"/>
    <w:rsid w:val="006F4F69"/>
    <w:rsid w:val="00704CF8"/>
    <w:rsid w:val="00713355"/>
    <w:rsid w:val="00724D27"/>
    <w:rsid w:val="00740338"/>
    <w:rsid w:val="007444FF"/>
    <w:rsid w:val="00747B20"/>
    <w:rsid w:val="00753511"/>
    <w:rsid w:val="0076005F"/>
    <w:rsid w:val="00760CF6"/>
    <w:rsid w:val="007668BE"/>
    <w:rsid w:val="0079244C"/>
    <w:rsid w:val="00796D04"/>
    <w:rsid w:val="00797F9A"/>
    <w:rsid w:val="007A226E"/>
    <w:rsid w:val="007B55FC"/>
    <w:rsid w:val="007D4362"/>
    <w:rsid w:val="00821886"/>
    <w:rsid w:val="00827BD0"/>
    <w:rsid w:val="00836997"/>
    <w:rsid w:val="00836D6A"/>
    <w:rsid w:val="00840936"/>
    <w:rsid w:val="00881677"/>
    <w:rsid w:val="00883E82"/>
    <w:rsid w:val="008D0EDF"/>
    <w:rsid w:val="0090636C"/>
    <w:rsid w:val="00906F05"/>
    <w:rsid w:val="0091197C"/>
    <w:rsid w:val="00913B7B"/>
    <w:rsid w:val="00917208"/>
    <w:rsid w:val="00944258"/>
    <w:rsid w:val="009452D5"/>
    <w:rsid w:val="0095200C"/>
    <w:rsid w:val="009707DD"/>
    <w:rsid w:val="00973DDB"/>
    <w:rsid w:val="0097684B"/>
    <w:rsid w:val="00982626"/>
    <w:rsid w:val="00992703"/>
    <w:rsid w:val="00993AD3"/>
    <w:rsid w:val="009A7D20"/>
    <w:rsid w:val="009D0004"/>
    <w:rsid w:val="009D5715"/>
    <w:rsid w:val="009D6DBA"/>
    <w:rsid w:val="009E2627"/>
    <w:rsid w:val="00A13C09"/>
    <w:rsid w:val="00A310DC"/>
    <w:rsid w:val="00A310EA"/>
    <w:rsid w:val="00A52216"/>
    <w:rsid w:val="00A82C32"/>
    <w:rsid w:val="00A832AA"/>
    <w:rsid w:val="00A83ECC"/>
    <w:rsid w:val="00A84616"/>
    <w:rsid w:val="00A869CA"/>
    <w:rsid w:val="00A93013"/>
    <w:rsid w:val="00AB0C32"/>
    <w:rsid w:val="00AB30EC"/>
    <w:rsid w:val="00AD4DF3"/>
    <w:rsid w:val="00AE04FB"/>
    <w:rsid w:val="00AE24E8"/>
    <w:rsid w:val="00AF40BD"/>
    <w:rsid w:val="00B22DBE"/>
    <w:rsid w:val="00B274B5"/>
    <w:rsid w:val="00B5192A"/>
    <w:rsid w:val="00B62EEB"/>
    <w:rsid w:val="00B70D46"/>
    <w:rsid w:val="00B77AAC"/>
    <w:rsid w:val="00B86C7F"/>
    <w:rsid w:val="00B95C2E"/>
    <w:rsid w:val="00B9640D"/>
    <w:rsid w:val="00BC33BA"/>
    <w:rsid w:val="00BD342B"/>
    <w:rsid w:val="00BD5BE2"/>
    <w:rsid w:val="00BE05E2"/>
    <w:rsid w:val="00BE7500"/>
    <w:rsid w:val="00BF1FBC"/>
    <w:rsid w:val="00C0393A"/>
    <w:rsid w:val="00C0400F"/>
    <w:rsid w:val="00C14FAC"/>
    <w:rsid w:val="00C24C9C"/>
    <w:rsid w:val="00C263D1"/>
    <w:rsid w:val="00C34B1B"/>
    <w:rsid w:val="00C352A6"/>
    <w:rsid w:val="00C459FD"/>
    <w:rsid w:val="00C5304E"/>
    <w:rsid w:val="00C57016"/>
    <w:rsid w:val="00C911E6"/>
    <w:rsid w:val="00C91AC2"/>
    <w:rsid w:val="00C923C4"/>
    <w:rsid w:val="00CB57FC"/>
    <w:rsid w:val="00CD18C7"/>
    <w:rsid w:val="00CD445D"/>
    <w:rsid w:val="00CD5B93"/>
    <w:rsid w:val="00CD646C"/>
    <w:rsid w:val="00CE059C"/>
    <w:rsid w:val="00CE0F10"/>
    <w:rsid w:val="00CE3623"/>
    <w:rsid w:val="00CF4D4F"/>
    <w:rsid w:val="00D06A97"/>
    <w:rsid w:val="00D144AD"/>
    <w:rsid w:val="00D22350"/>
    <w:rsid w:val="00D27B48"/>
    <w:rsid w:val="00D301E1"/>
    <w:rsid w:val="00D532D7"/>
    <w:rsid w:val="00D82D41"/>
    <w:rsid w:val="00D97FB0"/>
    <w:rsid w:val="00DA044A"/>
    <w:rsid w:val="00DA5776"/>
    <w:rsid w:val="00DA77BE"/>
    <w:rsid w:val="00DB4B45"/>
    <w:rsid w:val="00DC18E5"/>
    <w:rsid w:val="00DC4328"/>
    <w:rsid w:val="00DD2B8E"/>
    <w:rsid w:val="00DE0F6B"/>
    <w:rsid w:val="00DF568F"/>
    <w:rsid w:val="00DF79FD"/>
    <w:rsid w:val="00E032F5"/>
    <w:rsid w:val="00E05EEB"/>
    <w:rsid w:val="00E1786C"/>
    <w:rsid w:val="00E36FDD"/>
    <w:rsid w:val="00E4302F"/>
    <w:rsid w:val="00E4770A"/>
    <w:rsid w:val="00E77CFD"/>
    <w:rsid w:val="00E8247C"/>
    <w:rsid w:val="00E83B81"/>
    <w:rsid w:val="00E840DC"/>
    <w:rsid w:val="00EB2272"/>
    <w:rsid w:val="00EE0EB9"/>
    <w:rsid w:val="00EE7315"/>
    <w:rsid w:val="00EF6BF8"/>
    <w:rsid w:val="00F04A47"/>
    <w:rsid w:val="00F17D1C"/>
    <w:rsid w:val="00F32D9F"/>
    <w:rsid w:val="00F4663D"/>
    <w:rsid w:val="00F70C23"/>
    <w:rsid w:val="00F728D2"/>
    <w:rsid w:val="00F850F5"/>
    <w:rsid w:val="00FA1F31"/>
    <w:rsid w:val="00FA6219"/>
    <w:rsid w:val="00FB6A38"/>
    <w:rsid w:val="00FE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06"/>
    <w:pPr>
      <w:spacing w:after="160" w:line="259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89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089A"/>
    <w:rPr>
      <w:rFonts w:ascii="Bookman Old Style" w:hAnsi="Bookman Old Style" w:cs="Times New Roman"/>
      <w:sz w:val="20"/>
      <w:szCs w:val="20"/>
      <w:u w:val="single"/>
    </w:rPr>
  </w:style>
  <w:style w:type="character" w:styleId="Hyperlink">
    <w:name w:val="Hyperlink"/>
    <w:basedOn w:val="DefaultParagraphFont"/>
    <w:uiPriority w:val="99"/>
    <w:semiHidden/>
    <w:rsid w:val="0021089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A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00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39C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64E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6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64E96"/>
    <w:rPr>
      <w:rFonts w:cs="Times New Roman"/>
    </w:rPr>
  </w:style>
  <w:style w:type="paragraph" w:customStyle="1" w:styleId="Standard">
    <w:name w:val="Standard"/>
    <w:uiPriority w:val="99"/>
    <w:rsid w:val="00CB57FC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993AD3"/>
    <w:pPr>
      <w:spacing w:after="120"/>
    </w:pPr>
  </w:style>
  <w:style w:type="paragraph" w:customStyle="1" w:styleId="normal0">
    <w:name w:val="normal"/>
    <w:uiPriority w:val="99"/>
    <w:rsid w:val="00993AD3"/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NoSpacing">
    <w:name w:val="No Spacing"/>
    <w:link w:val="NoSpacingChar"/>
    <w:uiPriority w:val="99"/>
    <w:qFormat/>
    <w:rsid w:val="00796D04"/>
    <w:rPr>
      <w:rFonts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96D04"/>
    <w:rPr>
      <w:rFonts w:cs="Times New Roman"/>
      <w:sz w:val="22"/>
      <w:szCs w:val="22"/>
      <w:lang w:val="en-US" w:eastAsia="en-US" w:bidi="ar-SA"/>
    </w:rPr>
  </w:style>
  <w:style w:type="character" w:styleId="Strong">
    <w:name w:val="Strong"/>
    <w:basedOn w:val="DefaultParagraphFont"/>
    <w:uiPriority w:val="99"/>
    <w:qFormat/>
    <w:locked/>
    <w:rsid w:val="00796D0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166</TotalTime>
  <Pages>2</Pages>
  <Words>510</Words>
  <Characters>2912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Soldanu</dc:creator>
  <cp:keywords/>
  <dc:description/>
  <cp:lastModifiedBy>Secretar</cp:lastModifiedBy>
  <cp:revision>13</cp:revision>
  <cp:lastPrinted>2020-08-18T09:20:00Z</cp:lastPrinted>
  <dcterms:created xsi:type="dcterms:W3CDTF">2020-08-09T07:32:00Z</dcterms:created>
  <dcterms:modified xsi:type="dcterms:W3CDTF">2020-08-18T09:20:00Z</dcterms:modified>
</cp:coreProperties>
</file>