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F5" w:rsidRPr="00C911E6" w:rsidRDefault="005B1EF5" w:rsidP="00406D4A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166703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5" o:spid="_x0000_i1025" type="#_x0000_t75" style="width:45.75pt;height:71.25pt;visibility:visible">
            <v:imagedata r:id="rId7" o:title="" cropbottom="2536f" cropright="54363f"/>
          </v:shape>
        </w:pict>
      </w:r>
    </w:p>
    <w:tbl>
      <w:tblPr>
        <w:tblW w:w="5000" w:type="pct"/>
        <w:tblBorders>
          <w:bottom w:val="single" w:sz="18" w:space="0" w:color="000000"/>
        </w:tblBorders>
        <w:tblLook w:val="00A0"/>
      </w:tblPr>
      <w:tblGrid>
        <w:gridCol w:w="9396"/>
      </w:tblGrid>
      <w:tr w:rsidR="005B1EF5" w:rsidRPr="00C263D1" w:rsidTr="004A00E8">
        <w:tc>
          <w:tcPr>
            <w:tcW w:w="5000" w:type="pct"/>
            <w:tcBorders>
              <w:bottom w:val="single" w:sz="18" w:space="0" w:color="000000"/>
            </w:tcBorders>
          </w:tcPr>
          <w:p w:rsidR="005B1EF5" w:rsidRPr="00424D50" w:rsidRDefault="005B1EF5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ROMÂNIA</w:t>
            </w:r>
          </w:p>
          <w:p w:rsidR="005B1EF5" w:rsidRPr="00424D50" w:rsidRDefault="005B1EF5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JUDEŢUL </w:t>
            </w: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TIMIS</w:t>
            </w:r>
          </w:p>
          <w:p w:rsidR="005B1EF5" w:rsidRPr="00C911E6" w:rsidRDefault="005B1EF5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CONSILIUL LOCAL AL COMUNEI </w:t>
            </w: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MANASTIUR</w:t>
            </w:r>
          </w:p>
        </w:tc>
      </w:tr>
    </w:tbl>
    <w:p w:rsidR="005B1EF5" w:rsidRDefault="005B1EF5" w:rsidP="00724D27">
      <w:pPr>
        <w:widowControl w:val="0"/>
        <w:spacing w:before="360" w:after="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CB57FC">
        <w:rPr>
          <w:rFonts w:ascii="Times New Roman" w:hAnsi="Times New Roman" w:cs="Times New Roman"/>
          <w:b/>
          <w:bCs/>
          <w:caps/>
        </w:rPr>
        <w:t>PROIECT DE HOTĂRÂRE</w:t>
      </w:r>
      <w:r>
        <w:rPr>
          <w:rFonts w:ascii="Times New Roman" w:hAnsi="Times New Roman" w:cs="Times New Roman"/>
          <w:b/>
          <w:bCs/>
          <w:caps/>
        </w:rPr>
        <w:t xml:space="preserve"> Nr.32/14.08.2020</w:t>
      </w:r>
    </w:p>
    <w:p w:rsidR="005B1EF5" w:rsidRDefault="005B1EF5" w:rsidP="00724D2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bookmarkStart w:id="0" w:name="_Hlk38627309"/>
      <w:bookmarkStart w:id="1" w:name="_Hlk38529049"/>
      <w:r w:rsidRPr="00F737DD">
        <w:rPr>
          <w:rFonts w:ascii="Times New Roman" w:hAnsi="Times New Roman" w:cs="Times New Roman"/>
          <w:b/>
          <w:bCs/>
        </w:rPr>
        <w:t xml:space="preserve">privind </w:t>
      </w:r>
      <w:bookmarkEnd w:id="0"/>
      <w:r w:rsidRPr="00F737DD">
        <w:rPr>
          <w:rFonts w:ascii="Times New Roman" w:hAnsi="Times New Roman" w:cs="Times New Roman"/>
          <w:b/>
          <w:iCs/>
        </w:rPr>
        <w:t>rectificarea bugetului local al comunei Manastiur pe anul 2020</w:t>
      </w:r>
    </w:p>
    <w:p w:rsidR="005B1EF5" w:rsidRPr="00F737DD" w:rsidRDefault="005B1EF5" w:rsidP="00724D2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B1EF5" w:rsidRPr="00213341" w:rsidRDefault="005B1EF5" w:rsidP="00CB57FC">
      <w:pPr>
        <w:autoSpaceDE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lang w:val="pt-BR"/>
        </w:rPr>
      </w:pPr>
      <w:r w:rsidRPr="00213341">
        <w:rPr>
          <w:rFonts w:ascii="Times New Roman" w:hAnsi="Times New Roman" w:cs="Times New Roman"/>
          <w:lang w:val="pt-BR"/>
        </w:rPr>
        <w:t>Primarul Comunei Manastiur, judetul Timiş,</w:t>
      </w:r>
      <w:bookmarkEnd w:id="1"/>
    </w:p>
    <w:p w:rsidR="005B1EF5" w:rsidRPr="00213341" w:rsidRDefault="005B1EF5" w:rsidP="00F737DD">
      <w:pPr>
        <w:autoSpaceDE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213341">
        <w:rPr>
          <w:rFonts w:ascii="Times New Roman" w:hAnsi="Times New Roman" w:cs="Times New Roman"/>
          <w:b/>
        </w:rPr>
        <w:t>Analizand temeiurile juridice, respectiv:</w:t>
      </w:r>
    </w:p>
    <w:p w:rsidR="005B1EF5" w:rsidRPr="00213341" w:rsidRDefault="005B1EF5" w:rsidP="00213341">
      <w:pPr>
        <w:autoSpaceDE w:val="0"/>
        <w:adjustRightInd w:val="0"/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</w:rPr>
        <w:t>a) art.120, alin.(1), art.121, alin.( 1) si (2) din Constitutia Romaniei</w:t>
      </w:r>
      <w:bookmarkStart w:id="2" w:name="_Hlk38627357"/>
      <w:r w:rsidRPr="00213341">
        <w:rPr>
          <w:rFonts w:ascii="Times New Roman" w:hAnsi="Times New Roman" w:cs="Times New Roman"/>
        </w:rPr>
        <w:t>, republicata;</w:t>
      </w:r>
    </w:p>
    <w:p w:rsidR="005B1EF5" w:rsidRPr="00213341" w:rsidRDefault="005B1EF5" w:rsidP="00213341">
      <w:pPr>
        <w:autoSpaceDE w:val="0"/>
        <w:adjustRightInd w:val="0"/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</w:rPr>
        <w:t>b) prevederile art.3 si 4 din Carta europeană a autonomiei locale, adoptată la Strasburg la 15 octombrie 1985 şi ratificată prin Legea nr. 199/1997;</w:t>
      </w:r>
    </w:p>
    <w:p w:rsidR="005B1EF5" w:rsidRPr="00213341" w:rsidRDefault="005B1EF5" w:rsidP="00213341">
      <w:pPr>
        <w:autoSpaceDE w:val="0"/>
        <w:adjustRightInd w:val="0"/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</w:rPr>
        <w:t>c) art.7, alin.(2) din Codul Civil al Romaniei, adoptat prin Legea nr.287/2009, republicat cu modificarile si completarile ulterioare;</w:t>
      </w:r>
    </w:p>
    <w:p w:rsidR="005B1EF5" w:rsidRPr="00213341" w:rsidRDefault="005B1EF5" w:rsidP="00213341">
      <w:pPr>
        <w:autoSpaceDE w:val="0"/>
        <w:adjustRightInd w:val="0"/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</w:rPr>
        <w:t>d) prevederile Legii nr.24/2000 privind normele de tehnică legislativă pentru elaborarea actelor normative, rerepublicată, modificată și completată</w:t>
      </w:r>
      <w:bookmarkEnd w:id="2"/>
      <w:r w:rsidRPr="00213341">
        <w:rPr>
          <w:rFonts w:ascii="Times New Roman" w:hAnsi="Times New Roman" w:cs="Times New Roman"/>
        </w:rPr>
        <w:t>;</w:t>
      </w:r>
    </w:p>
    <w:p w:rsidR="005B1EF5" w:rsidRPr="00213341" w:rsidRDefault="005B1EF5" w:rsidP="00213341">
      <w:pPr>
        <w:autoSpaceDE w:val="0"/>
        <w:adjustRightInd w:val="0"/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</w:rPr>
        <w:t xml:space="preserve">e)  art. 1 alin (2) lit a), art 19 alin (1) lit a), alin (2), art 20 alin. (1) lit. c), art 39, art. din Legea nr. 273/2006, privind finanțele publice locale; </w:t>
      </w:r>
    </w:p>
    <w:p w:rsidR="005B1EF5" w:rsidRPr="00213341" w:rsidRDefault="005B1EF5" w:rsidP="00213341">
      <w:pPr>
        <w:autoSpaceDE w:val="0"/>
        <w:adjustRightInd w:val="0"/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</w:rPr>
        <w:t xml:space="preserve">f) </w:t>
      </w:r>
      <w:r w:rsidRPr="00213341">
        <w:rPr>
          <w:rFonts w:ascii="Times New Roman" w:hAnsi="Times New Roman" w:cs="Times New Roman"/>
          <w:shd w:val="clear" w:color="auto" w:fill="FFFFFF"/>
        </w:rPr>
        <w:t xml:space="preserve">art 88, </w:t>
      </w:r>
      <w:r w:rsidRPr="00213341">
        <w:rPr>
          <w:rFonts w:ascii="Times New Roman" w:hAnsi="Times New Roman" w:cs="Times New Roman"/>
        </w:rPr>
        <w:t>art. 129, alin. (2), lit. b), alin. (4), lit. a), din Ordonanţa de urgenţă nr. 57/2019, privind Codul administrativ;</w:t>
      </w:r>
    </w:p>
    <w:p w:rsidR="005B1EF5" w:rsidRPr="00213341" w:rsidRDefault="005B1EF5" w:rsidP="00213341">
      <w:pPr>
        <w:autoSpaceDE w:val="0"/>
        <w:adjustRightInd w:val="0"/>
        <w:spacing w:line="240" w:lineRule="auto"/>
        <w:ind w:left="708"/>
        <w:jc w:val="both"/>
        <w:rPr>
          <w:rFonts w:ascii="Times New Roman" w:hAnsi="Times New Roman" w:cs="Times New Roman"/>
          <w:b/>
        </w:rPr>
      </w:pPr>
      <w:r w:rsidRPr="00213341">
        <w:rPr>
          <w:rFonts w:ascii="Times New Roman" w:hAnsi="Times New Roman" w:cs="Times New Roman"/>
          <w:b/>
        </w:rPr>
        <w:t>Tinand cont de :</w:t>
      </w:r>
    </w:p>
    <w:p w:rsidR="005B1EF5" w:rsidRPr="00213341" w:rsidRDefault="005B1EF5" w:rsidP="00213341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  <w:color w:val="1D2228"/>
          <w:shd w:val="clear" w:color="auto" w:fill="FFFFFF"/>
        </w:rPr>
        <w:t>a) H.G nr.531/2020 privind alocarea din Fondul de Interventie la dispozitia Guvernului a sumei de 599.000 lei pentru refacere pod pe DC 95</w:t>
      </w:r>
      <w:r w:rsidRPr="00213341">
        <w:rPr>
          <w:rFonts w:ascii="Times New Roman" w:hAnsi="Times New Roman" w:cs="Times New Roman"/>
        </w:rPr>
        <w:t>;</w:t>
      </w:r>
    </w:p>
    <w:p w:rsidR="005B1EF5" w:rsidRPr="00213341" w:rsidRDefault="005B1EF5" w:rsidP="00213341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5B1EF5" w:rsidRPr="00213341" w:rsidRDefault="005B1EF5" w:rsidP="00213341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  <w:color w:val="1D2228"/>
          <w:shd w:val="clear" w:color="auto" w:fill="FFFFFF"/>
        </w:rPr>
        <w:t>b)</w:t>
      </w:r>
      <w:r w:rsidRPr="00213341">
        <w:rPr>
          <w:rFonts w:ascii="Times New Roman" w:hAnsi="Times New Roman" w:cs="Times New Roman"/>
        </w:rPr>
        <w:t xml:space="preserve">Hotararea Consiliului Local Manastiur nr. 28 din 10.08.2020 privind aprobarea executarii in regie proprie a lucrarilor de canalizatie tehnica pentru cabluri de joasa tensiune in comuna Manastiur. </w:t>
      </w:r>
    </w:p>
    <w:p w:rsidR="005B1EF5" w:rsidRPr="00213341" w:rsidRDefault="005B1EF5" w:rsidP="00213341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</w:rPr>
        <w:t xml:space="preserve"> </w:t>
      </w:r>
    </w:p>
    <w:p w:rsidR="005B1EF5" w:rsidRPr="00213341" w:rsidRDefault="005B1EF5" w:rsidP="00213341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  <w:color w:val="1D2228"/>
          <w:shd w:val="clear" w:color="auto" w:fill="FFFFFF"/>
        </w:rPr>
        <w:t xml:space="preserve">c) </w:t>
      </w:r>
      <w:r w:rsidRPr="00213341">
        <w:rPr>
          <w:rFonts w:ascii="Times New Roman" w:hAnsi="Times New Roman" w:cs="Times New Roman"/>
        </w:rPr>
        <w:t>Cererile de rambursare aferente proiectului finantat din FEN „reabilitare, extindere si dotare Scoala Gimnaziala Gerge Garda Manastiur;</w:t>
      </w:r>
    </w:p>
    <w:p w:rsidR="005B1EF5" w:rsidRPr="00213341" w:rsidRDefault="005B1EF5" w:rsidP="00213341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5B1EF5" w:rsidRPr="00213341" w:rsidRDefault="005B1EF5" w:rsidP="00213341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  <w:color w:val="1D2228"/>
          <w:shd w:val="clear" w:color="auto" w:fill="FFFFFF"/>
        </w:rPr>
        <w:t>d)</w:t>
      </w:r>
      <w:r w:rsidRPr="00213341">
        <w:rPr>
          <w:rFonts w:ascii="Times New Roman" w:hAnsi="Times New Roman" w:cs="Times New Roman"/>
        </w:rPr>
        <w:t xml:space="preserve"> Hotărârea Consiliului local Manastiur nr.8/12.02.2020 privind aprobarea bugetului local pe anul 2020 intocmit pe sectiuni si estimari pe anii  2021-2022-2023, a bugetului de venituri proprii si subventii al Scolii G. Garda Manastiur pe anul 2020 si a listei de investitii pe anul 2020.</w:t>
      </w:r>
    </w:p>
    <w:p w:rsidR="005B1EF5" w:rsidRPr="00213341" w:rsidRDefault="005B1EF5" w:rsidP="0021334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213341">
        <w:rPr>
          <w:rFonts w:ascii="Times New Roman" w:hAnsi="Times New Roman" w:cs="Times New Roman"/>
          <w:b/>
        </w:rPr>
        <w:t xml:space="preserve">              Luand act de :</w:t>
      </w:r>
    </w:p>
    <w:p w:rsidR="005B1EF5" w:rsidRPr="00213341" w:rsidRDefault="005B1EF5" w:rsidP="00213341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213341">
        <w:rPr>
          <w:rFonts w:ascii="Times New Roman" w:hAnsi="Times New Roman" w:cs="Times New Roman"/>
        </w:rPr>
        <w:t>Referatul de aprobare al primarului comunei Manastiur in calitatea sa d</w:t>
      </w:r>
      <w:r>
        <w:rPr>
          <w:rFonts w:ascii="Times New Roman" w:hAnsi="Times New Roman" w:cs="Times New Roman"/>
        </w:rPr>
        <w:t>e initiator, inregistrat cu nr.3034/14.08.2020</w:t>
      </w:r>
      <w:r w:rsidRPr="00213341">
        <w:rPr>
          <w:rFonts w:ascii="Times New Roman" w:hAnsi="Times New Roman" w:cs="Times New Roman"/>
        </w:rPr>
        <w:t xml:space="preserve"> prin care se motiveaza necesitatea adoptarii proiectului de hotarare.</w:t>
      </w:r>
    </w:p>
    <w:p w:rsidR="005B1EF5" w:rsidRPr="00213341" w:rsidRDefault="005B1EF5" w:rsidP="00213341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</w:rPr>
      </w:pPr>
    </w:p>
    <w:p w:rsidR="005B1EF5" w:rsidRPr="00213341" w:rsidRDefault="005B1EF5" w:rsidP="00213341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ind w:left="360"/>
        <w:jc w:val="both"/>
        <w:textAlignment w:val="baseline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  <w:b/>
        </w:rPr>
        <w:t xml:space="preserve">          </w:t>
      </w:r>
      <w:r w:rsidRPr="00213341">
        <w:rPr>
          <w:rFonts w:ascii="Times New Roman" w:hAnsi="Times New Roman"/>
          <w:b/>
        </w:rPr>
        <w:t>În temeiul</w:t>
      </w:r>
      <w:r w:rsidRPr="00213341">
        <w:rPr>
          <w:rFonts w:ascii="Times New Roman" w:hAnsi="Times New Roman"/>
        </w:rPr>
        <w:t xml:space="preserve"> prevederilor art. 129, alin. (2), lit. b), alin. (4), lit. a),  art. 139, alin. (3), lit. a), art 196 alin. (1) lit a), din Ordonanţă de urgenţă nr. 57/2019, privind Codul administrativ, </w:t>
      </w:r>
      <w:r w:rsidRPr="00213341">
        <w:rPr>
          <w:rFonts w:ascii="Times New Roman" w:hAnsi="Times New Roman" w:cs="Times New Roman"/>
          <w:b/>
          <w:bCs/>
        </w:rPr>
        <w:t xml:space="preserve">propun spre adoptare </w:t>
      </w:r>
      <w:r w:rsidRPr="00213341">
        <w:rPr>
          <w:rFonts w:ascii="Times New Roman" w:hAnsi="Times New Roman" w:cs="Times New Roman"/>
        </w:rPr>
        <w:t xml:space="preserve">prezentul proiect de: </w:t>
      </w:r>
    </w:p>
    <w:p w:rsidR="005B1EF5" w:rsidRPr="00213341" w:rsidRDefault="005B1EF5" w:rsidP="00C0393A">
      <w:pPr>
        <w:pStyle w:val="Standard"/>
        <w:spacing w:before="171"/>
        <w:ind w:left="3698"/>
        <w:rPr>
          <w:rFonts w:cs="Times New Roman"/>
          <w:b/>
          <w:sz w:val="22"/>
          <w:szCs w:val="22"/>
          <w:lang w:val="ro-RO"/>
        </w:rPr>
      </w:pPr>
      <w:r w:rsidRPr="00213341">
        <w:rPr>
          <w:rFonts w:cs="Times New Roman"/>
          <w:b/>
          <w:sz w:val="22"/>
          <w:szCs w:val="22"/>
          <w:lang w:val="ro-RO"/>
        </w:rPr>
        <w:t>HOTARARE:</w:t>
      </w:r>
    </w:p>
    <w:p w:rsidR="005B1EF5" w:rsidRPr="00213341" w:rsidRDefault="005B1EF5" w:rsidP="00F737DD">
      <w:pPr>
        <w:spacing w:line="240" w:lineRule="auto"/>
        <w:ind w:firstLine="720"/>
        <w:jc w:val="both"/>
        <w:rPr>
          <w:rFonts w:ascii="Times New Roman" w:hAnsi="Times New Roman" w:cs="Times New Roman"/>
          <w:b/>
        </w:rPr>
      </w:pPr>
      <w:bookmarkStart w:id="3" w:name="OLE_LINK24"/>
      <w:bookmarkStart w:id="4" w:name="OLE_LINK25"/>
    </w:p>
    <w:p w:rsidR="005B1EF5" w:rsidRPr="00213341" w:rsidRDefault="005B1EF5" w:rsidP="00F737DD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213341">
        <w:rPr>
          <w:rFonts w:ascii="Times New Roman" w:hAnsi="Times New Roman" w:cs="Times New Roman"/>
          <w:b/>
        </w:rPr>
        <w:t xml:space="preserve">   </w:t>
      </w:r>
      <w:bookmarkStart w:id="5" w:name="_Hlk38527338"/>
      <w:r w:rsidRPr="00213341">
        <w:rPr>
          <w:rFonts w:ascii="Times New Roman" w:hAnsi="Times New Roman" w:cs="Times New Roman"/>
          <w:b/>
        </w:rPr>
        <w:t xml:space="preserve">Art.1. </w:t>
      </w:r>
      <w:r w:rsidRPr="00213341">
        <w:rPr>
          <w:rFonts w:ascii="Times New Roman" w:hAnsi="Times New Roman" w:cs="Times New Roman"/>
        </w:rPr>
        <w:t>Se aproba rectificarea bugetului local al comunei Manastiur pe anul 2020</w:t>
      </w:r>
      <w:r w:rsidRPr="00213341">
        <w:rPr>
          <w:rFonts w:ascii="Times New Roman" w:hAnsi="Times New Roman" w:cs="Times New Roman"/>
          <w:b/>
        </w:rPr>
        <w:t xml:space="preserve">, </w:t>
      </w:r>
      <w:r w:rsidRPr="00213341">
        <w:rPr>
          <w:rFonts w:ascii="Times New Roman" w:hAnsi="Times New Roman" w:cs="Times New Roman"/>
        </w:rPr>
        <w:t>conform anexei 1, care face parte integranta din prezenta hotarare.</w:t>
      </w:r>
    </w:p>
    <w:p w:rsidR="005B1EF5" w:rsidRPr="00213341" w:rsidRDefault="005B1EF5" w:rsidP="00393623">
      <w:pPr>
        <w:ind w:left="709" w:firstLine="11"/>
        <w:jc w:val="both"/>
        <w:rPr>
          <w:rFonts w:ascii="Times New Roman" w:hAnsi="Times New Roman"/>
        </w:rPr>
      </w:pPr>
      <w:r w:rsidRPr="00213341">
        <w:rPr>
          <w:rFonts w:ascii="Times New Roman" w:hAnsi="Times New Roman" w:cs="Times New Roman"/>
          <w:bCs/>
        </w:rPr>
        <w:t xml:space="preserve"> </w:t>
      </w:r>
      <w:r w:rsidRPr="00213341">
        <w:rPr>
          <w:rFonts w:ascii="Times New Roman" w:hAnsi="Times New Roman" w:cs="Times New Roman"/>
          <w:b/>
          <w:bCs/>
        </w:rPr>
        <w:t>Art.2</w:t>
      </w:r>
      <w:r w:rsidRPr="00213341">
        <w:rPr>
          <w:rFonts w:ascii="Times New Roman" w:hAnsi="Times New Roman" w:cs="Times New Roman"/>
          <w:bCs/>
        </w:rPr>
        <w:t xml:space="preserve">. </w:t>
      </w:r>
      <w:r w:rsidRPr="00213341">
        <w:rPr>
          <w:rFonts w:ascii="Times New Roman" w:hAnsi="Times New Roman"/>
        </w:rPr>
        <w:t>Cu ducerea la îndeplinire a prezentei hotărâri se încredinţează primarul comunei Manastiur prin Compartimentul Contabilitate, din cadrul Primăriei Comunei Manastiur.</w:t>
      </w:r>
    </w:p>
    <w:p w:rsidR="005B1EF5" w:rsidRPr="00213341" w:rsidRDefault="005B1EF5" w:rsidP="00F737DD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:rsidR="005B1EF5" w:rsidRPr="00213341" w:rsidRDefault="005B1EF5" w:rsidP="00393623">
      <w:pPr>
        <w:pStyle w:val="Textbody"/>
        <w:spacing w:after="0"/>
        <w:ind w:left="567" w:right="105" w:hanging="709"/>
        <w:jc w:val="both"/>
        <w:rPr>
          <w:rFonts w:cs="Times New Roman"/>
          <w:sz w:val="22"/>
          <w:szCs w:val="22"/>
          <w:lang w:val="ro-RO"/>
        </w:rPr>
      </w:pPr>
      <w:r w:rsidRPr="00213341">
        <w:rPr>
          <w:rFonts w:cs="Times New Roman"/>
          <w:b/>
          <w:bCs/>
          <w:sz w:val="22"/>
          <w:szCs w:val="22"/>
          <w:lang w:val="ro-RO"/>
        </w:rPr>
        <w:t xml:space="preserve">                  Art.3</w:t>
      </w:r>
      <w:r w:rsidRPr="00213341">
        <w:rPr>
          <w:rFonts w:cs="Times New Roman"/>
          <w:b/>
          <w:w w:val="105"/>
          <w:sz w:val="22"/>
          <w:szCs w:val="22"/>
          <w:lang w:val="ro-RO"/>
        </w:rPr>
        <w:t>.</w:t>
      </w:r>
      <w:r w:rsidRPr="00213341">
        <w:rPr>
          <w:rFonts w:cs="Times New Roman"/>
          <w:w w:val="105"/>
          <w:sz w:val="22"/>
          <w:szCs w:val="22"/>
          <w:lang w:val="ro-RO"/>
        </w:rPr>
        <w:t xml:space="preserve"> Ho</w:t>
      </w:r>
      <w:r w:rsidRPr="00213341">
        <w:rPr>
          <w:rFonts w:cs="Times New Roman"/>
          <w:color w:val="161616"/>
          <w:sz w:val="22"/>
          <w:szCs w:val="22"/>
          <w:lang w:val="ro-RO"/>
        </w:rPr>
        <w:t xml:space="preserve">tărârea se va </w:t>
      </w:r>
      <w:r w:rsidRPr="00213341">
        <w:rPr>
          <w:rFonts w:cs="Times New Roman"/>
          <w:sz w:val="22"/>
          <w:szCs w:val="22"/>
          <w:lang w:val="ro-RO"/>
        </w:rPr>
        <w:t>comunica:</w:t>
      </w:r>
    </w:p>
    <w:p w:rsidR="005B1EF5" w:rsidRPr="00213341" w:rsidRDefault="005B1EF5" w:rsidP="00393623">
      <w:pPr>
        <w:spacing w:line="240" w:lineRule="auto"/>
        <w:jc w:val="both"/>
        <w:rPr>
          <w:rFonts w:ascii="Times New Roman" w:hAnsi="Times New Roman" w:cs="Times New Roman"/>
          <w:lang w:val="fr-FR"/>
        </w:rPr>
      </w:pPr>
      <w:r w:rsidRPr="00213341">
        <w:rPr>
          <w:rFonts w:ascii="Times New Roman" w:hAnsi="Times New Roman" w:cs="Times New Roman"/>
          <w:lang w:val="fr-FR"/>
        </w:rPr>
        <w:t xml:space="preserve">                a) Institutiei   Prefectului - Judetul Timis ;</w:t>
      </w:r>
    </w:p>
    <w:p w:rsidR="005B1EF5" w:rsidRPr="00213341" w:rsidRDefault="005B1EF5" w:rsidP="00393623">
      <w:pPr>
        <w:spacing w:line="240" w:lineRule="auto"/>
        <w:jc w:val="both"/>
        <w:rPr>
          <w:rFonts w:ascii="Times New Roman" w:hAnsi="Times New Roman" w:cs="Times New Roman"/>
          <w:lang w:val="fr-FR"/>
        </w:rPr>
      </w:pPr>
      <w:r w:rsidRPr="00213341">
        <w:rPr>
          <w:rFonts w:ascii="Times New Roman" w:hAnsi="Times New Roman" w:cs="Times New Roman"/>
          <w:lang w:val="fr-FR"/>
        </w:rPr>
        <w:t xml:space="preserve">                b) Dlui Primar;</w:t>
      </w:r>
    </w:p>
    <w:p w:rsidR="005B1EF5" w:rsidRPr="00213341" w:rsidRDefault="005B1EF5" w:rsidP="00393623">
      <w:pPr>
        <w:spacing w:line="240" w:lineRule="auto"/>
        <w:jc w:val="both"/>
        <w:rPr>
          <w:rFonts w:ascii="Times New Roman" w:hAnsi="Times New Roman" w:cs="Times New Roman"/>
          <w:lang w:val="fr-FR"/>
        </w:rPr>
      </w:pPr>
      <w:r w:rsidRPr="00213341">
        <w:rPr>
          <w:rFonts w:ascii="Times New Roman" w:hAnsi="Times New Roman" w:cs="Times New Roman"/>
          <w:lang w:val="fr-FR"/>
        </w:rPr>
        <w:t xml:space="preserve">                c) Compartimentului Contabilitate;</w:t>
      </w:r>
    </w:p>
    <w:p w:rsidR="005B1EF5" w:rsidRPr="00213341" w:rsidRDefault="005B1EF5" w:rsidP="00F737DD">
      <w:pPr>
        <w:spacing w:line="240" w:lineRule="auto"/>
        <w:jc w:val="both"/>
        <w:rPr>
          <w:rFonts w:ascii="Times New Roman" w:hAnsi="Times New Roman" w:cs="Times New Roman"/>
          <w:lang w:val="fr-FR"/>
        </w:rPr>
      </w:pPr>
      <w:r w:rsidRPr="00213341">
        <w:rPr>
          <w:rFonts w:ascii="Times New Roman" w:hAnsi="Times New Roman" w:cs="Times New Roman"/>
          <w:lang w:val="fr-FR"/>
        </w:rPr>
        <w:t xml:space="preserve">                d)Cetatenilor comunei Manastiur, prin afisare la sediul primariei si pe pagina de internet </w:t>
      </w:r>
      <w:hyperlink r:id="rId8" w:history="1">
        <w:r w:rsidRPr="00213341">
          <w:rPr>
            <w:rStyle w:val="Hyperlink"/>
            <w:rFonts w:ascii="Times New Roman" w:hAnsi="Times New Roman"/>
            <w:lang w:val="fr-FR"/>
          </w:rPr>
          <w:t>www.primariamanastiur.ro</w:t>
        </w:r>
      </w:hyperlink>
      <w:r w:rsidRPr="00213341">
        <w:rPr>
          <w:rFonts w:ascii="Times New Roman" w:hAnsi="Times New Roman" w:cs="Times New Roman"/>
          <w:lang w:val="fr-FR"/>
        </w:rPr>
        <w:t>. in Monitorul Oficial Local.</w:t>
      </w:r>
    </w:p>
    <w:p w:rsidR="005B1EF5" w:rsidRPr="00213341" w:rsidRDefault="005B1EF5" w:rsidP="00F737DD">
      <w:pPr>
        <w:pStyle w:val="Textbody"/>
        <w:tabs>
          <w:tab w:val="left" w:pos="1604"/>
          <w:tab w:val="left" w:pos="2845"/>
          <w:tab w:val="left" w:pos="4182"/>
        </w:tabs>
        <w:spacing w:before="1" w:after="0"/>
        <w:ind w:left="806" w:right="105" w:hanging="347"/>
        <w:jc w:val="center"/>
        <w:rPr>
          <w:rFonts w:cs="Times New Roman"/>
          <w:color w:val="0E0E0E"/>
          <w:sz w:val="22"/>
          <w:szCs w:val="22"/>
          <w:lang w:val="fr-FR"/>
        </w:rPr>
      </w:pPr>
    </w:p>
    <w:p w:rsidR="005B1EF5" w:rsidRPr="00213341" w:rsidRDefault="005B1EF5" w:rsidP="00580611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5B1EF5" w:rsidRPr="00213341" w:rsidRDefault="005B1EF5" w:rsidP="00580611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5B1EF5" w:rsidRPr="00213341" w:rsidRDefault="005B1EF5" w:rsidP="00580611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5B1EF5" w:rsidRPr="00213341" w:rsidRDefault="005B1EF5" w:rsidP="00580611">
      <w:pPr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  <w:r w:rsidRPr="00213341">
        <w:rPr>
          <w:rFonts w:ascii="Times New Roman" w:hAnsi="Times New Roman" w:cs="Times New Roman"/>
          <w:b/>
          <w:caps/>
          <w:lang w:val="it-IT"/>
        </w:rPr>
        <w:t xml:space="preserve">         inițiator</w:t>
      </w:r>
      <w:r w:rsidRPr="00213341">
        <w:rPr>
          <w:rFonts w:ascii="Times New Roman" w:hAnsi="Times New Roman" w:cs="Times New Roman"/>
          <w:b/>
          <w:lang w:val="it-IT"/>
        </w:rPr>
        <w:t>,</w:t>
      </w:r>
      <w:r w:rsidRPr="00213341">
        <w:rPr>
          <w:rFonts w:ascii="Times New Roman" w:hAnsi="Times New Roman" w:cs="Times New Roman"/>
          <w:b/>
          <w:lang w:val="it-IT"/>
        </w:rPr>
        <w:tab/>
        <w:t xml:space="preserve">                                                                                             </w:t>
      </w:r>
    </w:p>
    <w:p w:rsidR="005B1EF5" w:rsidRPr="00213341" w:rsidRDefault="005B1EF5" w:rsidP="00580611">
      <w:pPr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  <w:r w:rsidRPr="00213341">
        <w:rPr>
          <w:rFonts w:ascii="Times New Roman" w:hAnsi="Times New Roman" w:cs="Times New Roman"/>
          <w:b/>
          <w:lang w:val="it-IT"/>
        </w:rPr>
        <w:t>Primarul Comunei Mănăștiur</w:t>
      </w:r>
    </w:p>
    <w:p w:rsidR="005B1EF5" w:rsidRPr="00213341" w:rsidRDefault="005B1EF5" w:rsidP="00580611">
      <w:pPr>
        <w:spacing w:after="0" w:line="240" w:lineRule="auto"/>
        <w:jc w:val="both"/>
        <w:rPr>
          <w:rFonts w:ascii="Times New Roman" w:hAnsi="Times New Roman" w:cs="Times New Roman"/>
          <w:b/>
          <w:lang w:val="it-IT"/>
        </w:rPr>
      </w:pPr>
      <w:r w:rsidRPr="00213341">
        <w:rPr>
          <w:rFonts w:ascii="Times New Roman" w:hAnsi="Times New Roman" w:cs="Times New Roman"/>
          <w:b/>
          <w:lang w:val="it-IT"/>
        </w:rPr>
        <w:t xml:space="preserve">        Ionel Curuti</w:t>
      </w:r>
      <w:r w:rsidRPr="00213341">
        <w:rPr>
          <w:rFonts w:ascii="Times New Roman" w:hAnsi="Times New Roman" w:cs="Times New Roman"/>
          <w:b/>
          <w:lang w:val="it-IT"/>
        </w:rPr>
        <w:tab/>
        <w:t xml:space="preserve">                                                                                </w:t>
      </w:r>
    </w:p>
    <w:p w:rsidR="005B1EF5" w:rsidRPr="00213341" w:rsidRDefault="005B1EF5" w:rsidP="00580611">
      <w:pPr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  <w:r w:rsidRPr="00213341">
        <w:rPr>
          <w:rFonts w:ascii="Times New Roman" w:hAnsi="Times New Roman" w:cs="Times New Roman"/>
          <w:b/>
          <w:lang w:val="it-IT"/>
        </w:rPr>
        <w:t xml:space="preserve">                                                                                                                      Avizat legalitate,</w:t>
      </w:r>
    </w:p>
    <w:p w:rsidR="005B1EF5" w:rsidRPr="00213341" w:rsidRDefault="005B1EF5" w:rsidP="0058061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213341">
        <w:rPr>
          <w:rFonts w:ascii="Times New Roman" w:hAnsi="Times New Roman" w:cs="Times New Roman"/>
          <w:b/>
          <w:lang w:val="it-IT"/>
        </w:rPr>
        <w:t xml:space="preserve">        Secretar general</w:t>
      </w:r>
    </w:p>
    <w:p w:rsidR="005B1EF5" w:rsidRPr="00213341" w:rsidRDefault="005B1EF5" w:rsidP="0058061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213341">
        <w:rPr>
          <w:rFonts w:ascii="Times New Roman" w:hAnsi="Times New Roman" w:cs="Times New Roman"/>
          <w:b/>
          <w:lang w:val="it-IT"/>
        </w:rPr>
        <w:t xml:space="preserve">         Irina Muntean</w:t>
      </w:r>
    </w:p>
    <w:p w:rsidR="005B1EF5" w:rsidRPr="00213341" w:rsidRDefault="005B1EF5" w:rsidP="00580611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</w:p>
    <w:p w:rsidR="005B1EF5" w:rsidRPr="00213341" w:rsidRDefault="005B1EF5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lang w:val="it-IT"/>
        </w:rPr>
      </w:pPr>
    </w:p>
    <w:p w:rsidR="005B1EF5" w:rsidRPr="00213341" w:rsidRDefault="005B1EF5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lang w:val="it-IT"/>
        </w:rPr>
      </w:pPr>
    </w:p>
    <w:bookmarkEnd w:id="5"/>
    <w:p w:rsidR="005B1EF5" w:rsidRPr="00213341" w:rsidRDefault="005B1EF5" w:rsidP="00724D2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lang w:val="it-IT"/>
        </w:rPr>
      </w:pPr>
    </w:p>
    <w:p w:rsidR="005B1EF5" w:rsidRPr="00213341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bookmarkEnd w:id="3"/>
    <w:bookmarkEnd w:id="4"/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2C6146" w:rsidRDefault="005B1EF5" w:rsidP="0021334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40" w:firstLine="180"/>
        <w:textAlignment w:val="baseline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C6146">
        <w:rPr>
          <w:rFonts w:ascii="Times New Roman" w:hAnsi="Times New Roman" w:cs="Times New Roman"/>
          <w:b/>
          <w:sz w:val="24"/>
          <w:szCs w:val="24"/>
          <w:lang w:val="it-IT"/>
        </w:rPr>
        <w:t>Anexa 1 la Proiectul de hotarare nr.32/14.08.2020</w:t>
      </w:r>
    </w:p>
    <w:p w:rsidR="005B1EF5" w:rsidRPr="002C6146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5B1EF5" w:rsidRPr="002C6146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393623" w:rsidRDefault="005B1EF5" w:rsidP="00393623">
      <w:pPr>
        <w:jc w:val="both"/>
        <w:rPr>
          <w:rFonts w:ascii="Times New Roman" w:hAnsi="Times New Roman" w:cs="Times New Roman"/>
          <w:b/>
        </w:rPr>
      </w:pPr>
      <w:r w:rsidRPr="00393623">
        <w:rPr>
          <w:rFonts w:ascii="Times New Roman" w:hAnsi="Times New Roman" w:cs="Times New Roman"/>
          <w:b/>
        </w:rPr>
        <w:t xml:space="preserve">Venituri </w:t>
      </w:r>
    </w:p>
    <w:p w:rsidR="005B1EF5" w:rsidRPr="00393623" w:rsidRDefault="005B1EF5" w:rsidP="00393623">
      <w:pPr>
        <w:ind w:left="4248" w:firstLine="708"/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Indicator buget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influenta</w:t>
      </w:r>
    </w:p>
    <w:p w:rsidR="005B1EF5" w:rsidRPr="00393623" w:rsidRDefault="005B1EF5" w:rsidP="00393623">
      <w:pPr>
        <w:ind w:left="4248" w:firstLine="708"/>
        <w:rPr>
          <w:rFonts w:ascii="Times New Roman" w:hAnsi="Times New Roman" w:cs="Times New Roman"/>
        </w:rPr>
      </w:pPr>
    </w:p>
    <w:p w:rsidR="005B1EF5" w:rsidRPr="00393623" w:rsidRDefault="005B1EF5" w:rsidP="00393623">
      <w:pPr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  <w:lang w:val="fr-FR"/>
        </w:rPr>
        <w:t>Alte impozite si taxe fiscale</w:t>
      </w:r>
      <w:r w:rsidRPr="00393623">
        <w:rPr>
          <w:rFonts w:ascii="Times New Roman" w:hAnsi="Times New Roman" w:cs="Times New Roman"/>
          <w:lang w:val="fr-FR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185000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+ 170.000 lei</w:t>
      </w:r>
    </w:p>
    <w:p w:rsidR="005B1EF5" w:rsidRPr="00393623" w:rsidRDefault="005B1EF5" w:rsidP="00393623">
      <w:pPr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Subventii primite din Fondul de Interventie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422800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+ 599.000 lei</w:t>
      </w:r>
    </w:p>
    <w:p w:rsidR="005B1EF5" w:rsidRPr="00393623" w:rsidRDefault="005B1EF5" w:rsidP="00393623">
      <w:pPr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Sume primite in cadrul decontarii cererilor</w:t>
      </w:r>
    </w:p>
    <w:p w:rsidR="005B1EF5" w:rsidRPr="00393623" w:rsidRDefault="005B1EF5" w:rsidP="00393623">
      <w:pPr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de plata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Pr="00393623">
        <w:rPr>
          <w:rFonts w:ascii="Times New Roman" w:hAnsi="Times New Roman" w:cs="Times New Roman"/>
        </w:rPr>
        <w:t>401600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+ 64.000 lei</w:t>
      </w:r>
    </w:p>
    <w:p w:rsidR="005B1EF5" w:rsidRPr="00393623" w:rsidRDefault="005B1EF5" w:rsidP="00393623">
      <w:pPr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Subventii de la bugetul de stat necesare</w:t>
      </w:r>
    </w:p>
    <w:p w:rsidR="005B1EF5" w:rsidRPr="00393623" w:rsidRDefault="005B1EF5" w:rsidP="00393623">
      <w:pPr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sustinerii derularii proiectelor din FEN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 xml:space="preserve">              426900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+ 29.000 lei</w:t>
      </w:r>
    </w:p>
    <w:p w:rsidR="005B1EF5" w:rsidRPr="00393623" w:rsidRDefault="005B1EF5" w:rsidP="00393623">
      <w:pPr>
        <w:jc w:val="both"/>
        <w:rPr>
          <w:rFonts w:ascii="Times New Roman" w:hAnsi="Times New Roman" w:cs="Times New Roman"/>
          <w:b/>
        </w:rPr>
      </w:pPr>
    </w:p>
    <w:p w:rsidR="005B1EF5" w:rsidRPr="00393623" w:rsidRDefault="005B1EF5" w:rsidP="00393623">
      <w:pPr>
        <w:jc w:val="both"/>
        <w:rPr>
          <w:rFonts w:ascii="Times New Roman" w:hAnsi="Times New Roman" w:cs="Times New Roman"/>
          <w:b/>
        </w:rPr>
      </w:pPr>
      <w:r w:rsidRPr="00393623">
        <w:rPr>
          <w:rFonts w:ascii="Times New Roman" w:hAnsi="Times New Roman" w:cs="Times New Roman"/>
          <w:b/>
        </w:rPr>
        <w:t>Cheltuieli</w:t>
      </w:r>
    </w:p>
    <w:p w:rsidR="005B1EF5" w:rsidRPr="00393623" w:rsidRDefault="005B1EF5" w:rsidP="00393623">
      <w:pPr>
        <w:jc w:val="both"/>
        <w:rPr>
          <w:rFonts w:ascii="Times New Roman" w:hAnsi="Times New Roman" w:cs="Times New Roman"/>
          <w:b/>
        </w:rPr>
      </w:pPr>
    </w:p>
    <w:p w:rsidR="005B1EF5" w:rsidRPr="00393623" w:rsidRDefault="005B1EF5" w:rsidP="00393623">
      <w:pPr>
        <w:spacing w:line="360" w:lineRule="auto"/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Autoritati publice – bunuri si servicii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510220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+ 50.000 lei</w:t>
      </w:r>
    </w:p>
    <w:p w:rsidR="005B1EF5" w:rsidRPr="00393623" w:rsidRDefault="005B1EF5" w:rsidP="00393623">
      <w:pPr>
        <w:spacing w:line="360" w:lineRule="auto"/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Alimentare cu apa – bunuri si servicii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700220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+ 20.000 lei</w:t>
      </w:r>
    </w:p>
    <w:p w:rsidR="005B1EF5" w:rsidRPr="00393623" w:rsidRDefault="005B1EF5" w:rsidP="00393623">
      <w:pPr>
        <w:spacing w:line="360" w:lineRule="auto"/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 xml:space="preserve">Iluminat public si electrificari – </w:t>
      </w:r>
      <w:r>
        <w:rPr>
          <w:rFonts w:ascii="Times New Roman" w:hAnsi="Times New Roman" w:cs="Times New Roman"/>
        </w:rPr>
        <w:t>bunuri si servicii</w:t>
      </w:r>
      <w:r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>700220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+ 20.000 lei</w:t>
      </w:r>
    </w:p>
    <w:p w:rsidR="005B1EF5" w:rsidRPr="00393623" w:rsidRDefault="005B1EF5" w:rsidP="00393623">
      <w:pPr>
        <w:spacing w:line="360" w:lineRule="auto"/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Canalizare menajera – bunuri si servicii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740220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+ 30.000 lei</w:t>
      </w:r>
    </w:p>
    <w:p w:rsidR="005B1EF5" w:rsidRPr="00393623" w:rsidRDefault="005B1EF5" w:rsidP="00393623">
      <w:pPr>
        <w:spacing w:line="360" w:lineRule="auto"/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Iluminat public si electrificari – cheltuieli de capital</w:t>
      </w:r>
      <w:r w:rsidRPr="00393623">
        <w:rPr>
          <w:rFonts w:ascii="Times New Roman" w:hAnsi="Times New Roman" w:cs="Times New Roman"/>
        </w:rPr>
        <w:tab/>
        <w:t>700271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+ 50.000  lei</w:t>
      </w:r>
    </w:p>
    <w:p w:rsidR="005B1EF5" w:rsidRPr="00393623" w:rsidRDefault="005B1EF5" w:rsidP="00393623">
      <w:pPr>
        <w:spacing w:line="360" w:lineRule="auto"/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Invatamant – proiecte din FEN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650258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+ 93.000 lei</w:t>
      </w:r>
    </w:p>
    <w:p w:rsidR="005B1EF5" w:rsidRDefault="005B1EF5" w:rsidP="00393623">
      <w:pPr>
        <w:spacing w:line="360" w:lineRule="auto"/>
        <w:jc w:val="both"/>
        <w:rPr>
          <w:rFonts w:ascii="Times New Roman" w:hAnsi="Times New Roman" w:cs="Times New Roman"/>
        </w:rPr>
      </w:pPr>
      <w:r w:rsidRPr="00393623">
        <w:rPr>
          <w:rFonts w:ascii="Times New Roman" w:hAnsi="Times New Roman" w:cs="Times New Roman"/>
        </w:rPr>
        <w:t>Drumuri si poduri - cheltuieli de capital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840271</w:t>
      </w:r>
      <w:r w:rsidRPr="00393623">
        <w:rPr>
          <w:rFonts w:ascii="Times New Roman" w:hAnsi="Times New Roman" w:cs="Times New Roman"/>
        </w:rPr>
        <w:tab/>
      </w:r>
      <w:r w:rsidRPr="00393623">
        <w:rPr>
          <w:rFonts w:ascii="Times New Roman" w:hAnsi="Times New Roman" w:cs="Times New Roman"/>
        </w:rPr>
        <w:tab/>
        <w:t>+ 599.000 lei</w:t>
      </w:r>
    </w:p>
    <w:p w:rsidR="005B1EF5" w:rsidRPr="00393623" w:rsidRDefault="005B1EF5" w:rsidP="00393623">
      <w:pPr>
        <w:spacing w:line="360" w:lineRule="auto"/>
        <w:jc w:val="both"/>
        <w:rPr>
          <w:rFonts w:ascii="Times New Roman" w:hAnsi="Times New Roman" w:cs="Times New Roman"/>
        </w:rPr>
      </w:pPr>
    </w:p>
    <w:p w:rsidR="005B1EF5" w:rsidRPr="00393623" w:rsidRDefault="005B1EF5" w:rsidP="00393623">
      <w:pPr>
        <w:ind w:firstLine="720"/>
        <w:rPr>
          <w:rFonts w:ascii="Times New Roman" w:hAnsi="Times New Roman" w:cs="Times New Roman"/>
          <w:b/>
        </w:rPr>
      </w:pPr>
      <w:r w:rsidRPr="00393623">
        <w:rPr>
          <w:rFonts w:ascii="Times New Roman" w:hAnsi="Times New Roman" w:cs="Times New Roman"/>
          <w:b/>
        </w:rPr>
        <w:t>Lista de investitii propuse pentru anul 2020 se completeaza dupa cum urmeaza:</w:t>
      </w:r>
    </w:p>
    <w:p w:rsidR="005B1EF5" w:rsidRPr="00393623" w:rsidRDefault="005B1EF5" w:rsidP="00393623">
      <w:pPr>
        <w:ind w:firstLine="720"/>
        <w:rPr>
          <w:rFonts w:ascii="Times New Roman" w:hAnsi="Times New Roman" w:cs="Times New Roman"/>
          <w:b/>
        </w:rPr>
      </w:pPr>
    </w:p>
    <w:p w:rsidR="005B1EF5" w:rsidRPr="00393623" w:rsidRDefault="005B1EF5" w:rsidP="00393623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93623">
        <w:rPr>
          <w:rFonts w:ascii="Times New Roman" w:hAnsi="Times New Roman" w:cs="Times New Roman"/>
          <w:b/>
        </w:rPr>
        <w:t>canalizatie tehnica pentru cabluri de joasa tensiune in comuna Manastiur.  – 50.000 lei;</w:t>
      </w:r>
    </w:p>
    <w:p w:rsidR="005B1EF5" w:rsidRPr="00393623" w:rsidRDefault="005B1EF5" w:rsidP="0039362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93623">
        <w:rPr>
          <w:rFonts w:ascii="Times New Roman" w:hAnsi="Times New Roman" w:cs="Times New Roman"/>
          <w:b/>
        </w:rPr>
        <w:t>Reabilitare si dotare Gradinita in localitatea Remetea Lunca  – 93.000 lei;</w:t>
      </w:r>
    </w:p>
    <w:p w:rsidR="005B1EF5" w:rsidRDefault="005B1EF5" w:rsidP="0039362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93623">
        <w:rPr>
          <w:rFonts w:ascii="Times New Roman" w:hAnsi="Times New Roman" w:cs="Times New Roman"/>
          <w:b/>
        </w:rPr>
        <w:t>Refacere pod pe DC 95 – 599.000 lei</w:t>
      </w:r>
    </w:p>
    <w:p w:rsidR="005B1EF5" w:rsidRDefault="005B1EF5" w:rsidP="00393623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5B1EF5" w:rsidRDefault="005B1EF5" w:rsidP="00393623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5B1EF5" w:rsidRDefault="005B1EF5" w:rsidP="00393623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5B1EF5" w:rsidRDefault="005B1EF5" w:rsidP="00393623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5B1EF5" w:rsidRDefault="005B1EF5" w:rsidP="00393623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5B1EF5" w:rsidRDefault="005B1EF5" w:rsidP="00393623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5B1EF5" w:rsidRDefault="005B1EF5" w:rsidP="00393623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5B1EF5" w:rsidRDefault="005B1EF5" w:rsidP="00393623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5B1EF5" w:rsidRPr="00393623" w:rsidRDefault="005B1EF5" w:rsidP="00393623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5B1EF5" w:rsidRDefault="005B1EF5" w:rsidP="00393623">
      <w:pPr>
        <w:spacing w:line="360" w:lineRule="auto"/>
        <w:jc w:val="both"/>
      </w:pPr>
      <w:r w:rsidRPr="00393623">
        <w:rPr>
          <w:rFonts w:ascii="Times New Roman" w:hAnsi="Times New Roman" w:cs="Times New Roman"/>
          <w:b/>
          <w:sz w:val="24"/>
          <w:szCs w:val="24"/>
        </w:rPr>
        <w:t>Sectiunea de functionare</w:t>
      </w:r>
      <w:r>
        <w:tab/>
      </w:r>
      <w:r>
        <w:tab/>
      </w:r>
      <w:r>
        <w:tab/>
      </w:r>
      <w:r>
        <w:tab/>
      </w:r>
      <w:r>
        <w:tab/>
      </w:r>
      <w:r>
        <w:tab/>
        <w:t>LEI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8"/>
        <w:gridCol w:w="2693"/>
      </w:tblGrid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</w:p>
        </w:tc>
        <w:tc>
          <w:tcPr>
            <w:tcW w:w="2693" w:type="dxa"/>
          </w:tcPr>
          <w:p w:rsidR="005B1EF5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>Prevederi</w:t>
            </w:r>
          </w:p>
          <w:p w:rsidR="005B1EF5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bugetare</w:t>
            </w:r>
          </w:p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anuale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b/>
                <w:lang w:val="fr-FR"/>
              </w:rPr>
            </w:pPr>
            <w:r w:rsidRPr="009148B7">
              <w:rPr>
                <w:b/>
                <w:lang w:val="fr-FR"/>
              </w:rPr>
              <w:t>Venituri</w:t>
            </w:r>
            <w:r>
              <w:rPr>
                <w:b/>
                <w:lang w:val="fr-FR"/>
              </w:rPr>
              <w:t>le sectiunii de functionare</w:t>
            </w:r>
          </w:p>
        </w:tc>
        <w:tc>
          <w:tcPr>
            <w:tcW w:w="2693" w:type="dxa"/>
          </w:tcPr>
          <w:p w:rsidR="005B1EF5" w:rsidRPr="009148B7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3.109.000</w:t>
            </w:r>
          </w:p>
        </w:tc>
      </w:tr>
      <w:tr w:rsidR="005B1EF5" w:rsidRPr="006302D5" w:rsidTr="00EF7686">
        <w:tc>
          <w:tcPr>
            <w:tcW w:w="6238" w:type="dxa"/>
          </w:tcPr>
          <w:p w:rsidR="005B1EF5" w:rsidRPr="006302D5" w:rsidRDefault="005B1EF5" w:rsidP="00EF7686">
            <w:pPr>
              <w:ind w:right="-1440"/>
              <w:jc w:val="both"/>
              <w:rPr>
                <w:lang w:val="fr-FR"/>
              </w:rPr>
            </w:pPr>
            <w:r w:rsidRPr="006302D5">
              <w:rPr>
                <w:lang w:val="fr-FR"/>
              </w:rPr>
              <w:t>I</w:t>
            </w:r>
            <w:r>
              <w:rPr>
                <w:lang w:val="fr-FR"/>
              </w:rPr>
              <w:t xml:space="preserve">mpozit </w:t>
            </w:r>
            <w:r w:rsidRPr="006302D5">
              <w:rPr>
                <w:lang w:val="fr-FR"/>
              </w:rPr>
              <w:t xml:space="preserve"> pe veniturile din transferul proprietatilor</w:t>
            </w:r>
          </w:p>
        </w:tc>
        <w:tc>
          <w:tcPr>
            <w:tcW w:w="2693" w:type="dxa"/>
          </w:tcPr>
          <w:p w:rsidR="005B1EF5" w:rsidRPr="006302D5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7.000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  <w:r w:rsidRPr="009148B7">
              <w:rPr>
                <w:lang w:val="fr-FR"/>
              </w:rPr>
              <w:t>Cote si sume def</w:t>
            </w:r>
            <w:r>
              <w:rPr>
                <w:lang w:val="fr-FR"/>
              </w:rPr>
              <w:t>alcate</w:t>
            </w:r>
            <w:r w:rsidRPr="009148B7">
              <w:rPr>
                <w:lang w:val="fr-FR"/>
              </w:rPr>
              <w:t xml:space="preserve"> </w:t>
            </w:r>
            <w:r>
              <w:rPr>
                <w:lang w:val="fr-FR"/>
              </w:rPr>
              <w:t>din impozitul</w:t>
            </w:r>
            <w:r w:rsidRPr="009148B7">
              <w:rPr>
                <w:lang w:val="fr-FR"/>
              </w:rPr>
              <w:t xml:space="preserve"> </w:t>
            </w:r>
            <w:r>
              <w:rPr>
                <w:lang w:val="fr-FR"/>
              </w:rPr>
              <w:t>pe venit</w:t>
            </w:r>
          </w:p>
        </w:tc>
        <w:tc>
          <w:tcPr>
            <w:tcW w:w="2693" w:type="dxa"/>
          </w:tcPr>
          <w:p w:rsidR="005B1EF5" w:rsidRPr="009148B7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1.729.000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  <w:r w:rsidRPr="009148B7">
              <w:rPr>
                <w:lang w:val="fr-FR"/>
              </w:rPr>
              <w:t>Impozit</w:t>
            </w:r>
            <w:r>
              <w:rPr>
                <w:lang w:val="fr-FR"/>
              </w:rPr>
              <w:t xml:space="preserve"> si taxa </w:t>
            </w:r>
            <w:r w:rsidRPr="009148B7">
              <w:rPr>
                <w:lang w:val="fr-FR"/>
              </w:rPr>
              <w:t>pe cladiri</w:t>
            </w:r>
          </w:p>
        </w:tc>
        <w:tc>
          <w:tcPr>
            <w:tcW w:w="2693" w:type="dxa"/>
          </w:tcPr>
          <w:p w:rsidR="005B1EF5" w:rsidRPr="009148B7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66.000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  <w:r w:rsidRPr="009148B7">
              <w:rPr>
                <w:lang w:val="fr-FR"/>
              </w:rPr>
              <w:t>Impozit</w:t>
            </w:r>
            <w:r>
              <w:rPr>
                <w:lang w:val="fr-FR"/>
              </w:rPr>
              <w:t xml:space="preserve"> si taxa pe teren</w:t>
            </w:r>
          </w:p>
        </w:tc>
        <w:tc>
          <w:tcPr>
            <w:tcW w:w="2693" w:type="dxa"/>
          </w:tcPr>
          <w:p w:rsidR="005B1EF5" w:rsidRPr="009148B7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144.000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  <w:r w:rsidRPr="009148B7">
              <w:rPr>
                <w:lang w:val="fr-FR"/>
              </w:rPr>
              <w:t>Sume defalcate din TVA</w:t>
            </w:r>
          </w:p>
        </w:tc>
        <w:tc>
          <w:tcPr>
            <w:tcW w:w="2693" w:type="dxa"/>
          </w:tcPr>
          <w:p w:rsidR="005B1EF5" w:rsidRPr="009148B7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694.000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>Impozit pe mijloace de transport</w:t>
            </w:r>
          </w:p>
        </w:tc>
        <w:tc>
          <w:tcPr>
            <w:tcW w:w="2693" w:type="dxa"/>
          </w:tcPr>
          <w:p w:rsidR="005B1EF5" w:rsidRPr="009148B7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103.000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>Alte impozite si taxe</w:t>
            </w:r>
          </w:p>
        </w:tc>
        <w:tc>
          <w:tcPr>
            <w:tcW w:w="2693" w:type="dxa"/>
          </w:tcPr>
          <w:p w:rsidR="005B1EF5" w:rsidRPr="009148B7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322.000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>Venituri din concesiuni si inchirieri</w:t>
            </w:r>
          </w:p>
        </w:tc>
        <w:tc>
          <w:tcPr>
            <w:tcW w:w="2693" w:type="dxa"/>
          </w:tcPr>
          <w:p w:rsidR="005B1EF5" w:rsidRPr="009148B7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100.000</w:t>
            </w:r>
          </w:p>
        </w:tc>
      </w:tr>
      <w:tr w:rsidR="005B1EF5" w:rsidTr="00EF7686">
        <w:tc>
          <w:tcPr>
            <w:tcW w:w="6238" w:type="dxa"/>
          </w:tcPr>
          <w:p w:rsidR="005B1EF5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>Venituri din prestari servicii si alte activitati</w:t>
            </w:r>
          </w:p>
        </w:tc>
        <w:tc>
          <w:tcPr>
            <w:tcW w:w="2693" w:type="dxa"/>
          </w:tcPr>
          <w:p w:rsidR="005B1EF5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404.000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>Venituri din amenzi</w:t>
            </w:r>
            <w:r w:rsidRPr="009148B7">
              <w:rPr>
                <w:lang w:val="fr-FR"/>
              </w:rPr>
              <w:t xml:space="preserve"> </w:t>
            </w:r>
          </w:p>
        </w:tc>
        <w:tc>
          <w:tcPr>
            <w:tcW w:w="2693" w:type="dxa"/>
          </w:tcPr>
          <w:p w:rsidR="005B1EF5" w:rsidRPr="009148B7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30.000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>Varsaminte din sectiunea de functionare</w:t>
            </w:r>
          </w:p>
        </w:tc>
        <w:tc>
          <w:tcPr>
            <w:tcW w:w="2693" w:type="dxa"/>
          </w:tcPr>
          <w:p w:rsidR="005B1EF5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-1.109.000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  <w:r w:rsidRPr="009148B7">
              <w:rPr>
                <w:lang w:val="fr-FR"/>
              </w:rPr>
              <w:t>Subv</w:t>
            </w:r>
            <w:r>
              <w:rPr>
                <w:lang w:val="fr-FR"/>
              </w:rPr>
              <w:t>entii de la alte nivele ale administratiei publice</w:t>
            </w:r>
          </w:p>
        </w:tc>
        <w:tc>
          <w:tcPr>
            <w:tcW w:w="2693" w:type="dxa"/>
          </w:tcPr>
          <w:p w:rsidR="005B1EF5" w:rsidRPr="009148B7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619.000</w:t>
            </w:r>
          </w:p>
        </w:tc>
      </w:tr>
      <w:tr w:rsidR="005B1EF5" w:rsidRPr="009148B7" w:rsidTr="00EF7686">
        <w:tc>
          <w:tcPr>
            <w:tcW w:w="6238" w:type="dxa"/>
          </w:tcPr>
          <w:p w:rsidR="005B1EF5" w:rsidRPr="009148B7" w:rsidRDefault="005B1EF5" w:rsidP="00EF7686">
            <w:pPr>
              <w:ind w:right="-1440"/>
              <w:jc w:val="both"/>
              <w:rPr>
                <w:lang w:val="fr-FR"/>
              </w:rPr>
            </w:pPr>
          </w:p>
        </w:tc>
        <w:tc>
          <w:tcPr>
            <w:tcW w:w="2693" w:type="dxa"/>
          </w:tcPr>
          <w:p w:rsidR="005B1EF5" w:rsidRDefault="005B1EF5" w:rsidP="00EF7686">
            <w:pPr>
              <w:ind w:right="-1440"/>
              <w:rPr>
                <w:lang w:val="fr-FR"/>
              </w:rPr>
            </w:pP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lang w:val="fr-FR"/>
              </w:rPr>
            </w:pPr>
            <w:r w:rsidRPr="00310316">
              <w:rPr>
                <w:b/>
                <w:lang w:val="fr-FR"/>
              </w:rPr>
              <w:t>Cheltuieli sectiunea de functionare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3.109</w:t>
            </w:r>
            <w:r w:rsidRPr="00310316">
              <w:rPr>
                <w:b/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 w:rsidRPr="00310316">
              <w:rPr>
                <w:b/>
                <w:u w:val="single"/>
                <w:lang w:val="fr-FR"/>
              </w:rPr>
              <w:t>Autoritati publice si actiuni externe :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2.101.000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Cheltuieli de personal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1.480</w:t>
            </w:r>
            <w:r w:rsidRPr="00310316">
              <w:rPr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Bunuri si servicii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621.000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 w:rsidRPr="00310316">
              <w:rPr>
                <w:b/>
                <w:u w:val="single"/>
                <w:lang w:val="fr-FR"/>
              </w:rPr>
              <w:t>Protectie civila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17</w:t>
            </w:r>
            <w:r w:rsidRPr="00310316">
              <w:rPr>
                <w:b/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u w:val="single"/>
                <w:lang w:val="fr-FR"/>
              </w:rPr>
            </w:pPr>
            <w:r w:rsidRPr="00310316">
              <w:rPr>
                <w:lang w:val="fr-FR"/>
              </w:rPr>
              <w:t>Bunuri si servicii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17</w:t>
            </w:r>
            <w:r w:rsidRPr="00310316">
              <w:rPr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 w:rsidRPr="00310316">
              <w:rPr>
                <w:b/>
                <w:u w:val="single"/>
                <w:lang w:val="fr-FR"/>
              </w:rPr>
              <w:t>INVATAMANT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92</w:t>
            </w:r>
            <w:r w:rsidRPr="00310316">
              <w:rPr>
                <w:b/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Bunuri si servicii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 w:rsidRPr="00310316">
              <w:rPr>
                <w:lang w:val="fr-FR"/>
              </w:rPr>
              <w:t>76.000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Asistenta sociala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16</w:t>
            </w:r>
            <w:r w:rsidRPr="00310316">
              <w:rPr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 w:rsidRPr="00310316">
              <w:rPr>
                <w:b/>
                <w:u w:val="single"/>
                <w:lang w:val="fr-FR"/>
              </w:rPr>
              <w:t>CULTURA, RECREERE SI RELIGIE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30</w:t>
            </w:r>
            <w:r w:rsidRPr="00310316">
              <w:rPr>
                <w:b/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Bunuri si servicii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30</w:t>
            </w:r>
            <w:r w:rsidRPr="00310316">
              <w:rPr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 w:rsidRPr="00310316">
              <w:rPr>
                <w:b/>
                <w:u w:val="single"/>
                <w:lang w:val="fr-FR"/>
              </w:rPr>
              <w:t>ASIG. SI ASISTENTA SOCIALA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491</w:t>
            </w:r>
            <w:r w:rsidRPr="00310316">
              <w:rPr>
                <w:b/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 xml:space="preserve"> Cheltuieli de personal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148</w:t>
            </w:r>
            <w:r w:rsidRPr="00310316">
              <w:rPr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 xml:space="preserve"> Asistenta sociala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343</w:t>
            </w:r>
            <w:r w:rsidRPr="00310316">
              <w:rPr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 w:rsidRPr="00310316">
              <w:rPr>
                <w:b/>
                <w:u w:val="single"/>
                <w:lang w:val="fr-FR"/>
              </w:rPr>
              <w:t xml:space="preserve">LOCUINTE,SERVICII SI DEZVOLTARE PUBLICA 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135</w:t>
            </w:r>
            <w:r w:rsidRPr="00310316">
              <w:rPr>
                <w:b/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 w:rsidRPr="00310316">
              <w:rPr>
                <w:lang w:val="fr-FR"/>
              </w:rPr>
              <w:t>Cheltuieli de personal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 w:rsidRPr="00310316">
              <w:rPr>
                <w:lang w:val="fr-FR"/>
              </w:rPr>
              <w:t>5.000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Bunuri si servicii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130</w:t>
            </w:r>
            <w:r w:rsidRPr="00310316">
              <w:rPr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 w:rsidRPr="00310316">
              <w:rPr>
                <w:b/>
                <w:u w:val="single"/>
                <w:lang w:val="fr-FR"/>
              </w:rPr>
              <w:t>PROTECTIA MEDIULUI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123.0</w:t>
            </w:r>
            <w:r w:rsidRPr="00310316">
              <w:rPr>
                <w:b/>
                <w:lang w:val="fr-FR"/>
              </w:rPr>
              <w:t>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Cheltuieli de personal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18.000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Bunuri si servicii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105</w:t>
            </w:r>
            <w:r w:rsidRPr="00310316">
              <w:rPr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u w:val="single"/>
                <w:lang w:val="fr-FR"/>
              </w:rPr>
            </w:pPr>
            <w:r w:rsidRPr="00310316">
              <w:rPr>
                <w:b/>
                <w:u w:val="single"/>
                <w:lang w:val="fr-FR"/>
              </w:rPr>
              <w:t>TRANSPORTURI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120</w:t>
            </w:r>
            <w:r w:rsidRPr="00310316">
              <w:rPr>
                <w:b/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Bunuri si servicii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120</w:t>
            </w:r>
            <w:r w:rsidRPr="00310316">
              <w:rPr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6238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lang w:val="fr-FR"/>
              </w:rPr>
            </w:pPr>
            <w:r w:rsidRPr="00310316">
              <w:rPr>
                <w:b/>
                <w:lang w:val="fr-FR"/>
              </w:rPr>
              <w:t>EXCEDENT</w:t>
            </w:r>
          </w:p>
        </w:tc>
        <w:tc>
          <w:tcPr>
            <w:tcW w:w="2693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 w:rsidRPr="00310316">
              <w:rPr>
                <w:lang w:val="fr-FR"/>
              </w:rPr>
              <w:t>0</w:t>
            </w:r>
          </w:p>
        </w:tc>
      </w:tr>
    </w:tbl>
    <w:p w:rsidR="005B1EF5" w:rsidRPr="00393623" w:rsidRDefault="005B1EF5" w:rsidP="00393623">
      <w:pPr>
        <w:ind w:firstLine="708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5B1EF5" w:rsidRPr="00310316" w:rsidRDefault="005B1EF5" w:rsidP="00393623">
      <w:pPr>
        <w:spacing w:line="360" w:lineRule="auto"/>
        <w:jc w:val="both"/>
      </w:pPr>
      <w:r w:rsidRPr="00393623">
        <w:rPr>
          <w:rFonts w:ascii="Times New Roman" w:hAnsi="Times New Roman" w:cs="Times New Roman"/>
          <w:b/>
          <w:sz w:val="24"/>
          <w:szCs w:val="24"/>
        </w:rPr>
        <w:t>Sectiunea de dezvoltare</w:t>
      </w:r>
      <w:r w:rsidRPr="00393623">
        <w:rPr>
          <w:rFonts w:ascii="Times New Roman" w:hAnsi="Times New Roman" w:cs="Times New Roman"/>
          <w:b/>
          <w:sz w:val="24"/>
          <w:szCs w:val="24"/>
        </w:rPr>
        <w:tab/>
      </w:r>
      <w:r w:rsidRPr="00310316">
        <w:tab/>
      </w:r>
      <w:r w:rsidRPr="00310316">
        <w:tab/>
      </w:r>
      <w:r w:rsidRPr="00310316">
        <w:tab/>
      </w:r>
      <w:r w:rsidRPr="00310316">
        <w:tab/>
      </w:r>
      <w:r w:rsidRPr="00310316">
        <w:tab/>
        <w:t>LEI</w:t>
      </w:r>
    </w:p>
    <w:tbl>
      <w:tblPr>
        <w:tblW w:w="62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2"/>
        <w:gridCol w:w="1226"/>
      </w:tblGrid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Prevederi</w:t>
            </w:r>
          </w:p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 xml:space="preserve"> bugetare</w:t>
            </w:r>
          </w:p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 xml:space="preserve"> anuale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lang w:val="fr-FR"/>
              </w:rPr>
            </w:pPr>
            <w:r w:rsidRPr="00310316">
              <w:rPr>
                <w:b/>
                <w:lang w:val="fr-FR"/>
              </w:rPr>
              <w:t>Venituri sectiunea de dezvoltare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1.420</w:t>
            </w:r>
            <w:r w:rsidRPr="00310316">
              <w:rPr>
                <w:b/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Varsaminte din sectiunea de functionare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1.109.000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>Finantarea programului national de dezv locala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70.000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>FEDR – sume primite in contul platilor efectuate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148.000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>Sume primite in cadrul decontarii cererilor de plata</w:t>
            </w:r>
          </w:p>
        </w:tc>
        <w:tc>
          <w:tcPr>
            <w:tcW w:w="1226" w:type="dxa"/>
          </w:tcPr>
          <w:p w:rsidR="005B1EF5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64.000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>Subventii de la bugetul de stat pentru sustinere</w:t>
            </w:r>
          </w:p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proiecte din FEN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29.000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lang w:val="fr-FR"/>
              </w:rPr>
            </w:pPr>
            <w:r w:rsidRPr="00310316">
              <w:rPr>
                <w:b/>
                <w:lang w:val="fr-FR"/>
              </w:rPr>
              <w:t>Cheltuieli sectiunea de dezvoltare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1.684.906,33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 w:rsidRPr="00310316">
              <w:rPr>
                <w:b/>
                <w:u w:val="single"/>
                <w:lang w:val="fr-FR"/>
              </w:rPr>
              <w:t>Autoritati publice si actiuni externe :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384.000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Cheltuieli de capital</w:t>
            </w:r>
          </w:p>
        </w:tc>
        <w:tc>
          <w:tcPr>
            <w:tcW w:w="1226" w:type="dxa"/>
          </w:tcPr>
          <w:p w:rsidR="005B1EF5" w:rsidRPr="000F7F18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3</w:t>
            </w:r>
            <w:r w:rsidRPr="000F7F18">
              <w:rPr>
                <w:lang w:val="fr-FR"/>
              </w:rPr>
              <w:t>84.000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 w:rsidRPr="00310316">
              <w:rPr>
                <w:b/>
                <w:u w:val="single"/>
                <w:lang w:val="fr-FR"/>
              </w:rPr>
              <w:t>INVATAMANT</w:t>
            </w:r>
          </w:p>
        </w:tc>
        <w:tc>
          <w:tcPr>
            <w:tcW w:w="1226" w:type="dxa"/>
          </w:tcPr>
          <w:p w:rsidR="005B1EF5" w:rsidRPr="00A22B28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375.906,33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Proiecte cu finantare din F.E.N.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357.906,33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Cheltuieli de capital</w:t>
            </w:r>
          </w:p>
        </w:tc>
        <w:tc>
          <w:tcPr>
            <w:tcW w:w="1226" w:type="dxa"/>
          </w:tcPr>
          <w:p w:rsidR="005B1EF5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18.000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b/>
                <w:u w:val="single"/>
                <w:lang w:val="fr-FR"/>
              </w:rPr>
              <w:t>CULTURA, RECREERE SI RELIGIE</w:t>
            </w:r>
          </w:p>
        </w:tc>
        <w:tc>
          <w:tcPr>
            <w:tcW w:w="1226" w:type="dxa"/>
          </w:tcPr>
          <w:p w:rsidR="005B1EF5" w:rsidRPr="004F5A18" w:rsidRDefault="005B1EF5" w:rsidP="00EF7686">
            <w:pPr>
              <w:ind w:right="-1440"/>
              <w:rPr>
                <w:b/>
                <w:lang w:val="fr-FR"/>
              </w:rPr>
            </w:pPr>
            <w:r w:rsidRPr="004F5A18">
              <w:rPr>
                <w:b/>
                <w:lang w:val="fr-FR"/>
              </w:rPr>
              <w:t>246.000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Cheltuieli de capital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246.000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8541ED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 w:rsidRPr="008541ED">
              <w:rPr>
                <w:b/>
                <w:u w:val="single"/>
                <w:lang w:val="fr-FR"/>
              </w:rPr>
              <w:t xml:space="preserve">LOCUINTE,SERVICII SI DEZVOLTARE PUBLICA </w:t>
            </w:r>
          </w:p>
        </w:tc>
        <w:tc>
          <w:tcPr>
            <w:tcW w:w="1226" w:type="dxa"/>
          </w:tcPr>
          <w:p w:rsidR="005B1EF5" w:rsidRPr="008541ED" w:rsidRDefault="005B1EF5" w:rsidP="00EF7686">
            <w:pPr>
              <w:ind w:right="-1440"/>
              <w:rPr>
                <w:b/>
                <w:lang w:val="fr-FR"/>
              </w:rPr>
            </w:pPr>
            <w:r w:rsidRPr="008541ED">
              <w:rPr>
                <w:b/>
                <w:lang w:val="fr-FR"/>
              </w:rPr>
              <w:t>50.000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Cheltuieli de capital</w:t>
            </w:r>
          </w:p>
        </w:tc>
        <w:tc>
          <w:tcPr>
            <w:tcW w:w="1226" w:type="dxa"/>
          </w:tcPr>
          <w:p w:rsidR="005B1EF5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50.000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u w:val="single"/>
                <w:lang w:val="fr-FR"/>
              </w:rPr>
            </w:pPr>
            <w:r>
              <w:rPr>
                <w:b/>
                <w:u w:val="single"/>
                <w:lang w:val="fr-FR"/>
              </w:rPr>
              <w:t>TRANSPORTURI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629</w:t>
            </w:r>
            <w:r w:rsidRPr="00310316">
              <w:rPr>
                <w:b/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  <w:r w:rsidRPr="00310316">
              <w:rPr>
                <w:lang w:val="fr-FR"/>
              </w:rPr>
              <w:t>Cheltuieli de capital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  <w:r>
              <w:rPr>
                <w:lang w:val="fr-FR"/>
              </w:rPr>
              <w:t>629</w:t>
            </w:r>
            <w:r w:rsidRPr="00310316">
              <w:rPr>
                <w:lang w:val="fr-FR"/>
              </w:rPr>
              <w:t>.000</w:t>
            </w: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lang w:val="fr-FR"/>
              </w:rPr>
            </w:pP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lang w:val="fr-FR"/>
              </w:rPr>
            </w:pPr>
          </w:p>
        </w:tc>
      </w:tr>
      <w:tr w:rsidR="005B1EF5" w:rsidRPr="00310316" w:rsidTr="00EF7686">
        <w:tc>
          <w:tcPr>
            <w:tcW w:w="5012" w:type="dxa"/>
          </w:tcPr>
          <w:p w:rsidR="005B1EF5" w:rsidRPr="00310316" w:rsidRDefault="005B1EF5" w:rsidP="00EF7686">
            <w:pPr>
              <w:ind w:right="-1440"/>
              <w:jc w:val="both"/>
              <w:rPr>
                <w:b/>
                <w:lang w:val="fr-FR"/>
              </w:rPr>
            </w:pPr>
            <w:r w:rsidRPr="00310316">
              <w:rPr>
                <w:b/>
                <w:lang w:val="fr-FR"/>
              </w:rPr>
              <w:t>DEFICIT</w:t>
            </w:r>
          </w:p>
        </w:tc>
        <w:tc>
          <w:tcPr>
            <w:tcW w:w="1226" w:type="dxa"/>
          </w:tcPr>
          <w:p w:rsidR="005B1EF5" w:rsidRPr="00310316" w:rsidRDefault="005B1EF5" w:rsidP="00EF7686">
            <w:pPr>
              <w:ind w:right="-1440"/>
              <w:rPr>
                <w:b/>
                <w:lang w:val="fr-FR"/>
              </w:rPr>
            </w:pPr>
            <w:r>
              <w:rPr>
                <w:b/>
                <w:lang w:val="fr-FR"/>
              </w:rPr>
              <w:t>264.906,33</w:t>
            </w:r>
          </w:p>
        </w:tc>
      </w:tr>
    </w:tbl>
    <w:p w:rsidR="005B1EF5" w:rsidRDefault="005B1EF5" w:rsidP="00393623">
      <w:pPr>
        <w:jc w:val="both"/>
        <w:rPr>
          <w:sz w:val="28"/>
          <w:szCs w:val="28"/>
          <w:lang w:val="fr-FR"/>
        </w:rPr>
      </w:pPr>
    </w:p>
    <w:p w:rsidR="005B1EF5" w:rsidRDefault="005B1EF5" w:rsidP="00393623">
      <w:pPr>
        <w:jc w:val="center"/>
        <w:rPr>
          <w:sz w:val="28"/>
          <w:szCs w:val="28"/>
          <w:lang w:val="fr-FR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393623" w:rsidRDefault="005B1EF5" w:rsidP="00393623">
      <w:pPr>
        <w:widowControl w:val="0"/>
        <w:tabs>
          <w:tab w:val="left" w:pos="3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393623">
        <w:rPr>
          <w:rFonts w:ascii="Times New Roman" w:hAnsi="Times New Roman" w:cs="Times New Roman"/>
          <w:b/>
          <w:lang w:val="it-IT"/>
        </w:rPr>
        <w:t>INITIATOR</w:t>
      </w:r>
    </w:p>
    <w:p w:rsidR="005B1EF5" w:rsidRPr="00393623" w:rsidRDefault="005B1EF5" w:rsidP="00393623">
      <w:pPr>
        <w:widowControl w:val="0"/>
        <w:tabs>
          <w:tab w:val="left" w:pos="3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393623">
        <w:rPr>
          <w:rFonts w:ascii="Times New Roman" w:hAnsi="Times New Roman" w:cs="Times New Roman"/>
          <w:b/>
          <w:lang w:val="it-IT"/>
        </w:rPr>
        <w:t>PRIMAR</w:t>
      </w:r>
    </w:p>
    <w:p w:rsidR="005B1EF5" w:rsidRPr="00393623" w:rsidRDefault="005B1EF5" w:rsidP="00393623">
      <w:pPr>
        <w:widowControl w:val="0"/>
        <w:tabs>
          <w:tab w:val="left" w:pos="3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393623">
        <w:rPr>
          <w:rFonts w:ascii="Times New Roman" w:hAnsi="Times New Roman" w:cs="Times New Roman"/>
          <w:b/>
          <w:lang w:val="it-IT"/>
        </w:rPr>
        <w:t>IONEL CURUTI</w:t>
      </w:r>
    </w:p>
    <w:p w:rsidR="005B1EF5" w:rsidRPr="00393623" w:rsidRDefault="005B1EF5" w:rsidP="003936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5B1EF5" w:rsidRPr="00C34B1B" w:rsidRDefault="005B1EF5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sectPr w:rsidR="005B1EF5" w:rsidRPr="00C34B1B" w:rsidSect="00213341">
      <w:footerReference w:type="default" r:id="rId9"/>
      <w:pgSz w:w="11907" w:h="16840" w:code="9"/>
      <w:pgMar w:top="851" w:right="1287" w:bottom="851" w:left="1440" w:header="794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EF5" w:rsidRDefault="005B1EF5" w:rsidP="00464E96">
      <w:pPr>
        <w:spacing w:after="0" w:line="240" w:lineRule="auto"/>
      </w:pPr>
      <w:r>
        <w:separator/>
      </w:r>
    </w:p>
  </w:endnote>
  <w:endnote w:type="continuationSeparator" w:id="0">
    <w:p w:rsidR="005B1EF5" w:rsidRDefault="005B1EF5" w:rsidP="0046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EF5" w:rsidRDefault="005B1EF5" w:rsidP="00610E64">
    <w:pPr>
      <w:pStyle w:val="Footer"/>
      <w:spacing w:before="120"/>
      <w:jc w:val="center"/>
    </w:pPr>
    <w:r w:rsidRPr="00464E96">
      <w:rPr>
        <w:rFonts w:ascii="Times New Roman" w:hAnsi="Times New Roman" w:cs="Times New Roman"/>
        <w:sz w:val="20"/>
        <w:szCs w:val="20"/>
        <w:highlight w:val="lightGray"/>
      </w:rPr>
      <w:t xml:space="preserve">Pagină 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begin"/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instrText>PAGE</w:instrTex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  <w:highlight w:val="lightGray"/>
      </w:rPr>
      <w:t>2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end"/>
    </w:r>
    <w:r w:rsidRPr="00464E96">
      <w:rPr>
        <w:rFonts w:ascii="Times New Roman" w:hAnsi="Times New Roman" w:cs="Times New Roman"/>
        <w:sz w:val="20"/>
        <w:szCs w:val="20"/>
        <w:highlight w:val="lightGray"/>
      </w:rPr>
      <w:t xml:space="preserve"> din 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begin"/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instrText>NUMPAGES</w:instrTex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  <w:highlight w:val="lightGray"/>
      </w:rPr>
      <w:t>6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EF5" w:rsidRDefault="005B1EF5" w:rsidP="00464E96">
      <w:pPr>
        <w:spacing w:after="0" w:line="240" w:lineRule="auto"/>
      </w:pPr>
      <w:r>
        <w:separator/>
      </w:r>
    </w:p>
  </w:footnote>
  <w:footnote w:type="continuationSeparator" w:id="0">
    <w:p w:rsidR="005B1EF5" w:rsidRDefault="005B1EF5" w:rsidP="00464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6D8"/>
    <w:multiLevelType w:val="hybridMultilevel"/>
    <w:tmpl w:val="72B401BC"/>
    <w:lvl w:ilvl="0" w:tplc="F3349DA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C50BA9"/>
    <w:multiLevelType w:val="multilevel"/>
    <w:tmpl w:val="7180D290"/>
    <w:lvl w:ilvl="0">
      <w:start w:val="4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2"/>
      <w:numFmt w:val="decimal"/>
      <w:suff w:val="space"/>
      <w:lvlText w:val="(%3)"/>
      <w:lvlJc w:val="left"/>
      <w:pPr>
        <w:ind w:left="113"/>
      </w:pPr>
      <w:rPr>
        <w:rFonts w:cs="Times New Roman" w:hint="default"/>
        <w:b/>
        <w:bCs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2">
    <w:nsid w:val="18621EF1"/>
    <w:multiLevelType w:val="hybridMultilevel"/>
    <w:tmpl w:val="A06CD244"/>
    <w:lvl w:ilvl="0" w:tplc="EA58BA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29B5382"/>
    <w:multiLevelType w:val="hybridMultilevel"/>
    <w:tmpl w:val="E75A2DAE"/>
    <w:lvl w:ilvl="0" w:tplc="D22EE1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27C0F"/>
    <w:multiLevelType w:val="multilevel"/>
    <w:tmpl w:val="B83ED662"/>
    <w:lvl w:ilvl="0">
      <w:start w:val="1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2"/>
      <w:numFmt w:val="decimal"/>
      <w:suff w:val="space"/>
      <w:lvlText w:val="(%3)"/>
      <w:lvlJc w:val="left"/>
      <w:pPr>
        <w:ind w:firstLine="288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5">
    <w:nsid w:val="301A1539"/>
    <w:multiLevelType w:val="multilevel"/>
    <w:tmpl w:val="871482AA"/>
    <w:lvl w:ilvl="0">
      <w:start w:val="1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720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6">
    <w:nsid w:val="346D6C44"/>
    <w:multiLevelType w:val="multilevel"/>
    <w:tmpl w:val="F04C4F78"/>
    <w:lvl w:ilvl="0">
      <w:start w:val="1"/>
      <w:numFmt w:val="decimal"/>
      <w:suff w:val="space"/>
      <w:lvlText w:val="Art.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7">
    <w:nsid w:val="433519BE"/>
    <w:multiLevelType w:val="hybridMultilevel"/>
    <w:tmpl w:val="852A45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9F71E7"/>
    <w:multiLevelType w:val="hybridMultilevel"/>
    <w:tmpl w:val="5C7676C8"/>
    <w:lvl w:ilvl="0" w:tplc="3F309A04">
      <w:start w:val="28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D26876"/>
    <w:multiLevelType w:val="hybridMultilevel"/>
    <w:tmpl w:val="572CBDDA"/>
    <w:lvl w:ilvl="0" w:tplc="0418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CE35FB1"/>
    <w:multiLevelType w:val="hybridMultilevel"/>
    <w:tmpl w:val="01B4CF68"/>
    <w:lvl w:ilvl="0" w:tplc="D902E4B8">
      <w:start w:val="1"/>
      <w:numFmt w:val="lowerLetter"/>
      <w:lvlText w:val="%1)"/>
      <w:lvlJc w:val="left"/>
      <w:pPr>
        <w:tabs>
          <w:tab w:val="num" w:pos="1653"/>
        </w:tabs>
        <w:ind w:left="1653" w:hanging="94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681A73CB"/>
    <w:multiLevelType w:val="hybridMultilevel"/>
    <w:tmpl w:val="E0A24FE8"/>
    <w:lvl w:ilvl="0" w:tplc="C6F427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81AAE1DE">
      <w:start w:val="4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2">
    <w:nsid w:val="7B565AAB"/>
    <w:multiLevelType w:val="hybridMultilevel"/>
    <w:tmpl w:val="60B099F0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11"/>
  </w:num>
  <w:num w:numId="8">
    <w:abstractNumId w:val="12"/>
  </w:num>
  <w:num w:numId="9">
    <w:abstractNumId w:val="7"/>
  </w:num>
  <w:num w:numId="10">
    <w:abstractNumId w:val="10"/>
  </w:num>
  <w:num w:numId="11">
    <w:abstractNumId w:val="2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92A"/>
    <w:rsid w:val="00014C81"/>
    <w:rsid w:val="00017549"/>
    <w:rsid w:val="00031D44"/>
    <w:rsid w:val="00052D47"/>
    <w:rsid w:val="000566C0"/>
    <w:rsid w:val="00056E1D"/>
    <w:rsid w:val="00060CB8"/>
    <w:rsid w:val="000747E7"/>
    <w:rsid w:val="00085120"/>
    <w:rsid w:val="00086EDF"/>
    <w:rsid w:val="000A0819"/>
    <w:rsid w:val="000B49C0"/>
    <w:rsid w:val="000B527A"/>
    <w:rsid w:val="000B591F"/>
    <w:rsid w:val="000B5D27"/>
    <w:rsid w:val="000C7C43"/>
    <w:rsid w:val="000D0915"/>
    <w:rsid w:val="000F46A6"/>
    <w:rsid w:val="000F7F18"/>
    <w:rsid w:val="00101A4E"/>
    <w:rsid w:val="001073A0"/>
    <w:rsid w:val="00147E97"/>
    <w:rsid w:val="0015024F"/>
    <w:rsid w:val="00154E4A"/>
    <w:rsid w:val="00164B3C"/>
    <w:rsid w:val="00166703"/>
    <w:rsid w:val="001669A3"/>
    <w:rsid w:val="001714CB"/>
    <w:rsid w:val="001A483B"/>
    <w:rsid w:val="001A5DD3"/>
    <w:rsid w:val="001D364C"/>
    <w:rsid w:val="001D42DF"/>
    <w:rsid w:val="001E1053"/>
    <w:rsid w:val="001E1CEF"/>
    <w:rsid w:val="001F268C"/>
    <w:rsid w:val="001F39C9"/>
    <w:rsid w:val="001F3A25"/>
    <w:rsid w:val="001F5A4D"/>
    <w:rsid w:val="001F6C60"/>
    <w:rsid w:val="002043DB"/>
    <w:rsid w:val="0021089A"/>
    <w:rsid w:val="00211853"/>
    <w:rsid w:val="00213341"/>
    <w:rsid w:val="00220B33"/>
    <w:rsid w:val="00222BD3"/>
    <w:rsid w:val="00236D44"/>
    <w:rsid w:val="0024534C"/>
    <w:rsid w:val="00246C09"/>
    <w:rsid w:val="00247977"/>
    <w:rsid w:val="00251976"/>
    <w:rsid w:val="0025562C"/>
    <w:rsid w:val="0029001F"/>
    <w:rsid w:val="002C6146"/>
    <w:rsid w:val="002F3328"/>
    <w:rsid w:val="002F6887"/>
    <w:rsid w:val="00307206"/>
    <w:rsid w:val="00310316"/>
    <w:rsid w:val="00312012"/>
    <w:rsid w:val="00317D3B"/>
    <w:rsid w:val="003451F9"/>
    <w:rsid w:val="00350A26"/>
    <w:rsid w:val="00354261"/>
    <w:rsid w:val="00367414"/>
    <w:rsid w:val="00380E84"/>
    <w:rsid w:val="00393623"/>
    <w:rsid w:val="00394CDB"/>
    <w:rsid w:val="003A2D39"/>
    <w:rsid w:val="003E11E8"/>
    <w:rsid w:val="003E1694"/>
    <w:rsid w:val="003F6306"/>
    <w:rsid w:val="00406D4A"/>
    <w:rsid w:val="00411B5B"/>
    <w:rsid w:val="004174E1"/>
    <w:rsid w:val="00422655"/>
    <w:rsid w:val="00424D50"/>
    <w:rsid w:val="00464E96"/>
    <w:rsid w:val="004673C3"/>
    <w:rsid w:val="00471BAD"/>
    <w:rsid w:val="00496C9E"/>
    <w:rsid w:val="004A00E8"/>
    <w:rsid w:val="004A28AD"/>
    <w:rsid w:val="004A4806"/>
    <w:rsid w:val="004B230D"/>
    <w:rsid w:val="004D71A1"/>
    <w:rsid w:val="004E21B8"/>
    <w:rsid w:val="004F149C"/>
    <w:rsid w:val="004F5A18"/>
    <w:rsid w:val="005039C8"/>
    <w:rsid w:val="00507378"/>
    <w:rsid w:val="00510178"/>
    <w:rsid w:val="005166B0"/>
    <w:rsid w:val="00522F58"/>
    <w:rsid w:val="00551881"/>
    <w:rsid w:val="005762BC"/>
    <w:rsid w:val="00580611"/>
    <w:rsid w:val="00582354"/>
    <w:rsid w:val="0058384E"/>
    <w:rsid w:val="005856F3"/>
    <w:rsid w:val="005B1EF5"/>
    <w:rsid w:val="005C1629"/>
    <w:rsid w:val="005C4F19"/>
    <w:rsid w:val="005C6FE0"/>
    <w:rsid w:val="005D218D"/>
    <w:rsid w:val="005E7A15"/>
    <w:rsid w:val="005F3306"/>
    <w:rsid w:val="00610E64"/>
    <w:rsid w:val="00613528"/>
    <w:rsid w:val="0061403A"/>
    <w:rsid w:val="00616805"/>
    <w:rsid w:val="00625DEA"/>
    <w:rsid w:val="006302D5"/>
    <w:rsid w:val="00632A17"/>
    <w:rsid w:val="00634793"/>
    <w:rsid w:val="006366D1"/>
    <w:rsid w:val="00640134"/>
    <w:rsid w:val="006477C3"/>
    <w:rsid w:val="0065243E"/>
    <w:rsid w:val="006640FA"/>
    <w:rsid w:val="0067720F"/>
    <w:rsid w:val="0068368C"/>
    <w:rsid w:val="006A44D5"/>
    <w:rsid w:val="006B4837"/>
    <w:rsid w:val="006C6D52"/>
    <w:rsid w:val="006C709C"/>
    <w:rsid w:val="006F4F69"/>
    <w:rsid w:val="00704CF8"/>
    <w:rsid w:val="00713355"/>
    <w:rsid w:val="00724D27"/>
    <w:rsid w:val="007444FF"/>
    <w:rsid w:val="00747B20"/>
    <w:rsid w:val="0075271B"/>
    <w:rsid w:val="00753511"/>
    <w:rsid w:val="0075375B"/>
    <w:rsid w:val="0076005F"/>
    <w:rsid w:val="00760CF6"/>
    <w:rsid w:val="007668BE"/>
    <w:rsid w:val="0079244C"/>
    <w:rsid w:val="007977DD"/>
    <w:rsid w:val="00797F9A"/>
    <w:rsid w:val="00811553"/>
    <w:rsid w:val="00821886"/>
    <w:rsid w:val="00836997"/>
    <w:rsid w:val="00840936"/>
    <w:rsid w:val="008541ED"/>
    <w:rsid w:val="00881677"/>
    <w:rsid w:val="00883E82"/>
    <w:rsid w:val="008966BC"/>
    <w:rsid w:val="008A26E9"/>
    <w:rsid w:val="00903A9D"/>
    <w:rsid w:val="0090636C"/>
    <w:rsid w:val="00906F05"/>
    <w:rsid w:val="0091197C"/>
    <w:rsid w:val="009148B7"/>
    <w:rsid w:val="00917208"/>
    <w:rsid w:val="00944258"/>
    <w:rsid w:val="009452D5"/>
    <w:rsid w:val="0095200C"/>
    <w:rsid w:val="00964F64"/>
    <w:rsid w:val="009707DD"/>
    <w:rsid w:val="00973DDB"/>
    <w:rsid w:val="0097684B"/>
    <w:rsid w:val="00977922"/>
    <w:rsid w:val="00982626"/>
    <w:rsid w:val="00990691"/>
    <w:rsid w:val="00993AD3"/>
    <w:rsid w:val="009A7D20"/>
    <w:rsid w:val="009D0004"/>
    <w:rsid w:val="009E2627"/>
    <w:rsid w:val="009F3D1E"/>
    <w:rsid w:val="00A13C09"/>
    <w:rsid w:val="00A22B28"/>
    <w:rsid w:val="00A2551D"/>
    <w:rsid w:val="00A310DC"/>
    <w:rsid w:val="00A310EA"/>
    <w:rsid w:val="00A52216"/>
    <w:rsid w:val="00A709BD"/>
    <w:rsid w:val="00A832AA"/>
    <w:rsid w:val="00A83ECC"/>
    <w:rsid w:val="00A84616"/>
    <w:rsid w:val="00A93013"/>
    <w:rsid w:val="00AB072C"/>
    <w:rsid w:val="00AB0C32"/>
    <w:rsid w:val="00AB30EC"/>
    <w:rsid w:val="00AD3A34"/>
    <w:rsid w:val="00AD4DF3"/>
    <w:rsid w:val="00AE04FB"/>
    <w:rsid w:val="00AE24E8"/>
    <w:rsid w:val="00AF40BD"/>
    <w:rsid w:val="00B5192A"/>
    <w:rsid w:val="00B62EEB"/>
    <w:rsid w:val="00B70D46"/>
    <w:rsid w:val="00B76E31"/>
    <w:rsid w:val="00B77AAC"/>
    <w:rsid w:val="00B84430"/>
    <w:rsid w:val="00B86C7F"/>
    <w:rsid w:val="00B95C2E"/>
    <w:rsid w:val="00BC33BA"/>
    <w:rsid w:val="00BD342B"/>
    <w:rsid w:val="00BD5BE2"/>
    <w:rsid w:val="00BE7500"/>
    <w:rsid w:val="00BF25E5"/>
    <w:rsid w:val="00C0393A"/>
    <w:rsid w:val="00C0400F"/>
    <w:rsid w:val="00C14FAC"/>
    <w:rsid w:val="00C24C9C"/>
    <w:rsid w:val="00C2517E"/>
    <w:rsid w:val="00C263D1"/>
    <w:rsid w:val="00C34B1B"/>
    <w:rsid w:val="00C459FD"/>
    <w:rsid w:val="00C5304E"/>
    <w:rsid w:val="00C84D89"/>
    <w:rsid w:val="00C9042C"/>
    <w:rsid w:val="00C911E6"/>
    <w:rsid w:val="00C923C4"/>
    <w:rsid w:val="00CA293D"/>
    <w:rsid w:val="00CB57FC"/>
    <w:rsid w:val="00CD18C7"/>
    <w:rsid w:val="00CD445D"/>
    <w:rsid w:val="00CD5B93"/>
    <w:rsid w:val="00CD646C"/>
    <w:rsid w:val="00CE059C"/>
    <w:rsid w:val="00CE3623"/>
    <w:rsid w:val="00CE6087"/>
    <w:rsid w:val="00CE77F2"/>
    <w:rsid w:val="00CF1ECF"/>
    <w:rsid w:val="00CF4D4F"/>
    <w:rsid w:val="00D06A97"/>
    <w:rsid w:val="00D0760C"/>
    <w:rsid w:val="00D144AD"/>
    <w:rsid w:val="00D15253"/>
    <w:rsid w:val="00D22350"/>
    <w:rsid w:val="00D27B48"/>
    <w:rsid w:val="00D301E1"/>
    <w:rsid w:val="00D532D7"/>
    <w:rsid w:val="00D80C8D"/>
    <w:rsid w:val="00D82D41"/>
    <w:rsid w:val="00D97FB0"/>
    <w:rsid w:val="00DA044A"/>
    <w:rsid w:val="00DB4B45"/>
    <w:rsid w:val="00DC18E5"/>
    <w:rsid w:val="00DC4328"/>
    <w:rsid w:val="00DD2B8E"/>
    <w:rsid w:val="00DD2F15"/>
    <w:rsid w:val="00DE57AD"/>
    <w:rsid w:val="00DF568F"/>
    <w:rsid w:val="00DF79FD"/>
    <w:rsid w:val="00E032F5"/>
    <w:rsid w:val="00E36FDD"/>
    <w:rsid w:val="00E40590"/>
    <w:rsid w:val="00E4302F"/>
    <w:rsid w:val="00E4770A"/>
    <w:rsid w:val="00E526EE"/>
    <w:rsid w:val="00E8247C"/>
    <w:rsid w:val="00E92641"/>
    <w:rsid w:val="00EB2272"/>
    <w:rsid w:val="00EE0EB9"/>
    <w:rsid w:val="00EE7315"/>
    <w:rsid w:val="00EF6BF8"/>
    <w:rsid w:val="00EF7686"/>
    <w:rsid w:val="00F13C15"/>
    <w:rsid w:val="00F17D1C"/>
    <w:rsid w:val="00F32D9F"/>
    <w:rsid w:val="00F4663D"/>
    <w:rsid w:val="00F64C06"/>
    <w:rsid w:val="00F728D2"/>
    <w:rsid w:val="00F737DD"/>
    <w:rsid w:val="00F850F5"/>
    <w:rsid w:val="00FA6219"/>
    <w:rsid w:val="00FB6A38"/>
    <w:rsid w:val="00FE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06"/>
    <w:pPr>
      <w:spacing w:after="160" w:line="259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089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089A"/>
    <w:rPr>
      <w:rFonts w:ascii="Bookman Old Style" w:hAnsi="Bookman Old Style" w:cs="Times New Roman"/>
      <w:sz w:val="20"/>
      <w:szCs w:val="20"/>
      <w:u w:val="single"/>
    </w:rPr>
  </w:style>
  <w:style w:type="character" w:styleId="Hyperlink">
    <w:name w:val="Hyperlink"/>
    <w:basedOn w:val="DefaultParagraphFont"/>
    <w:uiPriority w:val="99"/>
    <w:semiHidden/>
    <w:rsid w:val="0021089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A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00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39C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6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64E9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6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64E96"/>
    <w:rPr>
      <w:rFonts w:cs="Times New Roman"/>
    </w:rPr>
  </w:style>
  <w:style w:type="paragraph" w:customStyle="1" w:styleId="Standard">
    <w:name w:val="Standard"/>
    <w:uiPriority w:val="99"/>
    <w:rsid w:val="00CB57FC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993AD3"/>
    <w:pPr>
      <w:spacing w:after="120"/>
    </w:pPr>
  </w:style>
  <w:style w:type="paragraph" w:customStyle="1" w:styleId="normal0">
    <w:name w:val="normal"/>
    <w:uiPriority w:val="99"/>
    <w:rsid w:val="00993AD3"/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ListParagraph">
    <w:name w:val="List Paragraph"/>
    <w:basedOn w:val="Normal"/>
    <w:uiPriority w:val="99"/>
    <w:qFormat/>
    <w:rsid w:val="00F737DD"/>
    <w:pPr>
      <w:spacing w:after="200" w:line="276" w:lineRule="auto"/>
      <w:ind w:left="720"/>
      <w:contextualSpacing/>
    </w:pPr>
    <w:rPr>
      <w:rFonts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0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manastiur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153</TotalTime>
  <Pages>6</Pages>
  <Words>1043</Words>
  <Characters>5948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Soldanu</dc:creator>
  <cp:keywords/>
  <dc:description/>
  <cp:lastModifiedBy>Secretar</cp:lastModifiedBy>
  <cp:revision>16</cp:revision>
  <cp:lastPrinted>2020-08-20T12:01:00Z</cp:lastPrinted>
  <dcterms:created xsi:type="dcterms:W3CDTF">2020-08-09T07:32:00Z</dcterms:created>
  <dcterms:modified xsi:type="dcterms:W3CDTF">2020-08-20T12:03:00Z</dcterms:modified>
</cp:coreProperties>
</file>