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D50" w:rsidRPr="005E413C" w:rsidRDefault="004E2D50" w:rsidP="009B080A">
      <w:pPr>
        <w:pStyle w:val="Standard"/>
        <w:jc w:val="both"/>
        <w:rPr>
          <w:rFonts w:cs="Times New Roman"/>
          <w:b/>
          <w:bCs/>
          <w:iCs/>
          <w:sz w:val="20"/>
          <w:szCs w:val="20"/>
        </w:rPr>
      </w:pPr>
    </w:p>
    <w:p w:rsidR="004E2D50" w:rsidRPr="00FA3AA8" w:rsidRDefault="004E2D50" w:rsidP="005E413C">
      <w:pPr>
        <w:pStyle w:val="Standard"/>
        <w:jc w:val="right"/>
        <w:rPr>
          <w:rFonts w:cs="Times New Roman"/>
          <w:b/>
          <w:bCs/>
          <w:iCs/>
          <w:sz w:val="20"/>
          <w:szCs w:val="20"/>
        </w:rPr>
      </w:pPr>
      <w:r w:rsidRPr="00FA3AA8">
        <w:rPr>
          <w:rFonts w:cs="Times New Roman"/>
          <w:b/>
          <w:bCs/>
          <w:iCs/>
          <w:sz w:val="20"/>
          <w:szCs w:val="20"/>
        </w:rPr>
        <w:t xml:space="preserve">Anexa la Hotărârea </w:t>
      </w:r>
      <w:r>
        <w:rPr>
          <w:rFonts w:cs="Times New Roman"/>
          <w:b/>
          <w:bCs/>
          <w:iCs/>
          <w:sz w:val="20"/>
          <w:szCs w:val="20"/>
        </w:rPr>
        <w:t xml:space="preserve">Consiliului Local Mănăștiur </w:t>
      </w:r>
      <w:r w:rsidRPr="00FA3AA8">
        <w:rPr>
          <w:rFonts w:cs="Times New Roman"/>
          <w:b/>
          <w:bCs/>
          <w:iCs/>
          <w:sz w:val="20"/>
          <w:szCs w:val="20"/>
        </w:rPr>
        <w:t>nr.44 din  18 Noiembrie 2020.</w:t>
      </w:r>
    </w:p>
    <w:p w:rsidR="004E2D50" w:rsidRPr="00517915" w:rsidRDefault="004E2D50" w:rsidP="005E413C">
      <w:pPr>
        <w:pStyle w:val="Standard"/>
        <w:jc w:val="right"/>
        <w:rPr>
          <w:rFonts w:eastAsia="Times New Roman" w:cs="Times New Roman"/>
          <w:iCs/>
        </w:rPr>
      </w:pPr>
      <w:r w:rsidRPr="00517915">
        <w:rPr>
          <w:rFonts w:eastAsia="Times New Roman" w:cs="Times New Roman"/>
          <w:iCs/>
        </w:rPr>
        <w:t xml:space="preserve">                                    </w:t>
      </w:r>
    </w:p>
    <w:p w:rsidR="004E2D50" w:rsidRPr="00517915" w:rsidRDefault="004E2D50" w:rsidP="009B080A">
      <w:pPr>
        <w:pStyle w:val="Standard"/>
        <w:keepNext/>
        <w:jc w:val="center"/>
        <w:rPr>
          <w:rFonts w:eastAsia="Times New Roman" w:cs="Times New Roman"/>
          <w:b/>
          <w:bCs/>
          <w:iCs/>
        </w:rPr>
      </w:pPr>
      <w:r w:rsidRPr="00517915">
        <w:rPr>
          <w:rFonts w:eastAsia="Times New Roman" w:cs="Times New Roman"/>
          <w:b/>
          <w:bCs/>
          <w:iCs/>
        </w:rPr>
        <w:t>REGULAMENT</w:t>
      </w:r>
    </w:p>
    <w:p w:rsidR="004E2D50" w:rsidRPr="00517915" w:rsidRDefault="004E2D50" w:rsidP="009B080A">
      <w:pPr>
        <w:pStyle w:val="Standard"/>
        <w:ind w:firstLine="720"/>
        <w:jc w:val="center"/>
        <w:rPr>
          <w:rFonts w:eastAsia="Times New Roman" w:cs="Times New Roman"/>
          <w:b/>
          <w:bCs/>
          <w:iCs/>
        </w:rPr>
      </w:pPr>
      <w:r w:rsidRPr="00517915">
        <w:rPr>
          <w:rFonts w:eastAsia="Times New Roman" w:cs="Times New Roman"/>
          <w:b/>
          <w:bCs/>
          <w:iCs/>
        </w:rPr>
        <w:t>DE ORGANIZARE SI FUNCTIONARE A CONSILIULUI LOCAL AL</w:t>
      </w:r>
    </w:p>
    <w:p w:rsidR="004E2D50" w:rsidRDefault="004E2D50" w:rsidP="005E413C">
      <w:pPr>
        <w:pStyle w:val="Standard"/>
        <w:ind w:firstLine="720"/>
        <w:jc w:val="center"/>
        <w:rPr>
          <w:rFonts w:cs="Times New Roman"/>
          <w:b/>
          <w:bCs/>
          <w:iCs/>
        </w:rPr>
      </w:pPr>
      <w:r w:rsidRPr="00517915">
        <w:rPr>
          <w:rFonts w:eastAsia="Times New Roman" w:cs="Times New Roman"/>
          <w:b/>
          <w:bCs/>
          <w:iCs/>
        </w:rPr>
        <w:t xml:space="preserve">COMUNEI </w:t>
      </w:r>
      <w:r w:rsidRPr="00517915">
        <w:rPr>
          <w:rFonts w:cs="Times New Roman"/>
          <w:b/>
          <w:bCs/>
          <w:iCs/>
        </w:rPr>
        <w:t>MĂNĂŞTIUR</w:t>
      </w:r>
    </w:p>
    <w:p w:rsidR="004E2D50" w:rsidRPr="00517915" w:rsidRDefault="004E2D50" w:rsidP="005E413C">
      <w:pPr>
        <w:pStyle w:val="Standard"/>
        <w:ind w:firstLine="720"/>
        <w:jc w:val="center"/>
        <w:rPr>
          <w:rFonts w:cs="Times New Roman"/>
        </w:rPr>
      </w:pPr>
    </w:p>
    <w:p w:rsidR="004E2D50" w:rsidRPr="002B5123" w:rsidRDefault="004E2D50" w:rsidP="00633678">
      <w:pPr>
        <w:spacing w:after="0"/>
        <w:jc w:val="center"/>
        <w:rPr>
          <w:rFonts w:ascii="Times New Roman" w:hAnsi="Times New Roman"/>
          <w:b/>
          <w:bCs/>
          <w:noProof/>
          <w:sz w:val="24"/>
          <w:szCs w:val="24"/>
        </w:rPr>
      </w:pPr>
      <w:r w:rsidRPr="00517915">
        <w:rPr>
          <w:b/>
          <w:bCs/>
          <w:iCs/>
        </w:rPr>
        <w:t> </w:t>
      </w:r>
      <w:r w:rsidRPr="002B5123">
        <w:rPr>
          <w:rFonts w:ascii="Times New Roman" w:hAnsi="Times New Roman"/>
          <w:b/>
          <w:bCs/>
          <w:noProof/>
          <w:sz w:val="24"/>
          <w:szCs w:val="24"/>
        </w:rPr>
        <w:t>DISPOZIȚII GENERALE</w:t>
      </w:r>
    </w:p>
    <w:p w:rsidR="004E2D50" w:rsidRPr="00517915" w:rsidRDefault="004E2D50" w:rsidP="00C6356E">
      <w:pPr>
        <w:rPr>
          <w:rFonts w:ascii="Times New Roman" w:hAnsi="Times New Roman"/>
          <w:sz w:val="24"/>
          <w:szCs w:val="24"/>
        </w:rPr>
      </w:pPr>
      <w:r w:rsidRPr="00517915">
        <w:rPr>
          <w:rFonts w:ascii="Times New Roman" w:hAnsi="Times New Roman"/>
          <w:sz w:val="24"/>
          <w:szCs w:val="24"/>
        </w:rPr>
        <w:t xml:space="preserve">           Prezentul Regulament de organizare și funcționare a Consiliului Local al comunei Mănăştiur are ca obiect stabilirea condițiilor de exercitare a mandatului de către consilierii locali, a drepturilor, obligațiilor și răspunderilor ce le revin în baza mandatului încredințat. </w:t>
      </w:r>
    </w:p>
    <w:p w:rsidR="004E2D50" w:rsidRPr="00517915" w:rsidRDefault="004E2D50" w:rsidP="009B080A">
      <w:pPr>
        <w:pStyle w:val="Standard"/>
        <w:jc w:val="both"/>
        <w:rPr>
          <w:rFonts w:eastAsia="Times New Roman" w:cs="Times New Roman"/>
          <w:b/>
          <w:bCs/>
          <w:iCs/>
        </w:rPr>
      </w:pPr>
    </w:p>
    <w:p w:rsidR="004E2D50" w:rsidRPr="00517915" w:rsidRDefault="004E2D50" w:rsidP="009B080A">
      <w:pPr>
        <w:pStyle w:val="Standard"/>
        <w:keepNext/>
        <w:jc w:val="center"/>
        <w:rPr>
          <w:rFonts w:eastAsia="Times New Roman" w:cs="Times New Roman"/>
          <w:b/>
          <w:bCs/>
          <w:iCs/>
        </w:rPr>
      </w:pPr>
      <w:r w:rsidRPr="00517915">
        <w:rPr>
          <w:rFonts w:eastAsia="Times New Roman" w:cs="Times New Roman"/>
          <w:b/>
          <w:bCs/>
          <w:iCs/>
        </w:rPr>
        <w:t>CAPITOLUL I</w:t>
      </w:r>
    </w:p>
    <w:p w:rsidR="004E2D50" w:rsidRPr="00517915" w:rsidRDefault="004E2D50" w:rsidP="009B080A">
      <w:pPr>
        <w:pStyle w:val="Standard"/>
        <w:keepNext/>
        <w:jc w:val="center"/>
        <w:rPr>
          <w:rFonts w:eastAsia="Times New Roman" w:cs="Times New Roman"/>
          <w:b/>
          <w:bCs/>
          <w:iCs/>
        </w:rPr>
      </w:pPr>
      <w:r w:rsidRPr="00517915">
        <w:rPr>
          <w:rFonts w:eastAsia="Times New Roman" w:cs="Times New Roman"/>
          <w:b/>
          <w:bCs/>
          <w:iCs/>
        </w:rPr>
        <w:t>Constituirea Consiliului local</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1 - Structura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 xml:space="preserve">Consiliul local se </w:t>
      </w:r>
      <w:r w:rsidRPr="00517915">
        <w:rPr>
          <w:rFonts w:cs="Times New Roman"/>
          <w:iCs/>
          <w:lang w:eastAsia="en-GB"/>
        </w:rPr>
        <w:t>compune din consilieri locali aleși în condițiile stabilite de legea pentru alegerea autorităților administrației publice locale.</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cs="Times New Roman"/>
          <w:b/>
          <w:bCs/>
          <w:iCs/>
          <w:lang w:eastAsia="en-GB"/>
        </w:rPr>
        <w:t>Articolul 2 - Numărul de consilieri locali</w:t>
      </w:r>
    </w:p>
    <w:p w:rsidR="004E2D50" w:rsidRPr="00517915" w:rsidRDefault="004E2D50" w:rsidP="00C6356E">
      <w:pPr>
        <w:pStyle w:val="Standard"/>
        <w:ind w:left="288" w:right="288" w:firstLine="432"/>
        <w:jc w:val="both"/>
        <w:rPr>
          <w:rFonts w:cs="Times New Roman"/>
          <w:iCs/>
          <w:lang w:eastAsia="en-GB"/>
        </w:rPr>
      </w:pPr>
      <w:r w:rsidRPr="00517915">
        <w:rPr>
          <w:rFonts w:cs="Times New Roman"/>
          <w:iCs/>
          <w:lang w:eastAsia="en-GB"/>
        </w:rPr>
        <w:t xml:space="preserve">Numărul membrilor consiliului local se stabilește prin ordin al prefectului, în funcție de numărul locuitorilor comunei, conform populației raportate, în funcție de domiciliu, de Institutul Național de Statistică la data de 1 ianuarie a anului în care se organizează alegerile </w:t>
      </w:r>
    </w:p>
    <w:p w:rsidR="004E2D50" w:rsidRPr="00517915" w:rsidRDefault="004E2D50" w:rsidP="00C6356E">
      <w:pPr>
        <w:pStyle w:val="Standard"/>
        <w:ind w:left="288" w:right="288" w:firstLine="432"/>
        <w:jc w:val="both"/>
        <w:rPr>
          <w:rFonts w:cs="Times New Roman"/>
        </w:rPr>
      </w:pPr>
      <w:r w:rsidRPr="00517915">
        <w:rPr>
          <w:rFonts w:cs="Times New Roman"/>
        </w:rPr>
        <w:t>Consiliul Local Mănăştiur are, conform legii, un număr de 11 consilieri locali.</w:t>
      </w:r>
    </w:p>
    <w:p w:rsidR="004E2D50" w:rsidRPr="00517915" w:rsidRDefault="004E2D50" w:rsidP="00C6356E">
      <w:pPr>
        <w:pStyle w:val="Standard"/>
        <w:ind w:left="288" w:right="288" w:firstLine="432"/>
        <w:jc w:val="both"/>
        <w:rPr>
          <w:rFonts w:cs="Times New Roman"/>
          <w:iCs/>
          <w:lang w:eastAsia="en-GB"/>
        </w:rPr>
      </w:pPr>
      <w:r w:rsidRPr="00517915">
        <w:rPr>
          <w:rFonts w:cs="Times New Roman"/>
        </w:rPr>
        <w:t>Sediul Consiliului Local M</w:t>
      </w:r>
      <w:r>
        <w:rPr>
          <w:rFonts w:cs="Times New Roman"/>
        </w:rPr>
        <w:t>ă</w:t>
      </w:r>
      <w:r w:rsidRPr="00517915">
        <w:rPr>
          <w:rFonts w:cs="Times New Roman"/>
        </w:rPr>
        <w:t>năştiur este la adresa – comuna Mănăştiur, strada Principală, nr.297,  județul Timiș.</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3 - Constituirea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(1) Consiliul lo</w:t>
      </w:r>
      <w:r w:rsidRPr="00517915">
        <w:rPr>
          <w:rFonts w:cs="Times New Roman"/>
          <w:iCs/>
          <w:lang w:eastAsia="en-GB"/>
        </w:rPr>
        <w:t>cal se constituie în cel mult 60 de zile de la data desfășurării alegerilor autorităților administrației publice locale. Anterior constituirii consiliului local, mandatele consilierilor locali declarați aleși sunt validate în condițiile prevăzute la </w:t>
      </w:r>
      <w:r w:rsidRPr="00517915">
        <w:rPr>
          <w:rFonts w:eastAsia="Times New Roman" w:cs="Times New Roman"/>
          <w:b/>
          <w:iCs/>
          <w:u w:val="single"/>
          <w:lang w:eastAsia="en-GB"/>
        </w:rPr>
        <w:t>art. 4</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După validarea mandatelor de consilier local, este organizată o ședință privind ceremonia de constituire a consiliului local, ocazie cu care consilierii locali depun jurământul.</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4 - Validarea mandatelor de consilier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(1) Mandatele cons</w:t>
      </w:r>
      <w:r w:rsidRPr="00517915">
        <w:rPr>
          <w:rFonts w:cs="Times New Roman"/>
          <w:iCs/>
          <w:lang w:eastAsia="en-GB"/>
        </w:rPr>
        <w:t>ilierilor locali declarați aleși sunt validate în cel mult 25 de zile de la data desfășurării alegerilor pentru autoritățile administrației publice locale de judecătoria în a cărei rază teritorială se află circumscripția electorală pentru care au avut loc alegeri, în procedură necontencioasă, prin încheiere pronunțată în camera de consiliu, fără a fi aplicabilă procedura de regularizare a cererii.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Mandatul unui consilier local este validat, dacă la data pronunțării încheierii, consilierul local declarat ales îndeplinește cumulativ următoarele condiții: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 xml:space="preserve">a) </w:t>
      </w:r>
      <w:r w:rsidRPr="00517915">
        <w:rPr>
          <w:rFonts w:cs="Times New Roman"/>
          <w:iCs/>
          <w:lang w:eastAsia="en-GB"/>
        </w:rPr>
        <w:t>are domiciliul pe teritoriul unității administrativ-teritoriale în care a fost ales, dovedit prin actul de identitate în copie;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 xml:space="preserve">b) </w:t>
      </w:r>
      <w:r w:rsidRPr="00517915">
        <w:rPr>
          <w:rFonts w:eastAsia="Times New Roman" w:cs="Times New Roman"/>
          <w:iCs/>
          <w:lang w:eastAsia="en-GB"/>
        </w:rPr>
        <w:t>nu și-a pierdut drepturile electorale, fapt dovedit prin cazierul judiciar;</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 xml:space="preserve">c) </w:t>
      </w:r>
      <w:r w:rsidRPr="00517915">
        <w:rPr>
          <w:rFonts w:cs="Times New Roman"/>
          <w:iCs/>
          <w:lang w:eastAsia="en-GB"/>
        </w:rPr>
        <w:t>nu și-a pierdut calitatea de membru al partidului politic pe lista căruia a fost ales, urmare a demisiei sau urmare a excluderii prin hotărârea definitivă a forului competent al partidului politic ori prin hotărâre definitivă a unei instanței judecătorești, fapt dovedit prin confirmările prevăzute la </w:t>
      </w:r>
      <w:r w:rsidRPr="00517915">
        <w:rPr>
          <w:rFonts w:eastAsia="Times New Roman" w:cs="Times New Roman"/>
          <w:b/>
          <w:iCs/>
          <w:u w:val="single"/>
          <w:lang w:eastAsia="en-GB"/>
        </w:rPr>
        <w:t>art. 11 alin. (1)</w:t>
      </w:r>
      <w:r w:rsidRPr="00517915">
        <w:rPr>
          <w:rFonts w:cs="Times New Roman"/>
          <w:iCs/>
          <w:lang w:eastAsia="en-GB"/>
        </w:rPr>
        <w:t> sau prin hotărâre definitivă a instanței judecătorești, după caz;</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 xml:space="preserve">d) </w:t>
      </w:r>
      <w:r w:rsidRPr="00517915">
        <w:rPr>
          <w:rFonts w:eastAsia="Times New Roman" w:cs="Times New Roman"/>
          <w:iCs/>
          <w:lang w:eastAsia="en-GB"/>
        </w:rPr>
        <w:t xml:space="preserve">mandatarul financiar coordonator a depus raportul detaliat al veniturilor și cheltuielilor electorale în </w:t>
      </w:r>
      <w:r w:rsidRPr="00517915">
        <w:rPr>
          <w:rFonts w:cs="Times New Roman"/>
          <w:iCs/>
          <w:lang w:eastAsia="en-GB"/>
        </w:rPr>
        <w:t>conformitate cu prevederile legii privind finanțarea activității partidelor politice și a campaniilor electorale, fapt dovedit prin depunerea raportului, în condițiile legii;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 xml:space="preserve">e) </w:t>
      </w:r>
      <w:r w:rsidRPr="00517915">
        <w:rPr>
          <w:rFonts w:eastAsia="Times New Roman" w:cs="Times New Roman"/>
          <w:iCs/>
          <w:lang w:eastAsia="en-GB"/>
        </w:rPr>
        <w:t>nu a renunțat la mandat, în condițiile </w:t>
      </w:r>
      <w:r w:rsidRPr="00517915">
        <w:rPr>
          <w:rFonts w:eastAsia="Times New Roman" w:cs="Times New Roman"/>
          <w:b/>
          <w:iCs/>
          <w:u w:val="single"/>
          <w:lang w:eastAsia="en-GB"/>
        </w:rPr>
        <w:t>art.5</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 xml:space="preserve">f) </w:t>
      </w:r>
      <w:r w:rsidRPr="00517915">
        <w:rPr>
          <w:rFonts w:cs="Times New Roman"/>
          <w:iCs/>
          <w:lang w:eastAsia="en-GB"/>
        </w:rPr>
        <w:t>nu a fost ales prin fraudă electorală constatată în condițiile legii privind alegerea autorităților administrației publice locale, dovedită prin documentele privind rezultatele alegerilor înaintate de către biroul electoral de circumscripție judecătoriei în a cărei rază teritorială se află circumscripția electorală pentru care au fost desfășurate alegeri.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(3) Consilierii locali declarați aleși au obligația transmiterii către secretarul general al unității administrativ-teritoriale a documentelor doveditoare pentru îndeplinirea condițiilor prevăzute la </w:t>
      </w:r>
      <w:r w:rsidRPr="00517915">
        <w:rPr>
          <w:rFonts w:eastAsia="Times New Roman" w:cs="Times New Roman"/>
          <w:b/>
          <w:iCs/>
          <w:u w:val="single"/>
          <w:lang w:eastAsia="en-GB"/>
        </w:rPr>
        <w:t>alin. (2) lit. a) - e)</w:t>
      </w:r>
      <w:r w:rsidRPr="00517915">
        <w:rPr>
          <w:rFonts w:eastAsia="Times New Roman" w:cs="Times New Roman"/>
          <w:iCs/>
          <w:u w:val="single"/>
          <w:lang w:eastAsia="en-GB"/>
        </w:rPr>
        <w:t xml:space="preserve"> </w:t>
      </w:r>
      <w:r w:rsidRPr="00517915">
        <w:rPr>
          <w:rFonts w:cs="Times New Roman"/>
          <w:iCs/>
          <w:lang w:eastAsia="en-GB"/>
        </w:rPr>
        <w:t>în cel mult 15 zile de la data desfășurării alegerilor, pentru care li se eliberează o confirmare de primire. Termenul de 15 zile este termen de decădere, caz în care secretarul general al unității administrativ-teritoriale transmite judecătoriei documentele care i-au fost puse la dispoziție înăuntrul acestui termen, precum și o adresă prin care propune validarea consilierilor care au depus documentele prevăzute la </w:t>
      </w:r>
      <w:r w:rsidRPr="00517915">
        <w:rPr>
          <w:rFonts w:eastAsia="Times New Roman" w:cs="Times New Roman"/>
          <w:b/>
          <w:iCs/>
          <w:u w:val="single"/>
          <w:lang w:eastAsia="en-GB"/>
        </w:rPr>
        <w:t>alin. (2)</w:t>
      </w:r>
      <w:r w:rsidRPr="00517915">
        <w:rPr>
          <w:rFonts w:cs="Times New Roman"/>
          <w:iCs/>
          <w:lang w:eastAsia="en-GB"/>
        </w:rPr>
        <w:t xml:space="preserve"> sau, după caz, invalidarea consilierilor </w:t>
      </w:r>
      <w:r w:rsidRPr="00517915">
        <w:rPr>
          <w:rFonts w:eastAsia="Times New Roman" w:cs="Times New Roman"/>
          <w:iCs/>
          <w:lang w:eastAsia="en-GB"/>
        </w:rPr>
        <w:t>care nu au depus aceste documente.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 xml:space="preserve">(4) Secretarul general al unității administrativ-teritoriale are obligația de a transmite judecătoriei în a cărei rază teritorială se află circumscripția electorală pentru care au avut loc alegeri documentele doveditoare pentru îndeplinirea condițiilor prevăzute </w:t>
      </w:r>
      <w:r w:rsidRPr="00517915">
        <w:rPr>
          <w:rFonts w:eastAsia="Times New Roman" w:cs="Times New Roman"/>
          <w:b/>
          <w:iCs/>
          <w:lang w:eastAsia="en-GB"/>
        </w:rPr>
        <w:t>la </w:t>
      </w:r>
      <w:r w:rsidRPr="00517915">
        <w:rPr>
          <w:rFonts w:eastAsia="Times New Roman" w:cs="Times New Roman"/>
          <w:b/>
          <w:iCs/>
          <w:u w:val="single"/>
          <w:lang w:eastAsia="en-GB"/>
        </w:rPr>
        <w:t xml:space="preserve">alin. (2) lit. a) - e) </w:t>
      </w:r>
      <w:r w:rsidRPr="00517915">
        <w:rPr>
          <w:rFonts w:cs="Times New Roman"/>
          <w:iCs/>
          <w:lang w:eastAsia="en-GB"/>
        </w:rPr>
        <w:t>în termen de 2 zile de la împlinirea termenului prevăzut la </w:t>
      </w:r>
      <w:r w:rsidRPr="00517915">
        <w:rPr>
          <w:rFonts w:eastAsia="Times New Roman" w:cs="Times New Roman"/>
          <w:b/>
          <w:iCs/>
          <w:u w:val="single"/>
          <w:lang w:eastAsia="en-GB"/>
        </w:rPr>
        <w:t>alin. (3)</w:t>
      </w:r>
      <w:r w:rsidRPr="00517915">
        <w:rPr>
          <w:rFonts w:cs="Times New Roman"/>
          <w:iCs/>
          <w:lang w:eastAsia="en-GB"/>
        </w:rPr>
        <w:t>, în vederea validării mandatelor consilierilor locali declarați aleși.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(5) Încheierea judecătoriei privind validarea sau, după caz, invalidarea mandatelor consilierilor locali cuprinde numele consilierilor locali ale căror mandate au fost validate și se comunică de îndată prefectului și secretarului general al unității administrativ-teritoriale. În prima zi lucrătoare ulterioară comunicării încheierii, secretarul general al unității administrativ-teritoriale informează consilierii locali declarați aleși cu privire la validarea mandatelor lor, supleanții acestora cu privire la invalidarea mandatelor consilierilor locali declarați aleși și partidele politice sau organizațiile cetățenilor aparținând minorităților naționale. Încheierea judecătoriei prin care sunt invalidate mandatele este comunicată și respectivilor consilieri locali declarați aleși.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 xml:space="preserve">(6) În termen de 3 zile de </w:t>
      </w:r>
      <w:r w:rsidRPr="00517915">
        <w:rPr>
          <w:rFonts w:cs="Times New Roman"/>
          <w:iCs/>
          <w:lang w:eastAsia="en-GB"/>
        </w:rPr>
        <w:t>la comunicare, cei interesați pot formula apel împotriva încheierii judecătoriei de validare sau invalidare a mandatelor. Apelul se soluționează de tribunalul în a cărui circumscripție se află judecătoria care a pronunțat încheierea în termen de 5 zile de la depunerea apelului, în procedură necontencioasă, fără a fi aplicabilă procedura de regularizare a cererii, hotărârea fiind definitivă. Hotărârea se comunică de îndată de la pronunțare prefectului, secretarului general al unității administrativ-teritoria</w:t>
      </w:r>
      <w:r w:rsidRPr="00517915">
        <w:rPr>
          <w:rFonts w:eastAsia="Times New Roman" w:cs="Times New Roman"/>
          <w:iCs/>
          <w:lang w:eastAsia="en-GB"/>
        </w:rPr>
        <w:t>le și consilierului local declarat ales.</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(7) Pronunțarea încheierii judecătoriei, respectiv pronunțarea hotărârii tribunalului se poate amâna, o singură dată, cel mult 24 de ore, iar termenul pentru motivarea încheierii, respectiv a hotărârii este de cel m</w:t>
      </w:r>
      <w:r w:rsidRPr="00517915">
        <w:rPr>
          <w:rFonts w:eastAsia="Times New Roman" w:cs="Times New Roman"/>
          <w:iCs/>
          <w:lang w:eastAsia="en-GB"/>
        </w:rPr>
        <w:t>ult 48 de ore de la pronunțare.</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5 - Renunțarea la mandat înainte de validare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Consilierul local declarat ales poate renunța la mandat în cel mult 10 zile de la data desfășurării alegerilor, situație în care comunică, în același termen, sub semnătură, decizia sa secretarului general al unității administrativ-teritoriale.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(2) Secretarul general al unității administrativ-teritoriale transmite judecătoriei în a cărei rază teritorială se află circumscripția electorală pentru care au avut loc alegeri și prefectului declarațiile semnate de consilierii locali declarați aleși, prevăzuți la </w:t>
      </w:r>
      <w:r w:rsidRPr="00517915">
        <w:rPr>
          <w:rFonts w:eastAsia="Times New Roman" w:cs="Times New Roman"/>
          <w:b/>
          <w:iCs/>
          <w:u w:val="single"/>
          <w:lang w:eastAsia="en-GB"/>
        </w:rPr>
        <w:t>alin. (1)</w:t>
      </w:r>
      <w:r w:rsidRPr="00517915">
        <w:rPr>
          <w:rFonts w:cs="Times New Roman"/>
          <w:iCs/>
          <w:lang w:eastAsia="en-GB"/>
        </w:rPr>
        <w:t>, în termenul prevăzut la </w:t>
      </w:r>
      <w:r w:rsidRPr="00517915">
        <w:rPr>
          <w:rFonts w:eastAsia="Times New Roman" w:cs="Times New Roman"/>
          <w:b/>
          <w:iCs/>
          <w:u w:val="single"/>
          <w:lang w:eastAsia="en-GB"/>
        </w:rPr>
        <w:t>art. 4 alin. (4)</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6 - Ședințele privind ceremonia de constituire a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(1) Pentru fiecare consiliu local din</w:t>
      </w:r>
      <w:r w:rsidRPr="00517915">
        <w:rPr>
          <w:rFonts w:cs="Times New Roman"/>
          <w:iCs/>
          <w:lang w:eastAsia="en-GB"/>
        </w:rPr>
        <w:t xml:space="preserve"> județ, prefectul convoacă consilierii locali pentru ședința privind ceremonia de constituire a consiliului local în cel mult 5 zile de la comunicarea încheierii judecătoriei prevăzute la</w:t>
      </w:r>
      <w:r w:rsidRPr="00517915">
        <w:rPr>
          <w:rFonts w:eastAsia="Times New Roman" w:cs="Times New Roman"/>
          <w:b/>
          <w:iCs/>
          <w:lang w:eastAsia="en-GB"/>
        </w:rPr>
        <w:t> </w:t>
      </w:r>
      <w:r w:rsidRPr="00517915">
        <w:rPr>
          <w:rFonts w:eastAsia="Times New Roman" w:cs="Times New Roman"/>
          <w:b/>
          <w:iCs/>
          <w:u w:val="single"/>
          <w:lang w:eastAsia="en-GB"/>
        </w:rPr>
        <w:t>art. 4 alin. (5)</w:t>
      </w:r>
      <w:r w:rsidRPr="00517915">
        <w:rPr>
          <w:rFonts w:cs="Times New Roman"/>
          <w:iCs/>
          <w:lang w:eastAsia="en-GB"/>
        </w:rPr>
        <w:t> ori a comunicării hotărârii tribunalului în condiți</w:t>
      </w:r>
      <w:r w:rsidRPr="00517915">
        <w:rPr>
          <w:rFonts w:eastAsia="Times New Roman" w:cs="Times New Roman"/>
          <w:iCs/>
          <w:lang w:eastAsia="en-GB"/>
        </w:rPr>
        <w:t>ile </w:t>
      </w:r>
      <w:r w:rsidRPr="00517915">
        <w:rPr>
          <w:rFonts w:eastAsia="Times New Roman" w:cs="Times New Roman"/>
          <w:b/>
          <w:iCs/>
          <w:u w:val="single"/>
          <w:lang w:eastAsia="en-GB"/>
        </w:rPr>
        <w:t>art. 4 alin. (6)</w:t>
      </w:r>
      <w:r w:rsidRPr="00517915">
        <w:rPr>
          <w:rFonts w:eastAsia="Times New Roman" w:cs="Times New Roman"/>
          <w:iCs/>
          <w:lang w:eastAsia="en-GB"/>
        </w:rPr>
        <w:t> și </w:t>
      </w:r>
      <w:r w:rsidRPr="00517915">
        <w:rPr>
          <w:rFonts w:eastAsia="Times New Roman" w:cs="Times New Roman"/>
          <w:b/>
          <w:iCs/>
          <w:u w:val="single"/>
          <w:lang w:eastAsia="en-GB"/>
        </w:rPr>
        <w:t>(7)</w:t>
      </w:r>
      <w:r w:rsidRPr="00517915">
        <w:rPr>
          <w:rFonts w:cs="Times New Roman"/>
          <w:iCs/>
          <w:lang w:eastAsia="en-GB"/>
        </w:rPr>
        <w:t>, după caz, în situația în care numărul mandatelor de consilier local, validate, este mai mare decât primul număr natural strict mai mare decât jumătate din numărul membrilor consiliului local stabilit potrivit </w:t>
      </w:r>
      <w:r w:rsidRPr="00517915">
        <w:rPr>
          <w:rFonts w:eastAsia="Times New Roman" w:cs="Times New Roman"/>
          <w:b/>
          <w:iCs/>
          <w:u w:val="single"/>
          <w:lang w:eastAsia="en-GB"/>
        </w:rPr>
        <w:t>art. 2</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(2) Prefec</w:t>
      </w:r>
      <w:r w:rsidRPr="00517915">
        <w:rPr>
          <w:rFonts w:cs="Times New Roman"/>
          <w:iCs/>
          <w:lang w:eastAsia="en-GB"/>
        </w:rPr>
        <w:t>tul îi comunică secretarului general al unității administrativ-teritoriale data și ora stabilite pentru ședința privind ceremonia de constituire a consiliului local, la care participă prefectul, subprefectul sau un reprezentant al instituției prefectului desemnat prin ordin de către prefect. În situații motivate, cu respectarea dispozițiilor </w:t>
      </w:r>
      <w:r w:rsidRPr="00517915">
        <w:rPr>
          <w:rFonts w:eastAsia="Times New Roman" w:cs="Times New Roman"/>
          <w:b/>
          <w:iCs/>
          <w:u w:val="single"/>
          <w:lang w:eastAsia="en-GB"/>
        </w:rPr>
        <w:t>alin. (1)</w:t>
      </w:r>
      <w:r w:rsidRPr="00517915">
        <w:rPr>
          <w:rFonts w:cs="Times New Roman"/>
          <w:iCs/>
          <w:lang w:eastAsia="en-GB"/>
        </w:rPr>
        <w:t> prefectul poate comunica o altă dată și o altă oră.</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(3) Secretarul general al unității administrativ-teritoriale comunică consilierilor locali ale căror mandate au fost validate data și ora ședinței privind ceremonia de constituire convocată de prefect, care are loc la sediul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(4) Ședința pentru ceremonia de constituire este condusă de cel mai în vârstă consilier local al cărui mandat a fost validat, ajutat de doi dintre cei mai tineri consilieri locali ale căror mandate au fost validate.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(5) Consilierii locali ale căror mandate au fost validate depun jurământul prevăzut la </w:t>
      </w:r>
      <w:r w:rsidRPr="00517915">
        <w:rPr>
          <w:rFonts w:eastAsia="Times New Roman" w:cs="Times New Roman"/>
          <w:b/>
          <w:iCs/>
          <w:u w:val="single"/>
          <w:lang w:eastAsia="en-GB"/>
        </w:rPr>
        <w:t>art.7</w:t>
      </w:r>
      <w:r w:rsidRPr="00517915">
        <w:rPr>
          <w:rFonts w:eastAsia="Times New Roman" w:cs="Times New Roman"/>
          <w:iCs/>
          <w:lang w:eastAsia="en-GB"/>
        </w:rPr>
        <w:t> în cadrul ședinței privind ceremonia de constituire a consiliului local.</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(6) În cazul în care numărul consilierilor locali care au depus jurământul în condițiile </w:t>
      </w:r>
      <w:r w:rsidRPr="00517915">
        <w:rPr>
          <w:rFonts w:eastAsia="Times New Roman" w:cs="Times New Roman"/>
          <w:b/>
          <w:iCs/>
          <w:u w:val="single"/>
          <w:lang w:eastAsia="en-GB"/>
        </w:rPr>
        <w:t>alin. (5)</w:t>
      </w:r>
      <w:r w:rsidRPr="00517915">
        <w:rPr>
          <w:rFonts w:cs="Times New Roman"/>
          <w:iCs/>
          <w:lang w:eastAsia="en-GB"/>
        </w:rPr>
        <w:t> este mai mic decât primul număr natural strict mai mare decât jumătate din numărul membrilor consiliului local stabilit potrivit </w:t>
      </w:r>
      <w:r w:rsidRPr="00517915">
        <w:rPr>
          <w:rFonts w:eastAsia="Times New Roman" w:cs="Times New Roman"/>
          <w:b/>
          <w:iCs/>
          <w:u w:val="single"/>
          <w:lang w:eastAsia="en-GB"/>
        </w:rPr>
        <w:t>art. 2</w:t>
      </w:r>
      <w:r w:rsidRPr="00517915">
        <w:rPr>
          <w:rFonts w:eastAsia="Times New Roman" w:cs="Times New Roman"/>
          <w:iCs/>
          <w:lang w:eastAsia="en-GB"/>
        </w:rPr>
        <w:t xml:space="preserve">, prefectul </w:t>
      </w:r>
      <w:r w:rsidRPr="00517915">
        <w:rPr>
          <w:rFonts w:cs="Times New Roman"/>
          <w:iCs/>
          <w:lang w:eastAsia="en-GB"/>
        </w:rPr>
        <w:t>convoacă consilierii locali pentru o a doua ședință privind ceremonia de constituire în termen de 20 de zile de la data primei ședințe.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(7) În cadrul celei de a doua ședințe pot depune jurământul consilierii locali validați care au absentat de la prima ședință și supleanții ale căror mandate au fost validate în condițiile </w:t>
      </w:r>
      <w:r w:rsidRPr="00517915">
        <w:rPr>
          <w:rFonts w:eastAsia="Times New Roman" w:cs="Times New Roman"/>
          <w:b/>
          <w:iCs/>
          <w:u w:val="single"/>
          <w:lang w:eastAsia="en-GB"/>
        </w:rPr>
        <w:t>art.9</w:t>
      </w:r>
      <w:r w:rsidRPr="00517915">
        <w:rPr>
          <w:rFonts w:eastAsia="Times New Roman" w:cs="Times New Roman"/>
          <w:iCs/>
          <w:lang w:eastAsia="en-GB"/>
        </w:rPr>
        <w:t> și consilierii locali validați în condițiile </w:t>
      </w:r>
      <w:r w:rsidRPr="00517915">
        <w:rPr>
          <w:rFonts w:eastAsia="Times New Roman" w:cs="Times New Roman"/>
          <w:b/>
          <w:iCs/>
          <w:u w:val="single"/>
          <w:lang w:eastAsia="en-GB"/>
        </w:rPr>
        <w:t>art. 4 alin. (6)</w:t>
      </w:r>
      <w:r w:rsidRPr="00517915">
        <w:rPr>
          <w:rFonts w:eastAsia="Times New Roman" w:cs="Times New Roman"/>
          <w:iCs/>
          <w:lang w:eastAsia="en-GB"/>
        </w:rPr>
        <w:t> și </w:t>
      </w:r>
      <w:r w:rsidRPr="00517915">
        <w:rPr>
          <w:rFonts w:eastAsia="Times New Roman" w:cs="Times New Roman"/>
          <w:b/>
          <w:iCs/>
          <w:u w:val="single"/>
          <w:lang w:eastAsia="en-GB"/>
        </w:rPr>
        <w:t>(7)</w:t>
      </w:r>
      <w:r w:rsidRPr="00517915">
        <w:rPr>
          <w:rFonts w:cs="Times New Roman"/>
          <w:iCs/>
          <w:lang w:eastAsia="en-GB"/>
        </w:rPr>
        <w:t> și care nu au fost convocați la prima ședință de constituire a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(8) Prin excepție de la dispozițiile </w:t>
      </w:r>
      <w:r w:rsidRPr="00517915">
        <w:rPr>
          <w:rFonts w:eastAsia="Times New Roman" w:cs="Times New Roman"/>
          <w:b/>
          <w:iCs/>
          <w:u w:val="single"/>
          <w:lang w:eastAsia="en-GB"/>
        </w:rPr>
        <w:t>alin. (7)</w:t>
      </w:r>
      <w:r w:rsidRPr="00517915">
        <w:rPr>
          <w:rFonts w:cs="Times New Roman"/>
          <w:iCs/>
          <w:lang w:eastAsia="en-GB"/>
        </w:rPr>
        <w:t> consilierul local declarat ales care nu a putut depune jurământul, ca urmare a absenței pentru motive temeinice, poate depune jurământul în cadrul primei ședințe a consiliului local. Sunt considerate motive temeinice spitalizarea sau imobilizarea la pat, dovedită prin certificat medical, ori situații precum deplasarea în străinătate în interes de serviciu, evenimente de forță majoră, cum ar fi inundații sau alte catastrofe care au împiedicat deplasarea, deces în familie ori alte situații sim</w:t>
      </w:r>
      <w:r w:rsidRPr="00517915">
        <w:rPr>
          <w:rFonts w:eastAsia="Times New Roman" w:cs="Times New Roman"/>
          <w:iCs/>
          <w:lang w:eastAsia="en-GB"/>
        </w:rPr>
        <w:t>ilare.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(9) Consilierul local al cărui mandat a fost validat care nu depune jurământul nici în cea de a doua ședință privind ceremonia de constituire ori în condițiile prevăzute la </w:t>
      </w:r>
      <w:r w:rsidRPr="00517915">
        <w:rPr>
          <w:rFonts w:eastAsia="Times New Roman" w:cs="Times New Roman"/>
          <w:b/>
          <w:iCs/>
          <w:u w:val="single"/>
          <w:lang w:eastAsia="en-GB"/>
        </w:rPr>
        <w:t>alin. (8)</w:t>
      </w:r>
      <w:r w:rsidRPr="00517915">
        <w:rPr>
          <w:rFonts w:cs="Times New Roman"/>
          <w:iCs/>
          <w:lang w:eastAsia="en-GB"/>
        </w:rPr>
        <w:t> sau care refuză să depună jurământul este considerat demisionat de</w:t>
      </w:r>
      <w:r w:rsidRPr="00517915">
        <w:rPr>
          <w:rFonts w:eastAsia="Times New Roman" w:cs="Times New Roman"/>
          <w:iCs/>
          <w:lang w:eastAsia="en-GB"/>
        </w:rPr>
        <w:t xml:space="preserve"> drept.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(10) Locurile consilierilor locali declarați aleși ale căror mandate nu au fost validate sau care sunt considerați demisionați de drept și care nu pot fi completate cu supleanți se declară vacante prin ordin al prefectului în termen de 5 zile de la prima ședință ordinară a consiliului local.</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cs="Times New Roman"/>
          <w:b/>
          <w:bCs/>
          <w:iCs/>
          <w:lang w:eastAsia="en-GB"/>
        </w:rPr>
        <w:t>Articolul 7 - Jurământul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Consilierii locali aleși al căror mandat a fost validat, depun următorul jurământ în limba română:</w:t>
      </w:r>
    </w:p>
    <w:p w:rsidR="004E2D50" w:rsidRPr="00517915" w:rsidRDefault="004E2D50" w:rsidP="009B080A">
      <w:pPr>
        <w:pStyle w:val="Standard"/>
        <w:ind w:left="288" w:right="288"/>
        <w:jc w:val="both"/>
        <w:rPr>
          <w:rFonts w:cs="Times New Roman"/>
        </w:rPr>
      </w:pPr>
      <w:r w:rsidRPr="00517915">
        <w:rPr>
          <w:rFonts w:cs="Times New Roman"/>
          <w:b/>
          <w:bCs/>
          <w:iCs/>
          <w:lang w:eastAsia="en-GB"/>
        </w:rPr>
        <w:t xml:space="preserve">     ,,Jur să respect </w:t>
      </w:r>
      <w:hyperlink r:id="rId7" w:history="1">
        <w:r w:rsidRPr="00517915">
          <w:rPr>
            <w:rFonts w:cs="Times New Roman"/>
            <w:b/>
            <w:iCs/>
          </w:rPr>
          <w:t>Constituția</w:t>
        </w:r>
      </w:hyperlink>
      <w:r w:rsidRPr="00517915">
        <w:rPr>
          <w:rFonts w:cs="Times New Roman"/>
          <w:b/>
          <w:bCs/>
          <w:iCs/>
          <w:lang w:eastAsia="en-GB"/>
        </w:rPr>
        <w:t> și legile țării și să fac, cu bună-credință, tot ceea ce stă în puterile și priceperea mea pentru binele locuitorilor comunei/orasului/municipiului/</w:t>
      </w:r>
    </w:p>
    <w:p w:rsidR="004E2D50" w:rsidRPr="00517915" w:rsidRDefault="004E2D50" w:rsidP="009B080A">
      <w:pPr>
        <w:pStyle w:val="Standard"/>
        <w:ind w:right="288"/>
        <w:jc w:val="both"/>
        <w:rPr>
          <w:rFonts w:cs="Times New Roman"/>
        </w:rPr>
      </w:pPr>
      <w:r w:rsidRPr="00517915">
        <w:rPr>
          <w:rFonts w:cs="Times New Roman"/>
          <w:b/>
          <w:bCs/>
          <w:iCs/>
          <w:lang w:eastAsia="en-GB"/>
        </w:rPr>
        <w:t xml:space="preserve">    județului... Așa să îmi ajute Dumnezeu!”</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Formula religioasă de încheiere va respecta libertatea convingerilor religioase, jurământul putând fi depus și fără formula religioasă. Jurământul se imprimă pe un formular special și se semnează, în două exemplare, de fiecare ales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Un exemplar al jurământului se păstrează la dosarul de constituire, iar al doilea se înmânează consilierului local ales. Dosarul de constituire se păstrează de către secretarul general al unității administrativ-teritoriale.</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8 - Declararea consiliului local ca legal constituit</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(1) Consiliul loc</w:t>
      </w:r>
      <w:r w:rsidRPr="00517915">
        <w:rPr>
          <w:rFonts w:cs="Times New Roman"/>
          <w:iCs/>
          <w:lang w:eastAsia="en-GB"/>
        </w:rPr>
        <w:t>al este legal constituit dacă numărul consilierilor locali care au depus jurământul în condițiile </w:t>
      </w:r>
      <w:r w:rsidRPr="00517915">
        <w:rPr>
          <w:rFonts w:eastAsia="Times New Roman" w:cs="Times New Roman"/>
          <w:b/>
          <w:iCs/>
          <w:u w:val="single"/>
          <w:lang w:eastAsia="en-GB"/>
        </w:rPr>
        <w:t>art. 6 alin. (5) - (7)</w:t>
      </w:r>
      <w:r w:rsidRPr="00517915">
        <w:rPr>
          <w:rFonts w:cs="Times New Roman"/>
          <w:iCs/>
          <w:lang w:eastAsia="en-GB"/>
        </w:rPr>
        <w:t> este mai mare decât primul număr natural strict mai mare decât jumătate din numărul membrilor consiliului local, stabilit potrivit </w:t>
      </w:r>
      <w:r w:rsidRPr="00517915">
        <w:rPr>
          <w:rFonts w:eastAsia="Times New Roman" w:cs="Times New Roman"/>
          <w:b/>
          <w:iCs/>
          <w:u w:val="single"/>
          <w:lang w:eastAsia="en-GB"/>
        </w:rPr>
        <w:t>art. 2</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Data constituirii consiliului local este considerată data desfășurării primei ședințe privind ceremonia de constituire a consiliului local, respectiv a celei de a doua, după caz.</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(3) În termen de 3 zile de la data constituirii consiliului local, în condițiile </w:t>
      </w:r>
      <w:r w:rsidRPr="00517915">
        <w:rPr>
          <w:rFonts w:eastAsia="Times New Roman" w:cs="Times New Roman"/>
          <w:b/>
          <w:iCs/>
          <w:u w:val="single"/>
          <w:lang w:eastAsia="en-GB"/>
        </w:rPr>
        <w:t>alin. (2)</w:t>
      </w:r>
      <w:r w:rsidRPr="00517915">
        <w:rPr>
          <w:rFonts w:cs="Times New Roman"/>
          <w:iCs/>
          <w:lang w:eastAsia="en-GB"/>
        </w:rPr>
        <w:t>, prefectul emite un ordin privind constatarea îndeplinirii condițiilor legale de constituire a consiliului local, care se comunică secretarului general al unității administrativ-teritoriale și se aduce la cunoștință publică.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(4) În situația în care consiliul local nu este legal constituit în condițiile </w:t>
      </w:r>
      <w:r w:rsidRPr="00517915">
        <w:rPr>
          <w:rFonts w:eastAsia="Times New Roman" w:cs="Times New Roman"/>
          <w:b/>
          <w:iCs/>
          <w:u w:val="single"/>
          <w:lang w:eastAsia="en-GB"/>
        </w:rPr>
        <w:t>alin. (1)</w:t>
      </w:r>
      <w:r w:rsidRPr="00517915">
        <w:rPr>
          <w:rFonts w:cs="Times New Roman"/>
          <w:iCs/>
          <w:lang w:eastAsia="en-GB"/>
        </w:rPr>
        <w:t>, în termen de 3 zile de la împlinirea termenului prevăzut la </w:t>
      </w:r>
      <w:r w:rsidRPr="00517915">
        <w:rPr>
          <w:rFonts w:eastAsia="Times New Roman" w:cs="Times New Roman"/>
          <w:b/>
          <w:iCs/>
          <w:u w:val="single"/>
          <w:lang w:eastAsia="en-GB"/>
        </w:rPr>
        <w:t>art. 6 alin. (6)</w:t>
      </w:r>
      <w:r w:rsidRPr="00517915">
        <w:rPr>
          <w:rFonts w:eastAsia="Times New Roman" w:cs="Times New Roman"/>
          <w:iCs/>
          <w:lang w:eastAsia="en-GB"/>
        </w:rPr>
        <w:t> prefectul emite un ordin privind constatarea neîndeplinirii condițiilor legale de constituire a co</w:t>
      </w:r>
      <w:r w:rsidRPr="00517915">
        <w:rPr>
          <w:rFonts w:cs="Times New Roman"/>
          <w:iCs/>
          <w:lang w:eastAsia="en-GB"/>
        </w:rPr>
        <w:t>nsiliului local, în care se menționează motivele neconstituirii acestuia.</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(5) Ordinul prefectului prevăzut la </w:t>
      </w:r>
      <w:r w:rsidRPr="00517915">
        <w:rPr>
          <w:rFonts w:eastAsia="Times New Roman" w:cs="Times New Roman"/>
          <w:b/>
          <w:iCs/>
          <w:u w:val="single"/>
          <w:lang w:eastAsia="en-GB"/>
        </w:rPr>
        <w:t>alin. (3)</w:t>
      </w:r>
      <w:r w:rsidRPr="00517915">
        <w:rPr>
          <w:rFonts w:eastAsia="Times New Roman" w:cs="Times New Roman"/>
          <w:iCs/>
          <w:lang w:eastAsia="en-GB"/>
        </w:rPr>
        <w:t>, respectiv </w:t>
      </w:r>
      <w:r w:rsidRPr="00517915">
        <w:rPr>
          <w:rFonts w:eastAsia="Times New Roman" w:cs="Times New Roman"/>
          <w:b/>
          <w:iCs/>
          <w:u w:val="single"/>
          <w:lang w:eastAsia="en-GB"/>
        </w:rPr>
        <w:t>alin. (4)</w:t>
      </w:r>
      <w:r w:rsidRPr="00517915">
        <w:rPr>
          <w:rFonts w:cs="Times New Roman"/>
          <w:iCs/>
          <w:lang w:eastAsia="en-GB"/>
        </w:rPr>
        <w:t> prevede, dacă este cazul, și situațiile în care este necesară validarea mandatelor supleanților. Ordinul prefectului care cuprinde situațiile în care este necesară validarea mandatelor supleanților se comunică judecătoriei în a cărei rază teritorială se află circumscripția electorală pentru care au avut loc alegeri, partidelor politice și organizațiilor cetățenilor aparținând minorităților naționale care au propus candidați și secretarului general al unității administrativ-teritoriale.</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9 - Validarea mandatelor supleanților în cadrul procedurii de constituire a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 xml:space="preserve">(1) Mandatele supleanților sunt </w:t>
      </w:r>
      <w:r w:rsidRPr="00517915">
        <w:rPr>
          <w:rFonts w:cs="Times New Roman"/>
          <w:iCs/>
          <w:lang w:eastAsia="en-GB"/>
        </w:rPr>
        <w:t>validate de judecătoria în a cărei rază teritorială se află circumscripția electorală pentru care au avut loc alegeri, în procedură necontencioasă, prin încheiere pronunțată în camera de consiliu, fără a fi aplicabilă procedura de regularizare a cererii. Validarea mandatelor supleanților se realizează în condițiile </w:t>
      </w:r>
      <w:r w:rsidRPr="00517915">
        <w:rPr>
          <w:rFonts w:eastAsia="Times New Roman" w:cs="Times New Roman"/>
          <w:b/>
          <w:iCs/>
          <w:u w:val="single"/>
          <w:lang w:eastAsia="en-GB"/>
        </w:rPr>
        <w:t>art. 4 alin. (2)</w:t>
      </w:r>
      <w:r w:rsidRPr="00517915">
        <w:rPr>
          <w:rFonts w:cs="Times New Roman"/>
          <w:iCs/>
          <w:lang w:eastAsia="en-GB"/>
        </w:rPr>
        <w:t>, cu respectarea prevederilor legii privind alegerea autorităților administrației publice locale în situația în care consilierul local declarat ales se află în una dintre următoar</w:t>
      </w:r>
      <w:r w:rsidRPr="00517915">
        <w:rPr>
          <w:rFonts w:eastAsia="Times New Roman" w:cs="Times New Roman"/>
          <w:iCs/>
          <w:lang w:eastAsia="en-GB"/>
        </w:rPr>
        <w:t>ele situații:</w:t>
      </w:r>
    </w:p>
    <w:p w:rsidR="004E2D50" w:rsidRPr="00517915" w:rsidRDefault="004E2D50" w:rsidP="009B080A">
      <w:pPr>
        <w:pStyle w:val="Standard"/>
        <w:ind w:left="288" w:right="288"/>
        <w:jc w:val="both"/>
        <w:rPr>
          <w:rFonts w:cs="Times New Roman"/>
        </w:rPr>
      </w:pPr>
      <w:r w:rsidRPr="00517915">
        <w:rPr>
          <w:rFonts w:eastAsia="Times New Roman" w:cs="Times New Roman"/>
          <w:b/>
          <w:bCs/>
          <w:iCs/>
          <w:lang w:eastAsia="en-GB"/>
        </w:rPr>
        <w:t>a)</w:t>
      </w:r>
      <w:r w:rsidRPr="00517915">
        <w:rPr>
          <w:rFonts w:cs="Times New Roman"/>
          <w:iCs/>
          <w:lang w:eastAsia="en-GB"/>
        </w:rPr>
        <w:t> nu este validat ca urmare a neîndeplinirii condițiilor prevăzute la </w:t>
      </w:r>
      <w:r w:rsidRPr="00517915">
        <w:rPr>
          <w:rFonts w:eastAsia="Times New Roman" w:cs="Times New Roman"/>
          <w:b/>
          <w:iCs/>
          <w:u w:val="single"/>
          <w:lang w:eastAsia="en-GB"/>
        </w:rPr>
        <w:t>art. 4 alin. (2)</w:t>
      </w:r>
      <w:r w:rsidRPr="00517915">
        <w:rPr>
          <w:rFonts w:eastAsia="Times New Roman" w:cs="Times New Roman"/>
          <w:iCs/>
          <w:lang w:eastAsia="en-GB"/>
        </w:rPr>
        <w:t>;</w:t>
      </w:r>
    </w:p>
    <w:p w:rsidR="004E2D50" w:rsidRPr="00517915" w:rsidRDefault="004E2D50" w:rsidP="009B080A">
      <w:pPr>
        <w:pStyle w:val="Standard"/>
        <w:ind w:left="288" w:right="288"/>
        <w:jc w:val="both"/>
        <w:rPr>
          <w:rFonts w:cs="Times New Roman"/>
        </w:rPr>
      </w:pPr>
      <w:r w:rsidRPr="00517915">
        <w:rPr>
          <w:rFonts w:eastAsia="Times New Roman" w:cs="Times New Roman"/>
          <w:b/>
          <w:bCs/>
          <w:iCs/>
          <w:lang w:eastAsia="en-GB"/>
        </w:rPr>
        <w:t>b)</w:t>
      </w:r>
      <w:r w:rsidRPr="00517915">
        <w:rPr>
          <w:rFonts w:eastAsia="Times New Roman" w:cs="Times New Roman"/>
          <w:iCs/>
          <w:lang w:eastAsia="en-GB"/>
        </w:rPr>
        <w:t> este considerat demisionat de drept, potrivit </w:t>
      </w:r>
      <w:r w:rsidRPr="00517915">
        <w:rPr>
          <w:rFonts w:eastAsia="Times New Roman" w:cs="Times New Roman"/>
          <w:b/>
          <w:iCs/>
          <w:u w:val="single"/>
          <w:lang w:eastAsia="en-GB"/>
        </w:rPr>
        <w:t>art. 6 alin. (9)</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(2) În cazul prevăzut la </w:t>
      </w:r>
      <w:r w:rsidRPr="00517915">
        <w:rPr>
          <w:rFonts w:eastAsia="Times New Roman" w:cs="Times New Roman"/>
          <w:b/>
          <w:iCs/>
          <w:u w:val="single"/>
          <w:lang w:eastAsia="en-GB"/>
        </w:rPr>
        <w:t>alin. (1) lit. a)</w:t>
      </w:r>
      <w:r w:rsidRPr="00517915">
        <w:rPr>
          <w:rFonts w:eastAsia="Times New Roman" w:cs="Times New Roman"/>
          <w:iCs/>
          <w:lang w:eastAsia="en-GB"/>
        </w:rPr>
        <w:t>, mandatele supleanților sunt validate în te</w:t>
      </w:r>
      <w:r w:rsidRPr="00517915">
        <w:rPr>
          <w:rFonts w:cs="Times New Roman"/>
          <w:iCs/>
          <w:lang w:eastAsia="en-GB"/>
        </w:rPr>
        <w:t>rmen de 10 zile de la data rămânerii definitive a încheierii de invalidare a mandatului consilierului local declarat ales.</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(3) În cazul prevăzut la </w:t>
      </w:r>
      <w:r w:rsidRPr="00517915">
        <w:rPr>
          <w:rFonts w:eastAsia="Times New Roman" w:cs="Times New Roman"/>
          <w:b/>
          <w:iCs/>
          <w:u w:val="single"/>
          <w:lang w:eastAsia="en-GB"/>
        </w:rPr>
        <w:t>alin. (1) lit. b)</w:t>
      </w:r>
      <w:r w:rsidRPr="00517915">
        <w:rPr>
          <w:rFonts w:eastAsia="Times New Roman" w:cs="Times New Roman"/>
          <w:iCs/>
          <w:lang w:eastAsia="en-GB"/>
        </w:rPr>
        <w:t>, mandatele supleanților sunt validate în termen de 10 zile de la comunicarea ordinului pre</w:t>
      </w:r>
      <w:r w:rsidRPr="00517915">
        <w:rPr>
          <w:rFonts w:cs="Times New Roman"/>
          <w:iCs/>
          <w:lang w:eastAsia="en-GB"/>
        </w:rPr>
        <w:t>fectului prevăzut la </w:t>
      </w:r>
      <w:r w:rsidRPr="00517915">
        <w:rPr>
          <w:rFonts w:eastAsia="Times New Roman" w:cs="Times New Roman"/>
          <w:b/>
          <w:iCs/>
          <w:u w:val="single"/>
          <w:lang w:eastAsia="en-GB"/>
        </w:rPr>
        <w:t>art. 8 alin. (5)</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(4) Supleanții au obligația transmiterii către secretarul general al unității administrativ-teritoriale a documentelor doveditoare pentru îndeplinirea condițiilor prevăzute la </w:t>
      </w:r>
      <w:r w:rsidRPr="00517915">
        <w:rPr>
          <w:rFonts w:eastAsia="Times New Roman" w:cs="Times New Roman"/>
          <w:b/>
          <w:iCs/>
          <w:u w:val="single"/>
          <w:lang w:eastAsia="en-GB"/>
        </w:rPr>
        <w:t>art. 4 alin. (3)</w:t>
      </w:r>
      <w:r w:rsidRPr="00517915">
        <w:rPr>
          <w:rFonts w:eastAsia="Times New Roman" w:cs="Times New Roman"/>
          <w:iCs/>
          <w:lang w:eastAsia="en-GB"/>
        </w:rPr>
        <w:t> cu cel puțin 7 zile înai</w:t>
      </w:r>
      <w:r w:rsidRPr="00517915">
        <w:rPr>
          <w:rFonts w:cs="Times New Roman"/>
          <w:iCs/>
          <w:lang w:eastAsia="en-GB"/>
        </w:rPr>
        <w:t>nte de împlinirea termenului prevăzut la </w:t>
      </w:r>
      <w:r w:rsidRPr="00517915">
        <w:rPr>
          <w:rFonts w:eastAsia="Times New Roman" w:cs="Times New Roman"/>
          <w:b/>
          <w:iCs/>
          <w:u w:val="single"/>
          <w:lang w:eastAsia="en-GB"/>
        </w:rPr>
        <w:t>alin. (2)</w:t>
      </w:r>
      <w:r w:rsidRPr="00517915">
        <w:rPr>
          <w:rFonts w:eastAsia="Times New Roman" w:cs="Times New Roman"/>
          <w:iCs/>
          <w:lang w:eastAsia="en-GB"/>
        </w:rPr>
        <w:t> sau </w:t>
      </w:r>
      <w:r w:rsidRPr="00517915">
        <w:rPr>
          <w:rFonts w:eastAsia="Times New Roman" w:cs="Times New Roman"/>
          <w:b/>
          <w:iCs/>
          <w:u w:val="single"/>
          <w:lang w:eastAsia="en-GB"/>
        </w:rPr>
        <w:t>(3)</w:t>
      </w:r>
      <w:r w:rsidRPr="00517915">
        <w:rPr>
          <w:rFonts w:eastAsia="Times New Roman" w:cs="Times New Roman"/>
          <w:b/>
          <w:iCs/>
          <w:lang w:eastAsia="en-GB"/>
        </w:rPr>
        <w:t>,</w:t>
      </w:r>
      <w:r w:rsidRPr="00517915">
        <w:rPr>
          <w:rFonts w:cs="Times New Roman"/>
          <w:iCs/>
          <w:lang w:eastAsia="en-GB"/>
        </w:rPr>
        <w:t xml:space="preserve"> după caz, pentru care li se eliberează o confirmare de primire. Termenul pentru transmiterea documentelor către secretarul general al unității administrativ-teritoriale este termen de decădere, caz în care secretarul general al unității administrativ-teritoriale transmite judecătoriei documentele care i-au fost puse la dispoziție înăuntrul acestui termen, precum și o adresă de informare prin care propune validarea supleanților care au depus documentele prevăzute la </w:t>
      </w:r>
      <w:r w:rsidRPr="00517915">
        <w:rPr>
          <w:rFonts w:eastAsia="Times New Roman" w:cs="Times New Roman"/>
          <w:b/>
          <w:iCs/>
          <w:u w:val="single"/>
          <w:lang w:eastAsia="en-GB"/>
        </w:rPr>
        <w:t>art. 4 alin. (2)</w:t>
      </w:r>
      <w:r w:rsidRPr="00517915">
        <w:rPr>
          <w:rFonts w:eastAsia="Times New Roman" w:cs="Times New Roman"/>
          <w:iCs/>
          <w:u w:val="single"/>
          <w:lang w:eastAsia="en-GB"/>
        </w:rPr>
        <w:t xml:space="preserve"> </w:t>
      </w:r>
      <w:r w:rsidRPr="00517915">
        <w:rPr>
          <w:rFonts w:cs="Times New Roman"/>
          <w:iCs/>
          <w:lang w:eastAsia="en-GB"/>
        </w:rPr>
        <w:t>sau, după caz, invalidarea supleanților care nu au depus aceste documente.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(5) Secretarul general al unității administrativ-teritoriale transmite judecătoriei documentele doveditoare pentru îndeplinirea condițiilor prevăz</w:t>
      </w:r>
      <w:r w:rsidRPr="00517915">
        <w:rPr>
          <w:rFonts w:eastAsia="Times New Roman" w:cs="Times New Roman"/>
          <w:iCs/>
          <w:lang w:eastAsia="en-GB"/>
        </w:rPr>
        <w:t>ute la </w:t>
      </w:r>
      <w:r w:rsidRPr="00517915">
        <w:rPr>
          <w:rFonts w:eastAsia="Times New Roman" w:cs="Times New Roman"/>
          <w:b/>
          <w:iCs/>
          <w:u w:val="single"/>
          <w:lang w:eastAsia="en-GB"/>
        </w:rPr>
        <w:t>art. 4 alin. (2) lit. a) -d)</w:t>
      </w:r>
      <w:r w:rsidRPr="00517915">
        <w:rPr>
          <w:rFonts w:cs="Times New Roman"/>
          <w:iCs/>
          <w:lang w:eastAsia="en-GB"/>
        </w:rPr>
        <w:t> cu cel puțin 7 zile înainte de împlinirea termenului prevăzut la </w:t>
      </w:r>
      <w:r w:rsidRPr="00517915">
        <w:rPr>
          <w:rFonts w:eastAsia="Times New Roman" w:cs="Times New Roman"/>
          <w:b/>
          <w:iCs/>
          <w:u w:val="single"/>
          <w:lang w:eastAsia="en-GB"/>
        </w:rPr>
        <w:t>alin. (2)</w:t>
      </w:r>
      <w:r w:rsidRPr="00517915">
        <w:rPr>
          <w:rFonts w:eastAsia="Times New Roman" w:cs="Times New Roman"/>
          <w:iCs/>
          <w:lang w:eastAsia="en-GB"/>
        </w:rPr>
        <w:t> sau </w:t>
      </w:r>
      <w:r w:rsidRPr="00517915">
        <w:rPr>
          <w:rFonts w:eastAsia="Times New Roman" w:cs="Times New Roman"/>
          <w:b/>
          <w:iCs/>
          <w:u w:val="single"/>
          <w:lang w:eastAsia="en-GB"/>
        </w:rPr>
        <w:t>(3)</w:t>
      </w:r>
      <w:r w:rsidRPr="00517915">
        <w:rPr>
          <w:rFonts w:cs="Times New Roman"/>
          <w:iCs/>
          <w:lang w:eastAsia="en-GB"/>
        </w:rPr>
        <w:t>, după caz.</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(6) Supleantul al cărui mandat a fost validat în condițiile prezentului articol depune jurământul în a doua ședință privind ceremonia de constituire a consiliului local prevăzută la </w:t>
      </w:r>
      <w:r w:rsidRPr="00517915">
        <w:rPr>
          <w:rFonts w:eastAsia="Times New Roman" w:cs="Times New Roman"/>
          <w:b/>
          <w:iCs/>
          <w:u w:val="single"/>
          <w:lang w:eastAsia="en-GB"/>
        </w:rPr>
        <w:t>art. 6</w:t>
      </w:r>
      <w:r w:rsidRPr="00517915">
        <w:rPr>
          <w:rFonts w:cs="Times New Roman"/>
          <w:iCs/>
          <w:lang w:eastAsia="en-GB"/>
        </w:rPr>
        <w:t> sau în prima ședință a consiliului local, după caz.</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(7) Prevederile </w:t>
      </w:r>
      <w:r w:rsidRPr="00517915">
        <w:rPr>
          <w:rFonts w:eastAsia="Times New Roman" w:cs="Times New Roman"/>
          <w:b/>
          <w:iCs/>
          <w:u w:val="single"/>
          <w:lang w:eastAsia="en-GB"/>
        </w:rPr>
        <w:t>alin. (6)</w:t>
      </w:r>
      <w:r w:rsidRPr="00517915">
        <w:rPr>
          <w:rFonts w:cs="Times New Roman"/>
          <w:iCs/>
          <w:lang w:eastAsia="en-GB"/>
        </w:rPr>
        <w:t> se aplică în mod corespunzător supleantului declarat ales al cărui mandat a fost invalidat de judecătoria competentă, în primă instanță, dar care a fost validat prin hotărârea tribunalului.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(8) Supleantul al cărui mandat a fost validat, care nu depune jurământul în condițiile </w:t>
      </w:r>
      <w:r w:rsidRPr="00517915">
        <w:rPr>
          <w:rFonts w:eastAsia="Times New Roman" w:cs="Times New Roman"/>
          <w:b/>
          <w:iCs/>
          <w:u w:val="single"/>
          <w:lang w:eastAsia="en-GB"/>
        </w:rPr>
        <w:t>alin. (6)</w:t>
      </w:r>
      <w:r w:rsidRPr="00517915">
        <w:rPr>
          <w:rFonts w:cs="Times New Roman"/>
          <w:iCs/>
          <w:lang w:eastAsia="en-GB"/>
        </w:rPr>
        <w:t> sau, după caz, </w:t>
      </w:r>
      <w:r w:rsidRPr="00517915">
        <w:rPr>
          <w:rFonts w:eastAsia="Times New Roman" w:cs="Times New Roman"/>
          <w:b/>
          <w:iCs/>
          <w:u w:val="single"/>
          <w:lang w:eastAsia="en-GB"/>
        </w:rPr>
        <w:t>alin. (7)</w:t>
      </w:r>
      <w:r w:rsidRPr="00517915">
        <w:rPr>
          <w:rFonts w:cs="Times New Roman"/>
          <w:iCs/>
          <w:lang w:eastAsia="en-GB"/>
        </w:rPr>
        <w:t> ori care refuză să depună jurământul, este considerat demis</w:t>
      </w:r>
      <w:r w:rsidRPr="00517915">
        <w:rPr>
          <w:rFonts w:eastAsia="Times New Roman" w:cs="Times New Roman"/>
          <w:iCs/>
          <w:lang w:eastAsia="en-GB"/>
        </w:rPr>
        <w:t>ionat de drept.</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(9) Prevederile </w:t>
      </w:r>
      <w:r w:rsidRPr="00517915">
        <w:rPr>
          <w:rFonts w:eastAsia="Times New Roman" w:cs="Times New Roman"/>
          <w:b/>
          <w:iCs/>
          <w:u w:val="single"/>
          <w:lang w:eastAsia="en-GB"/>
        </w:rPr>
        <w:t>art. 8 alin. (3)</w:t>
      </w:r>
      <w:r w:rsidRPr="00517915">
        <w:rPr>
          <w:rFonts w:cs="Times New Roman"/>
          <w:iCs/>
          <w:lang w:eastAsia="en-GB"/>
        </w:rPr>
        <w:t> se aplică în mod corespunzător.</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10 - Organizarea alegerilor parțiale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(1) În situația în care consiliul local nu a fost constituit în condițiile </w:t>
      </w:r>
      <w:r w:rsidRPr="00517915">
        <w:rPr>
          <w:rFonts w:eastAsia="Times New Roman" w:cs="Times New Roman"/>
          <w:b/>
          <w:iCs/>
          <w:u w:val="single"/>
          <w:lang w:eastAsia="en-GB"/>
        </w:rPr>
        <w:t>art. 8</w:t>
      </w:r>
      <w:r w:rsidRPr="00517915">
        <w:rPr>
          <w:rFonts w:eastAsia="Times New Roman" w:cs="Times New Roman"/>
          <w:iCs/>
          <w:lang w:eastAsia="en-GB"/>
        </w:rPr>
        <w:t xml:space="preserve">, sunt organizate alegeri parțiale de </w:t>
      </w:r>
      <w:r w:rsidRPr="00517915">
        <w:rPr>
          <w:rFonts w:cs="Times New Roman"/>
          <w:iCs/>
          <w:lang w:eastAsia="en-GB"/>
        </w:rPr>
        <w:t>completare în condițiile legii privind alegerea autorităților administrației publice locale pentru locurile consilierilor locali declarate vacante potrivit </w:t>
      </w:r>
      <w:r w:rsidRPr="00517915">
        <w:rPr>
          <w:rFonts w:eastAsia="Times New Roman" w:cs="Times New Roman"/>
          <w:b/>
          <w:iCs/>
          <w:u w:val="single"/>
          <w:lang w:eastAsia="en-GB"/>
        </w:rPr>
        <w:t>art. 6 alin. (10)</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(2) Alegerile prevăzute la </w:t>
      </w:r>
      <w:r w:rsidRPr="00517915">
        <w:rPr>
          <w:rFonts w:eastAsia="Times New Roman" w:cs="Times New Roman"/>
          <w:b/>
          <w:iCs/>
          <w:u w:val="single"/>
          <w:lang w:eastAsia="en-GB"/>
        </w:rPr>
        <w:t>alin. (1)</w:t>
      </w:r>
      <w:r w:rsidRPr="00517915">
        <w:rPr>
          <w:rFonts w:cs="Times New Roman"/>
          <w:iCs/>
          <w:lang w:eastAsia="en-GB"/>
        </w:rPr>
        <w:t> se organizează în termen de 90 de zile de la emiterea ordinului prefectului prevăzut la </w:t>
      </w:r>
      <w:r w:rsidRPr="00517915">
        <w:rPr>
          <w:rFonts w:eastAsia="Times New Roman" w:cs="Times New Roman"/>
          <w:b/>
          <w:iCs/>
          <w:u w:val="single"/>
          <w:lang w:eastAsia="en-GB"/>
        </w:rPr>
        <w:t>art. 8 alin. (4)</w:t>
      </w:r>
      <w:r w:rsidRPr="00517915">
        <w:rPr>
          <w:rFonts w:cs="Times New Roman"/>
          <w:iCs/>
          <w:lang w:eastAsia="en-GB"/>
        </w:rPr>
        <w:t>, în condițiile legii privind alegerea autorităților administrației publice locale. Stabilirea datei pentru organizarea alegerilor se face de către Guvern, la propunerea autorităților cu atribuții în organizarea alegerilor locale pe baza solicitării prefectului.</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cs="Times New Roman"/>
          <w:b/>
          <w:bCs/>
          <w:iCs/>
          <w:lang w:eastAsia="en-GB"/>
        </w:rPr>
        <w:t>Articolul 11 - Confirmarea calității de membru al partidului politic sau organizației cetățenilor aparținând minorităților naționale a candidaților declarați aleși și a supleanților</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Partidele politice sau organizațiile cetățenilor aparținând minorităților naționale confirmă, sub semnătura persoanelor din cadrul conducerilor acestora, calitatea de membru a consilierilor declarați aleși și a supleanților, în următoarele condiții: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în termen de 3 zile de la încheierea, de către biroul electoral de circumscripție, în condițiile legii privind alegerea autorităților administrației publice locale, a procesului-verbal privind constatarea rezultatului alegerilor și atribuirea mandatelor;</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în termen de 3 zile de la comunicarea încheierii prevăzute la </w:t>
      </w:r>
      <w:r w:rsidRPr="00517915">
        <w:rPr>
          <w:rFonts w:eastAsia="Times New Roman" w:cs="Times New Roman"/>
          <w:b/>
          <w:iCs/>
          <w:u w:val="single"/>
          <w:lang w:eastAsia="en-GB"/>
        </w:rPr>
        <w:t>art. 4 alin. (5)</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în termen de 3 zile de la primirea ordinului prefectului prevăzut la </w:t>
      </w:r>
      <w:r w:rsidRPr="00517915">
        <w:rPr>
          <w:rFonts w:eastAsia="Times New Roman" w:cs="Times New Roman"/>
          <w:b/>
          <w:iCs/>
          <w:u w:val="single"/>
          <w:lang w:eastAsia="en-GB"/>
        </w:rPr>
        <w:t>art.8 alin. (5)</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cs="Times New Roman"/>
          <w:iCs/>
          <w:lang w:eastAsia="en-GB"/>
        </w:rPr>
        <w:t> în termen de 3 zile de la solicitarea secretarului general al unității administrativ-teritoriale, în situația vacanței mandatelor de consilieri aleși pe liste de candidați constatată prin hotărâre a consiliului local sau prin ordin al prefectului.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(2) Confirmările de la </w:t>
      </w:r>
      <w:r w:rsidRPr="00517915">
        <w:rPr>
          <w:rFonts w:eastAsia="Times New Roman" w:cs="Times New Roman"/>
          <w:b/>
          <w:iCs/>
          <w:u w:val="single"/>
          <w:lang w:eastAsia="en-GB"/>
        </w:rPr>
        <w:t>alin. (1)</w:t>
      </w:r>
      <w:r w:rsidRPr="00517915">
        <w:rPr>
          <w:rFonts w:eastAsia="Times New Roman" w:cs="Times New Roman"/>
          <w:b/>
          <w:iCs/>
          <w:lang w:eastAsia="en-GB"/>
        </w:rPr>
        <w:t> </w:t>
      </w:r>
      <w:r w:rsidRPr="00517915">
        <w:rPr>
          <w:rFonts w:cs="Times New Roman"/>
          <w:iCs/>
          <w:lang w:eastAsia="en-GB"/>
        </w:rPr>
        <w:t>sunt transmise, în termenele prevăzute, secretarului general al unității administrativ-teritoriale.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(3) Secretarul general al unității administrativ-teritoriale transmite de îndată confirmările primite judecătoriei în a cărei rază teritorială se află circumscripția electorală pentru care au avut loc alegeri în vederea validării mandatelor consilierilor locali declarați aleși, în condițiile </w:t>
      </w:r>
      <w:r w:rsidRPr="00517915">
        <w:rPr>
          <w:rFonts w:eastAsia="Times New Roman" w:cs="Times New Roman"/>
          <w:b/>
          <w:iCs/>
          <w:u w:val="single"/>
          <w:lang w:eastAsia="en-GB"/>
        </w:rPr>
        <w:t>art. 4</w:t>
      </w:r>
      <w:r w:rsidRPr="00517915">
        <w:rPr>
          <w:rFonts w:cs="Times New Roman"/>
          <w:iCs/>
          <w:lang w:eastAsia="en-GB"/>
        </w:rPr>
        <w:t>, sau a validării mandatelor supleanților, în condițiile </w:t>
      </w:r>
      <w:r w:rsidRPr="00517915">
        <w:rPr>
          <w:rFonts w:eastAsia="Times New Roman" w:cs="Times New Roman"/>
          <w:b/>
          <w:iCs/>
          <w:u w:val="single"/>
          <w:lang w:eastAsia="en-GB"/>
        </w:rPr>
        <w:t>art. 9</w:t>
      </w:r>
      <w:r w:rsidRPr="00517915">
        <w:rPr>
          <w:rFonts w:eastAsia="Times New Roman" w:cs="Times New Roman"/>
          <w:iCs/>
          <w:lang w:eastAsia="en-GB"/>
        </w:rPr>
        <w:t> sau </w:t>
      </w:r>
      <w:r w:rsidRPr="00517915">
        <w:rPr>
          <w:rFonts w:eastAsia="Times New Roman" w:cs="Times New Roman"/>
          <w:b/>
          <w:iCs/>
          <w:u w:val="single"/>
          <w:lang w:eastAsia="en-GB"/>
        </w:rPr>
        <w:t>art. 12</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12 - Validarea mandatelor supleanților pe durata mandatului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(1) </w:t>
      </w:r>
      <w:r w:rsidRPr="00517915">
        <w:rPr>
          <w:rFonts w:cs="Times New Roman"/>
          <w:iCs/>
          <w:lang w:eastAsia="en-GB"/>
        </w:rPr>
        <w:t>În caz de vacanță a mandatelor de consilieri locali, pe durata mandatului consiliului local, mandatele supleanților sunt validate în termen de 10 zile de la data încetării mandatului consilierului local, în condițiile </w:t>
      </w:r>
      <w:r w:rsidRPr="00517915">
        <w:rPr>
          <w:rFonts w:eastAsia="Times New Roman" w:cs="Times New Roman"/>
          <w:b/>
          <w:iCs/>
          <w:u w:val="single"/>
          <w:lang w:eastAsia="en-GB"/>
        </w:rPr>
        <w:t>art. 38</w:t>
      </w:r>
      <w:r w:rsidRPr="00517915">
        <w:rPr>
          <w:rFonts w:cs="Times New Roman"/>
          <w:iCs/>
          <w:lang w:eastAsia="en-GB"/>
        </w:rPr>
        <w:t>, de către judecătoria în a cărei rază teritorială se află circumscripția electorală pentru care au avut loc alegeri în procedură necontencioasă, prin încheiere pronunțată în camera de consiliu, fără a fi aplicabilă procedura de regularizare a cererii. Validarea mandatelor supleanților se realizează cu respectarea prevederilor </w:t>
      </w:r>
      <w:r w:rsidRPr="00517915">
        <w:rPr>
          <w:rFonts w:eastAsia="Times New Roman" w:cs="Times New Roman"/>
          <w:b/>
          <w:iCs/>
          <w:u w:val="single"/>
          <w:lang w:eastAsia="en-GB"/>
        </w:rPr>
        <w:t>art. 4 alin. (2)</w:t>
      </w:r>
      <w:r w:rsidRPr="00517915">
        <w:rPr>
          <w:rFonts w:eastAsia="Times New Roman" w:cs="Times New Roman"/>
          <w:iCs/>
          <w:lang w:eastAsia="en-GB"/>
        </w:rPr>
        <w:t> și </w:t>
      </w:r>
      <w:r w:rsidRPr="00517915">
        <w:rPr>
          <w:rFonts w:eastAsia="Times New Roman" w:cs="Times New Roman"/>
          <w:b/>
          <w:iCs/>
          <w:u w:val="single"/>
          <w:lang w:eastAsia="en-GB"/>
        </w:rPr>
        <w:t>art. 11 alin. (1) lit. d)</w:t>
      </w:r>
      <w:r w:rsidRPr="00517915">
        <w:rPr>
          <w:rFonts w:eastAsia="Times New Roman" w:cs="Times New Roman"/>
          <w:b/>
          <w:iCs/>
          <w:lang w:eastAsia="en-GB"/>
        </w:rPr>
        <w:t>, </w:t>
      </w:r>
      <w:r w:rsidRPr="00517915">
        <w:rPr>
          <w:rFonts w:eastAsia="Times New Roman" w:cs="Times New Roman"/>
          <w:b/>
          <w:iCs/>
          <w:u w:val="single"/>
          <w:lang w:eastAsia="en-GB"/>
        </w:rPr>
        <w:t>alin. (2)</w:t>
      </w:r>
      <w:r w:rsidRPr="00517915">
        <w:rPr>
          <w:rFonts w:eastAsia="Times New Roman" w:cs="Times New Roman"/>
          <w:b/>
          <w:iCs/>
          <w:lang w:eastAsia="en-GB"/>
        </w:rPr>
        <w:t> și </w:t>
      </w:r>
      <w:r w:rsidRPr="00517915">
        <w:rPr>
          <w:rFonts w:eastAsia="Times New Roman" w:cs="Times New Roman"/>
          <w:b/>
          <w:iCs/>
          <w:u w:val="single"/>
          <w:lang w:eastAsia="en-GB"/>
        </w:rPr>
        <w:t>(3)</w:t>
      </w:r>
      <w:r w:rsidRPr="00517915">
        <w:rPr>
          <w:rFonts w:cs="Times New Roman"/>
          <w:iCs/>
          <w:lang w:eastAsia="en-GB"/>
        </w:rPr>
        <w:t>. Supleanții au obligația transmiterii către secretarul general al unității administrativ-teritoriale a documentelor doveditoare prevăzute la </w:t>
      </w:r>
      <w:r w:rsidRPr="00517915">
        <w:rPr>
          <w:rFonts w:eastAsia="Times New Roman" w:cs="Times New Roman"/>
          <w:b/>
          <w:iCs/>
          <w:u w:val="single"/>
          <w:lang w:eastAsia="en-GB"/>
        </w:rPr>
        <w:t>art. 4 alin. (2) lit. a) - d)</w:t>
      </w:r>
      <w:r w:rsidRPr="00517915">
        <w:rPr>
          <w:rFonts w:eastAsia="Times New Roman" w:cs="Times New Roman"/>
          <w:iCs/>
          <w:lang w:eastAsia="en-GB"/>
        </w:rPr>
        <w:t> cu cel puțin 5 zile înainte de împlinirea termenului de 10 zile. Dispozițiile </w:t>
      </w:r>
      <w:r w:rsidRPr="00517915">
        <w:rPr>
          <w:rFonts w:eastAsia="Times New Roman" w:cs="Times New Roman"/>
          <w:b/>
          <w:iCs/>
          <w:u w:val="single"/>
          <w:lang w:eastAsia="en-GB"/>
        </w:rPr>
        <w:t>art. 4 alin. (4) - (7)</w:t>
      </w:r>
      <w:r w:rsidRPr="00517915">
        <w:rPr>
          <w:rFonts w:cs="Times New Roman"/>
          <w:iCs/>
          <w:lang w:eastAsia="en-GB"/>
        </w:rPr>
        <w:t> se aplică în mod corespunzător.</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Consilierul local al cărui mandat a fost validat pe durata mandatului consiliului local depune jurământul în fața consiliului local, în termen de 15 zile de la data la care secretarul general al unității administrativ-teritoriale l-a informat cu privire la validarea mandatului său.</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(3) Consilierul local declarat ales al cărui mandat a fost invalidat de judecătoria competentă, în primă instanță, dar care a fost validat prin hotărârea tribunalului depune jurământul în fața consiliului local, în termen de 15 zile de la data la care i-a fost comunicată hotărârea tribunalului.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(4) Consiliul local se convoacă</w:t>
      </w:r>
      <w:r w:rsidRPr="00517915">
        <w:rPr>
          <w:rFonts w:eastAsia="Times New Roman" w:cs="Times New Roman"/>
          <w:iCs/>
          <w:lang w:eastAsia="en-GB"/>
        </w:rPr>
        <w:t xml:space="preserve"> în condițiile </w:t>
      </w:r>
      <w:r w:rsidRPr="00517915">
        <w:rPr>
          <w:rFonts w:eastAsia="Times New Roman" w:cs="Times New Roman"/>
          <w:b/>
          <w:iCs/>
          <w:u w:val="single"/>
          <w:lang w:eastAsia="en-GB"/>
        </w:rPr>
        <w:t>art. 4 alin. (1)</w:t>
      </w:r>
      <w:r w:rsidRPr="00517915">
        <w:rPr>
          <w:rFonts w:cs="Times New Roman"/>
          <w:iCs/>
          <w:lang w:eastAsia="en-GB"/>
        </w:rPr>
        <w:t> pentru respectarea termenului prevăzut la </w:t>
      </w:r>
      <w:r w:rsidRPr="00517915">
        <w:rPr>
          <w:rFonts w:eastAsia="Times New Roman" w:cs="Times New Roman"/>
          <w:b/>
          <w:iCs/>
          <w:u w:val="single"/>
          <w:lang w:eastAsia="en-GB"/>
        </w:rPr>
        <w:t>alin. (2)</w:t>
      </w:r>
      <w:r w:rsidRPr="00517915">
        <w:rPr>
          <w:rFonts w:eastAsia="Times New Roman" w:cs="Times New Roman"/>
          <w:b/>
          <w:iCs/>
          <w:lang w:eastAsia="en-GB"/>
        </w:rPr>
        <w:t> sau </w:t>
      </w:r>
      <w:r w:rsidRPr="00517915">
        <w:rPr>
          <w:rFonts w:eastAsia="Times New Roman" w:cs="Times New Roman"/>
          <w:b/>
          <w:iCs/>
          <w:u w:val="single"/>
          <w:lang w:eastAsia="en-GB"/>
        </w:rPr>
        <w:t>(3</w:t>
      </w:r>
      <w:r w:rsidRPr="00517915">
        <w:rPr>
          <w:rFonts w:eastAsia="Times New Roman" w:cs="Times New Roman"/>
          <w:b/>
          <w:iCs/>
          <w:lang w:eastAsia="en-GB"/>
        </w:rPr>
        <w:t>),</w:t>
      </w:r>
      <w:r w:rsidRPr="00517915">
        <w:rPr>
          <w:rFonts w:cs="Times New Roman"/>
          <w:iCs/>
          <w:lang w:eastAsia="en-GB"/>
        </w:rPr>
        <w:t xml:space="preserve"> după caz.</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(5) Consilierul local al cărui mandat a fost validat în condițiile </w:t>
      </w:r>
      <w:r w:rsidRPr="00517915">
        <w:rPr>
          <w:rFonts w:eastAsia="Times New Roman" w:cs="Times New Roman"/>
          <w:b/>
          <w:iCs/>
          <w:u w:val="single"/>
          <w:lang w:eastAsia="en-GB"/>
        </w:rPr>
        <w:t>alin. (2)</w:t>
      </w:r>
      <w:r w:rsidRPr="00517915">
        <w:rPr>
          <w:rFonts w:eastAsia="Times New Roman" w:cs="Times New Roman"/>
          <w:b/>
          <w:iCs/>
          <w:lang w:eastAsia="en-GB"/>
        </w:rPr>
        <w:t> sau </w:t>
      </w:r>
      <w:r w:rsidRPr="00517915">
        <w:rPr>
          <w:rFonts w:eastAsia="Times New Roman" w:cs="Times New Roman"/>
          <w:b/>
          <w:iCs/>
          <w:u w:val="single"/>
          <w:lang w:eastAsia="en-GB"/>
        </w:rPr>
        <w:t>(3)</w:t>
      </w:r>
      <w:r w:rsidRPr="00517915">
        <w:rPr>
          <w:rFonts w:cs="Times New Roman"/>
          <w:iCs/>
          <w:lang w:eastAsia="en-GB"/>
        </w:rPr>
        <w:t> care nu depune jurământul în termenul de 15 zile ori care refuză să depună jurământul este considerat demisionat de drept, cu excepția cazului în care se află în una dintre situațiile prevăzute la </w:t>
      </w:r>
      <w:r w:rsidRPr="00517915">
        <w:rPr>
          <w:rFonts w:eastAsia="Times New Roman" w:cs="Times New Roman"/>
          <w:b/>
          <w:iCs/>
          <w:u w:val="single"/>
          <w:lang w:eastAsia="en-GB"/>
        </w:rPr>
        <w:t>art. 6 alin. (8)</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(6) În cazul în care consilierul local al cărui mandat a fost validat în condițiile </w:t>
      </w:r>
      <w:r w:rsidRPr="00517915">
        <w:rPr>
          <w:rFonts w:eastAsia="Times New Roman" w:cs="Times New Roman"/>
          <w:b/>
          <w:iCs/>
          <w:u w:val="single"/>
          <w:lang w:eastAsia="en-GB"/>
        </w:rPr>
        <w:t>alin. (2)</w:t>
      </w:r>
      <w:r w:rsidRPr="00517915">
        <w:rPr>
          <w:rFonts w:eastAsia="Times New Roman" w:cs="Times New Roman"/>
          <w:b/>
          <w:iCs/>
          <w:lang w:eastAsia="en-GB"/>
        </w:rPr>
        <w:t> sau </w:t>
      </w:r>
      <w:r w:rsidRPr="00517915">
        <w:rPr>
          <w:rFonts w:eastAsia="Times New Roman" w:cs="Times New Roman"/>
          <w:b/>
          <w:iCs/>
          <w:u w:val="single"/>
          <w:lang w:eastAsia="en-GB"/>
        </w:rPr>
        <w:t>(3)</w:t>
      </w:r>
      <w:r w:rsidRPr="00517915">
        <w:rPr>
          <w:rFonts w:cs="Times New Roman"/>
          <w:iCs/>
          <w:lang w:eastAsia="en-GB"/>
        </w:rPr>
        <w:t> se află, pe perioada celor 15 zile prevăzute de aceste alineate, într-una dintre situațiile prevăzute la </w:t>
      </w:r>
      <w:r w:rsidRPr="00517915">
        <w:rPr>
          <w:rFonts w:eastAsia="Times New Roman" w:cs="Times New Roman"/>
          <w:b/>
          <w:iCs/>
          <w:u w:val="single"/>
          <w:lang w:eastAsia="en-GB"/>
        </w:rPr>
        <w:t>art. 6 alin. (8)</w:t>
      </w:r>
      <w:r w:rsidRPr="00517915">
        <w:rPr>
          <w:rFonts w:cs="Times New Roman"/>
          <w:iCs/>
          <w:lang w:eastAsia="en-GB"/>
        </w:rPr>
        <w:t>, termenul pentru depunerea jurământului se prelungește până la încetarea acestei situații.</w:t>
      </w:r>
    </w:p>
    <w:p w:rsidR="004E2D50" w:rsidRPr="00517915" w:rsidRDefault="004E2D50" w:rsidP="009B080A">
      <w:pPr>
        <w:pStyle w:val="Standard"/>
        <w:keepNext/>
        <w:jc w:val="center"/>
        <w:rPr>
          <w:rFonts w:eastAsia="Times New Roman" w:cs="Times New Roman"/>
          <w:b/>
          <w:bCs/>
          <w:iCs/>
        </w:rPr>
      </w:pPr>
      <w:r w:rsidRPr="00517915">
        <w:rPr>
          <w:rFonts w:eastAsia="Times New Roman" w:cs="Times New Roman"/>
          <w:b/>
          <w:bCs/>
          <w:iCs/>
        </w:rPr>
        <w:t>CAPITOLUL II</w:t>
      </w:r>
    </w:p>
    <w:p w:rsidR="004E2D50" w:rsidRPr="00517915" w:rsidRDefault="004E2D50" w:rsidP="009B080A">
      <w:pPr>
        <w:pStyle w:val="Standard"/>
        <w:ind w:left="288" w:right="288"/>
        <w:jc w:val="center"/>
        <w:rPr>
          <w:rFonts w:eastAsia="Times New Roman" w:cs="Times New Roman"/>
          <w:b/>
          <w:bCs/>
          <w:iCs/>
          <w:lang w:eastAsia="en-GB"/>
        </w:rPr>
      </w:pPr>
      <w:r w:rsidRPr="00517915">
        <w:rPr>
          <w:rFonts w:eastAsia="Times New Roman" w:cs="Times New Roman"/>
          <w:b/>
          <w:bCs/>
          <w:iCs/>
          <w:lang w:eastAsia="en-GB"/>
        </w:rPr>
        <w:t>Organizarea consiliului local</w:t>
      </w:r>
    </w:p>
    <w:p w:rsidR="004E2D50" w:rsidRPr="00517915" w:rsidRDefault="004E2D50" w:rsidP="009B080A">
      <w:pPr>
        <w:pStyle w:val="Standard"/>
        <w:ind w:left="288" w:right="288"/>
        <w:jc w:val="both"/>
        <w:rPr>
          <w:rFonts w:eastAsia="Times New Roman" w:cs="Times New Roman"/>
          <w:iCs/>
          <w:lang w:eastAsia="en-GB"/>
        </w:rPr>
      </w:pP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w:t>
      </w:r>
      <w:r w:rsidRPr="00517915">
        <w:rPr>
          <w:rFonts w:cs="Times New Roman"/>
          <w:b/>
          <w:bCs/>
          <w:iCs/>
          <w:lang w:eastAsia="en-GB"/>
        </w:rPr>
        <w:t>lul 13 - Președintele de ședință</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(1) După declararea ca legal constituit, începând cu următoarea ședință, consiliul local alege dintre membrii săi, un președinte de ședință, pe durata de o lună, până la cel mult 3 luni, care conduce ședințele consiliului și semnează hotărârile adoptate de acesta. Președintele de ședință se alege prin vot deschis cu majoritate simplă (</w:t>
      </w:r>
      <w:r w:rsidRPr="00517915">
        <w:rPr>
          <w:rFonts w:cs="Times New Roman"/>
          <w:bCs/>
          <w:iCs/>
        </w:rPr>
        <w:t>primul număr natural mai mare decât jumătate din totalul membrilor prezenţi la o şedinţă, cu condiţia îndeplinirii cvorum-ului</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(2) Consilierul local ales în condițiile </w:t>
      </w:r>
      <w:r w:rsidRPr="00517915">
        <w:rPr>
          <w:rFonts w:eastAsia="Times New Roman" w:cs="Times New Roman"/>
          <w:b/>
          <w:iCs/>
          <w:u w:val="single"/>
          <w:lang w:eastAsia="en-GB"/>
        </w:rPr>
        <w:t>alin. (1)</w:t>
      </w:r>
      <w:r w:rsidRPr="00517915">
        <w:rPr>
          <w:rFonts w:cs="Times New Roman"/>
          <w:iCs/>
          <w:lang w:eastAsia="en-GB"/>
        </w:rPr>
        <w:t> poate fi schimbat din funcție, la inițiativa a cel puțin unei treimi din numărul consilierilor locali în funcție, prin hotărâre adoptată cu majoritate absolută.</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(3) În cazul</w:t>
      </w:r>
      <w:r w:rsidRPr="00517915">
        <w:rPr>
          <w:rFonts w:cs="Times New Roman"/>
          <w:iCs/>
          <w:lang w:eastAsia="en-GB"/>
        </w:rPr>
        <w:t xml:space="preserve"> în care președintele de ședință lipsește, la propunerea consilierilor locali, din rândul acestora este ales un alt președinte de ședință, prin hotărâre adoptată cu majoritate simplă, care conduce ședința respectivă. Acesta exercită pentru această ședință atribuțiile prevăzute de prezentul regulament pentru președintele de ședință.</w:t>
      </w:r>
    </w:p>
    <w:p w:rsidR="004E2D50" w:rsidRPr="00FA3AA8"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 xml:space="preserve">(4) </w:t>
      </w:r>
      <w:r w:rsidRPr="00FA3AA8">
        <w:rPr>
          <w:rFonts w:eastAsia="Times New Roman" w:cs="Times New Roman"/>
          <w:iCs/>
          <w:lang w:eastAsia="en-GB"/>
        </w:rPr>
        <w:t xml:space="preserve">Lunar,  presedintele de sedinta este ales cu votul majoritatii simple la propunerea consilierilor la inceputul sedintei prin mentionarea in procesul verbal al presedintelui de sedinta ales.      </w:t>
      </w:r>
      <w:r w:rsidRPr="00FA3AA8">
        <w:rPr>
          <w:rFonts w:cs="Times New Roman"/>
          <w:iCs/>
          <w:lang w:eastAsia="en-GB"/>
        </w:rPr>
        <w:t>Propunerea președintelui de ședință se realizează în ordine alfabetică</w:t>
      </w:r>
      <w:r w:rsidRPr="00FA3AA8">
        <w:rPr>
          <w:rFonts w:eastAsia="Times New Roman" w:cs="Times New Roman"/>
          <w:iCs/>
          <w:lang w:eastAsia="en-GB"/>
        </w:rPr>
        <w: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(5) Președintele de ședință exercită următoarele atribuții principale: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eastAsia="Times New Roman" w:cs="Times New Roman"/>
          <w:iCs/>
          <w:lang w:eastAsia="en-GB"/>
        </w:rPr>
        <w:t> conduce ședințele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supune votului consilierilor locali proiectele de hotărâri și anunță rezultatul votării, cu precizarea voturilor pentru, a voturilor împotrivă și a abținerilor numărate și evidențiate de secretarul general al unității administrativ-teritoriale în procesul-verbal al ședinței;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semnează procesul-verbal al ședinței;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cs="Times New Roman"/>
          <w:iCs/>
          <w:lang w:eastAsia="en-GB"/>
        </w:rPr>
        <w:t xml:space="preserve"> asigură menținerea ordinii, în condițiile regulamentului de </w:t>
      </w:r>
      <w:r w:rsidRPr="00517915">
        <w:rPr>
          <w:rFonts w:eastAsia="Times New Roman" w:cs="Times New Roman"/>
          <w:iCs/>
          <w:lang w:eastAsia="en-GB"/>
        </w:rPr>
        <w:t>organizare și funcționare a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e)</w:t>
      </w:r>
      <w:r w:rsidRPr="00517915">
        <w:rPr>
          <w:rFonts w:cs="Times New Roman"/>
          <w:iCs/>
          <w:lang w:eastAsia="en-GB"/>
        </w:rPr>
        <w:t> supune votului consilierilor locali orice problemă care intră în competența de soluționare a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f)</w:t>
      </w:r>
      <w:r w:rsidRPr="00517915">
        <w:rPr>
          <w:rFonts w:cs="Times New Roman"/>
          <w:iCs/>
          <w:lang w:eastAsia="en-GB"/>
        </w:rPr>
        <w:t> aplică, dacă este cazul, sancțiunile prevăzute la </w:t>
      </w:r>
      <w:r w:rsidRPr="00517915">
        <w:rPr>
          <w:rFonts w:eastAsia="Times New Roman" w:cs="Times New Roman"/>
          <w:b/>
          <w:iCs/>
          <w:u w:val="single"/>
          <w:lang w:eastAsia="en-GB"/>
        </w:rPr>
        <w:t>art. 45 alin. (1)</w:t>
      </w:r>
      <w:r w:rsidRPr="00517915">
        <w:rPr>
          <w:rFonts w:eastAsia="Times New Roman" w:cs="Times New Roman"/>
          <w:iCs/>
          <w:lang w:eastAsia="en-GB"/>
        </w:rPr>
        <w:t> sau propune consiliului</w:t>
      </w:r>
      <w:r w:rsidRPr="00517915">
        <w:rPr>
          <w:rFonts w:cs="Times New Roman"/>
          <w:iCs/>
          <w:lang w:eastAsia="en-GB"/>
        </w:rPr>
        <w:t xml:space="preserve"> aplicarea unor asemenea sancțiuni, după caz;</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g)</w:t>
      </w:r>
      <w:r w:rsidRPr="00517915">
        <w:rPr>
          <w:rFonts w:cs="Times New Roman"/>
          <w:iCs/>
          <w:lang w:eastAsia="en-GB"/>
        </w:rPr>
        <w:t> îndeplinește alte atribuții prevăzute de lege, de regulamentul de organizare și funcționare a consiliului local sau alte însărcinări date de către consiliul local.</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14 - Organizarea comisiilor de specialitate ale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După constituire, consiliul local își organizează comisii de specialitate, pe principalele domenii de activitate, în termen de cel mult o lună.</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(2) Pot fi membri ai comisiilor de specialitate numai consilierii locali.</w:t>
      </w:r>
    </w:p>
    <w:p w:rsidR="004E2D50" w:rsidRPr="00FA3AA8"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 xml:space="preserve">(3) Operațiunile desfășurate în cadrul procedurii de constituire a comisiilor de specialitate, domeniile de activitate în care se pot organiza comisii de specialitate, numărul și denumirea acestora, numărul membrilor fiecărei comisii și modul de stabilire a locurilor ce revin fiecărui grup de consilieri sau consilieri independenți, precum și componența nominală a acestora se stabilesc prin hotărâre a consiliului local, cu respectarea configurației politice de la ultimele alegeri locale. </w:t>
      </w:r>
      <w:r w:rsidRPr="00FA3AA8">
        <w:rPr>
          <w:rFonts w:cs="Times New Roman"/>
          <w:iCs/>
          <w:lang w:eastAsia="en-GB"/>
        </w:rPr>
        <w:t>Numărul membrilor unei comisii este întotdeauna impar.</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(4) Numărul locurilor ce revine fiecărui grup de consilieri sau consilierilor independenți în fiecare comisie de specialitate se stabilește de către consiliul loca</w:t>
      </w:r>
      <w:r w:rsidRPr="00517915">
        <w:rPr>
          <w:rFonts w:eastAsia="Times New Roman" w:cs="Times New Roman"/>
          <w:iCs/>
          <w:lang w:eastAsia="en-GB"/>
        </w:rPr>
        <w:t>l, cu respectarea configurației politice de la ultimele alegeri locale.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(5) Nominalizarea membrilor fiecărei comisii se face de fiecare grup de consilieri, iar a consilierilor independenți de către consiliul local, avându-se în vedere, de regulă, opțiunea acestora, pregătirea lor profesională și domeniul în care își desfășoară activitatea. În funcție de numărul membrilor consiliului, un consilier poate face parte din cel puțin o comisie și din cel mult 3 comisii, dintre care una este comisia de bază.</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 xml:space="preserve">(6) Avand in vedere specificul local si nevoile activitatii sale, Consiliul Local al Comunei </w:t>
      </w:r>
      <w:r w:rsidRPr="00517915">
        <w:rPr>
          <w:rFonts w:cs="Times New Roman"/>
          <w:iCs/>
          <w:lang w:eastAsia="en-GB"/>
        </w:rPr>
        <w:t>Mănăștiur</w:t>
      </w:r>
      <w:r w:rsidRPr="00517915">
        <w:rPr>
          <w:rFonts w:eastAsia="Times New Roman" w:cs="Times New Roman"/>
          <w:iCs/>
          <w:lang w:eastAsia="en-GB"/>
        </w:rPr>
        <w:t xml:space="preserve"> organizeaza urmatoarele comisii pe domenii de specialitate:</w:t>
      </w:r>
    </w:p>
    <w:p w:rsidR="004E2D50" w:rsidRPr="00517915" w:rsidRDefault="004E2D50" w:rsidP="009B080A">
      <w:pPr>
        <w:pStyle w:val="Standard"/>
        <w:ind w:left="288" w:right="288" w:firstLine="432"/>
        <w:jc w:val="both"/>
        <w:rPr>
          <w:rFonts w:eastAsia="Times New Roman" w:cs="Times New Roman"/>
          <w:iCs/>
          <w:lang w:eastAsia="en-GB"/>
        </w:rPr>
      </w:pPr>
    </w:p>
    <w:p w:rsidR="004E2D50" w:rsidRPr="00EA20ED" w:rsidRDefault="004E2D50" w:rsidP="009B080A">
      <w:pPr>
        <w:pStyle w:val="Standard"/>
        <w:ind w:left="288" w:right="288" w:firstLine="432"/>
        <w:jc w:val="both"/>
        <w:rPr>
          <w:rFonts w:cs="Times New Roman"/>
          <w:b/>
          <w:i/>
          <w:color w:val="FF0000"/>
          <w:sz w:val="22"/>
          <w:szCs w:val="22"/>
        </w:rPr>
      </w:pPr>
      <w:r w:rsidRPr="00FA3AA8">
        <w:rPr>
          <w:rFonts w:cs="Times New Roman"/>
          <w:b/>
          <w:i/>
          <w:u w:val="single"/>
        </w:rPr>
        <w:t>Comisia nr. 1</w:t>
      </w:r>
      <w:r w:rsidRPr="00FA3AA8">
        <w:rPr>
          <w:rFonts w:cs="Times New Roman"/>
          <w:b/>
          <w:u w:val="single"/>
        </w:rPr>
        <w:t>:</w:t>
      </w:r>
      <w:r w:rsidRPr="00EA20ED">
        <w:rPr>
          <w:rFonts w:cs="Times New Roman"/>
          <w:b/>
          <w:color w:val="FF0000"/>
          <w:sz w:val="22"/>
          <w:szCs w:val="22"/>
        </w:rPr>
        <w:t xml:space="preserve"> </w:t>
      </w:r>
      <w:r w:rsidRPr="00EA20ED">
        <w:rPr>
          <w:rFonts w:cs="Times New Roman"/>
          <w:b/>
          <w:i/>
          <w:sz w:val="22"/>
          <w:szCs w:val="22"/>
        </w:rPr>
        <w:t>PROGRAME DE DEZVOLTARE, ECONOMICO-SOCIALA, BUGET-FINANTE, ADMINISTRAREA DOMENIULUI PUBLIC SI PORIVAT AL COMUNEI, AGRICULTURA, GOSPODARIRE COMUNALA, PROTECTIA MEDIULUI, SERVICII SI COMERT</w:t>
      </w:r>
      <w:r w:rsidRPr="00EA20ED">
        <w:rPr>
          <w:rFonts w:cs="Times New Roman"/>
          <w:b/>
          <w:i/>
          <w:color w:val="FF0000"/>
          <w:sz w:val="22"/>
          <w:szCs w:val="22"/>
        </w:rPr>
        <w:t xml:space="preserve"> ;</w:t>
      </w:r>
    </w:p>
    <w:p w:rsidR="004E2D50" w:rsidRPr="00EA20ED" w:rsidRDefault="004E2D50" w:rsidP="009B080A">
      <w:pPr>
        <w:pStyle w:val="Standard"/>
        <w:ind w:left="288" w:right="288" w:firstLine="432"/>
        <w:jc w:val="both"/>
        <w:rPr>
          <w:rFonts w:cs="Times New Roman"/>
          <w:b/>
          <w:i/>
          <w:color w:val="FF0000"/>
          <w:sz w:val="22"/>
          <w:szCs w:val="22"/>
        </w:rPr>
      </w:pPr>
    </w:p>
    <w:p w:rsidR="004E2D50" w:rsidRPr="00EA20ED" w:rsidRDefault="004E2D50" w:rsidP="009B080A">
      <w:pPr>
        <w:pStyle w:val="Standard"/>
        <w:ind w:left="288" w:right="288" w:firstLine="432"/>
        <w:jc w:val="both"/>
        <w:rPr>
          <w:rFonts w:cs="Times New Roman"/>
          <w:b/>
          <w:i/>
          <w:sz w:val="22"/>
          <w:szCs w:val="22"/>
        </w:rPr>
      </w:pPr>
      <w:r w:rsidRPr="00FA3AA8">
        <w:rPr>
          <w:rFonts w:cs="Times New Roman"/>
          <w:b/>
          <w:i/>
          <w:u w:val="single"/>
        </w:rPr>
        <w:t>Comisia nr. 2 :</w:t>
      </w:r>
      <w:r w:rsidRPr="00EA20ED">
        <w:rPr>
          <w:rFonts w:cs="Times New Roman"/>
          <w:b/>
          <w:i/>
          <w:color w:val="FF0000"/>
          <w:sz w:val="22"/>
          <w:szCs w:val="22"/>
        </w:rPr>
        <w:t xml:space="preserve"> </w:t>
      </w:r>
      <w:r w:rsidRPr="00EA20ED">
        <w:rPr>
          <w:rFonts w:cs="Times New Roman"/>
          <w:b/>
          <w:i/>
          <w:sz w:val="22"/>
          <w:szCs w:val="22"/>
        </w:rPr>
        <w:t>ADMINISTRATIE PUBLICA LOCALA, JURIDICA, URBANISM, APARAREA ORDINII SI LINISTII PUBLICE, A DREPTURILOR CETATENILOR;</w:t>
      </w:r>
    </w:p>
    <w:p w:rsidR="004E2D50" w:rsidRPr="00EA20ED" w:rsidRDefault="004E2D50" w:rsidP="009B080A">
      <w:pPr>
        <w:pStyle w:val="Standard"/>
        <w:ind w:left="288" w:right="288" w:firstLine="432"/>
        <w:jc w:val="both"/>
        <w:rPr>
          <w:rFonts w:cs="Times New Roman"/>
          <w:b/>
          <w:i/>
          <w:color w:val="FF0000"/>
          <w:sz w:val="22"/>
          <w:szCs w:val="22"/>
        </w:rPr>
      </w:pPr>
    </w:p>
    <w:p w:rsidR="004E2D50" w:rsidRPr="00EA20ED" w:rsidRDefault="004E2D50" w:rsidP="009B080A">
      <w:pPr>
        <w:pStyle w:val="Standard"/>
        <w:ind w:left="288" w:right="288" w:firstLine="432"/>
        <w:jc w:val="both"/>
        <w:rPr>
          <w:rFonts w:cs="Times New Roman"/>
          <w:b/>
          <w:i/>
          <w:sz w:val="22"/>
          <w:szCs w:val="22"/>
        </w:rPr>
      </w:pPr>
      <w:r w:rsidRPr="00FA3AA8">
        <w:rPr>
          <w:rFonts w:cs="Times New Roman"/>
          <w:b/>
          <w:i/>
          <w:u w:val="single"/>
        </w:rPr>
        <w:t>Comisia nr. 3:</w:t>
      </w:r>
      <w:r w:rsidRPr="00EA20ED">
        <w:rPr>
          <w:rFonts w:cs="Times New Roman"/>
          <w:b/>
          <w:i/>
          <w:color w:val="FF0000"/>
          <w:sz w:val="22"/>
          <w:szCs w:val="22"/>
        </w:rPr>
        <w:t xml:space="preserve"> </w:t>
      </w:r>
      <w:r w:rsidRPr="00EA20ED">
        <w:rPr>
          <w:rFonts w:cs="Times New Roman"/>
          <w:b/>
          <w:i/>
          <w:sz w:val="22"/>
          <w:szCs w:val="22"/>
        </w:rPr>
        <w:t>INVATAMANT, SANATATE, CULTURA, PROTECTIE SOCIALA, ACTIVITATI SPORTIVE SI DE AGREMENT</w:t>
      </w:r>
    </w:p>
    <w:p w:rsidR="004E2D50" w:rsidRPr="00517915" w:rsidRDefault="004E2D50" w:rsidP="009B080A">
      <w:pPr>
        <w:pStyle w:val="Standard"/>
        <w:ind w:left="288" w:right="288" w:firstLine="432"/>
        <w:jc w:val="both"/>
        <w:rPr>
          <w:rFonts w:cs="Times New Roman"/>
          <w:b/>
          <w:i/>
        </w:rPr>
      </w:pPr>
    </w:p>
    <w:p w:rsidR="004E2D50" w:rsidRDefault="004E2D50" w:rsidP="00D53770">
      <w:pPr>
        <w:pStyle w:val="Standard"/>
      </w:pPr>
      <w:r>
        <w:t xml:space="preserve">         </w:t>
      </w:r>
      <w:r w:rsidRPr="00D53770">
        <w:t>Pentru desemnarea membrilor comisiilor de specialitate se utilizează următorul algoritm, cu titlu de exemplu, prin cuprinderea consilierilor locali în componența comisiilor de specialitate, în ordinea crescătoare a numărului de mandate obținute de fiecare grup și a numărului comisiei:</w:t>
      </w:r>
    </w:p>
    <w:p w:rsidR="004E2D50" w:rsidRPr="00D53770" w:rsidRDefault="004E2D50" w:rsidP="00D53770">
      <w:pPr>
        <w:pStyle w:val="Standard"/>
      </w:pPr>
    </w:p>
    <w:p w:rsidR="004E2D50" w:rsidRDefault="004E2D50" w:rsidP="00D53770">
      <w:pPr>
        <w:pStyle w:val="Standard"/>
      </w:pPr>
    </w:p>
    <w:p w:rsidR="004E2D50" w:rsidRPr="00E834DD" w:rsidRDefault="004E2D50" w:rsidP="00D53770"/>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701"/>
        <w:gridCol w:w="1459"/>
        <w:gridCol w:w="1509"/>
      </w:tblGrid>
      <w:tr w:rsidR="004E2D50" w:rsidRPr="00E834DD" w:rsidTr="00D53770">
        <w:trPr>
          <w:trHeight w:val="830"/>
          <w:jc w:val="center"/>
        </w:trPr>
        <w:tc>
          <w:tcPr>
            <w:tcW w:w="2127" w:type="dxa"/>
          </w:tcPr>
          <w:p w:rsidR="004E2D50" w:rsidRPr="00E834DD" w:rsidRDefault="004E2D50" w:rsidP="00D53770">
            <w:pPr>
              <w:pStyle w:val="Default"/>
              <w:jc w:val="center"/>
              <w:rPr>
                <w:b/>
                <w:bCs/>
                <w:color w:val="auto"/>
                <w:sz w:val="20"/>
                <w:szCs w:val="20"/>
              </w:rPr>
            </w:pPr>
            <w:r w:rsidRPr="00E834DD">
              <w:rPr>
                <w:b/>
                <w:bCs/>
                <w:color w:val="auto"/>
                <w:sz w:val="20"/>
                <w:szCs w:val="20"/>
              </w:rPr>
              <w:t>Partidul politic, alianța politică, sau candidatul independent</w:t>
            </w:r>
          </w:p>
        </w:tc>
        <w:tc>
          <w:tcPr>
            <w:tcW w:w="1701" w:type="dxa"/>
          </w:tcPr>
          <w:p w:rsidR="004E2D50" w:rsidRPr="00E834DD" w:rsidRDefault="004E2D50" w:rsidP="00D53770">
            <w:pPr>
              <w:pStyle w:val="Default"/>
              <w:jc w:val="center"/>
              <w:rPr>
                <w:b/>
                <w:bCs/>
                <w:color w:val="auto"/>
                <w:sz w:val="23"/>
                <w:szCs w:val="23"/>
              </w:rPr>
            </w:pPr>
            <w:r w:rsidRPr="00E834DD">
              <w:rPr>
                <w:b/>
                <w:bCs/>
                <w:color w:val="auto"/>
                <w:sz w:val="23"/>
                <w:szCs w:val="23"/>
              </w:rPr>
              <w:t>COMISIA I</w:t>
            </w:r>
          </w:p>
        </w:tc>
        <w:tc>
          <w:tcPr>
            <w:tcW w:w="1459" w:type="dxa"/>
          </w:tcPr>
          <w:p w:rsidR="004E2D50" w:rsidRPr="00E834DD" w:rsidRDefault="004E2D50" w:rsidP="00D53770">
            <w:pPr>
              <w:pStyle w:val="Default"/>
              <w:jc w:val="center"/>
              <w:rPr>
                <w:b/>
                <w:bCs/>
                <w:color w:val="auto"/>
                <w:sz w:val="23"/>
                <w:szCs w:val="23"/>
              </w:rPr>
            </w:pPr>
            <w:r w:rsidRPr="00E834DD">
              <w:rPr>
                <w:b/>
                <w:bCs/>
                <w:color w:val="auto"/>
                <w:sz w:val="23"/>
                <w:szCs w:val="23"/>
              </w:rPr>
              <w:t>COMISIA II</w:t>
            </w:r>
          </w:p>
        </w:tc>
        <w:tc>
          <w:tcPr>
            <w:tcW w:w="1509" w:type="dxa"/>
          </w:tcPr>
          <w:p w:rsidR="004E2D50" w:rsidRPr="00E834DD" w:rsidRDefault="004E2D50" w:rsidP="00D53770">
            <w:pPr>
              <w:pStyle w:val="Default"/>
              <w:jc w:val="center"/>
              <w:rPr>
                <w:b/>
                <w:bCs/>
                <w:color w:val="auto"/>
                <w:sz w:val="23"/>
                <w:szCs w:val="23"/>
              </w:rPr>
            </w:pPr>
            <w:r w:rsidRPr="00E834DD">
              <w:rPr>
                <w:b/>
                <w:bCs/>
                <w:color w:val="auto"/>
                <w:sz w:val="23"/>
                <w:szCs w:val="23"/>
              </w:rPr>
              <w:t>COMISIA III</w:t>
            </w:r>
          </w:p>
        </w:tc>
      </w:tr>
      <w:tr w:rsidR="004E2D50" w:rsidRPr="00E834DD" w:rsidTr="00D53770">
        <w:trPr>
          <w:trHeight w:val="136"/>
          <w:jc w:val="center"/>
        </w:trPr>
        <w:tc>
          <w:tcPr>
            <w:tcW w:w="2127" w:type="dxa"/>
          </w:tcPr>
          <w:p w:rsidR="004E2D50" w:rsidRPr="00633678" w:rsidRDefault="004E2D50" w:rsidP="00D53770">
            <w:pPr>
              <w:pStyle w:val="Default"/>
              <w:jc w:val="center"/>
              <w:rPr>
                <w:rFonts w:ascii="Times New Roman" w:hAnsi="Times New Roman" w:cs="Times New Roman"/>
                <w:iCs/>
                <w:color w:val="auto"/>
              </w:rPr>
            </w:pPr>
            <w:r w:rsidRPr="00633678">
              <w:rPr>
                <w:rFonts w:ascii="Times New Roman" w:hAnsi="Times New Roman" w:cs="Times New Roman"/>
                <w:iCs/>
                <w:color w:val="auto"/>
              </w:rPr>
              <w:t>PSD</w:t>
            </w:r>
          </w:p>
        </w:tc>
        <w:tc>
          <w:tcPr>
            <w:tcW w:w="1701" w:type="dxa"/>
          </w:tcPr>
          <w:p w:rsidR="004E2D50" w:rsidRPr="008F141E" w:rsidRDefault="004E2D50" w:rsidP="00AE234E">
            <w:pPr>
              <w:pStyle w:val="Default"/>
              <w:jc w:val="center"/>
              <w:rPr>
                <w:rFonts w:ascii="Times New Roman" w:hAnsi="Times New Roman" w:cs="Times New Roman"/>
                <w:iCs/>
                <w:color w:val="auto"/>
                <w:sz w:val="22"/>
                <w:szCs w:val="22"/>
              </w:rPr>
            </w:pPr>
            <w:r w:rsidRPr="008F141E">
              <w:rPr>
                <w:rFonts w:ascii="Times New Roman" w:hAnsi="Times New Roman" w:cs="Times New Roman"/>
                <w:iCs/>
                <w:color w:val="auto"/>
                <w:sz w:val="22"/>
                <w:szCs w:val="22"/>
              </w:rPr>
              <w:t>PSD</w:t>
            </w:r>
          </w:p>
        </w:tc>
        <w:tc>
          <w:tcPr>
            <w:tcW w:w="1459" w:type="dxa"/>
          </w:tcPr>
          <w:p w:rsidR="004E2D50" w:rsidRPr="008F141E" w:rsidRDefault="004E2D50" w:rsidP="00AE234E">
            <w:pPr>
              <w:pStyle w:val="Default"/>
              <w:jc w:val="center"/>
              <w:rPr>
                <w:rFonts w:ascii="Times New Roman" w:hAnsi="Times New Roman" w:cs="Times New Roman"/>
                <w:iCs/>
                <w:color w:val="auto"/>
                <w:sz w:val="22"/>
                <w:szCs w:val="22"/>
              </w:rPr>
            </w:pPr>
            <w:r w:rsidRPr="008F141E">
              <w:rPr>
                <w:rFonts w:ascii="Times New Roman" w:hAnsi="Times New Roman" w:cs="Times New Roman"/>
                <w:iCs/>
                <w:color w:val="auto"/>
                <w:sz w:val="22"/>
                <w:szCs w:val="22"/>
              </w:rPr>
              <w:t>PSD</w:t>
            </w:r>
          </w:p>
        </w:tc>
        <w:tc>
          <w:tcPr>
            <w:tcW w:w="1509" w:type="dxa"/>
          </w:tcPr>
          <w:p w:rsidR="004E2D50" w:rsidRPr="008F141E" w:rsidRDefault="004E2D50" w:rsidP="00AE234E">
            <w:pPr>
              <w:jc w:val="center"/>
              <w:rPr>
                <w:rFonts w:ascii="Times New Roman" w:hAnsi="Times New Roman"/>
              </w:rPr>
            </w:pPr>
            <w:r w:rsidRPr="008F141E">
              <w:rPr>
                <w:rFonts w:ascii="Times New Roman" w:hAnsi="Times New Roman"/>
              </w:rPr>
              <w:t>PSD</w:t>
            </w:r>
          </w:p>
        </w:tc>
      </w:tr>
      <w:tr w:rsidR="004E2D50" w:rsidRPr="00E834DD" w:rsidTr="00D53770">
        <w:trPr>
          <w:trHeight w:val="136"/>
          <w:jc w:val="center"/>
        </w:trPr>
        <w:tc>
          <w:tcPr>
            <w:tcW w:w="2127" w:type="dxa"/>
          </w:tcPr>
          <w:p w:rsidR="004E2D50" w:rsidRPr="00633678" w:rsidRDefault="004E2D50" w:rsidP="00D53770">
            <w:pPr>
              <w:pStyle w:val="Default"/>
              <w:jc w:val="center"/>
              <w:rPr>
                <w:rFonts w:ascii="Times New Roman" w:hAnsi="Times New Roman" w:cs="Times New Roman"/>
                <w:color w:val="auto"/>
                <w:sz w:val="23"/>
                <w:szCs w:val="23"/>
              </w:rPr>
            </w:pPr>
            <w:r w:rsidRPr="00633678">
              <w:rPr>
                <w:rFonts w:ascii="Times New Roman" w:hAnsi="Times New Roman" w:cs="Times New Roman"/>
                <w:color w:val="auto"/>
                <w:sz w:val="23"/>
                <w:szCs w:val="23"/>
              </w:rPr>
              <w:t>PNL</w:t>
            </w:r>
          </w:p>
        </w:tc>
        <w:tc>
          <w:tcPr>
            <w:tcW w:w="1701" w:type="dxa"/>
          </w:tcPr>
          <w:p w:rsidR="004E2D50" w:rsidRPr="008F141E" w:rsidRDefault="004E2D50" w:rsidP="00AE234E">
            <w:pPr>
              <w:pStyle w:val="Default"/>
              <w:jc w:val="center"/>
              <w:rPr>
                <w:rFonts w:ascii="Times New Roman" w:hAnsi="Times New Roman" w:cs="Times New Roman"/>
                <w:color w:val="auto"/>
                <w:sz w:val="22"/>
                <w:szCs w:val="22"/>
              </w:rPr>
            </w:pPr>
            <w:r w:rsidRPr="008F141E">
              <w:rPr>
                <w:rFonts w:ascii="Times New Roman" w:hAnsi="Times New Roman" w:cs="Times New Roman"/>
                <w:color w:val="auto"/>
                <w:sz w:val="22"/>
                <w:szCs w:val="22"/>
              </w:rPr>
              <w:t>PNL</w:t>
            </w:r>
          </w:p>
          <w:p w:rsidR="004E2D50" w:rsidRPr="008F141E" w:rsidRDefault="004E2D50" w:rsidP="00AE234E">
            <w:pPr>
              <w:pStyle w:val="Default"/>
              <w:jc w:val="center"/>
              <w:rPr>
                <w:rFonts w:ascii="Times New Roman" w:hAnsi="Times New Roman" w:cs="Times New Roman"/>
                <w:color w:val="auto"/>
                <w:sz w:val="22"/>
                <w:szCs w:val="22"/>
              </w:rPr>
            </w:pPr>
          </w:p>
        </w:tc>
        <w:tc>
          <w:tcPr>
            <w:tcW w:w="1459" w:type="dxa"/>
          </w:tcPr>
          <w:p w:rsidR="004E2D50" w:rsidRPr="008F141E" w:rsidRDefault="004E2D50" w:rsidP="00AE234E">
            <w:pPr>
              <w:pStyle w:val="Default"/>
              <w:jc w:val="center"/>
              <w:rPr>
                <w:rFonts w:ascii="Times New Roman" w:hAnsi="Times New Roman" w:cs="Times New Roman"/>
                <w:color w:val="auto"/>
                <w:sz w:val="22"/>
                <w:szCs w:val="22"/>
              </w:rPr>
            </w:pPr>
            <w:r w:rsidRPr="008F141E">
              <w:rPr>
                <w:rFonts w:ascii="Times New Roman" w:hAnsi="Times New Roman" w:cs="Times New Roman"/>
                <w:color w:val="auto"/>
                <w:sz w:val="22"/>
                <w:szCs w:val="22"/>
              </w:rPr>
              <w:t>PSD</w:t>
            </w:r>
          </w:p>
        </w:tc>
        <w:tc>
          <w:tcPr>
            <w:tcW w:w="1509" w:type="dxa"/>
          </w:tcPr>
          <w:p w:rsidR="004E2D50" w:rsidRPr="008F141E" w:rsidRDefault="004E2D50" w:rsidP="00AE234E">
            <w:pPr>
              <w:pStyle w:val="Default"/>
              <w:jc w:val="center"/>
              <w:rPr>
                <w:rFonts w:ascii="Times New Roman" w:hAnsi="Times New Roman" w:cs="Times New Roman"/>
                <w:color w:val="auto"/>
                <w:sz w:val="22"/>
                <w:szCs w:val="22"/>
              </w:rPr>
            </w:pPr>
            <w:r w:rsidRPr="008F141E">
              <w:rPr>
                <w:rFonts w:ascii="Times New Roman" w:hAnsi="Times New Roman" w:cs="Times New Roman"/>
                <w:color w:val="auto"/>
                <w:sz w:val="22"/>
                <w:szCs w:val="22"/>
              </w:rPr>
              <w:t>PNL</w:t>
            </w:r>
          </w:p>
        </w:tc>
      </w:tr>
      <w:tr w:rsidR="004E2D50" w:rsidRPr="00E834DD" w:rsidTr="00D53770">
        <w:trPr>
          <w:trHeight w:val="136"/>
          <w:jc w:val="center"/>
        </w:trPr>
        <w:tc>
          <w:tcPr>
            <w:tcW w:w="2127" w:type="dxa"/>
          </w:tcPr>
          <w:p w:rsidR="004E2D50" w:rsidRPr="00633678" w:rsidRDefault="004E2D50" w:rsidP="00D53770">
            <w:pPr>
              <w:pStyle w:val="Default"/>
              <w:jc w:val="center"/>
              <w:rPr>
                <w:rFonts w:ascii="Times New Roman" w:hAnsi="Times New Roman" w:cs="Times New Roman"/>
                <w:color w:val="auto"/>
                <w:sz w:val="23"/>
                <w:szCs w:val="23"/>
              </w:rPr>
            </w:pPr>
            <w:r w:rsidRPr="00633678">
              <w:rPr>
                <w:rFonts w:ascii="Times New Roman" w:hAnsi="Times New Roman" w:cs="Times New Roman"/>
                <w:color w:val="auto"/>
                <w:sz w:val="23"/>
                <w:szCs w:val="23"/>
              </w:rPr>
              <w:t>UDMR</w:t>
            </w:r>
          </w:p>
        </w:tc>
        <w:tc>
          <w:tcPr>
            <w:tcW w:w="1701" w:type="dxa"/>
          </w:tcPr>
          <w:p w:rsidR="004E2D50" w:rsidRPr="008F141E" w:rsidRDefault="004E2D50" w:rsidP="00AE234E">
            <w:pPr>
              <w:pStyle w:val="Default"/>
              <w:jc w:val="center"/>
              <w:rPr>
                <w:rFonts w:ascii="Times New Roman" w:hAnsi="Times New Roman" w:cs="Times New Roman"/>
                <w:color w:val="auto"/>
                <w:sz w:val="22"/>
                <w:szCs w:val="22"/>
              </w:rPr>
            </w:pPr>
            <w:r w:rsidRPr="008F141E">
              <w:rPr>
                <w:rFonts w:ascii="Times New Roman" w:hAnsi="Times New Roman" w:cs="Times New Roman"/>
                <w:color w:val="auto"/>
                <w:sz w:val="22"/>
                <w:szCs w:val="22"/>
              </w:rPr>
              <w:t>UDMR</w:t>
            </w:r>
          </w:p>
        </w:tc>
        <w:tc>
          <w:tcPr>
            <w:tcW w:w="1459" w:type="dxa"/>
          </w:tcPr>
          <w:p w:rsidR="004E2D50" w:rsidRPr="008F141E" w:rsidRDefault="004E2D50" w:rsidP="00AE234E">
            <w:pPr>
              <w:pStyle w:val="Default"/>
              <w:jc w:val="center"/>
              <w:rPr>
                <w:rFonts w:ascii="Times New Roman" w:hAnsi="Times New Roman" w:cs="Times New Roman"/>
                <w:color w:val="auto"/>
                <w:sz w:val="22"/>
                <w:szCs w:val="22"/>
              </w:rPr>
            </w:pPr>
            <w:r w:rsidRPr="008F141E">
              <w:rPr>
                <w:rFonts w:ascii="Times New Roman" w:hAnsi="Times New Roman" w:cs="Times New Roman"/>
                <w:color w:val="auto"/>
                <w:sz w:val="22"/>
                <w:szCs w:val="22"/>
              </w:rPr>
              <w:t>PNL</w:t>
            </w:r>
          </w:p>
        </w:tc>
        <w:tc>
          <w:tcPr>
            <w:tcW w:w="1509" w:type="dxa"/>
          </w:tcPr>
          <w:p w:rsidR="004E2D50" w:rsidRPr="008F141E" w:rsidRDefault="004E2D50" w:rsidP="00AE234E">
            <w:pPr>
              <w:pStyle w:val="Default"/>
              <w:jc w:val="center"/>
              <w:rPr>
                <w:rFonts w:ascii="Times New Roman" w:hAnsi="Times New Roman" w:cs="Times New Roman"/>
                <w:color w:val="auto"/>
                <w:sz w:val="22"/>
                <w:szCs w:val="22"/>
              </w:rPr>
            </w:pPr>
            <w:r w:rsidRPr="008F141E">
              <w:rPr>
                <w:rFonts w:ascii="Times New Roman" w:hAnsi="Times New Roman" w:cs="Times New Roman"/>
                <w:color w:val="auto"/>
                <w:sz w:val="22"/>
                <w:szCs w:val="22"/>
              </w:rPr>
              <w:t>UDMR</w:t>
            </w:r>
          </w:p>
        </w:tc>
      </w:tr>
      <w:tr w:rsidR="004E2D50" w:rsidRPr="00E834DD" w:rsidTr="00D53770">
        <w:trPr>
          <w:trHeight w:val="136"/>
          <w:jc w:val="center"/>
        </w:trPr>
        <w:tc>
          <w:tcPr>
            <w:tcW w:w="2127" w:type="dxa"/>
          </w:tcPr>
          <w:p w:rsidR="004E2D50" w:rsidRPr="00633678" w:rsidRDefault="004E2D50" w:rsidP="00D53770">
            <w:pPr>
              <w:pStyle w:val="Default"/>
              <w:jc w:val="center"/>
              <w:rPr>
                <w:rFonts w:ascii="Times New Roman" w:hAnsi="Times New Roman" w:cs="Times New Roman"/>
                <w:color w:val="auto"/>
                <w:sz w:val="23"/>
                <w:szCs w:val="23"/>
              </w:rPr>
            </w:pPr>
            <w:r w:rsidRPr="00633678">
              <w:rPr>
                <w:rFonts w:ascii="Times New Roman" w:hAnsi="Times New Roman" w:cs="Times New Roman"/>
                <w:color w:val="auto"/>
                <w:sz w:val="23"/>
                <w:szCs w:val="23"/>
              </w:rPr>
              <w:t>PRO ROMANIA</w:t>
            </w:r>
          </w:p>
        </w:tc>
        <w:tc>
          <w:tcPr>
            <w:tcW w:w="1701" w:type="dxa"/>
          </w:tcPr>
          <w:p w:rsidR="004E2D50" w:rsidRPr="008F141E" w:rsidRDefault="004E2D50" w:rsidP="00AE234E">
            <w:pPr>
              <w:pStyle w:val="Default"/>
              <w:jc w:val="center"/>
              <w:rPr>
                <w:rFonts w:ascii="Times New Roman" w:hAnsi="Times New Roman" w:cs="Times New Roman"/>
                <w:color w:val="auto"/>
                <w:sz w:val="22"/>
                <w:szCs w:val="22"/>
              </w:rPr>
            </w:pPr>
            <w:r w:rsidRPr="008F141E">
              <w:rPr>
                <w:rFonts w:ascii="Times New Roman" w:hAnsi="Times New Roman" w:cs="Times New Roman"/>
                <w:color w:val="auto"/>
                <w:sz w:val="22"/>
                <w:szCs w:val="22"/>
              </w:rPr>
              <w:t>PRO-ROMÂNIA</w:t>
            </w:r>
          </w:p>
        </w:tc>
        <w:tc>
          <w:tcPr>
            <w:tcW w:w="1459" w:type="dxa"/>
          </w:tcPr>
          <w:p w:rsidR="004E2D50" w:rsidRPr="008F141E" w:rsidRDefault="004E2D50" w:rsidP="00AE234E">
            <w:pPr>
              <w:pStyle w:val="Default"/>
              <w:jc w:val="center"/>
              <w:rPr>
                <w:rFonts w:ascii="Times New Roman" w:hAnsi="Times New Roman" w:cs="Times New Roman"/>
                <w:color w:val="auto"/>
                <w:sz w:val="22"/>
                <w:szCs w:val="22"/>
              </w:rPr>
            </w:pPr>
          </w:p>
        </w:tc>
        <w:tc>
          <w:tcPr>
            <w:tcW w:w="1509" w:type="dxa"/>
          </w:tcPr>
          <w:p w:rsidR="004E2D50" w:rsidRPr="008F141E" w:rsidRDefault="004E2D50" w:rsidP="00AE234E">
            <w:pPr>
              <w:pStyle w:val="Default"/>
              <w:jc w:val="center"/>
              <w:rPr>
                <w:rFonts w:ascii="Times New Roman" w:hAnsi="Times New Roman" w:cs="Times New Roman"/>
                <w:color w:val="auto"/>
                <w:sz w:val="22"/>
                <w:szCs w:val="22"/>
              </w:rPr>
            </w:pPr>
          </w:p>
        </w:tc>
      </w:tr>
      <w:tr w:rsidR="004E2D50" w:rsidRPr="00E834DD" w:rsidTr="00D53770">
        <w:trPr>
          <w:trHeight w:val="136"/>
          <w:jc w:val="center"/>
        </w:trPr>
        <w:tc>
          <w:tcPr>
            <w:tcW w:w="2127" w:type="dxa"/>
          </w:tcPr>
          <w:p w:rsidR="004E2D50" w:rsidRPr="00633678" w:rsidRDefault="004E2D50" w:rsidP="00D53770">
            <w:pPr>
              <w:pStyle w:val="Default"/>
              <w:jc w:val="center"/>
              <w:rPr>
                <w:rFonts w:ascii="Times New Roman" w:hAnsi="Times New Roman" w:cs="Times New Roman"/>
                <w:color w:val="auto"/>
                <w:sz w:val="23"/>
                <w:szCs w:val="23"/>
              </w:rPr>
            </w:pPr>
          </w:p>
        </w:tc>
        <w:tc>
          <w:tcPr>
            <w:tcW w:w="1701" w:type="dxa"/>
          </w:tcPr>
          <w:p w:rsidR="004E2D50" w:rsidRPr="008F141E" w:rsidRDefault="004E2D50" w:rsidP="00AE234E">
            <w:pPr>
              <w:pStyle w:val="Default"/>
              <w:jc w:val="center"/>
              <w:rPr>
                <w:rFonts w:ascii="Times New Roman" w:hAnsi="Times New Roman" w:cs="Times New Roman"/>
                <w:color w:val="auto"/>
                <w:sz w:val="22"/>
                <w:szCs w:val="22"/>
              </w:rPr>
            </w:pPr>
            <w:r w:rsidRPr="008F141E">
              <w:rPr>
                <w:rFonts w:ascii="Times New Roman" w:hAnsi="Times New Roman" w:cs="Times New Roman"/>
                <w:color w:val="auto"/>
                <w:sz w:val="22"/>
                <w:szCs w:val="22"/>
              </w:rPr>
              <w:t>PSD</w:t>
            </w:r>
          </w:p>
        </w:tc>
        <w:tc>
          <w:tcPr>
            <w:tcW w:w="1459" w:type="dxa"/>
          </w:tcPr>
          <w:p w:rsidR="004E2D50" w:rsidRPr="008F141E" w:rsidRDefault="004E2D50" w:rsidP="00AE234E">
            <w:pPr>
              <w:pStyle w:val="Default"/>
              <w:jc w:val="center"/>
              <w:rPr>
                <w:rFonts w:ascii="Times New Roman" w:hAnsi="Times New Roman" w:cs="Times New Roman"/>
                <w:color w:val="auto"/>
                <w:sz w:val="22"/>
                <w:szCs w:val="22"/>
              </w:rPr>
            </w:pPr>
          </w:p>
        </w:tc>
        <w:tc>
          <w:tcPr>
            <w:tcW w:w="1509" w:type="dxa"/>
          </w:tcPr>
          <w:p w:rsidR="004E2D50" w:rsidRPr="008F141E" w:rsidRDefault="004E2D50" w:rsidP="00AE234E">
            <w:pPr>
              <w:pStyle w:val="Default"/>
              <w:jc w:val="center"/>
              <w:rPr>
                <w:rFonts w:ascii="Times New Roman" w:hAnsi="Times New Roman" w:cs="Times New Roman"/>
                <w:color w:val="auto"/>
                <w:sz w:val="22"/>
                <w:szCs w:val="22"/>
              </w:rPr>
            </w:pPr>
          </w:p>
        </w:tc>
      </w:tr>
      <w:tr w:rsidR="004E2D50" w:rsidRPr="00E834DD" w:rsidTr="00D53770">
        <w:trPr>
          <w:trHeight w:val="136"/>
          <w:jc w:val="center"/>
        </w:trPr>
        <w:tc>
          <w:tcPr>
            <w:tcW w:w="2127" w:type="dxa"/>
          </w:tcPr>
          <w:p w:rsidR="004E2D50" w:rsidRPr="00633678" w:rsidRDefault="004E2D50" w:rsidP="00D53770">
            <w:pPr>
              <w:pStyle w:val="Default"/>
              <w:jc w:val="center"/>
              <w:rPr>
                <w:rFonts w:ascii="Times New Roman" w:hAnsi="Times New Roman" w:cs="Times New Roman"/>
                <w:color w:val="auto"/>
                <w:sz w:val="23"/>
                <w:szCs w:val="23"/>
              </w:rPr>
            </w:pPr>
          </w:p>
        </w:tc>
        <w:tc>
          <w:tcPr>
            <w:tcW w:w="1701" w:type="dxa"/>
          </w:tcPr>
          <w:p w:rsidR="004E2D50" w:rsidRPr="00FA3AA8" w:rsidRDefault="004E2D50" w:rsidP="00D53770">
            <w:pPr>
              <w:pStyle w:val="Default"/>
              <w:jc w:val="center"/>
              <w:rPr>
                <w:rFonts w:ascii="Times New Roman" w:hAnsi="Times New Roman" w:cs="Times New Roman"/>
                <w:color w:val="auto"/>
                <w:sz w:val="22"/>
                <w:szCs w:val="22"/>
              </w:rPr>
            </w:pPr>
          </w:p>
        </w:tc>
        <w:tc>
          <w:tcPr>
            <w:tcW w:w="1459" w:type="dxa"/>
          </w:tcPr>
          <w:p w:rsidR="004E2D50" w:rsidRPr="00633678" w:rsidRDefault="004E2D50" w:rsidP="00D53770">
            <w:pPr>
              <w:pStyle w:val="Default"/>
              <w:jc w:val="center"/>
              <w:rPr>
                <w:rFonts w:ascii="Times New Roman" w:hAnsi="Times New Roman" w:cs="Times New Roman"/>
                <w:color w:val="auto"/>
              </w:rPr>
            </w:pPr>
          </w:p>
        </w:tc>
        <w:tc>
          <w:tcPr>
            <w:tcW w:w="1509" w:type="dxa"/>
          </w:tcPr>
          <w:p w:rsidR="004E2D50" w:rsidRPr="00633678" w:rsidRDefault="004E2D50" w:rsidP="00D53770">
            <w:pPr>
              <w:pStyle w:val="Default"/>
              <w:jc w:val="center"/>
              <w:rPr>
                <w:rFonts w:ascii="Times New Roman" w:hAnsi="Times New Roman" w:cs="Times New Roman"/>
                <w:color w:val="auto"/>
              </w:rPr>
            </w:pPr>
          </w:p>
        </w:tc>
      </w:tr>
      <w:tr w:rsidR="004E2D50" w:rsidRPr="00E834DD" w:rsidTr="00D53770">
        <w:trPr>
          <w:trHeight w:val="136"/>
          <w:jc w:val="center"/>
        </w:trPr>
        <w:tc>
          <w:tcPr>
            <w:tcW w:w="2127" w:type="dxa"/>
          </w:tcPr>
          <w:p w:rsidR="004E2D50" w:rsidRPr="00EA20ED" w:rsidRDefault="004E2D50" w:rsidP="00D53770">
            <w:pPr>
              <w:pStyle w:val="Default"/>
              <w:jc w:val="center"/>
              <w:rPr>
                <w:rFonts w:ascii="Times New Roman" w:hAnsi="Times New Roman" w:cs="Times New Roman"/>
                <w:color w:val="auto"/>
              </w:rPr>
            </w:pPr>
            <w:r w:rsidRPr="00EA20ED">
              <w:rPr>
                <w:rFonts w:ascii="Times New Roman" w:hAnsi="Times New Roman" w:cs="Times New Roman"/>
                <w:color w:val="auto"/>
              </w:rPr>
              <w:t>Numărul de consilieri locali</w:t>
            </w:r>
          </w:p>
        </w:tc>
        <w:tc>
          <w:tcPr>
            <w:tcW w:w="1701" w:type="dxa"/>
          </w:tcPr>
          <w:p w:rsidR="004E2D50" w:rsidRPr="00E834DD" w:rsidRDefault="004E2D50" w:rsidP="00D53770">
            <w:pPr>
              <w:pStyle w:val="Default"/>
              <w:jc w:val="center"/>
              <w:rPr>
                <w:color w:val="auto"/>
              </w:rPr>
            </w:pPr>
            <w:r w:rsidRPr="00E834DD">
              <w:rPr>
                <w:color w:val="auto"/>
              </w:rPr>
              <w:t>5</w:t>
            </w:r>
          </w:p>
        </w:tc>
        <w:tc>
          <w:tcPr>
            <w:tcW w:w="1459" w:type="dxa"/>
          </w:tcPr>
          <w:p w:rsidR="004E2D50" w:rsidRPr="00E834DD" w:rsidRDefault="004E2D50" w:rsidP="00D53770">
            <w:pPr>
              <w:pStyle w:val="Default"/>
              <w:jc w:val="center"/>
              <w:rPr>
                <w:color w:val="auto"/>
              </w:rPr>
            </w:pPr>
            <w:r>
              <w:rPr>
                <w:color w:val="auto"/>
              </w:rPr>
              <w:t>3</w:t>
            </w:r>
          </w:p>
        </w:tc>
        <w:tc>
          <w:tcPr>
            <w:tcW w:w="1509" w:type="dxa"/>
          </w:tcPr>
          <w:p w:rsidR="004E2D50" w:rsidRPr="00E834DD" w:rsidRDefault="004E2D50" w:rsidP="00D53770">
            <w:pPr>
              <w:pStyle w:val="Default"/>
              <w:jc w:val="center"/>
              <w:rPr>
                <w:color w:val="auto"/>
              </w:rPr>
            </w:pPr>
            <w:r>
              <w:rPr>
                <w:color w:val="auto"/>
              </w:rPr>
              <w:t>3</w:t>
            </w:r>
          </w:p>
        </w:tc>
      </w:tr>
    </w:tbl>
    <w:p w:rsidR="004E2D50" w:rsidRDefault="004E2D50" w:rsidP="009B080A">
      <w:pPr>
        <w:pStyle w:val="Standard"/>
        <w:ind w:left="288" w:right="288" w:firstLine="432"/>
        <w:jc w:val="both"/>
      </w:pPr>
      <w:r>
        <w:t xml:space="preserve">     </w:t>
      </w:r>
    </w:p>
    <w:p w:rsidR="004E2D50" w:rsidRDefault="004E2D50" w:rsidP="009B080A">
      <w:pPr>
        <w:pStyle w:val="Standard"/>
        <w:ind w:left="288" w:right="288" w:firstLine="432"/>
        <w:jc w:val="both"/>
      </w:pPr>
      <w:r w:rsidRPr="00E834DD">
        <w:t xml:space="preserve"> Algoritmul presupune alocarea locurilor, pe</w:t>
      </w:r>
      <w:r>
        <w:t xml:space="preserve"> rând, de la stânga la dreapta.</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15-Atribuțiile comisiilor de specialitate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Comisiile de specialitate au următoarele atribuții principal</w:t>
      </w:r>
      <w:r w:rsidRPr="00517915">
        <w:rPr>
          <w:rFonts w:eastAsia="Times New Roman" w:cs="Times New Roman"/>
          <w:iCs/>
          <w:lang w:eastAsia="en-GB"/>
        </w:rPr>
        <w:t>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analizează proiectele de hotărâri ale consiliului local din domeniul lor de activitate;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întocmesc avize asupra proiectelor de hotărâri și asupra problemelor analizate, pe care le prezintă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eastAsia="Times New Roman" w:cs="Times New Roman"/>
          <w:iCs/>
          <w:lang w:eastAsia="en-GB"/>
        </w:rPr>
        <w:t> îndeplinesc orice alte atribuții stab</w:t>
      </w:r>
      <w:r w:rsidRPr="00517915">
        <w:rPr>
          <w:rFonts w:cs="Times New Roman"/>
          <w:iCs/>
          <w:lang w:eastAsia="en-GB"/>
        </w:rPr>
        <w:t>ilite prin regulamentul de organizare și funcționare a consiliului local sau însărcinări date prin hotărâri ale consiliului local, dacă acestea au legătură cu activitatea lor.</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Comisiile de specialitate adoptă avize cu majoritate simplă.</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16-Președintele și secretarul comisiei de specialitate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Comisiile de specialitate își aleg, prin votul deschis al majorității absolute a consilierilor locali ce o compun, câte un președinte și câte un secretar.</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 xml:space="preserve">(2) Președintele comisiei de specialitate are </w:t>
      </w:r>
      <w:r w:rsidRPr="00517915">
        <w:rPr>
          <w:rFonts w:cs="Times New Roman"/>
          <w:iCs/>
          <w:lang w:eastAsia="en-GB"/>
        </w:rPr>
        <w:t>următoarele atribuții principale: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asigură reprezentarea comisiei în raporturile acesteia cu consiliul local, aparatul de specialitate al primarului, organismele prestatoare de servicii publice locale și cu celelalte comisii;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convoacă ședințele comisiei conform procedurii prevăzute în regulamentul de organizare și funcționare a consiliului local și informează secretarul general al unității administrativ-teritoriale cu privire la data și locul ședinței;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eastAsia="Times New Roman" w:cs="Times New Roman"/>
          <w:iCs/>
          <w:lang w:eastAsia="en-GB"/>
        </w:rPr>
        <w:t> conduce ședințele comisiei;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eastAsia="Times New Roman" w:cs="Times New Roman"/>
          <w:iCs/>
          <w:lang w:eastAsia="en-GB"/>
        </w:rPr>
        <w:t> susține în ședințele consiliului local avizele formulate de comisie;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e)</w:t>
      </w:r>
      <w:r w:rsidRPr="00517915">
        <w:rPr>
          <w:rFonts w:cs="Times New Roman"/>
          <w:iCs/>
          <w:lang w:eastAsia="en-GB"/>
        </w:rPr>
        <w:t> anunță rezultatul votării, pe baza datelor comunicate de secretar;</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f)</w:t>
      </w:r>
      <w:r w:rsidRPr="00517915">
        <w:rPr>
          <w:rFonts w:cs="Times New Roman"/>
          <w:iCs/>
          <w:lang w:eastAsia="en-GB"/>
        </w:rPr>
        <w:t> îndeplinește orice alte atribuții referitoare la activitatea comisiei, prevăzute de lege, de regulamentul de organizare și fu</w:t>
      </w:r>
      <w:r w:rsidRPr="00517915">
        <w:rPr>
          <w:rFonts w:eastAsia="Times New Roman" w:cs="Times New Roman"/>
          <w:iCs/>
          <w:lang w:eastAsia="en-GB"/>
        </w:rPr>
        <w:t>ncționare a consiliului sau stabilite de consiliul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g)</w:t>
      </w:r>
      <w:r w:rsidRPr="00517915">
        <w:rPr>
          <w:rFonts w:cs="Times New Roman"/>
          <w:iCs/>
          <w:lang w:eastAsia="en-GB"/>
        </w:rPr>
        <w:t> comunică secretarului general al unității administrativ-teritoriale în termen rezonabil, până la finalul fiecărei luni calendaristice, prezența și procesele-verbale ale fiecărei ședințe ale comis</w:t>
      </w:r>
      <w:r w:rsidRPr="00517915">
        <w:rPr>
          <w:rFonts w:eastAsia="Times New Roman" w:cs="Times New Roman"/>
          <w:iCs/>
          <w:lang w:eastAsia="en-GB"/>
        </w:rPr>
        <w:t>iei de specialitate.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(3) Președintele comisiei de specialitate poate propune ca la lucrările comisiei să participe și alte persoane din afara acesteia, dacă apreciază că este necesar, poate participa la lucrarile celorlalte comisii care examineaza probleme</w:t>
      </w:r>
      <w:r w:rsidRPr="00517915">
        <w:rPr>
          <w:rFonts w:eastAsia="Times New Roman" w:cs="Times New Roman"/>
          <w:iCs/>
          <w:lang w:eastAsia="en-GB"/>
        </w:rPr>
        <w:t xml:space="preserve"> ce reprezinta importanta si poate permite participarea persoanelor de pe raza comunei </w:t>
      </w:r>
      <w:r>
        <w:rPr>
          <w:rFonts w:eastAsia="Times New Roman" w:cs="Times New Roman"/>
          <w:iCs/>
          <w:lang w:eastAsia="en-GB"/>
        </w:rPr>
        <w:t>Mãnãștiur</w:t>
      </w:r>
      <w:r w:rsidRPr="00517915">
        <w:rPr>
          <w:rFonts w:eastAsia="Times New Roman" w:cs="Times New Roman"/>
          <w:iCs/>
          <w:lang w:eastAsia="en-GB"/>
        </w:rPr>
        <w:t xml:space="preserve"> pentru a prezenta problemele comisiei de specialitate care are competenta in solutionarea problemei prezentate. </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(4) Secretarul comisiei îndeplinește următoarele</w:t>
      </w:r>
      <w:r w:rsidRPr="00517915">
        <w:rPr>
          <w:rFonts w:eastAsia="Times New Roman" w:cs="Times New Roman"/>
          <w:iCs/>
          <w:lang w:eastAsia="en-GB"/>
        </w:rPr>
        <w:t xml:space="preserve"> atribuții principale: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efectuează apelul nominal și ține evidența participării la ședințe a membrilor comisiei;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numără voturile și îl informează pe președinte asupra cvorumului necesar pentru emiterea fiecărui aviz și asupra rezultatului votării;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eastAsia="Times New Roman" w:cs="Times New Roman"/>
          <w:iCs/>
          <w:lang w:eastAsia="en-GB"/>
        </w:rPr>
        <w:t> </w:t>
      </w:r>
      <w:r w:rsidRPr="00517915">
        <w:rPr>
          <w:rFonts w:cs="Times New Roman"/>
          <w:iCs/>
          <w:lang w:eastAsia="en-GB"/>
        </w:rPr>
        <w:t>asigură redactarea avizelor, a proceselor-verbale și a altor documente prevăzute de lege;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b/>
          <w:bCs/>
          <w:iCs/>
          <w:lang w:eastAsia="en-GB"/>
        </w:rPr>
        <w:t>d)</w:t>
      </w:r>
      <w:r w:rsidRPr="00517915">
        <w:rPr>
          <w:rFonts w:cs="Times New Roman"/>
          <w:iCs/>
          <w:lang w:eastAsia="en-GB"/>
        </w:rPr>
        <w:t> îndeplinește orice alte sarcini prevăzute de regulamentul de organizare și funcționare a consiliului local sau însărcinări stabilite de comisie sau de către președ</w:t>
      </w:r>
      <w:r w:rsidRPr="00517915">
        <w:rPr>
          <w:rFonts w:eastAsia="Times New Roman" w:cs="Times New Roman"/>
          <w:iCs/>
          <w:lang w:eastAsia="en-GB"/>
        </w:rPr>
        <w:t>intele acesteia.</w:t>
      </w:r>
    </w:p>
    <w:p w:rsidR="004E2D50" w:rsidRPr="00517915" w:rsidRDefault="004E2D50" w:rsidP="00631367">
      <w:pPr>
        <w:spacing w:line="240" w:lineRule="auto"/>
        <w:rPr>
          <w:rFonts w:ascii="Times New Roman" w:hAnsi="Times New Roman"/>
          <w:sz w:val="24"/>
          <w:szCs w:val="24"/>
        </w:rPr>
      </w:pPr>
      <w:r w:rsidRPr="00517915">
        <w:rPr>
          <w:rFonts w:ascii="Times New Roman" w:hAnsi="Times New Roman"/>
          <w:sz w:val="24"/>
          <w:szCs w:val="24"/>
        </w:rPr>
        <w:t xml:space="preserve">           Ședințele comisiilor de specialitate se desfășoară de regulă, înaintea ședințelor Consiliului Local, atunci când ordinea de zi a ședinței acestuia cuprinde probleme sau proiecte de hotărâri asupra cărora i se solicită avizul comisiei de specialitate.</w:t>
      </w:r>
    </w:p>
    <w:p w:rsidR="004E2D50" w:rsidRPr="00517915" w:rsidRDefault="004E2D50" w:rsidP="004D4E37">
      <w:pPr>
        <w:rPr>
          <w:rFonts w:ascii="Times New Roman" w:hAnsi="Times New Roman"/>
          <w:b/>
          <w:bCs/>
          <w:iCs/>
          <w:sz w:val="24"/>
          <w:szCs w:val="24"/>
          <w:lang w:eastAsia="en-GB"/>
        </w:rPr>
      </w:pPr>
      <w:r w:rsidRPr="00517915">
        <w:rPr>
          <w:rFonts w:ascii="Times New Roman" w:hAnsi="Times New Roman"/>
          <w:bCs/>
          <w:sz w:val="24"/>
          <w:szCs w:val="24"/>
        </w:rPr>
        <w:t xml:space="preserve">         </w:t>
      </w:r>
      <w:r w:rsidRPr="00517915">
        <w:rPr>
          <w:rFonts w:ascii="Times New Roman" w:hAnsi="Times New Roman"/>
          <w:sz w:val="24"/>
          <w:szCs w:val="24"/>
        </w:rPr>
        <w:t xml:space="preserve"> A</w:t>
      </w:r>
      <w:r w:rsidRPr="00517915">
        <w:rPr>
          <w:rFonts w:ascii="Times New Roman" w:hAnsi="Times New Roman"/>
          <w:b/>
          <w:bCs/>
          <w:iCs/>
          <w:sz w:val="24"/>
          <w:szCs w:val="24"/>
          <w:lang w:eastAsia="en-GB"/>
        </w:rPr>
        <w:t>rticolul 17 - Comisiile speciale și comisiile mixte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Consiliile locale pot organiza comisii speciale de analiză și verificare formate din consilieri locali, pe perioadă determinată, la propunerea unei treimi din numărul consilierilor locali în funcție sau a primarului. Componența, obiectivele și perioada de desfășurare a activităților acestora se stabilesc prin hotărâre a consiliului local. Membrii comisiei acționează în limitele stabilite prin hotărâre.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Comisia de analiză și verificare prezintă consiliului local ori primarului, după caz, la termenul stabilit de acesta, raportul întocmit în urma analizelor și verificărilor efectuate. Raportul cuprinde, dacă este cazul, propuneri concrete de îmbunătățire a activității în domeniul supus analizei sau verificării.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(3) Consiliile locale pot organiza, din proprie inițiativă sau din inițiativa primarului, după caz, comisii mixte formate din consilieri locali, funcționari publici și alți specialiști, pe perioadă determinată. Componența comisiilor mixte, obiectivele și perioada de desfășurare a activității acestora se stabilesc prin hotărâri ale consiliilor locale. Ședințele comisiilor mixte sunt publice.</w:t>
      </w:r>
    </w:p>
    <w:p w:rsidR="004E2D50" w:rsidRPr="00517915" w:rsidRDefault="004E2D50" w:rsidP="009B080A">
      <w:pPr>
        <w:pStyle w:val="Standard"/>
        <w:keepNext/>
        <w:jc w:val="center"/>
        <w:rPr>
          <w:rFonts w:eastAsia="Times New Roman" w:cs="Times New Roman"/>
          <w:b/>
          <w:bCs/>
          <w:iCs/>
        </w:rPr>
      </w:pPr>
    </w:p>
    <w:p w:rsidR="004E2D50" w:rsidRPr="00517915" w:rsidRDefault="004E2D50" w:rsidP="009B080A">
      <w:pPr>
        <w:pStyle w:val="Standard"/>
        <w:keepNext/>
        <w:jc w:val="center"/>
        <w:rPr>
          <w:rFonts w:eastAsia="Times New Roman" w:cs="Times New Roman"/>
          <w:b/>
          <w:bCs/>
          <w:iCs/>
        </w:rPr>
      </w:pPr>
      <w:r w:rsidRPr="00517915">
        <w:rPr>
          <w:rFonts w:eastAsia="Times New Roman" w:cs="Times New Roman"/>
          <w:b/>
          <w:bCs/>
          <w:iCs/>
        </w:rPr>
        <w:t>CAPITOLUL III</w:t>
      </w:r>
    </w:p>
    <w:p w:rsidR="004E2D50" w:rsidRPr="00517915" w:rsidRDefault="004E2D50" w:rsidP="009B080A">
      <w:pPr>
        <w:pStyle w:val="Standard"/>
        <w:ind w:left="288" w:right="288"/>
        <w:jc w:val="center"/>
        <w:rPr>
          <w:rFonts w:eastAsia="Times New Roman" w:cs="Times New Roman"/>
          <w:b/>
          <w:bCs/>
          <w:iCs/>
          <w:lang w:eastAsia="en-GB"/>
        </w:rPr>
      </w:pPr>
      <w:r w:rsidRPr="00517915">
        <w:rPr>
          <w:rFonts w:eastAsia="Times New Roman" w:cs="Times New Roman"/>
          <w:b/>
          <w:bCs/>
          <w:iCs/>
          <w:lang w:eastAsia="en-GB"/>
        </w:rPr>
        <w:t>Mandatul, rolul și atribuțiile consiliului local</w:t>
      </w:r>
    </w:p>
    <w:p w:rsidR="004E2D50" w:rsidRPr="00517915" w:rsidRDefault="004E2D50" w:rsidP="009B080A">
      <w:pPr>
        <w:pStyle w:val="Standard"/>
        <w:ind w:left="288" w:right="288"/>
        <w:jc w:val="center"/>
        <w:rPr>
          <w:rFonts w:eastAsia="Times New Roman" w:cs="Times New Roman"/>
          <w:b/>
          <w:bCs/>
          <w:iCs/>
          <w:lang w:eastAsia="en-GB"/>
        </w:rPr>
      </w:pP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18 - Mandatul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Consiliul local se alege pentru un mandat de 4 ani în condițiile legii privind alegerea autorităților administrației publice locale.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Mandatul consiliului local se exercită de la data la care consiliul local este legal constituit până la data la care consiliul local nou-ales este legal constituit.</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 xml:space="preserve">(3) Mandatul consiliului local poate fi prelungit, prin lege organică, în caz de război sau catastrofă ori alte situații expres prevăzute de lege atunci când, din cauza acestor situații, </w:t>
      </w:r>
      <w:r w:rsidRPr="00517915">
        <w:rPr>
          <w:rFonts w:eastAsia="Times New Roman" w:cs="Times New Roman"/>
          <w:iCs/>
          <w:lang w:eastAsia="en-GB"/>
        </w:rPr>
        <w:t>nu pot fi organizate alegeri în condițiile </w:t>
      </w:r>
      <w:r w:rsidRPr="00517915">
        <w:rPr>
          <w:rFonts w:eastAsia="Times New Roman" w:cs="Times New Roman"/>
          <w:b/>
          <w:iCs/>
          <w:u w:val="single"/>
          <w:lang w:eastAsia="en-GB"/>
        </w:rPr>
        <w:t>alin. (1)</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19 - Atribuțiile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Consiliul local are inițiativă și hotărăște, în condițiile legii, în toate problemele de interes local, cu excepția celor care sunt date prin lege în competența altor autorități ale administrației publice locale sau centrale.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Consiliul local exercită următoarele categorii de atribuții: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atribuții privind unitatea administrativ-teritorială, organizarea proprie, precum și organizarea și funcționarea aparatului de specialitate al primarului, ale instituțiilor publice de interes local și ale societăților și regiilor autonome de interes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atribuții privind dezvoltarea economico-socială și de mediu a comunei, orașului sau municipiului;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eastAsia="Times New Roman" w:cs="Times New Roman"/>
          <w:iCs/>
          <w:lang w:eastAsia="en-GB"/>
        </w:rPr>
        <w:t> atribuții privind administrarea domeniului public și privat al comunei, orașului sau municipiului;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eastAsia="Times New Roman" w:cs="Times New Roman"/>
          <w:iCs/>
          <w:lang w:eastAsia="en-GB"/>
        </w:rPr>
        <w:t> atribuții privind gestionarea serviciilor de interes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e)</w:t>
      </w:r>
      <w:r w:rsidRPr="00517915">
        <w:rPr>
          <w:rFonts w:cs="Times New Roman"/>
          <w:iCs/>
          <w:lang w:eastAsia="en-GB"/>
        </w:rPr>
        <w:t> atribuții privind cooperarea interinstituțională pe plan intern și extern.</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(3) În exercitarea atrib</w:t>
      </w:r>
      <w:r w:rsidRPr="00517915">
        <w:rPr>
          <w:rFonts w:cs="Times New Roman"/>
          <w:iCs/>
          <w:lang w:eastAsia="en-GB"/>
        </w:rPr>
        <w:t>uțiilor prevăzute la </w:t>
      </w:r>
      <w:r w:rsidRPr="00517915">
        <w:rPr>
          <w:rFonts w:eastAsia="Times New Roman" w:cs="Times New Roman"/>
          <w:b/>
          <w:iCs/>
          <w:u w:val="single"/>
          <w:lang w:eastAsia="en-GB"/>
        </w:rPr>
        <w:t>alin. (2) lit. a)</w:t>
      </w:r>
      <w:r w:rsidRPr="00517915">
        <w:rPr>
          <w:rFonts w:eastAsia="Times New Roman" w:cs="Times New Roman"/>
          <w:b/>
          <w:iCs/>
          <w:lang w:eastAsia="en-GB"/>
        </w:rPr>
        <w:t>,</w:t>
      </w:r>
      <w:r w:rsidRPr="00517915">
        <w:rPr>
          <w:rFonts w:eastAsia="Times New Roman" w:cs="Times New Roman"/>
          <w:iCs/>
          <w:lang w:eastAsia="en-GB"/>
        </w:rPr>
        <w:t xml:space="preserve"> consiliul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aprobă statutul comunei, precum și regulamentul de organizare și funcționare a consiliului local; prin ordin al ministrului de resort se aprobă un model orientativ al statutului unității administr</w:t>
      </w:r>
      <w:r w:rsidRPr="00517915">
        <w:rPr>
          <w:rFonts w:eastAsia="Times New Roman" w:cs="Times New Roman"/>
          <w:iCs/>
          <w:lang w:eastAsia="en-GB"/>
        </w:rPr>
        <w:t>ativ-teritoriale, precum și un model orientativ al regulamentului de organizare și funcționare a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eastAsia="Times New Roman" w:cs="Times New Roman"/>
          <w:iCs/>
          <w:lang w:eastAsia="en-GB"/>
        </w:rPr>
        <w:t> alege viceprimarul, din rândul consilierilor locali, la propunerea primarului sau a consilierilor locali, în condițiile </w:t>
      </w:r>
      <w:r w:rsidRPr="00517915">
        <w:rPr>
          <w:rFonts w:eastAsia="Times New Roman" w:cs="Times New Roman"/>
          <w:b/>
          <w:iCs/>
          <w:u w:val="single"/>
          <w:lang w:eastAsia="en-GB"/>
        </w:rPr>
        <w:t>art. 20 alin. (2)</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aprobă, în condițiile legii, la propunerea primarului, înființarea, organizarea și statul de funcții ale aparatului de specialitate al primarului, ale instituțiilor publice de interes local, reorganizarea și statul de funcții ale regiilor autonome de interes local, precum și înființarea, reorganizarea sau desființarea de societăți de interes local și statul de funcții al acestora;</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cs="Times New Roman"/>
          <w:iCs/>
          <w:lang w:eastAsia="en-GB"/>
        </w:rPr>
        <w:t> exercită, în numele unității administrativ-teritoriale, toate drepturile și obligațiile corespunzătoare participațiilor deținute la societăți sau regii autonome, în condițiile legii;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e)</w:t>
      </w:r>
      <w:r w:rsidRPr="00517915">
        <w:rPr>
          <w:rFonts w:cs="Times New Roman"/>
          <w:iCs/>
          <w:lang w:eastAsia="en-GB"/>
        </w:rPr>
        <w:t> hotărăște înființarea sau reorganizarea de instituții, servicii publice, societăți și regii autonome, în condițiile legii.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(4) În exercitarea atribuțiilor prevăzute la </w:t>
      </w:r>
      <w:r w:rsidRPr="00517915">
        <w:rPr>
          <w:rFonts w:eastAsia="Times New Roman" w:cs="Times New Roman"/>
          <w:b/>
          <w:iCs/>
          <w:u w:val="single"/>
          <w:lang w:eastAsia="en-GB"/>
        </w:rPr>
        <w:t>alin. (2) lit. b)</w:t>
      </w:r>
      <w:r w:rsidRPr="00517915">
        <w:rPr>
          <w:rFonts w:eastAsia="Times New Roman" w:cs="Times New Roman"/>
          <w:iCs/>
          <w:lang w:eastAsia="en-GB"/>
        </w:rPr>
        <w:t>, consiliul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aprobă, la propunerea primarului, bugetul unității administrativ-teritoriale, virările de credite, modul de utilizare a rezervei bugetare și contul de încheiere a exercițiului bugetar;</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aprobă, la propunerea primarului, contractarea și/sau garantarea împrumuturilor, precum și contractarea de datorie publică locală prin emisiuni de titluri de valoare, în numele unității administrativ-teritoriale, în condițiile legii;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stabilește și aprobă impozitele și taxele locale, în condițiile legii;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cs="Times New Roman"/>
          <w:iCs/>
          <w:lang w:eastAsia="en-GB"/>
        </w:rPr>
        <w:t> aprobă, la propunerea primarului, documentațiile tehnico-economice pentru lucrările de investiții de interes local, în condițiile legii;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e)</w:t>
      </w:r>
      <w:r w:rsidRPr="00517915">
        <w:rPr>
          <w:rFonts w:cs="Times New Roman"/>
          <w:iCs/>
          <w:lang w:eastAsia="en-GB"/>
        </w:rPr>
        <w:t> aprobă strategiile privind dezvoltarea economică, socială și de mediu a unității administrativ-teritoriale;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f)</w:t>
      </w:r>
      <w:r w:rsidRPr="00517915">
        <w:rPr>
          <w:rFonts w:eastAsia="Times New Roman" w:cs="Times New Roman"/>
          <w:iCs/>
          <w:lang w:eastAsia="en-GB"/>
        </w:rPr>
        <w:t> a</w:t>
      </w:r>
      <w:r w:rsidRPr="00517915">
        <w:rPr>
          <w:rFonts w:cs="Times New Roman"/>
          <w:iCs/>
          <w:lang w:eastAsia="en-GB"/>
        </w:rPr>
        <w:t>sigură un mediu favorabil înființării și/sau dezvoltării afacerilor, inclusiv prin valorificarea patrimoniului existent, precum și prin realizarea de noi investiții care să contribuie la îndeplinirea programelor de dezvoltare economică regională și locală;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g)</w:t>
      </w:r>
      <w:r w:rsidRPr="00517915">
        <w:rPr>
          <w:rFonts w:cs="Times New Roman"/>
          <w:iCs/>
          <w:lang w:eastAsia="en-GB"/>
        </w:rPr>
        <w:t> asigură realizarea lucrărilor și ia măsurile necesare implementării și conformării cu prevederile angajamentelor asumate de România în calitate de stat membru al Uniunii Europene în domeniul protecției mediului și gospodăririi apelor pentru serviciile furnizate cetățenilor.</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(5) Dacă bugetul unității administrativ-teritoriale, prevăzut la </w:t>
      </w:r>
      <w:r w:rsidRPr="00517915">
        <w:rPr>
          <w:rFonts w:eastAsia="Times New Roman" w:cs="Times New Roman"/>
          <w:b/>
          <w:iCs/>
          <w:u w:val="single"/>
          <w:lang w:eastAsia="en-GB"/>
        </w:rPr>
        <w:t>alin. (4) lit. a)</w:t>
      </w:r>
      <w:r w:rsidRPr="00517915">
        <w:rPr>
          <w:rFonts w:cs="Times New Roman"/>
          <w:iCs/>
          <w:lang w:eastAsia="en-GB"/>
        </w:rPr>
        <w:t>, nu poate fi adoptat după două ședințe consecutive, care au loc la un interval de cel mult 7 zile, activitatea se desfășoară pe baza bugetului anului precedent până la adoptarea noului buget, dar nu mai târziu de 45 de zile de la data publicării legii bugetului de stat în Monitorul Oficial al României, Partea 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(6) În exercitarea atribuțiilor prevăzute la </w:t>
      </w:r>
      <w:r w:rsidRPr="00517915">
        <w:rPr>
          <w:rFonts w:eastAsia="Times New Roman" w:cs="Times New Roman"/>
          <w:b/>
          <w:iCs/>
          <w:u w:val="single"/>
          <w:lang w:eastAsia="en-GB"/>
        </w:rPr>
        <w:t>alin. (2) lit. c)</w:t>
      </w:r>
      <w:r w:rsidRPr="00517915">
        <w:rPr>
          <w:rFonts w:eastAsia="Times New Roman" w:cs="Times New Roman"/>
          <w:iCs/>
          <w:lang w:eastAsia="en-GB"/>
        </w:rPr>
        <w:t>, consiliul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hotărăște darea în administrare, concesionarea, închirierea sau darea în folosință gratuită a bunurilor proprietate publică a comunei, orașului sau municipiului, după caz, precum și a serviciilor publice de interes local, în condițiile legii;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hotărăște vânzarea, darea în administrare, concesionarea, darea în folosință gratuită sau închirierea bunurilor proprietate privată a comunei, orașului sau municipiului, după caz, în condițiile legii;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avizează sau aprobă, în condițiile legii, documentațiile de amenajare a teritoriului și urbanism ale localităților;</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cs="Times New Roman"/>
          <w:iCs/>
          <w:lang w:eastAsia="en-GB"/>
        </w:rPr>
        <w:t> atribuie sau schimbă, în condițiile legii, denumiri de străzi, de piețe și de orice alte obiective de interes public local.</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(7) În exercitarea atribuțiilor prevăzute la </w:t>
      </w:r>
      <w:r w:rsidRPr="00517915">
        <w:rPr>
          <w:rFonts w:eastAsia="Times New Roman" w:cs="Times New Roman"/>
          <w:b/>
          <w:iCs/>
          <w:u w:val="single"/>
          <w:lang w:eastAsia="en-GB"/>
        </w:rPr>
        <w:t>alin. (2) lit. d)</w:t>
      </w:r>
      <w:r w:rsidRPr="00517915">
        <w:rPr>
          <w:rFonts w:eastAsia="Times New Roman" w:cs="Times New Roman"/>
          <w:iCs/>
          <w:lang w:eastAsia="en-GB"/>
        </w:rPr>
        <w:t>, consiliul</w:t>
      </w:r>
      <w:r w:rsidRPr="00517915">
        <w:rPr>
          <w:rFonts w:cs="Times New Roman"/>
          <w:iCs/>
          <w:lang w:eastAsia="en-GB"/>
        </w:rPr>
        <w:t xml:space="preserve"> local asigură, potrivit competenței sale și în condițiile legii, cadrul necesar pentru furnizarea serviciilor publice de interes local privind:</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eastAsia="Times New Roman" w:cs="Times New Roman"/>
          <w:iCs/>
          <w:lang w:eastAsia="en-GB"/>
        </w:rPr>
        <w:t> educația;</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eastAsia="Times New Roman" w:cs="Times New Roman"/>
          <w:iCs/>
          <w:lang w:eastAsia="en-GB"/>
        </w:rPr>
        <w:t> serviciile sociale pentru protecția copilului, a persoanelor cu handicap, a persoanelor vârstni</w:t>
      </w:r>
      <w:r w:rsidRPr="00517915">
        <w:rPr>
          <w:rFonts w:cs="Times New Roman"/>
          <w:iCs/>
          <w:lang w:eastAsia="en-GB"/>
        </w:rPr>
        <w:t>ce, a familiei și a altor persoane sau grupuri aflate în nevoie socială;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sănătatea;</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eastAsia="Times New Roman" w:cs="Times New Roman"/>
          <w:iCs/>
          <w:lang w:eastAsia="en-GB"/>
        </w:rPr>
        <w:t> cultura;</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e)</w:t>
      </w:r>
      <w:r w:rsidRPr="00517915">
        <w:rPr>
          <w:rFonts w:eastAsia="Times New Roman" w:cs="Times New Roman"/>
          <w:iCs/>
          <w:lang w:eastAsia="en-GB"/>
        </w:rPr>
        <w:t> tineretul;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f)</w:t>
      </w:r>
      <w:r w:rsidRPr="00517915">
        <w:rPr>
          <w:rFonts w:eastAsia="Times New Roman" w:cs="Times New Roman"/>
          <w:iCs/>
          <w:lang w:eastAsia="en-GB"/>
        </w:rPr>
        <w:t> sportul;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g)</w:t>
      </w:r>
      <w:r w:rsidRPr="00517915">
        <w:rPr>
          <w:rFonts w:cs="Times New Roman"/>
          <w:iCs/>
          <w:lang w:eastAsia="en-GB"/>
        </w:rPr>
        <w:t> ordinea publică;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h)</w:t>
      </w:r>
      <w:r w:rsidRPr="00517915">
        <w:rPr>
          <w:rFonts w:cs="Times New Roman"/>
          <w:iCs/>
          <w:lang w:eastAsia="en-GB"/>
        </w:rPr>
        <w:t> situațiile de urgență;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i)</w:t>
      </w:r>
      <w:r w:rsidRPr="00517915">
        <w:rPr>
          <w:rFonts w:eastAsia="Times New Roman" w:cs="Times New Roman"/>
          <w:iCs/>
          <w:lang w:eastAsia="en-GB"/>
        </w:rPr>
        <w:t> protecția și refacerea mediului;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j)</w:t>
      </w:r>
      <w:r w:rsidRPr="00517915">
        <w:rPr>
          <w:rFonts w:eastAsia="Times New Roman" w:cs="Times New Roman"/>
          <w:iCs/>
          <w:lang w:eastAsia="en-GB"/>
        </w:rPr>
        <w:t> conservarea, restaurarea și punerea în valoare</w:t>
      </w:r>
      <w:r w:rsidRPr="00517915">
        <w:rPr>
          <w:rFonts w:cs="Times New Roman"/>
          <w:iCs/>
          <w:lang w:eastAsia="en-GB"/>
        </w:rPr>
        <w:t xml:space="preserve"> a monumentelor istorice și de arhitectură, a parcurilor, grădinilor publice și rezervațiilor naturale;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k)</w:t>
      </w:r>
      <w:r w:rsidRPr="00517915">
        <w:rPr>
          <w:rFonts w:cs="Times New Roman"/>
          <w:iCs/>
          <w:lang w:eastAsia="en-GB"/>
        </w:rPr>
        <w:t> dezvoltarea urbană;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l)</w:t>
      </w:r>
      <w:r w:rsidRPr="00517915">
        <w:rPr>
          <w:rFonts w:eastAsia="Times New Roman" w:cs="Times New Roman"/>
          <w:iCs/>
          <w:lang w:eastAsia="en-GB"/>
        </w:rPr>
        <w:t> evidența persoanelor;</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m)</w:t>
      </w:r>
      <w:r w:rsidRPr="00517915">
        <w:rPr>
          <w:rFonts w:eastAsia="Times New Roman" w:cs="Times New Roman"/>
          <w:iCs/>
          <w:lang w:eastAsia="en-GB"/>
        </w:rPr>
        <w:t> podurile și drumurile publice;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n)</w:t>
      </w:r>
      <w:r w:rsidRPr="00517915">
        <w:rPr>
          <w:rFonts w:cs="Times New Roman"/>
          <w:iCs/>
          <w:lang w:eastAsia="en-GB"/>
        </w:rPr>
        <w:t> serviciile comunitare de utilități publice de interes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o)</w:t>
      </w:r>
      <w:r w:rsidRPr="00517915">
        <w:rPr>
          <w:rFonts w:eastAsia="Times New Roman" w:cs="Times New Roman"/>
          <w:iCs/>
          <w:lang w:eastAsia="en-GB"/>
        </w:rPr>
        <w:t> ser</w:t>
      </w:r>
      <w:r w:rsidRPr="00517915">
        <w:rPr>
          <w:rFonts w:cs="Times New Roman"/>
          <w:iCs/>
          <w:lang w:eastAsia="en-GB"/>
        </w:rPr>
        <w:t>viciile de urgență de tip salvamont, salvamar și de prim ajutor;</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p)</w:t>
      </w:r>
      <w:r w:rsidRPr="00517915">
        <w:rPr>
          <w:rFonts w:cs="Times New Roman"/>
          <w:iCs/>
          <w:lang w:eastAsia="en-GB"/>
        </w:rPr>
        <w:t> activitățile de administrație social-comunitară;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q)</w:t>
      </w:r>
      <w:r w:rsidRPr="00517915">
        <w:rPr>
          <w:rFonts w:cs="Times New Roman"/>
          <w:iCs/>
          <w:lang w:eastAsia="en-GB"/>
        </w:rPr>
        <w:t> locuințele sociale și celelalte unități locative aflate în proprietatea unității administrativ-teritoriale sau în administrarea sa;</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r)</w:t>
      </w:r>
      <w:r w:rsidRPr="00517915">
        <w:rPr>
          <w:rFonts w:eastAsia="Times New Roman" w:cs="Times New Roman"/>
          <w:iCs/>
          <w:lang w:eastAsia="en-GB"/>
        </w:rPr>
        <w:t> p</w:t>
      </w:r>
      <w:r w:rsidRPr="00517915">
        <w:rPr>
          <w:rFonts w:cs="Times New Roman"/>
          <w:iCs/>
          <w:lang w:eastAsia="en-GB"/>
        </w:rPr>
        <w:t>unerea în valoare, în interesul colectivității locale, a resurselor naturale de pe raza unității administrativ-teritoriale;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s)</w:t>
      </w:r>
      <w:r w:rsidRPr="00517915">
        <w:rPr>
          <w:rFonts w:eastAsia="Times New Roman" w:cs="Times New Roman"/>
          <w:iCs/>
          <w:lang w:eastAsia="en-GB"/>
        </w:rPr>
        <w:t> alte servicii publice de interes local stabilite prin lege.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(8) În exercitarea atribuțiilor prevăzute la </w:t>
      </w:r>
      <w:r w:rsidRPr="00517915">
        <w:rPr>
          <w:rFonts w:eastAsia="Times New Roman" w:cs="Times New Roman"/>
          <w:b/>
          <w:iCs/>
          <w:u w:val="single"/>
          <w:lang w:eastAsia="en-GB"/>
        </w:rPr>
        <w:t>alin. (2) lit. d)</w:t>
      </w:r>
      <w:r w:rsidRPr="00517915">
        <w:rPr>
          <w:rFonts w:eastAsia="Times New Roman" w:cs="Times New Roman"/>
          <w:iCs/>
          <w:lang w:eastAsia="en-GB"/>
        </w:rPr>
        <w:t>, consiliul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sprijină, în condițiile legii, activitatea cultelor religioase;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aprobă construirea locuințelor sociale, criteriile pentru repartizarea locuințelor sociale și a utilităților locative aflate în proprietatea sau în administrarea sa.</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 xml:space="preserve">(9) În </w:t>
      </w:r>
      <w:r w:rsidRPr="00517915">
        <w:rPr>
          <w:rFonts w:cs="Times New Roman"/>
          <w:iCs/>
          <w:lang w:eastAsia="en-GB"/>
        </w:rPr>
        <w:t>exercitarea atribuțiilor prevăzute la </w:t>
      </w:r>
      <w:r w:rsidRPr="00517915">
        <w:rPr>
          <w:rFonts w:eastAsia="Times New Roman" w:cs="Times New Roman"/>
          <w:b/>
          <w:iCs/>
          <w:u w:val="single"/>
          <w:lang w:eastAsia="en-GB"/>
        </w:rPr>
        <w:t>alin. (2) lit. e)</w:t>
      </w:r>
      <w:r w:rsidRPr="00517915">
        <w:rPr>
          <w:rFonts w:eastAsia="Times New Roman" w:cs="Times New Roman"/>
          <w:iCs/>
          <w:lang w:eastAsia="en-GB"/>
        </w:rPr>
        <w:t>, consiliul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hotărăște, în condițiile legii, cooperarea sau asocierea cu persoane juridice române sau străine, în vederea finanțării și realizării în comun a unor acțiuni, lucrări, servicii sa</w:t>
      </w:r>
      <w:r w:rsidRPr="00517915">
        <w:rPr>
          <w:rFonts w:eastAsia="Times New Roman" w:cs="Times New Roman"/>
          <w:iCs/>
          <w:lang w:eastAsia="en-GB"/>
        </w:rPr>
        <w:t>u proiecte de interes public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hotărăște, în condițiile legii, înfrățirea comunei, orașului sau municipiului cu unități administrativ-teritoriale din alte țări;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hotărăște, în condițiile legii, cooperarea sau asocierea cu alte unități administrativ-teritoriale din țară sau din străinătate, precum și aderarea la asociații naționale și internaționale ale autorităților administrației publice locale, în vederea promovării unor interese comune.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(10) În exercitarea atribuțiilor prevăzute la </w:t>
      </w:r>
      <w:r w:rsidRPr="00517915">
        <w:rPr>
          <w:rFonts w:eastAsia="Times New Roman" w:cs="Times New Roman"/>
          <w:b/>
          <w:iCs/>
          <w:u w:val="single"/>
          <w:lang w:eastAsia="en-GB"/>
        </w:rPr>
        <w:t>alin. (2) lit. a)</w:t>
      </w:r>
      <w:r w:rsidRPr="00517915">
        <w:rPr>
          <w:rFonts w:eastAsia="Times New Roman" w:cs="Times New Roman"/>
          <w:b/>
          <w:iCs/>
          <w:lang w:eastAsia="en-GB"/>
        </w:rPr>
        <w:t>, </w:t>
      </w:r>
      <w:r w:rsidRPr="00517915">
        <w:rPr>
          <w:rFonts w:eastAsia="Times New Roman" w:cs="Times New Roman"/>
          <w:b/>
          <w:iCs/>
          <w:u w:val="single"/>
          <w:lang w:eastAsia="en-GB"/>
        </w:rPr>
        <w:t>b)</w:t>
      </w:r>
      <w:r w:rsidRPr="00517915">
        <w:rPr>
          <w:rFonts w:eastAsia="Times New Roman" w:cs="Times New Roman"/>
          <w:b/>
          <w:iCs/>
          <w:lang w:eastAsia="en-GB"/>
        </w:rPr>
        <w:t> și </w:t>
      </w:r>
      <w:r w:rsidRPr="00517915">
        <w:rPr>
          <w:rFonts w:eastAsia="Times New Roman" w:cs="Times New Roman"/>
          <w:b/>
          <w:iCs/>
          <w:u w:val="single"/>
          <w:lang w:eastAsia="en-GB"/>
        </w:rPr>
        <w:t>d)</w:t>
      </w:r>
      <w:r w:rsidRPr="00517915">
        <w:rPr>
          <w:rFonts w:eastAsia="Times New Roman" w:cs="Times New Roman"/>
          <w:iCs/>
          <w:lang w:eastAsia="en-GB"/>
        </w:rPr>
        <w:t>, consiliul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poate asigura, în tot sau în parte, cu acordul titularului dreptului de proprietate sau al celui de administrare, lucrările și fondurile necesare pentru reabilitarea, dotarea și funcționarea clădirilor în care își desfășoară activitatea autorități sau instituții publice a căror activitate prezintă un interes local. Bunurile achiziționate pentru dotări rămân în proprietatea unității administrativ-teritoriale;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eastAsia="Times New Roman" w:cs="Times New Roman"/>
          <w:iCs/>
          <w:lang w:eastAsia="en-GB"/>
        </w:rPr>
        <w:t> poate asigura, în tot sau în parte, cu acordul in</w:t>
      </w:r>
      <w:r w:rsidRPr="00517915">
        <w:rPr>
          <w:rFonts w:cs="Times New Roman"/>
          <w:iCs/>
          <w:lang w:eastAsia="en-GB"/>
        </w:rPr>
        <w:t>stituției sau autorității publice titulare a dreptului de proprietate sau de administrare, lucrări de amenajare, dotare și întreținere a clădirilor sau terenurilor aflate în proprietatea publică sau privată a statului, în scopul creșterii nivelului de atractivitate turistică a unității administrativ-teritoriale, cu condiția ca, prin acordul exprimat, titularul dreptului să permită accesul publicului în spațiile astfel îmbunătățite pe o perioadă de minimum 5 ani. Bunurile achiziționate pentru dotări rămân în proprietatea unității administrativ-teritoriale.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(11) Pentru realizarea atribuțiilor prevăzute la </w:t>
      </w:r>
      <w:r w:rsidRPr="00517915">
        <w:rPr>
          <w:rFonts w:eastAsia="Times New Roman" w:cs="Times New Roman"/>
          <w:b/>
          <w:iCs/>
          <w:u w:val="single"/>
          <w:lang w:eastAsia="en-GB"/>
        </w:rPr>
        <w:t>alin. (2)</w:t>
      </w:r>
      <w:r w:rsidRPr="00517915">
        <w:rPr>
          <w:rFonts w:cs="Times New Roman"/>
          <w:iCs/>
          <w:lang w:eastAsia="en-GB"/>
        </w:rPr>
        <w:t> consiliul local poate solicita informări și rapoarte de la primar, viceprimar și de la conducătorii organismelor prestatoare de servicii publice și de utilitate publică de interes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(12) Consiliul local hotărăște acordarea unor sporuri și a altor facilități, potrivit legii, personalului angajat în cadrul aparatului de specialitate al primarului și serviciilor publice de interes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(13) Consi</w:t>
      </w:r>
      <w:r w:rsidRPr="00517915">
        <w:rPr>
          <w:rFonts w:cs="Times New Roman"/>
          <w:iCs/>
          <w:lang w:eastAsia="en-GB"/>
        </w:rPr>
        <w:t>liul local poate conferi persoanelor fizice române sau străine cu merite deosebite titlul de cetățean de onoare al comunei, orașului sau municipiului, în baza unui regulament propriu. Prin acest regulament se stabilesc și condițiile retragerii titlului conferit. Acest regulament poate fi parte integrantă a statutului unității administrativ-teritoriale.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(14) Consiliul local îndeplinește orice alte atribuții, în toate domeniile de interes local, cu excepția celor date în mod expres în competența altor autorit</w:t>
      </w:r>
      <w:r w:rsidRPr="00517915">
        <w:rPr>
          <w:rFonts w:cs="Times New Roman"/>
          <w:iCs/>
          <w:lang w:eastAsia="en-GB"/>
        </w:rPr>
        <w:t>ăți publice, precum și orice alte atribuții stabilite prin lege.</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cs="Times New Roman"/>
          <w:b/>
          <w:bCs/>
          <w:iCs/>
          <w:lang w:eastAsia="en-GB"/>
        </w:rPr>
        <w:t>Art. 20 - Rolul, numirea şi eliberarea din funcţie a viceprimarului</w:t>
      </w:r>
    </w:p>
    <w:p w:rsidR="004E2D50" w:rsidRPr="004C636D" w:rsidRDefault="004E2D50" w:rsidP="00340E1B">
      <w:pPr>
        <w:pStyle w:val="Standard"/>
        <w:rPr>
          <w:noProof/>
        </w:rPr>
      </w:pPr>
      <w:r w:rsidRPr="004C636D">
        <w:rPr>
          <w:noProof/>
        </w:rPr>
        <w:t>(1) Viceprimarul este subordonat primarului şi, în situaţiile prevăzute de lege, înlocuitorului de drept al acestuia, situaţie în care exercită, în numele primarului, atribuţiile ce îi revin acestuia. Primarul poate delega o parte din atribuţiile sale viceprimarului.</w:t>
      </w:r>
    </w:p>
    <w:p w:rsidR="004E2D50" w:rsidRPr="004C636D" w:rsidRDefault="004E2D50" w:rsidP="00340E1B">
      <w:pPr>
        <w:pStyle w:val="Standard"/>
        <w:rPr>
          <w:noProof/>
        </w:rPr>
      </w:pPr>
      <w:r w:rsidRPr="004C636D">
        <w:rPr>
          <w:noProof/>
        </w:rPr>
        <w:t>(2) Viceprimarul este ales, prin vot secret, cu majoritate absolută, din rândul membrilor consiliului local, la propunerea primarului şi/sau a consilierilor locali.</w:t>
      </w:r>
    </w:p>
    <w:p w:rsidR="004E2D50" w:rsidRPr="004C636D" w:rsidRDefault="004E2D50" w:rsidP="00340E1B">
      <w:pPr>
        <w:pStyle w:val="Standard"/>
        <w:rPr>
          <w:noProof/>
        </w:rPr>
      </w:pPr>
      <w:r w:rsidRPr="004C636D">
        <w:rPr>
          <w:noProof/>
        </w:rPr>
        <w:t>(3) Exercitarea votului se face pe bază de buletine de vot. În cazul în care pe buletinul de vot sunt înscrişi mai mult de 2 candidaţi la funcţia de viceprimar şi niciunul nu obţine majoritatea absolută, procedura de vot se reia, de câte ori este necesar, cu primii doi candidaţi care au obţinut numărul cel mai mare de voturi, până când un candidat obţine majoritatea absolută a voturilor.</w:t>
      </w:r>
    </w:p>
    <w:p w:rsidR="004E2D50" w:rsidRPr="004C636D" w:rsidRDefault="004E2D50" w:rsidP="00340E1B">
      <w:pPr>
        <w:pStyle w:val="Standard"/>
        <w:rPr>
          <w:noProof/>
        </w:rPr>
      </w:pPr>
      <w:r w:rsidRPr="004C636D">
        <w:rPr>
          <w:noProof/>
        </w:rPr>
        <w:t>(4) Alegerea viceprimarului se realizează prin hotărâre a consiliului local.</w:t>
      </w:r>
    </w:p>
    <w:p w:rsidR="004E2D50" w:rsidRPr="004C636D" w:rsidRDefault="004E2D50" w:rsidP="00340E1B">
      <w:pPr>
        <w:pStyle w:val="Standard"/>
        <w:rPr>
          <w:rFonts w:eastAsia="Times New Roman" w:cs="Times New Roman"/>
          <w:iCs/>
          <w:lang w:eastAsia="en-GB"/>
        </w:rPr>
      </w:pPr>
      <w:r w:rsidRPr="004C636D">
        <w:rPr>
          <w:rFonts w:cs="Times New Roman"/>
          <w:lang w:eastAsia="en-GB"/>
        </w:rPr>
        <w:t xml:space="preserve">         (5) Eliberarea din funcţie a viceprimarului se poate face de consiliul local, prin hotărâre adoptată,  prin vot secret, cu majoritatea a două treimi din numărul consilierilor în funcţie, la propunerea temeinic motivată a primarului sau a unei treimi din numărul consilierilor locali în funcţie. Eliberarea din funcţie a viceprimar</w:t>
      </w:r>
      <w:r w:rsidRPr="004C636D">
        <w:rPr>
          <w:rFonts w:eastAsia="Times New Roman" w:cs="Times New Roman"/>
          <w:lang w:eastAsia="en-GB"/>
        </w:rPr>
        <w:t>ului nu se poate face în ultimele 6 luni ale mandatului consiliului local.</w:t>
      </w:r>
    </w:p>
    <w:p w:rsidR="004E2D50" w:rsidRPr="004C636D" w:rsidRDefault="004E2D50" w:rsidP="00340E1B">
      <w:pPr>
        <w:pStyle w:val="Standard"/>
        <w:rPr>
          <w:rFonts w:eastAsia="Times New Roman" w:cs="Times New Roman"/>
          <w:iCs/>
          <w:lang w:eastAsia="en-GB"/>
        </w:rPr>
      </w:pPr>
      <w:r w:rsidRPr="004C636D">
        <w:rPr>
          <w:rFonts w:cs="Times New Roman"/>
          <w:iCs/>
          <w:lang w:eastAsia="en-GB"/>
        </w:rPr>
        <w:t xml:space="preserve">     </w:t>
      </w:r>
      <w:r>
        <w:rPr>
          <w:rFonts w:cs="Times New Roman"/>
          <w:iCs/>
          <w:lang w:eastAsia="en-GB"/>
        </w:rPr>
        <w:t xml:space="preserve">  </w:t>
      </w:r>
      <w:r w:rsidRPr="004C636D">
        <w:rPr>
          <w:rFonts w:cs="Times New Roman"/>
          <w:iCs/>
          <w:lang w:eastAsia="en-GB"/>
        </w:rPr>
        <w:t xml:space="preserve"> (6) La deliberarea şi adoptarea hotărârilor care privesc alegerea sau eliberarea din funcţie a viceprimarului participă şi votează consilierul local care candidează la funcţia de viceprimar, respectiv viceprimarul în funcţie a cărui schimbare se propune.</w:t>
      </w:r>
    </w:p>
    <w:p w:rsidR="004E2D50" w:rsidRPr="004C636D" w:rsidRDefault="004E2D50" w:rsidP="00340E1B">
      <w:pPr>
        <w:pStyle w:val="Standard"/>
        <w:rPr>
          <w:rFonts w:cs="Times New Roman"/>
        </w:rPr>
      </w:pPr>
      <w:r w:rsidRPr="004C636D">
        <w:rPr>
          <w:rFonts w:cs="Times New Roman"/>
          <w:iCs/>
          <w:lang w:eastAsia="en-GB"/>
        </w:rPr>
        <w:t xml:space="preserve">    </w:t>
      </w:r>
      <w:r>
        <w:rPr>
          <w:rFonts w:cs="Times New Roman"/>
          <w:iCs/>
          <w:lang w:eastAsia="en-GB"/>
        </w:rPr>
        <w:t xml:space="preserve">  </w:t>
      </w:r>
      <w:r w:rsidRPr="004C636D">
        <w:rPr>
          <w:rFonts w:cs="Times New Roman"/>
          <w:iCs/>
          <w:lang w:eastAsia="en-GB"/>
        </w:rPr>
        <w:t xml:space="preserve"> (7) Pe durata exercitării mandatului, viceprimarul îşi păstrează statutul de consilier local, fără a beneficia de indemnizaţia aferentă acestui statut, fiindu-i aplicabile incompatibilităţile specifice funcţiei de viceprimar prevăzute de cartea I titlul IV din </w:t>
      </w:r>
      <w:r w:rsidRPr="004C636D">
        <w:rPr>
          <w:rFonts w:eastAsia="Times New Roman" w:cs="Times New Roman"/>
          <w:b/>
          <w:iCs/>
          <w:lang w:eastAsia="en-GB"/>
        </w:rPr>
        <w:t>Legea nr. 161/2003</w:t>
      </w:r>
      <w:r w:rsidRPr="004C636D">
        <w:rPr>
          <w:rFonts w:cs="Times New Roman"/>
          <w:iCs/>
          <w:lang w:eastAsia="en-GB"/>
        </w:rPr>
        <w:t xml:space="preserve"> privind unele măsuri pentru asigurarea transparenței în exercitarea demnităților publice, a funcțiilor publice și în mediul de afaceri, prevenirea și sancționarea corupției, cu modificările și completările ulterioare.</w:t>
      </w:r>
    </w:p>
    <w:p w:rsidR="004E2D50" w:rsidRPr="00EB5B6F" w:rsidRDefault="004E2D50" w:rsidP="00340E1B">
      <w:pPr>
        <w:pStyle w:val="Standard"/>
        <w:rPr>
          <w:rFonts w:eastAsia="Times New Roman"/>
          <w:iCs/>
          <w:lang w:eastAsia="en-GB"/>
        </w:rPr>
      </w:pPr>
      <w:r w:rsidRPr="004C636D">
        <w:rPr>
          <w:rFonts w:cs="Times New Roman"/>
          <w:iCs/>
          <w:lang w:eastAsia="en-GB"/>
        </w:rPr>
        <w:t xml:space="preserve">   </w:t>
      </w:r>
      <w:r>
        <w:rPr>
          <w:rFonts w:cs="Times New Roman"/>
          <w:iCs/>
          <w:lang w:eastAsia="en-GB"/>
        </w:rPr>
        <w:t xml:space="preserve">  </w:t>
      </w:r>
      <w:r w:rsidRPr="004C636D">
        <w:rPr>
          <w:rFonts w:cs="Times New Roman"/>
          <w:iCs/>
          <w:lang w:eastAsia="en-GB"/>
        </w:rPr>
        <w:t xml:space="preserve"> (8) Durata mandatului viceprimarului este egală cu durata mandatului consiliului local. În cazul în care mandatul consiliului local încetează, sau încetează calitatea de consilier local, înainte de expirarea</w:t>
      </w:r>
      <w:r w:rsidRPr="00EB5B6F">
        <w:rPr>
          <w:iCs/>
          <w:lang w:eastAsia="en-GB"/>
        </w:rPr>
        <w:t xml:space="preserve"> duratei normale de 4 ani, încetează de drept şi mandatul viceprimarului, fără vreo altă formalitate.</w:t>
      </w:r>
    </w:p>
    <w:p w:rsidR="004E2D50" w:rsidRPr="00517915" w:rsidRDefault="004E2D50" w:rsidP="00C90323">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21 - Instituțiile publice de interes local</w:t>
      </w:r>
    </w:p>
    <w:p w:rsidR="004E2D50" w:rsidRPr="00517915" w:rsidRDefault="004E2D50" w:rsidP="00C90323">
      <w:pPr>
        <w:pStyle w:val="Standard"/>
        <w:ind w:left="288" w:right="288" w:firstLine="432"/>
        <w:jc w:val="both"/>
        <w:rPr>
          <w:rFonts w:eastAsia="Times New Roman" w:cs="Times New Roman"/>
          <w:iCs/>
          <w:lang w:eastAsia="en-GB"/>
        </w:rPr>
      </w:pPr>
      <w:r w:rsidRPr="00517915">
        <w:rPr>
          <w:rFonts w:eastAsia="Times New Roman" w:cs="Times New Roman"/>
          <w:iCs/>
          <w:lang w:eastAsia="en-GB"/>
        </w:rPr>
        <w:t>(1) Consiliile locale pot înființa instituții publice de interes local în principalele dom</w:t>
      </w:r>
      <w:r w:rsidRPr="00517915">
        <w:rPr>
          <w:rFonts w:cs="Times New Roman"/>
          <w:iCs/>
          <w:lang w:eastAsia="en-GB"/>
        </w:rPr>
        <w:t>enii de activitate, potrivit specificului și nevoilor colectivității locale, cu respectarea prevederilor legale și în limita mijloacelor financiare de care dispun.</w:t>
      </w:r>
    </w:p>
    <w:p w:rsidR="004E2D50" w:rsidRPr="00517915" w:rsidRDefault="004E2D50" w:rsidP="00C90323">
      <w:pPr>
        <w:pStyle w:val="Standard"/>
        <w:ind w:left="288" w:right="288" w:firstLine="432"/>
        <w:jc w:val="both"/>
        <w:rPr>
          <w:rFonts w:eastAsia="Times New Roman" w:cs="Times New Roman"/>
          <w:iCs/>
          <w:lang w:eastAsia="en-GB"/>
        </w:rPr>
      </w:pPr>
      <w:r w:rsidRPr="00517915">
        <w:rPr>
          <w:rFonts w:eastAsia="Times New Roman" w:cs="Times New Roman"/>
          <w:iCs/>
          <w:lang w:eastAsia="en-GB"/>
        </w:rPr>
        <w:t>(2) Numirea și eliberarea din funcție a personalului din cadrul instituțiilor publice de int</w:t>
      </w:r>
      <w:r w:rsidRPr="00517915">
        <w:rPr>
          <w:rFonts w:cs="Times New Roman"/>
          <w:iCs/>
          <w:lang w:eastAsia="en-GB"/>
        </w:rPr>
        <w:t>eres local se fac de conducătorii acestora, în condițiile legii.</w:t>
      </w:r>
    </w:p>
    <w:p w:rsidR="004E2D50" w:rsidRPr="00517915" w:rsidRDefault="004E2D50" w:rsidP="00C90323">
      <w:pPr>
        <w:pStyle w:val="Standard"/>
        <w:ind w:left="288" w:right="288" w:firstLine="432"/>
        <w:jc w:val="both"/>
        <w:rPr>
          <w:rFonts w:cs="Times New Roman"/>
        </w:rPr>
      </w:pPr>
      <w:r w:rsidRPr="00517915">
        <w:rPr>
          <w:rFonts w:cs="Times New Roman"/>
          <w:iCs/>
          <w:lang w:eastAsia="en-GB"/>
        </w:rPr>
        <w:t>(3) Numirea, sancționarea, suspendarea, modificarea și încetarea raporturilor de serviciu sau de muncă, după caz, a conducătorilor instituțiilor prevăzute la </w:t>
      </w:r>
      <w:r w:rsidRPr="00517915">
        <w:rPr>
          <w:rFonts w:eastAsia="Times New Roman" w:cs="Times New Roman"/>
          <w:b/>
          <w:iCs/>
          <w:u w:val="single"/>
          <w:lang w:eastAsia="en-GB"/>
        </w:rPr>
        <w:t>alin. (1)</w:t>
      </w:r>
      <w:r w:rsidRPr="00517915">
        <w:rPr>
          <w:rFonts w:cs="Times New Roman"/>
          <w:iCs/>
          <w:lang w:eastAsia="en-GB"/>
        </w:rPr>
        <w:t> se fac de către primar,</w:t>
      </w:r>
      <w:r w:rsidRPr="00517915">
        <w:rPr>
          <w:rFonts w:eastAsia="Times New Roman" w:cs="Times New Roman"/>
          <w:iCs/>
          <w:lang w:eastAsia="en-GB"/>
        </w:rPr>
        <w:t xml:space="preserve"> prin dispoziție, în condițiile legii.</w:t>
      </w:r>
    </w:p>
    <w:p w:rsidR="004E2D50" w:rsidRPr="00517915" w:rsidRDefault="004E2D50" w:rsidP="00C90323">
      <w:pPr>
        <w:pStyle w:val="Standard"/>
        <w:ind w:left="288" w:right="288" w:firstLine="432"/>
        <w:jc w:val="both"/>
        <w:rPr>
          <w:rFonts w:eastAsia="Times New Roman" w:cs="Times New Roman"/>
          <w:b/>
          <w:bCs/>
          <w:iCs/>
          <w:lang w:eastAsia="en-GB"/>
        </w:rPr>
      </w:pPr>
      <w:r w:rsidRPr="00517915">
        <w:rPr>
          <w:rFonts w:cs="Times New Roman"/>
          <w:b/>
          <w:bCs/>
          <w:iCs/>
          <w:lang w:eastAsia="en-GB"/>
        </w:rPr>
        <w:t>Articolul 22  -Mandatarea consilierilor locali pentru reprezentarea intereselor unității administrativ-teritoriale</w:t>
      </w:r>
    </w:p>
    <w:p w:rsidR="004E2D50" w:rsidRPr="00517915" w:rsidRDefault="004E2D50" w:rsidP="00C90323">
      <w:pPr>
        <w:pStyle w:val="Standard"/>
        <w:ind w:left="288" w:right="288" w:firstLine="432"/>
        <w:jc w:val="both"/>
        <w:rPr>
          <w:rFonts w:eastAsia="Times New Roman" w:cs="Times New Roman"/>
          <w:iCs/>
          <w:lang w:eastAsia="en-GB"/>
        </w:rPr>
      </w:pPr>
      <w:r w:rsidRPr="00517915">
        <w:rPr>
          <w:rFonts w:cs="Times New Roman"/>
          <w:iCs/>
          <w:lang w:eastAsia="en-GB"/>
        </w:rPr>
        <w:t>Consilierii locali împuterniciți să reprezinte interesele unității administrativ-teritoriale în societăți, regii autonome de interes local și alte organisme de cooperare sau parteneriat sunt desemnați, prin hotărâre a consiliului local, în condițiile legii, cu respectarea regimului incompatibilităților aplicabil și a configurației politice de la ultimele a</w:t>
      </w:r>
      <w:r w:rsidRPr="00517915">
        <w:rPr>
          <w:rFonts w:eastAsia="Times New Roman" w:cs="Times New Roman"/>
          <w:iCs/>
          <w:lang w:eastAsia="en-GB"/>
        </w:rPr>
        <w:t>legeri locale.</w:t>
      </w:r>
    </w:p>
    <w:p w:rsidR="004E2D50" w:rsidRPr="00517915" w:rsidRDefault="004E2D50" w:rsidP="00C90323">
      <w:pPr>
        <w:pStyle w:val="Standard"/>
        <w:ind w:left="288" w:right="288" w:firstLine="432"/>
        <w:jc w:val="both"/>
        <w:rPr>
          <w:rFonts w:eastAsia="Times New Roman" w:cs="Times New Roman"/>
          <w:b/>
          <w:bCs/>
          <w:iCs/>
          <w:lang w:eastAsia="en-GB"/>
        </w:rPr>
      </w:pPr>
      <w:r w:rsidRPr="00517915">
        <w:rPr>
          <w:rFonts w:cs="Times New Roman"/>
          <w:b/>
          <w:bCs/>
          <w:iCs/>
          <w:lang w:eastAsia="en-GB"/>
        </w:rPr>
        <w:t>Articolul 23 - Reprezentarea în asociațiile de dezvoltare intercomunitară și la nivelul operatorilor regionali</w:t>
      </w:r>
    </w:p>
    <w:p w:rsidR="004E2D50" w:rsidRPr="00517915" w:rsidRDefault="004E2D50" w:rsidP="00C90323">
      <w:pPr>
        <w:pStyle w:val="Standard"/>
        <w:ind w:left="288" w:right="288" w:firstLine="432"/>
        <w:jc w:val="both"/>
        <w:rPr>
          <w:rFonts w:eastAsia="Times New Roman" w:cs="Times New Roman"/>
          <w:b/>
          <w:bCs/>
          <w:iCs/>
        </w:rPr>
      </w:pPr>
      <w:r w:rsidRPr="00517915">
        <w:rPr>
          <w:rFonts w:cs="Times New Roman"/>
          <w:iCs/>
          <w:lang w:eastAsia="en-GB"/>
        </w:rPr>
        <w:t>Comunele, orașele și municipiile sunt reprezentate de drept în adunările generale ale asociațiilor de dezvoltare intercomunitară și în adunările generale ale operatorilor regionali și locali de către primari. Primarii pot delega calitatea lor de reprezentanți ai unităților administrativ-teritoriale în adunările generale viceprimarilor, administratorilor publici, precum și oricăror al</w:t>
      </w:r>
      <w:r w:rsidRPr="00517915">
        <w:rPr>
          <w:rFonts w:eastAsia="Times New Roman" w:cs="Times New Roman"/>
          <w:iCs/>
          <w:lang w:eastAsia="en-GB"/>
        </w:rPr>
        <w:t>te persoane din aparatul de specialitate al primarului sau din cadrul unei instituții publice de interes local.</w:t>
      </w:r>
    </w:p>
    <w:p w:rsidR="004E2D50" w:rsidRPr="00517915" w:rsidRDefault="004E2D50" w:rsidP="009B080A">
      <w:pPr>
        <w:pStyle w:val="Standard"/>
        <w:keepNext/>
        <w:jc w:val="center"/>
        <w:rPr>
          <w:rFonts w:eastAsia="Times New Roman" w:cs="Times New Roman"/>
          <w:b/>
          <w:bCs/>
          <w:iCs/>
        </w:rPr>
      </w:pPr>
    </w:p>
    <w:p w:rsidR="004E2D50" w:rsidRPr="00517915" w:rsidRDefault="004E2D50" w:rsidP="009B080A">
      <w:pPr>
        <w:pStyle w:val="Standard"/>
        <w:keepNext/>
        <w:jc w:val="center"/>
        <w:rPr>
          <w:rFonts w:eastAsia="Times New Roman" w:cs="Times New Roman"/>
          <w:b/>
          <w:bCs/>
          <w:iCs/>
        </w:rPr>
      </w:pPr>
      <w:r w:rsidRPr="00517915">
        <w:rPr>
          <w:rFonts w:eastAsia="Times New Roman" w:cs="Times New Roman"/>
          <w:b/>
          <w:bCs/>
          <w:iCs/>
        </w:rPr>
        <w:t>CAPITOLUL IV</w:t>
      </w:r>
    </w:p>
    <w:p w:rsidR="004E2D50" w:rsidRPr="00517915" w:rsidRDefault="004E2D50" w:rsidP="009B080A">
      <w:pPr>
        <w:pStyle w:val="Standard"/>
        <w:ind w:left="288" w:right="288"/>
        <w:jc w:val="center"/>
        <w:rPr>
          <w:rFonts w:eastAsia="Times New Roman" w:cs="Times New Roman"/>
          <w:b/>
          <w:bCs/>
          <w:iCs/>
          <w:lang w:eastAsia="en-GB"/>
        </w:rPr>
      </w:pPr>
      <w:r w:rsidRPr="00517915">
        <w:rPr>
          <w:rFonts w:eastAsia="Times New Roman" w:cs="Times New Roman"/>
          <w:b/>
          <w:bCs/>
          <w:iCs/>
          <w:lang w:eastAsia="en-GB"/>
        </w:rPr>
        <w:t>Funcționarea consiliului local</w:t>
      </w:r>
    </w:p>
    <w:p w:rsidR="004E2D50" w:rsidRPr="00517915" w:rsidRDefault="004E2D50" w:rsidP="009B080A">
      <w:pPr>
        <w:pStyle w:val="Standard"/>
        <w:ind w:left="288" w:right="288"/>
        <w:jc w:val="both"/>
        <w:rPr>
          <w:rFonts w:eastAsia="Times New Roman" w:cs="Times New Roman"/>
          <w:b/>
          <w:bCs/>
          <w:iCs/>
          <w:lang w:eastAsia="en-GB"/>
        </w:rPr>
      </w:pP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24 - Tipurile de ședințe ale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 xml:space="preserve">(1) Consiliul local se întrunește în </w:t>
      </w:r>
      <w:r w:rsidRPr="00517915">
        <w:rPr>
          <w:rFonts w:cs="Times New Roman"/>
          <w:iCs/>
          <w:lang w:eastAsia="en-GB"/>
        </w:rPr>
        <w:t>ședințe ordinare, cel puțin o dată pe lună, la convocarea primarului.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(2) Consiliul local se poate întruni și în ședințe extraordinare la convocarea:</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eastAsia="Times New Roman" w:cs="Times New Roman"/>
          <w:iCs/>
          <w:lang w:eastAsia="en-GB"/>
        </w:rPr>
        <w:t> primarului;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a cel puțin unei treimi din numărul consilierilor locali în funcție;</w:t>
      </w:r>
    </w:p>
    <w:p w:rsidR="004E2D50" w:rsidRPr="00517915" w:rsidRDefault="004E2D50" w:rsidP="009B080A">
      <w:pPr>
        <w:pStyle w:val="Standard"/>
        <w:ind w:left="288" w:right="288" w:firstLine="432"/>
        <w:jc w:val="both"/>
        <w:rPr>
          <w:rFonts w:cs="Times New Roman"/>
          <w:iCs/>
          <w:lang w:eastAsia="en-GB"/>
        </w:rPr>
      </w:pPr>
      <w:r w:rsidRPr="00517915">
        <w:rPr>
          <w:rFonts w:eastAsia="Times New Roman" w:cs="Times New Roman"/>
          <w:b/>
          <w:bCs/>
          <w:iCs/>
          <w:lang w:eastAsia="en-GB"/>
        </w:rPr>
        <w:t>c)</w:t>
      </w:r>
      <w:r w:rsidRPr="00517915">
        <w:rPr>
          <w:rFonts w:eastAsia="Times New Roman" w:cs="Times New Roman"/>
          <w:iCs/>
          <w:lang w:eastAsia="en-GB"/>
        </w:rPr>
        <w:t> primarului, ca u</w:t>
      </w:r>
      <w:r w:rsidRPr="00517915">
        <w:rPr>
          <w:rFonts w:cs="Times New Roman"/>
          <w:iCs/>
          <w:lang w:eastAsia="en-GB"/>
        </w:rPr>
        <w:t>rmare a solicitării prefectului, în cazuri care necesită adoptarea de măsuri imediate pentru gestionarea situaţiilor de criză sau de urgenţă, prefectul poate solicita primarului convocarea, după caz, a unei şedinţe extraordinare a consiliului local.</w:t>
      </w:r>
    </w:p>
    <w:p w:rsidR="004E2D50" w:rsidRDefault="004E2D50" w:rsidP="009B080A">
      <w:pPr>
        <w:pStyle w:val="Standard"/>
        <w:ind w:left="288" w:right="288" w:firstLine="432"/>
        <w:jc w:val="both"/>
        <w:rPr>
          <w:rFonts w:eastAsia="Times New Roman" w:cs="Times New Roman"/>
          <w:b/>
          <w:bCs/>
          <w:iCs/>
          <w:lang w:eastAsia="en-GB"/>
        </w:rPr>
      </w:pP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25 - Convocarea ședințelor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Consiliul local se convoacă după cum urmează: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prin dispoziție a primarului, în cazurile prevăzute la </w:t>
      </w:r>
      <w:r w:rsidRPr="00517915">
        <w:rPr>
          <w:rFonts w:eastAsia="Times New Roman" w:cs="Times New Roman"/>
          <w:b/>
          <w:iCs/>
          <w:u w:val="single"/>
          <w:lang w:eastAsia="en-GB"/>
        </w:rPr>
        <w:t>art. 24 alin. (1)</w:t>
      </w:r>
      <w:r w:rsidRPr="00517915">
        <w:rPr>
          <w:rFonts w:eastAsia="Times New Roman" w:cs="Times New Roman"/>
          <w:b/>
          <w:iCs/>
          <w:lang w:eastAsia="en-GB"/>
        </w:rPr>
        <w:t>, </w:t>
      </w:r>
      <w:r w:rsidRPr="00517915">
        <w:rPr>
          <w:rFonts w:eastAsia="Times New Roman" w:cs="Times New Roman"/>
          <w:b/>
          <w:iCs/>
          <w:u w:val="single"/>
          <w:lang w:eastAsia="en-GB"/>
        </w:rPr>
        <w:t>alin. (2) lit. a)</w:t>
      </w:r>
      <w:r w:rsidRPr="00517915">
        <w:rPr>
          <w:rFonts w:eastAsia="Times New Roman" w:cs="Times New Roman"/>
          <w:b/>
          <w:iCs/>
          <w:lang w:eastAsia="en-GB"/>
        </w:rPr>
        <w:t> și </w:t>
      </w:r>
      <w:r w:rsidRPr="00517915">
        <w:rPr>
          <w:rFonts w:eastAsia="Times New Roman" w:cs="Times New Roman"/>
          <w:b/>
          <w:iCs/>
          <w:u w:val="single"/>
          <w:lang w:eastAsia="en-GB"/>
        </w:rPr>
        <w:t>c)</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prin convocare semnată de către consilierii locali care au această inițiativă, în cazul prevăzut la </w:t>
      </w:r>
      <w:r w:rsidRPr="00517915">
        <w:rPr>
          <w:rFonts w:eastAsia="Times New Roman" w:cs="Times New Roman"/>
          <w:b/>
          <w:iCs/>
          <w:u w:val="single"/>
          <w:lang w:eastAsia="en-GB"/>
        </w:rPr>
        <w:t>art. 24 alin. (2) lit. b)</w:t>
      </w:r>
      <w:r w:rsidRPr="00517915">
        <w:rPr>
          <w:rFonts w:eastAsia="Times New Roman" w:cs="Times New Roman"/>
          <w:b/>
          <w:iCs/>
          <w:lang w:eastAsia="en-GB"/>
        </w:rPr>
        <w:t>.</w:t>
      </w:r>
    </w:p>
    <w:p w:rsidR="004E2D50" w:rsidRPr="00220177" w:rsidRDefault="004E2D50" w:rsidP="001062BA">
      <w:pPr>
        <w:pStyle w:val="Standard"/>
        <w:rPr>
          <w:b/>
          <w:noProof/>
        </w:rPr>
      </w:pPr>
      <w:r w:rsidRPr="00517915">
        <w:tab/>
      </w:r>
      <w:r w:rsidRPr="00220177">
        <w:t xml:space="preserve">(2) Consilierii locali sunt convocați în scris sau telefonic, mesaj, mijloace electronice, prin grija secretarului general al unității administrativ-teritoriale, cel târziu în ziua ulterioară primirii de către acesta a dispoziției sau documentului de convocare inițiat de cel puțin o treime din numărul consilierilor locali în funcție. </w:t>
      </w:r>
    </w:p>
    <w:p w:rsidR="004E2D50" w:rsidRPr="00517915" w:rsidRDefault="004E2D50" w:rsidP="001062BA">
      <w:pPr>
        <w:pStyle w:val="Standard"/>
      </w:pPr>
      <w:r w:rsidRPr="00517915">
        <w:rPr>
          <w:b/>
          <w:i/>
          <w:noProof/>
          <w:color w:val="FF0000"/>
        </w:rPr>
        <w:t xml:space="preserve">              </w:t>
      </w:r>
      <w:r w:rsidRPr="00517915">
        <w:t>(3) Data ședinței consiliului local precizată cu ocazia convocării este stabilită, cu respectarea modului de calcul al termenelor procedurale, prevăzut de </w:t>
      </w:r>
      <w:hyperlink r:id="rId8" w:history="1">
        <w:r w:rsidRPr="00517915">
          <w:rPr>
            <w:b/>
          </w:rPr>
          <w:t>art. 181 din Legea nr. 134/2010</w:t>
        </w:r>
        <w:r w:rsidRPr="00517915">
          <w:t xml:space="preserve"> privind Codul de procedură civilă, republicată</w:t>
        </w:r>
      </w:hyperlink>
      <w:r w:rsidRPr="00517915">
        <w:t>, cu modificările ulterioare, astfel: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eastAsia="Times New Roman" w:cs="Times New Roman"/>
          <w:iCs/>
          <w:lang w:eastAsia="en-GB"/>
        </w:rPr>
        <w:t> în termen</w:t>
      </w:r>
      <w:r w:rsidRPr="00517915">
        <w:rPr>
          <w:rFonts w:cs="Times New Roman"/>
          <w:iCs/>
          <w:lang w:eastAsia="en-GB"/>
        </w:rPr>
        <w:t xml:space="preserve"> de 5 zile de la data comunicării dispoziției de convocare pentru ședințele ordinare;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în termen de 3 zile de la data comunicării dispoziției sau documentului de convocare pentru ședințele extraordinare.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(4) În caz de forță majoră și/sau de maximă urgență pentru rezolvarea intereselor locuitorilor comunei, ai orașului sau ai municipiului/subdiviziunii administrativ-teritoriale ori în alte situații stabilite de regulamentul de organizare și funcționare a consiliului local, convocarea acestuia pentru ședința extraordinară, prin excepție de la prevederile </w:t>
      </w:r>
      <w:r w:rsidRPr="00517915">
        <w:rPr>
          <w:rFonts w:eastAsia="Times New Roman" w:cs="Times New Roman"/>
          <w:b/>
          <w:iCs/>
          <w:u w:val="single"/>
          <w:lang w:eastAsia="en-GB"/>
        </w:rPr>
        <w:t>alin. (3) lit. b)</w:t>
      </w:r>
      <w:r w:rsidRPr="00517915">
        <w:rPr>
          <w:rFonts w:cs="Times New Roman"/>
          <w:iCs/>
          <w:lang w:eastAsia="en-GB"/>
        </w:rPr>
        <w:t>, se face de îndată.</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(5) Documentul de convocare cuprinde obligatoriu următoarele informații despre ședință: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data, ora și locul desfășurării;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eastAsia="Times New Roman" w:cs="Times New Roman"/>
          <w:iCs/>
          <w:lang w:eastAsia="en-GB"/>
        </w:rPr>
        <w:t> proiectul ordinii de zi;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eastAsia="Times New Roman" w:cs="Times New Roman"/>
          <w:iCs/>
          <w:lang w:eastAsia="en-GB"/>
        </w:rPr>
        <w:t> materialele înscrise pe proiectul ordinii de zi;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eastAsia="Times New Roman" w:cs="Times New Roman"/>
          <w:iCs/>
          <w:lang w:eastAsia="en-GB"/>
        </w:rPr>
        <w:t> modalitatea prin care sunt puse la dispoziția consilierilor locali, potrivit opțiunilor acestora, materialele înscrise pe proiectul ordinii de zi;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e)</w:t>
      </w:r>
      <w:r w:rsidRPr="00517915">
        <w:rPr>
          <w:rFonts w:cs="Times New Roman"/>
          <w:iCs/>
          <w:lang w:eastAsia="en-GB"/>
        </w:rPr>
        <w:t> indicarea comisiilor de specialitate cărora le-au fost trimise spre avizare proiectele de hotărâri;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f)</w:t>
      </w:r>
      <w:r w:rsidRPr="00517915">
        <w:rPr>
          <w:rFonts w:cs="Times New Roman"/>
          <w:iCs/>
          <w:lang w:eastAsia="en-GB"/>
        </w:rPr>
        <w:t> invitația de a formula și depune amendamente asupra proiectelor de hotărâri.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(6) Secretarul general al unității administrativ-teritoriale transmite prefectului, sub semnătura sa, evidența prezenței consilierilor locali la convocările pentru ședințele care nu s-au putut desfășura din lipsa cvorumului, în termen de 3 zile de la data convocării. Evidența transmisă prefectului precizează și situațiile în care, urmare a ultimei absențe, a intervenit cazul de încetare de drept a mandatului prevăzut la </w:t>
      </w:r>
      <w:r w:rsidRPr="00517915">
        <w:rPr>
          <w:rFonts w:eastAsia="Times New Roman" w:cs="Times New Roman"/>
          <w:b/>
          <w:iCs/>
          <w:u w:val="single"/>
          <w:lang w:eastAsia="en-GB"/>
        </w:rPr>
        <w:t>art. 39 alin. (2) lit. e)</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cs="Times New Roman"/>
          <w:iCs/>
          <w:lang w:eastAsia="en-GB"/>
        </w:rPr>
      </w:pPr>
      <w:r w:rsidRPr="00517915">
        <w:rPr>
          <w:rFonts w:cs="Times New Roman"/>
          <w:iCs/>
          <w:lang w:eastAsia="en-GB"/>
        </w:rPr>
        <w:t>(7) În toate cazurile, convocarea se consemnează în procesul-verbal al ședinței.</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26 - Ordinea de zi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Proiectul ordinii de zi se redactează de către secretarul general al unității administrativ-teritoriale, sau persoana responsabila cu monitorizarea procedurilor administrative și compartimentele de resort din cadrul aparatului de specialitate al primarului, ca anexă la documentul de convocare la propunerea primarului sau a consilierilor locali, după caz, în condițiile legii.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(2) Este obligatorie înscrierea pe proiectul ordinii de zi a proiectelor de hotărâri care îndeplinesc condițiile prevăzute la </w:t>
      </w:r>
      <w:r w:rsidRPr="00517915">
        <w:rPr>
          <w:rFonts w:eastAsia="Times New Roman" w:cs="Times New Roman"/>
          <w:b/>
          <w:iCs/>
          <w:u w:val="single"/>
          <w:lang w:eastAsia="en-GB"/>
        </w:rPr>
        <w:t>art. 27 alin. (8)</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(3) Proiectul ordinii de zi a ședinței consiliului local poate cuprinde pr</w:t>
      </w:r>
      <w:r w:rsidRPr="00517915">
        <w:rPr>
          <w:rFonts w:cs="Times New Roman"/>
          <w:iCs/>
          <w:lang w:eastAsia="en-GB"/>
        </w:rPr>
        <w:t>oiecte de hotărâri, cu menționarea titlului și a inițiatorului, rapoarte ale primarului, ale viceprimarului, ale consilierilor locali, ale comisiilor de specialitate, ale comisiilor speciale sau mixte, rapoarte sau informări ale conducătorilor organismelor prestatoare de servicii publice și de utilitate publică în unitățile administrativ-teritoriale, după caz, precum și orice alte probleme de interes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 xml:space="preserve">(4) Proiectul ordinii de zi a ședinței consiliului local se aduce la cunoștință locuitorilor comunei, prin afișarea pe pagina de internet a unității administrativ-teritoriale sau la avizierul primariei. </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(5) În comunele, în care cetățenii aparținând unei minorități naționale au o pondere de peste 20% din numărul locuitorilor, stabilit la ultimul recensământ, proiectul ordinii de zi se aduce la cunoștința publică și în limba minorității naționale respective.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(6) Scoaterea unui proiect de hotărâre de pe proiectul ordinii de zi se face în situația în care acesta nu îndeplinește condițiile prevăzute la </w:t>
      </w:r>
      <w:r w:rsidRPr="00517915">
        <w:rPr>
          <w:rFonts w:eastAsia="Times New Roman" w:cs="Times New Roman"/>
          <w:b/>
          <w:iCs/>
          <w:u w:val="single"/>
          <w:lang w:eastAsia="en-GB"/>
        </w:rPr>
        <w:t>art. 27 alin. (8)</w:t>
      </w:r>
      <w:r w:rsidRPr="00517915">
        <w:rPr>
          <w:rFonts w:cs="Times New Roman"/>
          <w:iCs/>
          <w:lang w:eastAsia="en-GB"/>
        </w:rPr>
        <w:t> sau numai cu acordul inițiatorului, dacă acesta îndeplinește condițiile prevăzute la </w:t>
      </w:r>
      <w:r w:rsidRPr="00517915">
        <w:rPr>
          <w:rFonts w:eastAsia="Times New Roman" w:cs="Times New Roman"/>
          <w:b/>
          <w:iCs/>
          <w:u w:val="single"/>
          <w:lang w:eastAsia="en-GB"/>
        </w:rPr>
        <w:t>art. 27 alin. (8)</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(7) Ordinea de zi a ședinței se aprobă cu majoritate simplă, la propunerea celui/celor care a/au cerut convocarea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(8) Supl</w:t>
      </w:r>
      <w:r w:rsidRPr="00517915">
        <w:rPr>
          <w:rFonts w:cs="Times New Roman"/>
          <w:iCs/>
          <w:lang w:eastAsia="en-GB"/>
        </w:rPr>
        <w:t>imentarea ordinii de zi se aprobă cu majoritate simplă.</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(9) În cazul neaprobării proiectului ordinii de zi, în condițiile prevăzute la </w:t>
      </w:r>
      <w:r w:rsidRPr="00517915">
        <w:rPr>
          <w:rFonts w:eastAsia="Times New Roman" w:cs="Times New Roman"/>
          <w:b/>
          <w:iCs/>
          <w:u w:val="single"/>
          <w:lang w:eastAsia="en-GB"/>
        </w:rPr>
        <w:t>alin. (7)</w:t>
      </w:r>
      <w:r w:rsidRPr="00517915">
        <w:rPr>
          <w:rFonts w:cs="Times New Roman"/>
          <w:iCs/>
          <w:lang w:eastAsia="en-GB"/>
        </w:rPr>
        <w:t>, nu se acordă indemnizația cuvenită consilierilor locali pentru ședința respectivă.</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27 - Proiectele d</w:t>
      </w:r>
      <w:r w:rsidRPr="00517915">
        <w:rPr>
          <w:rFonts w:cs="Times New Roman"/>
          <w:b/>
          <w:bCs/>
          <w:iCs/>
          <w:lang w:eastAsia="en-GB"/>
        </w:rPr>
        <w:t>e hotărâri ale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Proiectele de hotărâri pot fi inițiate de primar, de consilierii locali și de cetățeni. Elaborarea proiectelor se face de cei care le propun, cu sprijinul secretarului general al unității administrativ-teritoriale și al compartimentelor de resort din cadrul aparatului de specialitate al primarului.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Proiectele de hotărâri și referatele de aprobare ale acestora se redactează în conformitate cu normele de tehnică legislativă.</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 xml:space="preserve">(3) Proiectele de hotărâri ale consiliului local însoțite de referatele de aprobare ale acestora și de alte documente de prezentare și de motivare se înregistrează se transmit secretarului general al unității administrativ-teritoriale </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(4) Nominalizarea compartimentelor de resort și a comisiilor de specialitate cărora li se transmit proiectele de hotărâri ale consiliului local, precum și celelalte documente, potrivit prevederilor </w:t>
      </w:r>
      <w:r w:rsidRPr="00517915">
        <w:rPr>
          <w:rFonts w:eastAsia="Times New Roman" w:cs="Times New Roman"/>
          <w:b/>
          <w:iCs/>
          <w:u w:val="single"/>
          <w:lang w:eastAsia="en-GB"/>
        </w:rPr>
        <w:t>alin. (3)</w:t>
      </w:r>
      <w:r w:rsidRPr="00517915">
        <w:rPr>
          <w:rFonts w:cs="Times New Roman"/>
          <w:iCs/>
          <w:lang w:eastAsia="en-GB"/>
        </w:rPr>
        <w:t>, se face de către primar împreună cu secretarul general al unității administrativ-teritoriale.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 xml:space="preserve">(5) Odată cu transmiterea proiectelor de hotărâri se comunică și data de depunere a rapoartelor și a avizelor, avându-se grijă ca rapoartele compartimentelor de resort să poată fi transmise și comisiilor de </w:t>
      </w:r>
      <w:r w:rsidRPr="00517915">
        <w:rPr>
          <w:rFonts w:eastAsia="Times New Roman" w:cs="Times New Roman"/>
          <w:iCs/>
          <w:lang w:eastAsia="en-GB"/>
        </w:rPr>
        <w:t>specialitate înainte de pronunțarea acestora.</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(6) După examinarea proiectului de hotărâre, comisia de specialitate a consiliului local emite un aviz cu privire la adoptarea sau, după caz, respingerea proiectului.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 xml:space="preserve">(7) Avizul comisiei se transmite </w:t>
      </w:r>
      <w:r w:rsidRPr="00517915">
        <w:rPr>
          <w:rFonts w:cs="Times New Roman"/>
          <w:iCs/>
          <w:lang w:eastAsia="en-GB"/>
        </w:rPr>
        <w:t>secretarului general al unității administrativ-teritoriale, care dispune măsurile corespunzătoare înaintării lui către consilierii locali și către inițiatori, după caz, cel mai târziu în ziua ședinței.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(8) Fiecare proiect de hotărâre înscris pe ordinea de zi a ședinței consiliului local este supus dezbaterii numai dacă este însoțit de: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eastAsia="Times New Roman" w:cs="Times New Roman"/>
          <w:iCs/>
          <w:lang w:eastAsia="en-GB"/>
        </w:rPr>
        <w:t> referatul de aprobare, ca instrument de prezentare și motivare, semnat de inițiator;</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eastAsia="Times New Roman" w:cs="Times New Roman"/>
          <w:iCs/>
          <w:lang w:eastAsia="en-GB"/>
        </w:rPr>
        <w:t> rapoartele compartimentelor de resort din cadrul aparatului de specialitate al primarului;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eastAsia="Times New Roman" w:cs="Times New Roman"/>
          <w:iCs/>
          <w:lang w:eastAsia="en-GB"/>
        </w:rPr>
        <w:t> avizele cu caracter consultativ ale comisiilor de specialitate ale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cs="Times New Roman"/>
          <w:iCs/>
          <w:lang w:eastAsia="en-GB"/>
        </w:rPr>
        <w:t> alte documente prevăzute de legislația specială.</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(9) Secretarul general al unității administrativ-teritoriale asigură îndeplinirea condițiilor de la </w:t>
      </w:r>
      <w:r w:rsidRPr="00517915">
        <w:rPr>
          <w:rFonts w:eastAsia="Times New Roman" w:cs="Times New Roman"/>
          <w:b/>
          <w:iCs/>
          <w:u w:val="single"/>
          <w:lang w:eastAsia="en-GB"/>
        </w:rPr>
        <w:t>alin. (8)</w:t>
      </w:r>
      <w:r w:rsidRPr="00517915">
        <w:rPr>
          <w:rFonts w:eastAsia="Times New Roman" w:cs="Times New Roman"/>
          <w:iCs/>
          <w:lang w:eastAsia="en-GB"/>
        </w:rPr>
        <w:t> și aduce la cunoștința consiliului local cazul neîndeplinirii acestora înainte de adoptarea ordinii de zi.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(10) Rapoartele și avizele prevăzute la </w:t>
      </w:r>
      <w:r w:rsidRPr="00517915">
        <w:rPr>
          <w:rFonts w:eastAsia="Times New Roman" w:cs="Times New Roman"/>
          <w:b/>
          <w:iCs/>
          <w:u w:val="single"/>
          <w:lang w:eastAsia="en-GB"/>
        </w:rPr>
        <w:t>alin. (8)</w:t>
      </w:r>
      <w:r w:rsidRPr="00517915">
        <w:rPr>
          <w:rFonts w:cs="Times New Roman"/>
          <w:iCs/>
          <w:lang w:eastAsia="en-GB"/>
        </w:rPr>
        <w:t> trebuie întocmite în termenul prevăzut la </w:t>
      </w:r>
      <w:r w:rsidRPr="00517915">
        <w:rPr>
          <w:rFonts w:eastAsia="Times New Roman" w:cs="Times New Roman"/>
          <w:b/>
          <w:iCs/>
          <w:u w:val="single"/>
          <w:lang w:eastAsia="en-GB"/>
        </w:rPr>
        <w:t>alin. (5)</w:t>
      </w:r>
      <w:r w:rsidRPr="00517915">
        <w:rPr>
          <w:rFonts w:eastAsia="Times New Roman" w:cs="Times New Roman"/>
          <w:iCs/>
          <w:lang w:eastAsia="en-GB"/>
        </w:rPr>
        <w:t>, dar nu mai târziu de 30 de zile de la înreg</w:t>
      </w:r>
      <w:r w:rsidRPr="00517915">
        <w:rPr>
          <w:rFonts w:cs="Times New Roman"/>
          <w:iCs/>
          <w:lang w:eastAsia="en-GB"/>
        </w:rPr>
        <w:t>istrarea proiectelor de hotărâre propuse pentru a fi înscrise pe proiectul ordinii de zi a ședințelor ordinare ale consiliului local, respectiv în termen de cel mult 3 zile de la înregistrarea proiectelor de hotărâre propuse a fi înscrise pe proiectul ordinii de zi a ședințelor extraordinare. În situația ședințelor extraordinare convocate de îndată, rapoartele compartimentelor de specialitate se întocmesc în procedură de urgență, cel târziu odată cu proiectul hotărârii.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(11) Inițiatorul proiectului îl poate retrage sau poate renunța, în orice moment, la susținerea acestuia.</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28 - Cvorumul ședințelor consiliului local</w:t>
      </w:r>
    </w:p>
    <w:p w:rsidR="004E2D50" w:rsidRPr="00517915" w:rsidRDefault="004E2D50" w:rsidP="009C0C45">
      <w:pPr>
        <w:pStyle w:val="Standard"/>
        <w:ind w:left="288" w:right="288" w:firstLine="12"/>
        <w:jc w:val="both"/>
        <w:rPr>
          <w:rFonts w:eastAsia="Times New Roman" w:cs="Times New Roman"/>
          <w:iCs/>
          <w:lang w:eastAsia="en-GB"/>
        </w:rPr>
      </w:pPr>
      <w:r w:rsidRPr="00517915">
        <w:rPr>
          <w:rFonts w:cs="Times New Roman"/>
          <w:iCs/>
          <w:lang w:eastAsia="en-GB"/>
        </w:rPr>
        <w:t xml:space="preserve">        (1) </w:t>
      </w:r>
      <w:r w:rsidRPr="00517915">
        <w:rPr>
          <w:rFonts w:cs="Times New Roman"/>
          <w:shd w:val="clear" w:color="auto" w:fill="FFFFFF"/>
        </w:rPr>
        <w:t>Şedinţele consiliului local se desfăşoară legal în prezenţa majorităţii consilierilor locali în funcţie. Se consideră prezenţi la şedinţă şi consilierii locali care participă prin utilizarea oricăror mijloace electronice.</w:t>
      </w:r>
      <w:r w:rsidRPr="00517915">
        <w:rPr>
          <w:rFonts w:eastAsia="Times New Roman" w:cs="Times New Roman"/>
          <w:iCs/>
          <w:lang w:eastAsia="en-GB"/>
        </w:rPr>
        <w:t xml:space="preserve"> </w:t>
      </w:r>
    </w:p>
    <w:p w:rsidR="004E2D50" w:rsidRPr="00517915" w:rsidRDefault="004E2D50" w:rsidP="009C0C45">
      <w:pPr>
        <w:pStyle w:val="Standard"/>
        <w:ind w:left="288" w:right="288" w:firstLine="12"/>
        <w:jc w:val="both"/>
        <w:rPr>
          <w:rFonts w:eastAsia="Times New Roman" w:cs="Times New Roman"/>
          <w:iCs/>
          <w:lang w:eastAsia="en-GB"/>
        </w:rPr>
      </w:pPr>
      <w:r w:rsidRPr="00517915">
        <w:rPr>
          <w:rFonts w:eastAsia="Times New Roman" w:cs="Times New Roman"/>
          <w:iCs/>
          <w:lang w:eastAsia="en-GB"/>
        </w:rPr>
        <w:t xml:space="preserve">         (2) Prezența consilierilo</w:t>
      </w:r>
      <w:r w:rsidRPr="00517915">
        <w:rPr>
          <w:rFonts w:cs="Times New Roman"/>
          <w:iCs/>
          <w:lang w:eastAsia="en-GB"/>
        </w:rPr>
        <w:t>r locali la ședință este obligatorie, cu excepția cazului în care aceștia absentează motivat. Absența este considerată motivată dacă se face dovada că aceasta a intervenit din cauza:</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unei boli care a necesitat spitalizarea sau a unei stări de sănătate p</w:t>
      </w:r>
      <w:r w:rsidRPr="00517915">
        <w:rPr>
          <w:rFonts w:eastAsia="Times New Roman" w:cs="Times New Roman"/>
          <w:iCs/>
          <w:lang w:eastAsia="en-GB"/>
        </w:rPr>
        <w:t>entru care s-a eliberat certificat de concediu medical;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unei deplasări în străinătate;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unor evenimente de forță majoră;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cs="Times New Roman"/>
          <w:iCs/>
          <w:lang w:eastAsia="en-GB"/>
        </w:rPr>
        <w:t> în cazul decesului soției/soțului consilierului local sau al unei rude de până la gradul al II-lea a consilierului local ales o</w:t>
      </w:r>
      <w:r w:rsidRPr="00517915">
        <w:rPr>
          <w:rFonts w:eastAsia="Times New Roman" w:cs="Times New Roman"/>
          <w:iCs/>
          <w:lang w:eastAsia="en-GB"/>
        </w:rPr>
        <w:t>ri al soției/soțului acestuia, inclusiv;</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e)</w:t>
      </w:r>
      <w:r w:rsidRPr="00517915">
        <w:rPr>
          <w:rFonts w:cs="Times New Roman"/>
          <w:iCs/>
          <w:lang w:eastAsia="en-GB"/>
        </w:rPr>
        <w:t> alte situații prevăzute în regulamentul de organizare și funcționare a consiliului local.</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 xml:space="preserve">(3) Consilierul local care absentează nemotivat de două ori consecutiv la ședințele consiliului local este sancționat, în </w:t>
      </w:r>
      <w:r w:rsidRPr="00517915">
        <w:rPr>
          <w:rFonts w:eastAsia="Times New Roman" w:cs="Times New Roman"/>
          <w:iCs/>
          <w:lang w:eastAsia="en-GB"/>
        </w:rPr>
        <w:t>condițiile </w:t>
      </w:r>
      <w:r w:rsidRPr="00517915">
        <w:rPr>
          <w:rFonts w:eastAsia="Times New Roman" w:cs="Times New Roman"/>
          <w:b/>
          <w:iCs/>
          <w:u w:val="single"/>
          <w:lang w:eastAsia="en-GB"/>
        </w:rPr>
        <w:t>art. 46</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(4) Consilierii locali sunt obligați să își înregistreze prezența în evidența ținută de secretarul general al unității/subdiviziunii administrativ-teritoriale.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(5) Consilierul local care nu poate lua parte la ședință este obligat să aducă această situație la cunoștința secretarului general al unității/subdiviziunii administrativ-teritoriale.</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cs="Times New Roman"/>
          <w:b/>
          <w:bCs/>
          <w:iCs/>
          <w:lang w:eastAsia="en-GB"/>
        </w:rPr>
        <w:t>Articolul 29 - Desfășurarea ședințelor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(1) Ședințele consiliului local sunt publice.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(2) Caracterul public al ședințelor consiliului local este dat de: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eastAsia="Times New Roman" w:cs="Times New Roman"/>
          <w:iCs/>
          <w:lang w:eastAsia="en-GB"/>
        </w:rPr>
        <w:t> accesul celor interesați, în condițiile legii, la procesele- verbale ale ședințelor consiliului local care se publica pe site-ul unitatii administrativ teritoriale;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eastAsia="Times New Roman" w:cs="Times New Roman"/>
          <w:iCs/>
          <w:lang w:eastAsia="en-GB"/>
        </w:rPr>
        <w:t> accesul celor interesați, în condițiile legii, la proiectele</w:t>
      </w:r>
      <w:r w:rsidRPr="00517915">
        <w:rPr>
          <w:rFonts w:cs="Times New Roman"/>
          <w:iCs/>
          <w:lang w:eastAsia="en-GB"/>
        </w:rPr>
        <w:t xml:space="preserve"> de hotărâri, la hotărârile consiliului local, precum și la instrumentele de prezentare și de motivare a acestora;</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posibilitatea cetățenilor cu domiciliul sau reședința în comuna Sânandrei doar de a asista la ședințele consiliului local, în condițiile reg</w:t>
      </w:r>
      <w:r w:rsidRPr="00517915">
        <w:rPr>
          <w:rFonts w:eastAsia="Times New Roman" w:cs="Times New Roman"/>
          <w:iCs/>
          <w:lang w:eastAsia="en-GB"/>
        </w:rPr>
        <w:t>ulamentului de organizare și funcționare a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(3) Lucrările ședințelor se desfășoară în limba română. În consiliile locale în care consilierii locali aparținând unei minorități naționale reprezintă cel puțin 20% din numărul total, la ședințele consiliului local se poate folosi și limba minorității naționale respective. În aceste cazuri se asigură, prin grija primarului, traducerea în limba română. În toate cazurile, documentele ședințelor de consiliu local se întocmesc și se aduc la cunoștință publică în limba română.</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(4) La lucrările consiliului local pot asista și lua cuvântul, fără drept de vot, 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unitățile administrativ-teritoriale, în problemele ce privesc domeniile lor de responsabilitate, în condițiile prevăzute în regulamentul de organizare și funcționare a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(5) Dezbaterea proiectului de hotărâre sau a problemelor se face, de regulă, în ordinea în care acestea sunt înscrise pe ordinea de zi aprobată în conformitate cu prevederile Codului administrativ și ale regulamentului de organizare și funcționare a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(6) Președintele de ședință este obligat să asigure luarea cuvântului de către inițiator pentru susținerea proiectului de hotărâre ori de câte ori acesta o solicită.</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(7) Consilierii locali participă la dezbateri în ordinea înscrierii la cuvânt. Consilierii locali sunt obligați ca în cuvântul lor să se refer</w:t>
      </w:r>
      <w:r w:rsidRPr="00517915">
        <w:rPr>
          <w:rFonts w:eastAsia="Times New Roman" w:cs="Times New Roman"/>
          <w:iCs/>
          <w:lang w:eastAsia="en-GB"/>
        </w:rPr>
        <w:t xml:space="preserve">e </w:t>
      </w:r>
      <w:r w:rsidRPr="00517915">
        <w:rPr>
          <w:rFonts w:cs="Times New Roman"/>
          <w:b/>
          <w:iCs/>
          <w:u w:val="single"/>
          <w:lang w:eastAsia="en-GB"/>
        </w:rPr>
        <w:t>exclusiv la problema care formează obiectul dezbaterii.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(8) Președintele de ședință are dreptul să limiteze durata luărilor de cuvânt, în funcție de obiectul dezbaterii. În acest scop el poate propune consiliului local spre aprobare timpul alocat fiecăru</w:t>
      </w:r>
      <w:r w:rsidRPr="00517915">
        <w:rPr>
          <w:rFonts w:eastAsia="Times New Roman" w:cs="Times New Roman"/>
          <w:iCs/>
          <w:lang w:eastAsia="en-GB"/>
        </w:rPr>
        <w:t>i vorbitor, precum și timpul total de dezbatere a proiectului.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 xml:space="preserve">(9) Președintele de ședință permite oricând unui consilier local să răspundă într-o problemă de ordin personal, în probleme prevăzute de regulamentul de organizare și funcționare a consiliului </w:t>
      </w:r>
      <w:r w:rsidRPr="00517915">
        <w:rPr>
          <w:rFonts w:eastAsia="Times New Roman" w:cs="Times New Roman"/>
          <w:iCs/>
          <w:lang w:eastAsia="en-GB"/>
        </w:rPr>
        <w:t>sau atunci când a fost nominalizat de un alt vorbitor.</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(10) Președintele de ședință sau reprezentantul oricărui grup de consilieri locali poate propune încheierea dezbaterii unei probleme puse în discuția consiliului local. Propunerea de încheiere a dezbaterii se supune votului, iar discuțiile se sistează dacă propunerea este adoptată cu majoritate simplă.</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 xml:space="preserve">(11) Este interzisă adresarea de insulte sau calomnii de către consilierii locali prezenți la ședință, precum și </w:t>
      </w:r>
      <w:r w:rsidRPr="00517915">
        <w:rPr>
          <w:rFonts w:eastAsia="Times New Roman" w:cs="Times New Roman"/>
          <w:b/>
          <w:iCs/>
          <w:u w:val="single"/>
          <w:lang w:eastAsia="en-GB"/>
        </w:rPr>
        <w:t xml:space="preserve">dialogul dintre vorbitori și persoanele </w:t>
      </w:r>
      <w:r w:rsidRPr="00517915">
        <w:rPr>
          <w:rFonts w:cs="Times New Roman"/>
          <w:b/>
          <w:iCs/>
          <w:u w:val="single"/>
          <w:lang w:eastAsia="en-GB"/>
        </w:rPr>
        <w:t>aflate în sală</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 xml:space="preserve">(12) Asupra proiectelor de hotărâri au loc dezbateri generale și pe articole, consilierii locali, precum și ceilalți inițiatori prezenți la ședință putând formula amendamente de fond sau de formă. Amendamentele se supun votului consiliului </w:t>
      </w:r>
      <w:r w:rsidRPr="00517915">
        <w:rPr>
          <w:rFonts w:eastAsia="Times New Roman" w:cs="Times New Roman"/>
          <w:iCs/>
          <w:lang w:eastAsia="en-GB"/>
        </w:rPr>
        <w:t>local în ordinea în care au fost formulate.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(13) Sinteza dezbaterilor din ședințele consiliului local, precum și modul în care și-a exercitat votul fiecare consilier local în parte se consemnează într-un proces-verbal intocmit de persoana responsabila, semnat de președintele de ședință și de secretarul general al unității/subdiviziunii administrativ-teritoriale.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(14) Președintele de ședință, împreună cu secretarul general al unității/subdiviziunii administrativ-teritoriale își asumă, prin semnătură, responsabilitatea veridicității celor consemnate.</w:t>
      </w:r>
    </w:p>
    <w:p w:rsidR="004E2D50" w:rsidRPr="00FF6827" w:rsidRDefault="004E2D50" w:rsidP="009B080A">
      <w:pPr>
        <w:pStyle w:val="Standard"/>
        <w:ind w:left="288" w:right="288" w:firstLine="432"/>
        <w:jc w:val="both"/>
        <w:rPr>
          <w:rFonts w:cs="Times New Roman"/>
          <w:iCs/>
          <w:lang w:eastAsia="en-GB"/>
        </w:rPr>
      </w:pPr>
      <w:r w:rsidRPr="00517915">
        <w:rPr>
          <w:rFonts w:cs="Times New Roman"/>
          <w:iCs/>
          <w:lang w:eastAsia="en-GB"/>
        </w:rPr>
        <w:t xml:space="preserve">(15) La începutul fiecărei ședințe, secretarul general al unității/subdiviziunii administrativ-teritoriale supune spre aprobare procesul-verbal al ședinței anterioare care este o sinteza a discutiilor din sedinta anterioara. Consilierii locali și primarul au dreptul ca, în cadrul ședinței curente a consiliului local, să conteste conținutul procesului-verbal al sedintei anterioare și </w:t>
      </w:r>
      <w:r w:rsidRPr="00FF6827">
        <w:rPr>
          <w:rFonts w:cs="Times New Roman"/>
          <w:iCs/>
          <w:lang w:eastAsia="en-GB"/>
        </w:rPr>
        <w:t>să ceara mentionarea exacta a opiniilor exprimate in sedinta anterioara.</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 xml:space="preserve">(16) Procesul-verbal semnat de președintele de ședință și de către secretarul general al unității administrativ-teritoriale, precum și documentele care au fost dezbătute în ședința anterioară se depun într-un dosar special al ședinței respective, care se numerotează și se sigilează de președintele de ședință și de secretarul general al unității administrativ-teritoriale, după aprobarea procesului-verbal sau de către persoana responsabila cu atribuții în acest sens, </w:t>
      </w:r>
      <w:r w:rsidRPr="00517915">
        <w:rPr>
          <w:rFonts w:cs="Times New Roman"/>
          <w:iCs/>
          <w:u w:val="single"/>
          <w:lang w:eastAsia="en-GB"/>
        </w:rPr>
        <w:t>desemnată în condițiile legii.</w:t>
      </w:r>
    </w:p>
    <w:p w:rsidR="004E2D50" w:rsidRDefault="004E2D50" w:rsidP="009B080A">
      <w:pPr>
        <w:pStyle w:val="Standard"/>
        <w:ind w:left="288" w:right="288" w:firstLine="432"/>
        <w:jc w:val="both"/>
        <w:rPr>
          <w:rFonts w:cs="Times New Roman"/>
          <w:iCs/>
          <w:lang w:eastAsia="en-GB"/>
        </w:rPr>
      </w:pPr>
      <w:r w:rsidRPr="00517915">
        <w:rPr>
          <w:rFonts w:cs="Times New Roman"/>
          <w:iCs/>
          <w:lang w:eastAsia="en-GB"/>
        </w:rPr>
        <w:t>(17) În termen de 3 zile de la data aprobării procesului-verbal al ședinței, secretarul general al unității administrativ-teritoriale, sau persoana responsabila cu atributii in acest sens afișează la sediul primăriei și publică pe pagina de internet a unității administrativ-teritoriale o copie a procesului-verbal al ședinței.</w:t>
      </w:r>
    </w:p>
    <w:p w:rsidR="004E2D50" w:rsidRDefault="004E2D50" w:rsidP="009B080A">
      <w:pPr>
        <w:pStyle w:val="Standard"/>
        <w:ind w:left="288" w:right="288" w:firstLine="432"/>
        <w:jc w:val="both"/>
        <w:rPr>
          <w:rFonts w:cs="Times New Roman"/>
          <w:iCs/>
          <w:lang w:eastAsia="en-GB"/>
        </w:rPr>
      </w:pPr>
    </w:p>
    <w:p w:rsidR="004E2D50" w:rsidRPr="00340E1B" w:rsidRDefault="004E2D50" w:rsidP="00340E1B">
      <w:pPr>
        <w:tabs>
          <w:tab w:val="left" w:pos="2580"/>
        </w:tabs>
        <w:spacing w:line="240" w:lineRule="auto"/>
        <w:ind w:right="-24"/>
        <w:jc w:val="both"/>
        <w:rPr>
          <w:rFonts w:ascii="Times New Roman" w:hAnsi="Times New Roman"/>
          <w:b/>
          <w:sz w:val="24"/>
          <w:szCs w:val="24"/>
        </w:rPr>
      </w:pPr>
      <w:r>
        <w:rPr>
          <w:noProof/>
        </w:rPr>
        <w:t xml:space="preserve">           </w:t>
      </w:r>
      <w:bookmarkStart w:id="0" w:name="_Hlk15922643"/>
      <w:r w:rsidRPr="00340E1B">
        <w:rPr>
          <w:rFonts w:ascii="Times New Roman" w:hAnsi="Times New Roman"/>
          <w:b/>
          <w:sz w:val="24"/>
          <w:szCs w:val="24"/>
          <w:lang w:eastAsia="en-GB"/>
        </w:rPr>
        <w:t>Articolul</w:t>
      </w:r>
      <w:bookmarkEnd w:id="0"/>
      <w:r w:rsidRPr="00340E1B">
        <w:rPr>
          <w:rFonts w:ascii="Times New Roman" w:hAnsi="Times New Roman"/>
          <w:b/>
          <w:sz w:val="24"/>
          <w:szCs w:val="24"/>
          <w:lang w:eastAsia="en-GB"/>
        </w:rPr>
        <w:t xml:space="preserve"> 30 - Adoptarea hotărârilor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În exercitarea atribuțiilor ce îi revin, consiliul local adoptă hotărâri, cu majoritate absolută sau simplă, după caz.</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(2) Prin excepție de la prevederile </w:t>
      </w:r>
      <w:r w:rsidRPr="00517915">
        <w:rPr>
          <w:rFonts w:eastAsia="Times New Roman" w:cs="Times New Roman"/>
          <w:b/>
          <w:iCs/>
          <w:u w:val="single"/>
          <w:lang w:eastAsia="en-GB"/>
        </w:rPr>
        <w:t>alin. (1)</w:t>
      </w:r>
      <w:r w:rsidRPr="00517915">
        <w:rPr>
          <w:rFonts w:cs="Times New Roman"/>
          <w:iCs/>
          <w:lang w:eastAsia="en-GB"/>
        </w:rPr>
        <w:t>, hotărârile privind dobândirea sau înstrăinarea dreptului de proprietate în cazul bunurilor imobile se adoptă de consiliul local cu majoritatea calificată definite (</w:t>
      </w:r>
      <w:r w:rsidRPr="00517915">
        <w:rPr>
          <w:rFonts w:cs="Times New Roman"/>
          <w:bCs/>
          <w:iCs/>
          <w:lang w:eastAsia="en-GB"/>
        </w:rPr>
        <w:t>primul număr natural care este mai mare decât valoarea numerică rezultată în urma aplicării fracţiei/ procentului stabilit prin lege, la totalul membrilor organului colegial stabilit în condiţiile legii</w:t>
      </w:r>
      <w:r w:rsidRPr="00517915">
        <w:rPr>
          <w:rFonts w:cs="Times New Roman"/>
          <w:iCs/>
          <w:lang w:eastAsia="en-GB"/>
        </w:rPr>
        <w:t>), de două treimi din numărul consilierilor locali în funcție.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(3) Se adoptă cu majoritatea absolute (</w:t>
      </w:r>
      <w:r w:rsidRPr="00517915">
        <w:rPr>
          <w:rFonts w:cs="Times New Roman"/>
          <w:bCs/>
          <w:iCs/>
          <w:lang w:eastAsia="en-GB"/>
        </w:rPr>
        <w:t>primul număr natural strict mai mare decât jumătate din totalul membrilor în funcţie</w:t>
      </w:r>
      <w:r w:rsidRPr="00517915">
        <w:rPr>
          <w:rFonts w:eastAsia="Times New Roman" w:cs="Times New Roman"/>
          <w:bCs/>
          <w:iCs/>
          <w:lang w:eastAsia="en-GB"/>
        </w:rPr>
        <w:t xml:space="preserve"> ai organului colegial</w:t>
      </w:r>
      <w:r w:rsidRPr="00517915">
        <w:rPr>
          <w:rFonts w:cs="Times New Roman"/>
          <w:iCs/>
          <w:lang w:eastAsia="en-GB"/>
        </w:rPr>
        <w:t>) a consilierilor locali în funcție următoarele hotărâri ale consiliului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cs="Times New Roman"/>
          <w:iCs/>
          <w:lang w:eastAsia="en-GB"/>
        </w:rPr>
        <w:t> hotărârile privind bugetul local;</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hotărârile privind contractarea de împrumuturi, în condițiile legii;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hotărârile prin care se stabilesc impozite</w:t>
      </w:r>
      <w:r w:rsidRPr="00517915">
        <w:rPr>
          <w:rFonts w:eastAsia="Times New Roman" w:cs="Times New Roman"/>
          <w:iCs/>
          <w:lang w:eastAsia="en-GB"/>
        </w:rPr>
        <w:t xml:space="preserve"> și taxe locale;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d)</w:t>
      </w:r>
      <w:r w:rsidRPr="00517915">
        <w:rPr>
          <w:rFonts w:cs="Times New Roman"/>
          <w:iCs/>
          <w:lang w:eastAsia="en-GB"/>
        </w:rPr>
        <w:t> hotărârile privind participarea la programe de dezvoltare județeană, regională, zonală sau de cooperare transfrontalieră;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e)</w:t>
      </w:r>
      <w:r w:rsidRPr="00517915">
        <w:rPr>
          <w:rFonts w:cs="Times New Roman"/>
          <w:iCs/>
          <w:lang w:eastAsia="en-GB"/>
        </w:rPr>
        <w:t> hotărârile privind organizarea și dezvoltarea urbanistică a localităților și amenajarea teritoriului;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f)</w:t>
      </w:r>
      <w:r w:rsidRPr="00517915">
        <w:rPr>
          <w:rFonts w:cs="Times New Roman"/>
          <w:iCs/>
          <w:lang w:eastAsia="en-GB"/>
        </w:rPr>
        <w:t> hotărârile privind asocierea sau cooperarea cu alte autorități publice, cu persoane juridice române sau străine;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g)</w:t>
      </w:r>
      <w:r w:rsidRPr="00517915">
        <w:rPr>
          <w:rFonts w:cs="Times New Roman"/>
          <w:iCs/>
          <w:lang w:eastAsia="en-GB"/>
        </w:rPr>
        <w:t> hotărârile privind administrarea patrimoniului;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h)</w:t>
      </w:r>
      <w:r w:rsidRPr="00517915">
        <w:rPr>
          <w:rFonts w:cs="Times New Roman"/>
          <w:iCs/>
          <w:lang w:eastAsia="en-GB"/>
        </w:rPr>
        <w:t> hotărârile privind participarea cu împrumuturi, capital sau cu bunuri, după caz, în numele şi în interesul colectivităţilor locale la nivelul cărora sunt alese, la înfiinţarea, funcţionarea şi dezvoltarea unor organisme prestatoare de servicii publice şi de utilitate publică de interes local sau judeţean, în condiţiile;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i)</w:t>
      </w:r>
      <w:r w:rsidRPr="00517915">
        <w:rPr>
          <w:rFonts w:cs="Times New Roman"/>
          <w:iCs/>
          <w:lang w:eastAsia="en-GB"/>
        </w:rPr>
        <w:t> alte hotărâri necesare bunei funcționări a consiliului local, stabilite prin legi speciale sau regulamentul de organizare și funcționare a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(4) Votul consilierilor locali este individual și poate fi deschis sau secret.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(5) Votul deschis se exprimă prin oricare din următoarele modalități: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eastAsia="Times New Roman" w:cs="Times New Roman"/>
          <w:iCs/>
          <w:lang w:eastAsia="en-GB"/>
        </w:rPr>
        <w:t> prin ridicarea mâinii;</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prin apel nominal, efectuat de președintele de ședință;</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eastAsia="Times New Roman" w:cs="Times New Roman"/>
          <w:iCs/>
          <w:lang w:eastAsia="en-GB"/>
        </w:rPr>
        <w:t> electronic.</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(6) Consiliul local poate stabili ca unele hotărâri să fie luate prin vot secret. Hotărârile cu caracter individual cu privire la persoane sunt luate întotdeauna prin vot secret, cu excepțiile prevăzute de lege.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(7) Pentru exercitarea votului secret se folosesc buletine de vot.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(8) Redactarea buletinelor de vot trebuie să fie fără echivoc. Pentru exprimarea opțiunii se folosesc, de regulă, cuvintele da sau nu.</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(9) Buletinele de vot se introduc într-o urnă. La numărarea voturilor nu se iau în calcul buletinele de vot pe care nu a fost exprimată opțiunea consilierului local sau au fost folosite ambele cuvinte prevăzute la </w:t>
      </w:r>
      <w:r w:rsidRPr="00517915">
        <w:rPr>
          <w:rFonts w:eastAsia="Times New Roman" w:cs="Times New Roman"/>
          <w:b/>
          <w:iCs/>
          <w:u w:val="single"/>
          <w:lang w:eastAsia="en-GB"/>
        </w:rPr>
        <w:t>alin. (8)</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(10)</w:t>
      </w:r>
      <w:r w:rsidRPr="00517915">
        <w:rPr>
          <w:rFonts w:cs="Times New Roman"/>
          <w:iCs/>
          <w:lang w:eastAsia="en-GB"/>
        </w:rPr>
        <w:t xml:space="preserve"> Abținerile se numără la voturile </w:t>
      </w:r>
      <w:r w:rsidRPr="00517915">
        <w:rPr>
          <w:rFonts w:cs="Times New Roman"/>
          <w:b/>
          <w:iCs/>
          <w:u w:val="single"/>
          <w:lang w:eastAsia="en-GB"/>
        </w:rPr>
        <w:t>împotrivă</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(11) Dacă pe parcursul desfășurării ședinței nu este întrunită majoritatea legală necesară pentru adoptarea proiectului de hotărâre, președintele de ședință amână votarea până la întrunirea acesteia.</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(12) Dacă în urma dezbaterilor din ședința consiliului local se impun modificări de fond în conținutul proiectului de hotărâre, la propunerea primarului, a secretarului sau a consilierilor locali și cu acordul majorității consilierilor locali prezenți, președintele de ședință retransmite proiectul de hotărâre, în vederea reexaminării de către inițiator și de către compartimentele de specialitate.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(13) Proiectele de hotărâri respinse de consiliul local nu pot fi readuse în dezbaterea acestuia în cursul aceleiași ședinț</w:t>
      </w:r>
      <w:r w:rsidRPr="00517915">
        <w:rPr>
          <w:rFonts w:eastAsia="Times New Roman" w:cs="Times New Roman"/>
          <w:iCs/>
          <w:lang w:eastAsia="en-GB"/>
        </w:rPr>
        <w:t>e.</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cs="Times New Roman"/>
          <w:b/>
          <w:bCs/>
          <w:iCs/>
          <w:lang w:eastAsia="en-GB"/>
        </w:rPr>
        <w:t>Articolul 31 - Semnarea și contrasemnarea hotărârilor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După desfășurarea ședinței, hotărârile consiliului local se semnează de către președintele de ședință și se contrasemnează, pentru legalitate, de către secretarul general al unității/subdiviziunii administrativ-teritoriale.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(2) În cazul în care președintele de ședință refuză, în scris, să semneze, hotărârea consiliului local se semnează de cel puțin 2 consilieri locali dintre cei care au participat la ședință. D</w:t>
      </w:r>
      <w:r w:rsidRPr="00517915">
        <w:rPr>
          <w:rFonts w:eastAsia="Times New Roman" w:cs="Times New Roman"/>
          <w:iCs/>
          <w:lang w:eastAsia="en-GB"/>
        </w:rPr>
        <w:t>esemnare a acestor consilieri se stab</w:t>
      </w:r>
      <w:r w:rsidRPr="00517915">
        <w:rPr>
          <w:rFonts w:cs="Times New Roman"/>
          <w:iCs/>
          <w:lang w:eastAsia="en-GB"/>
        </w:rPr>
        <w:t>ilește prin votul majoritãții simple.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(3) Secretarul general al unității administrativ-teritoriale nu contrasemnează hotărârea în cazul în care consideră că aceasta este ilegală. În acest caz, în următoarea ședință a consiliului local, depune în scris și expune în fața acestuia opinia sa motivată, care se consemnează în procesul-verbal al ședinței.</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32 - Funcționarea comisiilor de specialitate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(1) Comisiile de specialitate lu</w:t>
      </w:r>
      <w:r w:rsidRPr="00517915">
        <w:rPr>
          <w:rFonts w:cs="Times New Roman"/>
          <w:iCs/>
          <w:lang w:eastAsia="en-GB"/>
        </w:rPr>
        <w:t>crează în plen și deliberează cu votul majorității simple a membrilor lor.</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(2) Participarea membrilor comisiei la ședințele acesteia este obligatorie. Dacă absențele continuă, fără a fi motivate, președintele comisiei poate propune consiliului local aplicarea sancțiunilor prevăzute la </w:t>
      </w:r>
      <w:r w:rsidRPr="00517915">
        <w:rPr>
          <w:rFonts w:eastAsia="Times New Roman" w:cs="Times New Roman"/>
          <w:b/>
          <w:iCs/>
          <w:u w:val="single"/>
          <w:lang w:eastAsia="en-GB"/>
        </w:rPr>
        <w:t>art. 46</w:t>
      </w:r>
      <w:r w:rsidRPr="00517915">
        <w:rPr>
          <w:rFonts w:eastAsia="Times New Roman" w:cs="Times New Roman"/>
          <w:iCs/>
          <w:u w:val="single"/>
          <w:lang w:eastAsia="en-GB"/>
        </w:rPr>
        <w: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 xml:space="preserve">(3) Comisia poate invita să participe la ședințele sale specialiști din cadrul aparatului de specialitate al primarului sau din afara acestuia. Au dreptul să participe la ședințele comisiei și inițiatorii propunerilor ce stau la baza lucrărilor comisiei. Comisia poate invita și alte persoane care să participe la dezbateri, sau permite accesul persoanelor de pe raza comunei </w:t>
      </w:r>
      <w:r>
        <w:rPr>
          <w:rFonts w:cs="Times New Roman"/>
          <w:iCs/>
          <w:lang w:eastAsia="en-GB"/>
        </w:rPr>
        <w:t>Mănăștiur</w:t>
      </w:r>
      <w:r w:rsidRPr="00517915">
        <w:rPr>
          <w:rFonts w:cs="Times New Roman"/>
          <w:iCs/>
          <w:lang w:eastAsia="en-GB"/>
        </w:rPr>
        <w:t xml:space="preserve"> care prezint</w:t>
      </w:r>
      <w:r>
        <w:rPr>
          <w:rFonts w:cs="Times New Roman"/>
          <w:iCs/>
          <w:lang w:eastAsia="en-GB"/>
        </w:rPr>
        <w:t>ă</w:t>
      </w:r>
      <w:r w:rsidRPr="00517915">
        <w:rPr>
          <w:rFonts w:cs="Times New Roman"/>
          <w:iCs/>
          <w:lang w:eastAsia="en-GB"/>
        </w:rPr>
        <w:t xml:space="preserve"> sau s</w:t>
      </w:r>
      <w:r>
        <w:rPr>
          <w:rFonts w:cs="Times New Roman"/>
          <w:iCs/>
          <w:lang w:eastAsia="en-GB"/>
        </w:rPr>
        <w:t>esizează</w:t>
      </w:r>
      <w:r w:rsidRPr="00517915">
        <w:rPr>
          <w:rFonts w:cs="Times New Roman"/>
          <w:iCs/>
          <w:lang w:eastAsia="en-GB"/>
        </w:rPr>
        <w:t xml:space="preserve"> comisiei anumite probleme.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(4) Ședințele comisiei de speciali</w:t>
      </w:r>
      <w:r w:rsidRPr="00517915">
        <w:rPr>
          <w:rFonts w:cs="Times New Roman"/>
          <w:iCs/>
          <w:lang w:eastAsia="en-GB"/>
        </w:rPr>
        <w:t>tate sunt, de regulă, publice. Persoanele de pe raza comunei pot participa si prezenta problemele cu care se confrunta in vederea analizarii acestora in cadrul comisiei de specialitate care are in competenta activitatea respectiva.</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(5) Comisia poate hotărî ca unele ședințe sau dezbaterea unor puncte de pe ordinea de zi să se desfășoare cu ușile închise.</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(6) Convocarea ședințelor comisiei se face de către președintele acesteia cu cel puțin 3 zile înainte sau de îndată, în situația ședințelor convocate în con</w:t>
      </w:r>
      <w:r w:rsidRPr="00517915">
        <w:rPr>
          <w:rFonts w:eastAsia="Times New Roman" w:cs="Times New Roman"/>
          <w:iCs/>
          <w:lang w:eastAsia="en-GB"/>
        </w:rPr>
        <w:t>dițiile </w:t>
      </w:r>
      <w:r w:rsidRPr="00517915">
        <w:rPr>
          <w:rFonts w:eastAsia="Times New Roman" w:cs="Times New Roman"/>
          <w:b/>
          <w:iCs/>
          <w:u w:val="single"/>
          <w:lang w:eastAsia="en-GB"/>
        </w:rPr>
        <w:t>art. 25 alin. (4)</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 xml:space="preserve">(7) Ordinea de zi se aprobă de comisie la propunerea președintelui. Oricare dintre membrii comisiei poate cere </w:t>
      </w:r>
      <w:r w:rsidRPr="00517915">
        <w:rPr>
          <w:rFonts w:eastAsia="Times New Roman" w:cs="Times New Roman"/>
          <w:iCs/>
          <w:u w:val="single"/>
          <w:lang w:eastAsia="en-GB"/>
        </w:rPr>
        <w:t>includerea pe ordinea de zi a unor probleme</w:t>
      </w:r>
      <w:r w:rsidRPr="00517915">
        <w:rPr>
          <w:rFonts w:eastAsia="Times New Roman" w:cs="Times New Roman"/>
          <w:iCs/>
          <w:lang w:eastAsia="en-GB"/>
        </w:rPr>
        <w:t>.</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(8) Ședințele comisiilor de specialitate se desfășoară înaintea ședințelor consiliului local, atunci când ordinea de zi a ședinței acestuia cuprinde sarcini sau proiecte de hotărâri asupra cărora i se solicită avizul.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(9) Pentru dezbaterea proiectelor de hotărâri sau a celorlalte probleme repartizate comisiei de către secretarul general al unității administrativ-teritoriale, președintele acesteia desemnează un consilier local care prezintă în cadrul ședinței proiectele și, după caz, celelalte probleme aflate pe ordinea de zi, care nu sunt prezentate de inițiator.</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(10) Secretarul comisiei sau, în lipsa acestuia, consilierul local desemnat în conformitate cu </w:t>
      </w:r>
      <w:r w:rsidRPr="00517915">
        <w:rPr>
          <w:rFonts w:eastAsia="Times New Roman" w:cs="Times New Roman"/>
          <w:b/>
          <w:iCs/>
          <w:u w:val="single"/>
          <w:lang w:eastAsia="en-GB"/>
        </w:rPr>
        <w:t>alin. (9)</w:t>
      </w:r>
      <w:r w:rsidRPr="00517915">
        <w:rPr>
          <w:rFonts w:eastAsia="Times New Roman" w:cs="Times New Roman"/>
          <w:iCs/>
          <w:lang w:eastAsia="en-GB"/>
        </w:rPr>
        <w:t> întocmește avizul, cu caracter consultativ, al comisiei, pe baza amendamentelor și a propunerilor formulate de membrii acesteia, care au fost aprobate cu majoritatea voturilor consilierilor locali prezenți.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(11) Avizele întocmite de comisie cuprind separat, cu motivarea necesară, atât amendamentele și propunerile acceptate, cât și cele respinse.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(12) Avizele întocmite sunt prezentate secretarului general al unității/subdiviziunii administrativ-teritoriale, care asigură transmiterea acestora către consilierii locali, cel mai târziu înainte de aprobarea ordinii de zi.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 xml:space="preserve">(13) Votul în comisii este, de regulă, deschis. În anumite situații comisia poate hotărî ca votul să fie </w:t>
      </w:r>
      <w:r w:rsidRPr="00517915">
        <w:rPr>
          <w:rFonts w:eastAsia="Times New Roman" w:cs="Times New Roman"/>
          <w:iCs/>
          <w:lang w:eastAsia="en-GB"/>
        </w:rPr>
        <w:t>secret, stabilind, de la caz la caz, și modalitatea de exprimare a acestuia.</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(14) Lucrările ședințelor comisiei se consemnează, prin grija secretarului acesteia, într-un proces-verbal. După încheierea ședinței, procesul-verbal este semnat de către președin</w:t>
      </w:r>
      <w:r w:rsidRPr="00517915">
        <w:rPr>
          <w:rFonts w:eastAsia="Times New Roman" w:cs="Times New Roman"/>
          <w:iCs/>
          <w:lang w:eastAsia="en-GB"/>
        </w:rPr>
        <w:t>tele și secretarul comisiei.</w:t>
      </w:r>
    </w:p>
    <w:p w:rsidR="004E2D50" w:rsidRDefault="004E2D50" w:rsidP="009B080A">
      <w:pPr>
        <w:pStyle w:val="Standard"/>
        <w:ind w:left="288" w:right="288" w:firstLine="432"/>
        <w:jc w:val="both"/>
        <w:rPr>
          <w:rFonts w:cs="Times New Roman"/>
          <w:iCs/>
          <w:lang w:eastAsia="en-GB"/>
        </w:rPr>
      </w:pPr>
      <w:r w:rsidRPr="00517915">
        <w:rPr>
          <w:rFonts w:cs="Times New Roman"/>
          <w:iCs/>
          <w:lang w:eastAsia="en-GB"/>
        </w:rPr>
        <w:t>(15) Președintele poate încuviința ca procesele-verbale ale ședințelor să fie consultate de alte persoane interesate care nu au participat la ședință, cu excepția proceselor-verbale întocmite în ședințele ale căror lucrări s-au desfășurat cu ușile închise.</w:t>
      </w:r>
    </w:p>
    <w:p w:rsidR="004E2D50" w:rsidRPr="00081296" w:rsidRDefault="004E2D50" w:rsidP="00027318">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i/>
          <w:noProof/>
          <w:sz w:val="24"/>
          <w:szCs w:val="24"/>
        </w:rPr>
        <w:t xml:space="preserve">           (</w:t>
      </w:r>
      <w:r w:rsidRPr="00081296">
        <w:rPr>
          <w:rFonts w:ascii="Times New Roman" w:hAnsi="Times New Roman"/>
          <w:noProof/>
          <w:sz w:val="24"/>
          <w:szCs w:val="24"/>
        </w:rPr>
        <w:t>16 )</w:t>
      </w:r>
      <w:r>
        <w:rPr>
          <w:rFonts w:ascii="Times New Roman" w:hAnsi="Times New Roman"/>
          <w:noProof/>
          <w:sz w:val="24"/>
          <w:szCs w:val="24"/>
        </w:rPr>
        <w:t xml:space="preserve"> </w:t>
      </w:r>
      <w:r w:rsidRPr="00081296">
        <w:rPr>
          <w:rFonts w:ascii="Times New Roman" w:hAnsi="Times New Roman"/>
          <w:noProof/>
          <w:sz w:val="24"/>
          <w:szCs w:val="24"/>
        </w:rPr>
        <w:t>În situații excepționale, declarate de catre autoritatile abilitate, stare de urgenta, stare de alerta, pandemiile, epidemiile, fenomenele naturale extreme, cutremure, acte de terorism si alte situatii declarate tot de catre  autoritatile abilitate , care fac imposibila prezenta fizica a consilierilor locali la locul desfășurării ședințelor consiliului local, convocarea si participarea la ședințele consiliului local și/sau ale comisiilor de specialitate se poate realiza prin mijloace electronice de comunicare la distanta(telefon, sms, e-mail, aplicatii de comunicare pe internet de tip WhatsApp) pentru fiecare consilier in parte, potrivit optiunii si posibilitatilor tehnice de care acesta dispune, cu asigurarea contactarii telefonice pentru confirmarea luarii la cunostinta.</w:t>
      </w:r>
    </w:p>
    <w:p w:rsidR="004E2D50" w:rsidRPr="00081296" w:rsidRDefault="004E2D50" w:rsidP="00027318">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noProof/>
          <w:sz w:val="24"/>
          <w:szCs w:val="24"/>
        </w:rPr>
        <w:t xml:space="preserve">           (17)Convocatorul precum si materialele prevazute pe ordinea de zi se pun la dispozitia consilierilor locali prin mijloacele electronice (fisiere pdf comunicate pri intermediul e-mailului sau a aplicatiilor de comunicare pe internet), sau , in mod exceptional, dupa caz, pe hartie, la domiciliu, prin delegat din cadrul aparatului de specialitate al primarului sau SVSU.</w:t>
      </w:r>
    </w:p>
    <w:p w:rsidR="004E2D50" w:rsidRPr="00081296" w:rsidRDefault="004E2D50" w:rsidP="00027318">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noProof/>
          <w:sz w:val="24"/>
          <w:szCs w:val="24"/>
        </w:rPr>
        <w:t xml:space="preserve">         (18) Sedintele comisiilor de specialitate se tin tot prin mijloace de comunicare la distanta(de regula prin WhatsApp sau consultare telefonica a fiecarui membru al comisiei si preluarea votului  )prin grija presedintilor de comisii vizate. Amendamentele propuse de consilieri se transmit exclusiv presedintilor comisiiilor de specialitate, pentru a fi supuse votului in sedinta plenului consiliului.</w:t>
      </w:r>
    </w:p>
    <w:p w:rsidR="004E2D50" w:rsidRPr="00081296" w:rsidRDefault="004E2D50" w:rsidP="00027318">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noProof/>
          <w:sz w:val="24"/>
          <w:szCs w:val="24"/>
        </w:rPr>
        <w:t xml:space="preserve">          (19) Concluziile  Avizelor  si proceselor  verbale ale sedintelor comisiilor de specialitate se comunica prin sms sau WhatsApp, secretarului general al comunei Manastiur, dupa cum urmeaza:</w:t>
      </w:r>
    </w:p>
    <w:p w:rsidR="004E2D50" w:rsidRPr="00081296" w:rsidRDefault="004E2D50" w:rsidP="00027318">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noProof/>
          <w:sz w:val="24"/>
          <w:szCs w:val="24"/>
        </w:rPr>
        <w:t xml:space="preserve">        La punctul 1- „aviz favorabil sau nefavorabilcu urmatoarele amendamente:....”</w:t>
      </w:r>
    </w:p>
    <w:p w:rsidR="004E2D50" w:rsidRPr="00081296" w:rsidRDefault="004E2D50" w:rsidP="00027318">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noProof/>
          <w:sz w:val="24"/>
          <w:szCs w:val="24"/>
        </w:rPr>
        <w:t xml:space="preserve">         (20) Sedinta consiliului local incepe la ora stabilita in convocator si se desfasoara prin comunicare pe WhatsApp, sau daca traficul de date pe internet nu este disponibil, prin sms.</w:t>
      </w:r>
    </w:p>
    <w:p w:rsidR="004E2D50" w:rsidRPr="00081296" w:rsidRDefault="004E2D50" w:rsidP="00027318">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noProof/>
          <w:sz w:val="24"/>
          <w:szCs w:val="24"/>
        </w:rPr>
        <w:t xml:space="preserve">          (21) Presedintele de sedinta, cu sprijinul secretarului general, transmite tuturor consilierilor mesajul”Va rog sa comunicati participarea la sedinta CL Manastiur, raspunzand cu mesajul:’prezent”</w:t>
      </w:r>
    </w:p>
    <w:p w:rsidR="004E2D50" w:rsidRPr="00081296" w:rsidRDefault="004E2D50" w:rsidP="00027318">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noProof/>
          <w:sz w:val="24"/>
          <w:szCs w:val="24"/>
        </w:rPr>
        <w:t xml:space="preserve">          (22) Se comunica consilierilor situatia cvorumului de sedinta si inceperea acesteia, dupa caz, urmand a se supune la vot ordinea de zi, transmitand mesajul:”Supun la vot ordinea de zi, va rog sa comunicati votul dvs, raspunzand printr-un mesaj cu”da” sau „nu”, sau”abtinere”. Daca ordinea de zi a fost aprobata, se continua sedinta, daca nu a fost aprobata, se comunca inchiderea sedintei, sau supunerea la vot a unei propuneri de ordine de zi modificata.</w:t>
      </w:r>
    </w:p>
    <w:p w:rsidR="004E2D50" w:rsidRPr="00081296" w:rsidRDefault="004E2D50" w:rsidP="00220177">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noProof/>
          <w:sz w:val="24"/>
          <w:szCs w:val="24"/>
        </w:rPr>
        <w:t xml:space="preserve">          (25) Exprimarea voturilor pe punctele aprobate pe ordinea de zi se face prin mesajul:”La punctul 1, avem aviz favorabil al comisiilor, va rugam sa comunicati votul dvs., raspunzand prin mesaj cu”da” </w:t>
      </w:r>
    </w:p>
    <w:p w:rsidR="004E2D50" w:rsidRPr="00081296" w:rsidRDefault="004E2D50" w:rsidP="00220177">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noProof/>
          <w:sz w:val="24"/>
          <w:szCs w:val="24"/>
        </w:rPr>
        <w:t>sau „nu”, sau”abtinere”. In cazul in care exista amendamente,  se incepe prin comunicarea acestora pe rand, cu votarea fiecarui amendament in parte, urmand ca dupa votul eventualelor amendatmente, sa se supuna la vot proiectul de hotarare in ansamblul sau, cu amendamentele  admise incorporate.</w:t>
      </w:r>
    </w:p>
    <w:p w:rsidR="004E2D50" w:rsidRPr="00081296" w:rsidRDefault="004E2D50" w:rsidP="00220177">
      <w:pPr>
        <w:tabs>
          <w:tab w:val="left" w:pos="709"/>
          <w:tab w:val="left" w:pos="851"/>
          <w:tab w:val="left" w:pos="993"/>
          <w:tab w:val="left" w:pos="1418"/>
        </w:tabs>
        <w:spacing w:line="240" w:lineRule="auto"/>
        <w:ind w:right="-24"/>
        <w:jc w:val="both"/>
        <w:rPr>
          <w:rFonts w:ascii="Times New Roman" w:hAnsi="Times New Roman"/>
          <w:noProof/>
          <w:sz w:val="24"/>
          <w:szCs w:val="24"/>
        </w:rPr>
      </w:pPr>
      <w:r w:rsidRPr="00081296">
        <w:rPr>
          <w:rFonts w:ascii="Times New Roman" w:hAnsi="Times New Roman"/>
          <w:noProof/>
          <w:sz w:val="24"/>
          <w:szCs w:val="24"/>
        </w:rPr>
        <w:t xml:space="preserve">         (23) Dupa fiecare vot , se comunica de fiecare data rezultatul acestuia, apoi se trece la urmatorul punct de pe ordinea de zi, pana la finalizarea ordinii de zi si anuntarea inchiderii sedintei.</w:t>
      </w:r>
    </w:p>
    <w:p w:rsidR="004E2D50" w:rsidRPr="00081296" w:rsidRDefault="004E2D50" w:rsidP="00220177">
      <w:pPr>
        <w:pStyle w:val="Standard"/>
        <w:keepNext/>
        <w:jc w:val="both"/>
        <w:rPr>
          <w:noProof/>
        </w:rPr>
      </w:pPr>
      <w:r w:rsidRPr="00081296">
        <w:rPr>
          <w:noProof/>
        </w:rPr>
        <w:t xml:space="preserve">        (24) Procesul verbal al sedintei, semnat de secretarul general al comunei Manastiur si de catre presedintele de sedinta, include descrierea succinta a procedurilor de pregatire si desfasurarea a sedintei, voturile exprimate, preluate din aplicatia in care s-a desfasurat sedinta.</w:t>
      </w:r>
    </w:p>
    <w:p w:rsidR="004E2D50" w:rsidRPr="00081296" w:rsidRDefault="004E2D50" w:rsidP="00220177">
      <w:pPr>
        <w:pStyle w:val="Standard"/>
        <w:keepNext/>
        <w:jc w:val="both"/>
        <w:rPr>
          <w:rFonts w:eastAsia="Times New Roman" w:cs="Times New Roman"/>
          <w:bCs/>
          <w:iCs/>
        </w:rPr>
      </w:pPr>
    </w:p>
    <w:p w:rsidR="004E2D50" w:rsidRPr="00517915" w:rsidRDefault="004E2D50" w:rsidP="009B080A">
      <w:pPr>
        <w:pStyle w:val="Standard"/>
        <w:keepNext/>
        <w:jc w:val="center"/>
        <w:rPr>
          <w:rFonts w:eastAsia="Times New Roman" w:cs="Times New Roman"/>
          <w:b/>
          <w:bCs/>
          <w:iCs/>
        </w:rPr>
      </w:pPr>
      <w:r w:rsidRPr="00517915">
        <w:rPr>
          <w:rFonts w:eastAsia="Times New Roman" w:cs="Times New Roman"/>
          <w:b/>
          <w:bCs/>
          <w:iCs/>
        </w:rPr>
        <w:t>CAPITOLUL V</w:t>
      </w:r>
    </w:p>
    <w:p w:rsidR="004E2D50" w:rsidRPr="00517915" w:rsidRDefault="004E2D50" w:rsidP="009B080A">
      <w:pPr>
        <w:pStyle w:val="Standard"/>
        <w:ind w:left="288" w:right="288"/>
        <w:jc w:val="center"/>
        <w:rPr>
          <w:rFonts w:eastAsia="Times New Roman" w:cs="Times New Roman"/>
          <w:b/>
          <w:bCs/>
          <w:iCs/>
          <w:lang w:eastAsia="en-GB"/>
        </w:rPr>
      </w:pPr>
      <w:r w:rsidRPr="00517915">
        <w:rPr>
          <w:rFonts w:eastAsia="Times New Roman" w:cs="Times New Roman"/>
          <w:b/>
          <w:bCs/>
          <w:iCs/>
          <w:lang w:eastAsia="en-GB"/>
        </w:rPr>
        <w:t>Dizolvarea consiliului local</w:t>
      </w:r>
    </w:p>
    <w:p w:rsidR="004E2D50" w:rsidRPr="00517915" w:rsidRDefault="004E2D50" w:rsidP="009B080A">
      <w:pPr>
        <w:pStyle w:val="Standard"/>
        <w:ind w:left="288" w:right="288"/>
        <w:jc w:val="both"/>
        <w:rPr>
          <w:rFonts w:eastAsia="Times New Roman" w:cs="Times New Roman"/>
          <w:b/>
          <w:bCs/>
          <w:iCs/>
          <w:lang w:eastAsia="en-GB"/>
        </w:rPr>
      </w:pP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33 - Situațiile de dizolvare a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Consiliul local se dizolvă de drept sau prin referendum local. Consiliul local se dizolvă de drept:</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a)</w:t>
      </w:r>
      <w:r w:rsidRPr="00517915">
        <w:rPr>
          <w:rFonts w:eastAsia="Times New Roman" w:cs="Times New Roman"/>
          <w:iCs/>
          <w:lang w:eastAsia="en-GB"/>
        </w:rPr>
        <w:t xml:space="preserve"> în cazul în care </w:t>
      </w:r>
      <w:r w:rsidRPr="00517915">
        <w:rPr>
          <w:rFonts w:cs="Times New Roman"/>
          <w:iCs/>
          <w:lang w:eastAsia="en-GB"/>
        </w:rPr>
        <w:t>acesta nu se întrunește cel puțin într-o ședință ordinară sau extraordinară, pe durata a patru luni calendaristice consecutive, deși a fost convocat conform prevederilor legale;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b)</w:t>
      </w:r>
      <w:r w:rsidRPr="00517915">
        <w:rPr>
          <w:rFonts w:cs="Times New Roman"/>
          <w:iCs/>
          <w:lang w:eastAsia="en-GB"/>
        </w:rPr>
        <w:t> în cazul în care nu a adoptat nicio hotărâre în 3 ședințe ordinare sau extr</w:t>
      </w:r>
      <w:r w:rsidRPr="00517915">
        <w:rPr>
          <w:rFonts w:eastAsia="Times New Roman" w:cs="Times New Roman"/>
          <w:iCs/>
          <w:lang w:eastAsia="en-GB"/>
        </w:rPr>
        <w:t>aordinare ținute pe durata a patru luni calendaristice consecutive;</w:t>
      </w:r>
    </w:p>
    <w:p w:rsidR="004E2D50" w:rsidRPr="00517915" w:rsidRDefault="004E2D50" w:rsidP="009B080A">
      <w:pPr>
        <w:pStyle w:val="Standard"/>
        <w:ind w:left="288" w:right="288" w:firstLine="432"/>
        <w:jc w:val="both"/>
        <w:rPr>
          <w:rFonts w:cs="Times New Roman"/>
        </w:rPr>
      </w:pPr>
      <w:r w:rsidRPr="00517915">
        <w:rPr>
          <w:rFonts w:eastAsia="Times New Roman" w:cs="Times New Roman"/>
          <w:b/>
          <w:bCs/>
          <w:iCs/>
          <w:lang w:eastAsia="en-GB"/>
        </w:rPr>
        <w:t>c)</w:t>
      </w:r>
      <w:r w:rsidRPr="00517915">
        <w:rPr>
          <w:rFonts w:cs="Times New Roman"/>
          <w:iCs/>
          <w:lang w:eastAsia="en-GB"/>
        </w:rPr>
        <w:t> în cazul în care numărul consilierilor locali în funcție este mai mic decât jumătatea numărului membrilor consiliului local și nu a putut fi completat cu supleanți în condițiile </w:t>
      </w:r>
      <w:r w:rsidRPr="00517915">
        <w:rPr>
          <w:rFonts w:eastAsia="Times New Roman" w:cs="Times New Roman"/>
          <w:b/>
          <w:iCs/>
          <w:u w:val="single"/>
          <w:lang w:eastAsia="en-GB"/>
        </w:rPr>
        <w:t>art. 12</w:t>
      </w:r>
      <w:r w:rsidRPr="00517915">
        <w:rPr>
          <w:rFonts w:eastAsia="Times New Roman" w:cs="Times New Roman"/>
          <w:b/>
          <w:iCs/>
          <w:lang w:eastAsia="en-GB"/>
        </w:rPr>
        <w:t>.</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(2) Primarul, viceprimarul, secretarul general al unității administrativ-teritoriale, prefectul sau orice altă persoană interesată sesizează instanța de contencios administrativ cu privire la cazurile prevăzute la </w:t>
      </w:r>
      <w:r w:rsidRPr="00517915">
        <w:rPr>
          <w:rFonts w:eastAsia="Times New Roman" w:cs="Times New Roman"/>
          <w:b/>
          <w:iCs/>
          <w:u w:val="single"/>
          <w:lang w:eastAsia="en-GB"/>
        </w:rPr>
        <w:t>alin. (1)</w:t>
      </w:r>
      <w:r w:rsidRPr="00517915">
        <w:rPr>
          <w:rFonts w:cs="Times New Roman"/>
          <w:iCs/>
          <w:lang w:eastAsia="en-GB"/>
        </w:rPr>
        <w:t>. Instanța analizează situația de fapt și se pronunță cu privire la dizolvarea consiliului local. Hotărârea instanței este definitivă și se comunică prefectului.</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34 - Referendumul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(1) Consiliul local poate fi dizolvat prin referendum local, organizat în condițiile legii.</w:t>
      </w:r>
      <w:r w:rsidRPr="00517915">
        <w:rPr>
          <w:rFonts w:cs="Times New Roman"/>
          <w:iCs/>
          <w:lang w:eastAsia="en-GB"/>
        </w:rPr>
        <w:t xml:space="preserve"> Referendumul se organizează ca urmare a cererii adresate în acest sens prefectului de cel puțin 25% din numărul cetățenilor cu drept de vot înscriși în Registrul electoral cu domiciliul sau reședința în unitatea administrativ-teritorială.</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eastAsia="Times New Roman" w:cs="Times New Roman"/>
          <w:iCs/>
          <w:lang w:eastAsia="en-GB"/>
        </w:rPr>
        <w:t>(2) Cererea cupr</w:t>
      </w:r>
      <w:r w:rsidRPr="00517915">
        <w:rPr>
          <w:rFonts w:cs="Times New Roman"/>
          <w:iCs/>
          <w:lang w:eastAsia="en-GB"/>
        </w:rPr>
        <w:t>inde motivele ce au stat la baza acesteia, numele și prenumele, data și locul nașterii, seria și numărul buletinului sau ale cărții de identitate și semnătura olografă ale cetățenilor care au solicitat organizarea referendumului.</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Articolul 35 - Organizarea referendumului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Cheltuielile pentru organizarea referendumului local se suportă din bugetul unității administrativ-teritoriale.</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 xml:space="preserve">(2) Referendumul local este organizat de către o comisie numită prin ordin al prefectului, compusă dintr-un reprezentant al prefectului, câte un reprezentant al primarului, al consiliului local și al consiliului județean și un judecător de la judecătoria în a cărei rază teritorială se află unitatea administrativ-teritorială în cauză. Secretariatul comisiei este </w:t>
      </w:r>
      <w:r w:rsidRPr="00517915">
        <w:rPr>
          <w:rFonts w:eastAsia="Times New Roman" w:cs="Times New Roman"/>
          <w:iCs/>
          <w:lang w:eastAsia="en-GB"/>
        </w:rPr>
        <w:t>asigurat de instituția prefectului.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(3) Referendumul local este valabil dacă s-au prezentat la urne cel puțin 30% din numărul total al locuitorilor cu drept de vot înscriși în Registrul electoral cu domiciliul sau reședința în unitatea administrativ-teritorială. Activitatea consiliului local încetează înainte de termen dacă s-au pronunțat în acest sens cel puțin jumătate plus unu din numărul total al voturilor valabil exprimate, iar rezultatul referendumului a fost validat în condițiile legii.</w:t>
      </w: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eastAsia="Times New Roman" w:cs="Times New Roman"/>
          <w:b/>
          <w:bCs/>
          <w:iCs/>
          <w:lang w:eastAsia="en-GB"/>
        </w:rPr>
        <w:t xml:space="preserve">Articolul 36 </w:t>
      </w:r>
      <w:r w:rsidRPr="00517915">
        <w:rPr>
          <w:rFonts w:cs="Times New Roman"/>
          <w:b/>
          <w:bCs/>
          <w:iCs/>
          <w:lang w:eastAsia="en-GB"/>
        </w:rPr>
        <w:t>- Organizarea alegerilor după dizolvarea consiliului local sau după validarea rezultatului referendumului</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În termen de maximum 90 de zile de la rămânerea definitivă a hotărârii judecătorești prin care s-a constatat dizolvarea consiliului local sau, după caz, de la validarea rezultatului referendumului se organizează alegeri pentru un nou consiliu local.</w:t>
      </w:r>
    </w:p>
    <w:p w:rsidR="004E2D50" w:rsidRDefault="004E2D50" w:rsidP="009B080A">
      <w:pPr>
        <w:pStyle w:val="Standard"/>
        <w:ind w:left="288" w:right="288" w:firstLine="432"/>
        <w:jc w:val="both"/>
        <w:rPr>
          <w:rFonts w:cs="Times New Roman"/>
          <w:iCs/>
          <w:lang w:eastAsia="en-GB"/>
        </w:rPr>
      </w:pPr>
      <w:r w:rsidRPr="00517915">
        <w:rPr>
          <w:rFonts w:cs="Times New Roman"/>
          <w:iCs/>
          <w:lang w:eastAsia="en-GB"/>
        </w:rPr>
        <w:t>(2) Stabilirea datei pentru organizarea alegerii noului consiliu local se face de către Guvern, la propunerea autorităților cu atribuții în organizarea alegerilor locale, pe baza solicitării prefectului.</w:t>
      </w:r>
    </w:p>
    <w:p w:rsidR="004E2D50" w:rsidRPr="00517915" w:rsidRDefault="004E2D50" w:rsidP="009B080A">
      <w:pPr>
        <w:pStyle w:val="Standard"/>
        <w:ind w:left="288" w:right="288" w:firstLine="432"/>
        <w:jc w:val="both"/>
        <w:rPr>
          <w:rFonts w:eastAsia="Times New Roman" w:cs="Times New Roman"/>
          <w:iCs/>
          <w:lang w:eastAsia="en-GB"/>
        </w:rPr>
      </w:pPr>
    </w:p>
    <w:p w:rsidR="004E2D50" w:rsidRPr="00517915" w:rsidRDefault="004E2D50" w:rsidP="009B080A">
      <w:pPr>
        <w:pStyle w:val="Standard"/>
        <w:ind w:left="288" w:right="288" w:firstLine="432"/>
        <w:jc w:val="both"/>
        <w:rPr>
          <w:rFonts w:eastAsia="Times New Roman" w:cs="Times New Roman"/>
          <w:b/>
          <w:bCs/>
          <w:iCs/>
          <w:lang w:eastAsia="en-GB"/>
        </w:rPr>
      </w:pPr>
      <w:r w:rsidRPr="00517915">
        <w:rPr>
          <w:rFonts w:cs="Times New Roman"/>
          <w:b/>
          <w:bCs/>
          <w:iCs/>
          <w:lang w:eastAsia="en-GB"/>
        </w:rPr>
        <w:t>Articolul 37 - Rezolvarea treburilor publice curente în cazul dizolvării consiliului local</w:t>
      </w:r>
    </w:p>
    <w:p w:rsidR="004E2D50" w:rsidRPr="00517915" w:rsidRDefault="004E2D50" w:rsidP="009B080A">
      <w:pPr>
        <w:pStyle w:val="Standard"/>
        <w:ind w:left="288" w:right="288" w:firstLine="432"/>
        <w:jc w:val="both"/>
        <w:rPr>
          <w:rFonts w:eastAsia="Times New Roman" w:cs="Times New Roman"/>
          <w:iCs/>
          <w:lang w:eastAsia="en-GB"/>
        </w:rPr>
      </w:pPr>
      <w:r w:rsidRPr="00517915">
        <w:rPr>
          <w:rFonts w:cs="Times New Roman"/>
          <w:iCs/>
          <w:lang w:eastAsia="en-GB"/>
        </w:rPr>
        <w:t>(1) Până la constituirea noului consiliu local, primarul sau, în absența acestuia, secretarul general al unității administrativ-teritoriale rezolvă problemele curente ale comunei, orașului sau municipiului, cu respectarea competențelor și atribuțiilor ce îi revin, potrivit legii.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(2) În situația excepțională în care consiliul local a fost dizolvat în condițiile </w:t>
      </w:r>
      <w:r w:rsidRPr="00517915">
        <w:rPr>
          <w:rFonts w:eastAsia="Times New Roman" w:cs="Times New Roman"/>
          <w:b/>
          <w:iCs/>
          <w:u w:val="single"/>
          <w:lang w:eastAsia="en-GB"/>
        </w:rPr>
        <w:t>art. 33</w:t>
      </w:r>
      <w:r w:rsidRPr="00517915">
        <w:rPr>
          <w:rFonts w:cs="Times New Roman"/>
          <w:iCs/>
          <w:lang w:eastAsia="en-GB"/>
        </w:rPr>
        <w:t>, primarul se află în imposibilitatea exercitării atribuțiilor sale ca urmare a încetării sau suspendării mandatului său ori a altor situații prevăzute de lege, iar funcția de secretar general al unității administrativ-teritoriale este vacantă, prefectul numește prin ordin o persoană prin detașare, care să exercite atribuțiile de secretar general al unității administrativ-teritoriale pentru a rezolva problemele curente ale comunei, până la ocuparea funcției publice de conducere de secretar general al unității administrativ-teritoriale în condițiile legii.</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(3) Persoana desemnată potrivit prevederilor </w:t>
      </w:r>
      <w:r w:rsidRPr="00517915">
        <w:rPr>
          <w:rFonts w:eastAsia="Times New Roman" w:cs="Times New Roman"/>
          <w:b/>
          <w:iCs/>
          <w:u w:val="single"/>
          <w:lang w:eastAsia="en-GB"/>
        </w:rPr>
        <w:t>alin. (2)</w:t>
      </w:r>
      <w:r w:rsidRPr="00517915">
        <w:rPr>
          <w:rFonts w:cs="Times New Roman"/>
          <w:iCs/>
          <w:lang w:eastAsia="en-GB"/>
        </w:rPr>
        <w:t> trebuie să îndeplinească condițiile de studii și vechime în specialitatea studiilor necesare pentru ocuparea funcției de secretar general al unității</w:t>
      </w:r>
      <w:r w:rsidRPr="00517915">
        <w:rPr>
          <w:rFonts w:eastAsia="Times New Roman" w:cs="Times New Roman"/>
          <w:iCs/>
          <w:lang w:eastAsia="en-GB"/>
        </w:rPr>
        <w:t xml:space="preserve"> administrativ-teritoriale .</w:t>
      </w:r>
    </w:p>
    <w:p w:rsidR="004E2D50" w:rsidRPr="00517915" w:rsidRDefault="004E2D50" w:rsidP="009B080A">
      <w:pPr>
        <w:pStyle w:val="Standard"/>
        <w:ind w:left="288" w:right="288" w:firstLine="432"/>
        <w:jc w:val="both"/>
        <w:rPr>
          <w:rFonts w:cs="Times New Roman"/>
        </w:rPr>
      </w:pPr>
      <w:r w:rsidRPr="00517915">
        <w:rPr>
          <w:rFonts w:cs="Times New Roman"/>
          <w:iCs/>
          <w:lang w:eastAsia="en-GB"/>
        </w:rPr>
        <w:t>(4) În situația prevăzută la </w:t>
      </w:r>
      <w:r w:rsidRPr="00517915">
        <w:rPr>
          <w:rFonts w:eastAsia="Times New Roman" w:cs="Times New Roman"/>
          <w:b/>
          <w:iCs/>
          <w:u w:val="single"/>
          <w:lang w:eastAsia="en-GB"/>
        </w:rPr>
        <w:t>alin. (2)</w:t>
      </w:r>
      <w:r w:rsidRPr="00517915">
        <w:rPr>
          <w:rFonts w:cs="Times New Roman"/>
          <w:iCs/>
          <w:lang w:eastAsia="en-GB"/>
        </w:rPr>
        <w:t>, prin excepție, concursul pentru ocuparea funcției publice de conducere de secretar general al comunei, se organizează de instituția prefectului.</w:t>
      </w:r>
    </w:p>
    <w:p w:rsidR="004E2D50" w:rsidRPr="00517915" w:rsidRDefault="004E2D50" w:rsidP="009B080A">
      <w:pPr>
        <w:pStyle w:val="Standard"/>
        <w:ind w:left="288" w:right="288" w:firstLine="432"/>
        <w:jc w:val="both"/>
        <w:rPr>
          <w:rFonts w:cs="Times New Roman"/>
        </w:rPr>
      </w:pPr>
      <w:r w:rsidRPr="00517915">
        <w:rPr>
          <w:rFonts w:eastAsia="Times New Roman" w:cs="Times New Roman"/>
          <w:iCs/>
          <w:lang w:eastAsia="en-GB"/>
        </w:rPr>
        <w:t>(5) Numirea în funcția de secretar general</w:t>
      </w:r>
      <w:r w:rsidRPr="00517915">
        <w:rPr>
          <w:rFonts w:cs="Times New Roman"/>
          <w:iCs/>
          <w:lang w:eastAsia="en-GB"/>
        </w:rPr>
        <w:t xml:space="preserve"> al comunei, se face în situația prevăzută la </w:t>
      </w:r>
      <w:r w:rsidRPr="00517915">
        <w:rPr>
          <w:rFonts w:eastAsia="Times New Roman" w:cs="Times New Roman"/>
          <w:b/>
          <w:iCs/>
          <w:u w:val="single"/>
          <w:lang w:eastAsia="en-GB"/>
        </w:rPr>
        <w:t>alin. (2)</w:t>
      </w:r>
      <w:r w:rsidRPr="00517915">
        <w:rPr>
          <w:rFonts w:cs="Times New Roman"/>
          <w:iCs/>
          <w:lang w:eastAsia="en-GB"/>
        </w:rPr>
        <w:t> sau în situația în care procedura de organizare a concursului a fost demarată anterior situației excepționale prevăzute la </w:t>
      </w:r>
      <w:r w:rsidRPr="00517915">
        <w:rPr>
          <w:rFonts w:eastAsia="Times New Roman" w:cs="Times New Roman"/>
          <w:b/>
          <w:iCs/>
          <w:u w:val="single"/>
          <w:lang w:eastAsia="en-GB"/>
        </w:rPr>
        <w:t>alin. (2)</w:t>
      </w:r>
      <w:r w:rsidRPr="00517915">
        <w:rPr>
          <w:rFonts w:cs="Times New Roman"/>
          <w:iCs/>
          <w:lang w:eastAsia="en-GB"/>
        </w:rPr>
        <w:t>, de către prefect, dacă nu a încetat situația care a determinat imposibilitatea exercitării atribuțiilor de către primar.</w:t>
      </w:r>
    </w:p>
    <w:p w:rsidR="004E2D50" w:rsidRPr="00517915" w:rsidRDefault="004E2D50" w:rsidP="009B080A">
      <w:pPr>
        <w:pStyle w:val="Standard"/>
        <w:jc w:val="both"/>
        <w:rPr>
          <w:rFonts w:eastAsia="Times New Roman" w:cs="Times New Roman"/>
          <w:b/>
          <w:iCs/>
        </w:rPr>
      </w:pPr>
    </w:p>
    <w:p w:rsidR="004E2D50" w:rsidRPr="00517915" w:rsidRDefault="004E2D50" w:rsidP="00B64C50">
      <w:pPr>
        <w:pStyle w:val="Standard"/>
        <w:keepNext/>
        <w:jc w:val="center"/>
        <w:rPr>
          <w:rFonts w:eastAsia="Times New Roman" w:cs="Times New Roman"/>
          <w:b/>
          <w:bCs/>
          <w:iCs/>
        </w:rPr>
      </w:pPr>
      <w:r w:rsidRPr="00517915">
        <w:rPr>
          <w:rFonts w:eastAsia="Times New Roman" w:cs="Times New Roman"/>
          <w:b/>
          <w:bCs/>
          <w:iCs/>
        </w:rPr>
        <w:t>CAPITOLUL VI</w:t>
      </w:r>
    </w:p>
    <w:p w:rsidR="004E2D50" w:rsidRPr="00517915" w:rsidRDefault="004E2D50" w:rsidP="00B64C50">
      <w:pPr>
        <w:pStyle w:val="Standard"/>
        <w:jc w:val="center"/>
        <w:rPr>
          <w:rFonts w:eastAsia="Times New Roman" w:cs="Times New Roman"/>
          <w:b/>
          <w:iCs/>
        </w:rPr>
      </w:pPr>
      <w:r w:rsidRPr="00517915">
        <w:rPr>
          <w:rFonts w:eastAsia="Times New Roman" w:cs="Times New Roman"/>
          <w:b/>
          <w:iCs/>
        </w:rPr>
        <w:t>Suspendarea și încetarea mandatului de ales local</w:t>
      </w:r>
    </w:p>
    <w:p w:rsidR="004E2D50" w:rsidRPr="00517915" w:rsidRDefault="004E2D50" w:rsidP="00B64C50">
      <w:pPr>
        <w:pStyle w:val="Standard"/>
        <w:jc w:val="both"/>
        <w:rPr>
          <w:rFonts w:eastAsia="Times New Roman" w:cs="Times New Roman"/>
          <w:b/>
          <w:iCs/>
        </w:rPr>
      </w:pP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eastAsia="Times New Roman" w:cs="Times New Roman"/>
          <w:b/>
          <w:iCs/>
        </w:rPr>
        <w:t xml:space="preserve"> 38 - Suspendarea mandatului de consilier local</w:t>
      </w:r>
    </w:p>
    <w:p w:rsidR="004E2D50" w:rsidRPr="00517915" w:rsidRDefault="004E2D50" w:rsidP="00B64C50">
      <w:pPr>
        <w:pStyle w:val="Standard"/>
        <w:ind w:firstLine="720"/>
        <w:jc w:val="both"/>
        <w:rPr>
          <w:rFonts w:eastAsia="Times New Roman" w:cs="Times New Roman"/>
          <w:iCs/>
        </w:rPr>
      </w:pPr>
      <w:r w:rsidRPr="00517915">
        <w:rPr>
          <w:rFonts w:cs="Times New Roman"/>
          <w:iCs/>
        </w:rPr>
        <w:t>(1) Mandatul de consilier local, se suspendã în urmãtoarele situații:</w:t>
      </w:r>
    </w:p>
    <w:p w:rsidR="004E2D50" w:rsidRPr="00517915" w:rsidRDefault="004E2D50" w:rsidP="00B64C50">
      <w:pPr>
        <w:pStyle w:val="Standard"/>
        <w:ind w:firstLine="720"/>
        <w:jc w:val="both"/>
        <w:rPr>
          <w:rFonts w:eastAsia="Times New Roman" w:cs="Times New Roman"/>
          <w:iCs/>
        </w:rPr>
      </w:pPr>
      <w:r w:rsidRPr="00517915">
        <w:rPr>
          <w:rFonts w:cs="Times New Roman"/>
          <w:iCs/>
        </w:rPr>
        <w:t>a) a fost dispusã mãsura arestãrii preventive;</w:t>
      </w:r>
    </w:p>
    <w:p w:rsidR="004E2D50" w:rsidRPr="00517915" w:rsidRDefault="004E2D50" w:rsidP="00B64C50">
      <w:pPr>
        <w:pStyle w:val="Standard"/>
        <w:ind w:firstLine="720"/>
        <w:jc w:val="both"/>
        <w:rPr>
          <w:rFonts w:eastAsia="Times New Roman" w:cs="Times New Roman"/>
          <w:iCs/>
        </w:rPr>
      </w:pPr>
      <w:r w:rsidRPr="00517915">
        <w:rPr>
          <w:rFonts w:cs="Times New Roman"/>
          <w:iCs/>
        </w:rPr>
        <w:t xml:space="preserve">b) a fost dispusã mãsura </w:t>
      </w:r>
      <w:r w:rsidRPr="00517915">
        <w:rPr>
          <w:rFonts w:eastAsia="Times New Roman" w:cs="Times New Roman"/>
          <w:iCs/>
        </w:rPr>
        <w:t>arestului la domiciliu;</w:t>
      </w:r>
    </w:p>
    <w:p w:rsidR="004E2D50" w:rsidRPr="00517915" w:rsidRDefault="004E2D50" w:rsidP="00B64C50">
      <w:pPr>
        <w:pStyle w:val="Standard"/>
        <w:ind w:firstLine="720"/>
        <w:jc w:val="both"/>
        <w:rPr>
          <w:rFonts w:eastAsia="Times New Roman" w:cs="Times New Roman"/>
          <w:iCs/>
        </w:rPr>
      </w:pPr>
      <w:r w:rsidRPr="00517915">
        <w:rPr>
          <w:rFonts w:cs="Times New Roman"/>
          <w:iCs/>
        </w:rPr>
        <w:t>c) a fost însãrcinat de cãtre consiliul din care face parte, de cãtre Guvern sau de cãtre Parlament cu exercitarea unei misiuni în ţarã sau în strãinãtate.</w:t>
      </w:r>
    </w:p>
    <w:p w:rsidR="004E2D50" w:rsidRPr="00517915" w:rsidRDefault="004E2D50" w:rsidP="00B64C50">
      <w:pPr>
        <w:pStyle w:val="Standard"/>
        <w:ind w:firstLine="720"/>
        <w:jc w:val="both"/>
        <w:rPr>
          <w:rFonts w:cs="Times New Roman"/>
        </w:rPr>
      </w:pPr>
      <w:r w:rsidRPr="00517915">
        <w:rPr>
          <w:rFonts w:cs="Times New Roman"/>
          <w:iCs/>
        </w:rPr>
        <w:t xml:space="preserve">(2) Mãsurile prevãzute la </w:t>
      </w:r>
      <w:r w:rsidRPr="00517915">
        <w:rPr>
          <w:rFonts w:eastAsia="Times New Roman" w:cs="Times New Roman"/>
          <w:b/>
          <w:iCs/>
        </w:rPr>
        <w:t>alin. (1) lit. a) și b)</w:t>
      </w:r>
      <w:r w:rsidRPr="00517915">
        <w:rPr>
          <w:rFonts w:eastAsia="Times New Roman" w:cs="Times New Roman"/>
          <w:iCs/>
        </w:rPr>
        <w:t xml:space="preserve"> dispuse în condițiile Codu</w:t>
      </w:r>
      <w:r w:rsidRPr="00517915">
        <w:rPr>
          <w:rFonts w:cs="Times New Roman"/>
          <w:iCs/>
        </w:rPr>
        <w:t>lui de procedurã penalã, se comunicã de îndatã de cãtre instanţa de judecatã prefectului care, prin ordin, în termen de maximum 48 de ore de la comunicare, constatã suspendarea mandatului.</w:t>
      </w:r>
    </w:p>
    <w:p w:rsidR="004E2D50" w:rsidRPr="00517915" w:rsidRDefault="004E2D50" w:rsidP="00B64C50">
      <w:pPr>
        <w:pStyle w:val="Standard"/>
        <w:ind w:firstLine="720"/>
        <w:jc w:val="both"/>
        <w:rPr>
          <w:rFonts w:cs="Times New Roman"/>
        </w:rPr>
      </w:pPr>
      <w:r w:rsidRPr="00517915">
        <w:rPr>
          <w:rFonts w:cs="Times New Roman"/>
          <w:iCs/>
        </w:rPr>
        <w:t xml:space="preserve">(3) Documentele corespunzãtoare situaţiei prevãzute la </w:t>
      </w:r>
      <w:r w:rsidRPr="00517915">
        <w:rPr>
          <w:rFonts w:eastAsia="Times New Roman" w:cs="Times New Roman"/>
          <w:b/>
          <w:iCs/>
        </w:rPr>
        <w:t>alin. (1) lit. c)</w:t>
      </w:r>
      <w:r w:rsidRPr="00517915">
        <w:rPr>
          <w:rFonts w:cs="Times New Roman"/>
          <w:iCs/>
        </w:rPr>
        <w:t xml:space="preserve"> se comunicã de cãtre emitent, în termen de 5 zile lucrãtoare de la desemnare, secretarului general al unitãţii administrativ-teritoriale şi primarului, respectiv preşedintelui consiliului judeţean, iar în prima şedinþã ulterioarã comunicãrii consiliu</w:t>
      </w:r>
      <w:r w:rsidRPr="00517915">
        <w:rPr>
          <w:rFonts w:eastAsia="Times New Roman" w:cs="Times New Roman"/>
          <w:iCs/>
        </w:rPr>
        <w:t xml:space="preserve">l </w:t>
      </w:r>
      <w:r w:rsidRPr="00517915">
        <w:rPr>
          <w:rFonts w:cs="Times New Roman"/>
          <w:iCs/>
        </w:rPr>
        <w:t>local, respectiv consiliul judeţean, dupã caz, ia act de aceastã situaţie, prin hotãrâre.</w:t>
      </w:r>
    </w:p>
    <w:p w:rsidR="004E2D50" w:rsidRPr="00517915" w:rsidRDefault="004E2D50" w:rsidP="00B64C50">
      <w:pPr>
        <w:pStyle w:val="Standard"/>
        <w:ind w:firstLine="720"/>
        <w:jc w:val="both"/>
        <w:rPr>
          <w:rFonts w:cs="Times New Roman"/>
        </w:rPr>
      </w:pPr>
      <w:r w:rsidRPr="00517915">
        <w:rPr>
          <w:rFonts w:cs="Times New Roman"/>
          <w:iCs/>
        </w:rPr>
        <w:t xml:space="preserve">(4) Suspendarea dureazã pânã la încetarea situaţiei prevãzute la </w:t>
      </w:r>
      <w:r w:rsidRPr="00517915">
        <w:rPr>
          <w:rFonts w:eastAsia="Times New Roman" w:cs="Times New Roman"/>
          <w:b/>
          <w:iCs/>
        </w:rPr>
        <w:t>alin. (1)</w:t>
      </w:r>
      <w:r w:rsidRPr="00517915">
        <w:rPr>
          <w:rFonts w:eastAsia="Times New Roman" w:cs="Times New Roman"/>
          <w:iCs/>
        </w:rPr>
        <w:t>.</w:t>
      </w:r>
    </w:p>
    <w:p w:rsidR="004E2D50" w:rsidRPr="00517915" w:rsidRDefault="004E2D50" w:rsidP="00B64C50">
      <w:pPr>
        <w:pStyle w:val="Standard"/>
        <w:ind w:firstLine="720"/>
        <w:jc w:val="both"/>
        <w:rPr>
          <w:rFonts w:cs="Times New Roman"/>
        </w:rPr>
      </w:pPr>
      <w:r w:rsidRPr="00517915">
        <w:rPr>
          <w:rFonts w:eastAsia="Times New Roman" w:cs="Times New Roman"/>
          <w:iCs/>
        </w:rPr>
        <w:t>(5) Ordinul de suspendare</w:t>
      </w:r>
      <w:r w:rsidRPr="00517915">
        <w:rPr>
          <w:rFonts w:cs="Times New Roman"/>
          <w:iCs/>
        </w:rPr>
        <w:t xml:space="preserve"> emis pentru situaţiile prevãzute la </w:t>
      </w:r>
      <w:r w:rsidRPr="00517915">
        <w:rPr>
          <w:rFonts w:cs="Times New Roman"/>
          <w:b/>
          <w:iCs/>
        </w:rPr>
        <w:t>alin. (1) lit. a) ş</w:t>
      </w:r>
      <w:r w:rsidRPr="00517915">
        <w:rPr>
          <w:rFonts w:eastAsia="Times New Roman" w:cs="Times New Roman"/>
          <w:b/>
          <w:iCs/>
        </w:rPr>
        <w:t>i b)</w:t>
      </w:r>
      <w:r w:rsidRPr="00517915">
        <w:rPr>
          <w:rFonts w:eastAsia="Times New Roman" w:cs="Times New Roman"/>
          <w:iCs/>
        </w:rPr>
        <w:t>, r</w:t>
      </w:r>
      <w:r w:rsidRPr="00517915">
        <w:rPr>
          <w:rFonts w:cs="Times New Roman"/>
          <w:iCs/>
        </w:rPr>
        <w:t>espectiv hotãrârea prin care se ia act de suspendarea de drept a consilierului în condiţ</w:t>
      </w:r>
      <w:r w:rsidRPr="00517915">
        <w:rPr>
          <w:rFonts w:eastAsia="Times New Roman" w:cs="Times New Roman"/>
          <w:iCs/>
        </w:rPr>
        <w:t xml:space="preserve">iile </w:t>
      </w:r>
      <w:r w:rsidRPr="00517915">
        <w:rPr>
          <w:rFonts w:eastAsia="Times New Roman" w:cs="Times New Roman"/>
          <w:b/>
          <w:iCs/>
        </w:rPr>
        <w:t>alin. (1) lit. c)</w:t>
      </w:r>
      <w:r w:rsidRPr="00517915">
        <w:rPr>
          <w:rFonts w:cs="Times New Roman"/>
          <w:iCs/>
        </w:rPr>
        <w:t xml:space="preserve"> se comunicã de îndatã consilierului local, respectiv consilierului judeţ</w:t>
      </w:r>
      <w:r w:rsidRPr="00517915">
        <w:rPr>
          <w:rFonts w:eastAsia="Times New Roman" w:cs="Times New Roman"/>
          <w:iCs/>
        </w:rPr>
        <w:t>ean, în termen de maximum 48 de ore de la emiterea ordinului, respectiv h</w:t>
      </w:r>
      <w:r w:rsidRPr="00517915">
        <w:rPr>
          <w:rFonts w:cs="Times New Roman"/>
          <w:iCs/>
        </w:rPr>
        <w:t>otãrârii consiliului, dupã caz.</w:t>
      </w:r>
    </w:p>
    <w:p w:rsidR="004E2D50" w:rsidRPr="00517915" w:rsidRDefault="004E2D50" w:rsidP="00B64C50">
      <w:pPr>
        <w:pStyle w:val="Standard"/>
        <w:ind w:firstLine="720"/>
        <w:jc w:val="both"/>
        <w:rPr>
          <w:rFonts w:cs="Times New Roman"/>
        </w:rPr>
      </w:pPr>
      <w:r w:rsidRPr="00517915">
        <w:rPr>
          <w:rFonts w:cs="Times New Roman"/>
          <w:iCs/>
        </w:rPr>
        <w:t>(6) În cazul în care fațã de consilierul local, al cãrui mandat a fost suspendat în condiţ</w:t>
      </w:r>
      <w:r w:rsidRPr="00517915">
        <w:rPr>
          <w:rFonts w:eastAsia="Times New Roman" w:cs="Times New Roman"/>
          <w:iCs/>
        </w:rPr>
        <w:t xml:space="preserve">iile </w:t>
      </w:r>
      <w:r w:rsidRPr="00517915">
        <w:rPr>
          <w:rFonts w:eastAsia="Times New Roman" w:cs="Times New Roman"/>
          <w:b/>
          <w:iCs/>
        </w:rPr>
        <w:t>alin. (1) lit. a)</w:t>
      </w:r>
      <w:r w:rsidRPr="00517915">
        <w:rPr>
          <w:rFonts w:cs="Times New Roman"/>
          <w:iCs/>
        </w:rPr>
        <w:t xml:space="preserve"> ş</w:t>
      </w:r>
      <w:r w:rsidRPr="00517915">
        <w:rPr>
          <w:rFonts w:eastAsia="Times New Roman" w:cs="Times New Roman"/>
          <w:iCs/>
        </w:rPr>
        <w:t>i</w:t>
      </w:r>
      <w:r w:rsidRPr="00517915">
        <w:rPr>
          <w:rFonts w:eastAsia="Times New Roman" w:cs="Times New Roman"/>
          <w:b/>
          <w:iCs/>
        </w:rPr>
        <w:t xml:space="preserve"> b),</w:t>
      </w:r>
      <w:r w:rsidRPr="00517915">
        <w:rPr>
          <w:rFonts w:cs="Times New Roman"/>
          <w:iCs/>
        </w:rPr>
        <w:t xml:space="preserve"> a fost dispusã clasarea ori renunţarea la urmãrirea penalã sau instanţa judecãtoreascã a dispus achitarea sau încetarea procesului penal, acesta are dreptul la despãgubiri, în condiţ</w:t>
      </w:r>
      <w:r w:rsidRPr="00517915">
        <w:rPr>
          <w:rFonts w:eastAsia="Times New Roman" w:cs="Times New Roman"/>
          <w:iCs/>
        </w:rPr>
        <w:t>iile legii.</w:t>
      </w: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eastAsia="Times New Roman" w:cs="Times New Roman"/>
          <w:b/>
          <w:iCs/>
        </w:rPr>
        <w:t xml:space="preserve"> 39 - Încetarea</w:t>
      </w:r>
      <w:r w:rsidRPr="00517915">
        <w:rPr>
          <w:rFonts w:cs="Times New Roman"/>
          <w:b/>
          <w:iCs/>
        </w:rPr>
        <w:t xml:space="preserve"> mandatului de consilier local şi de consilier judeţ</w:t>
      </w:r>
      <w:r w:rsidRPr="00517915">
        <w:rPr>
          <w:rFonts w:eastAsia="Times New Roman" w:cs="Times New Roman"/>
          <w:b/>
          <w:iCs/>
        </w:rPr>
        <w:t>ean</w:t>
      </w:r>
    </w:p>
    <w:p w:rsidR="004E2D50" w:rsidRPr="00517915" w:rsidRDefault="004E2D50" w:rsidP="00B64C50">
      <w:pPr>
        <w:pStyle w:val="Standard"/>
        <w:ind w:firstLine="720"/>
        <w:jc w:val="both"/>
        <w:rPr>
          <w:rFonts w:eastAsia="Times New Roman" w:cs="Times New Roman"/>
          <w:iCs/>
        </w:rPr>
      </w:pPr>
      <w:r w:rsidRPr="00517915">
        <w:rPr>
          <w:rFonts w:cs="Times New Roman"/>
          <w:iCs/>
        </w:rPr>
        <w:t xml:space="preserve">(1) Calitatea de consilier local, înceteazã la data declarãrii ca legal constituit a </w:t>
      </w:r>
      <w:r w:rsidRPr="00517915">
        <w:rPr>
          <w:rFonts w:eastAsia="Times New Roman" w:cs="Times New Roman"/>
          <w:iCs/>
        </w:rPr>
        <w:t>noului consiliu ales.</w:t>
      </w:r>
    </w:p>
    <w:p w:rsidR="004E2D50" w:rsidRPr="00517915" w:rsidRDefault="004E2D50" w:rsidP="00B64C50">
      <w:pPr>
        <w:pStyle w:val="Standard"/>
        <w:ind w:firstLine="720"/>
        <w:jc w:val="both"/>
        <w:rPr>
          <w:rFonts w:eastAsia="Times New Roman" w:cs="Times New Roman"/>
          <w:iCs/>
        </w:rPr>
      </w:pPr>
      <w:r w:rsidRPr="00517915">
        <w:rPr>
          <w:rFonts w:cs="Times New Roman"/>
          <w:iCs/>
        </w:rPr>
        <w:t>(2) Calitatea de consilier local, înceteazã de drept înainte de expirarea duratei normale a mandatului, în urmãtoarele cazuri:</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a) demisie;</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b) constatarea și sancționa</w:t>
      </w:r>
      <w:r w:rsidRPr="00517915">
        <w:rPr>
          <w:rFonts w:cs="Times New Roman"/>
          <w:iCs/>
        </w:rPr>
        <w:t>rea, în condiţ</w:t>
      </w:r>
      <w:r w:rsidRPr="00517915">
        <w:rPr>
          <w:rFonts w:eastAsia="Times New Roman" w:cs="Times New Roman"/>
          <w:iCs/>
        </w:rPr>
        <w:t>iile legii privind integritatea în exercitarea funcții</w:t>
      </w:r>
      <w:r w:rsidRPr="00517915">
        <w:rPr>
          <w:rFonts w:cs="Times New Roman"/>
          <w:iCs/>
        </w:rPr>
        <w:t>lor și demnitãților publice, a unei stãri de incompatibilitate;</w:t>
      </w:r>
    </w:p>
    <w:p w:rsidR="004E2D50" w:rsidRPr="00517915" w:rsidRDefault="004E2D50" w:rsidP="00B64C50">
      <w:pPr>
        <w:pStyle w:val="Standard"/>
        <w:ind w:firstLine="720"/>
        <w:jc w:val="both"/>
        <w:rPr>
          <w:rFonts w:eastAsia="Times New Roman" w:cs="Times New Roman"/>
          <w:iCs/>
          <w:spacing w:val="-4"/>
        </w:rPr>
      </w:pPr>
      <w:r w:rsidRPr="00517915">
        <w:rPr>
          <w:rFonts w:cs="Times New Roman"/>
          <w:iCs/>
          <w:spacing w:val="-4"/>
        </w:rPr>
        <w:t>c) schimbarea domiciliului într-o altã unitate administrativ-teritorialã, inclusiv ca urmare a reorganizãrii acesteia;</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 xml:space="preserve">d) lipsa </w:t>
      </w:r>
      <w:r w:rsidRPr="00517915">
        <w:rPr>
          <w:rFonts w:cs="Times New Roman"/>
          <w:iCs/>
        </w:rPr>
        <w:t>nemotivatã de la mai mult de 3 şedinţe ordinare ş</w:t>
      </w:r>
      <w:r w:rsidRPr="00517915">
        <w:rPr>
          <w:rFonts w:eastAsia="Times New Roman" w:cs="Times New Roman"/>
          <w:iCs/>
        </w:rPr>
        <w:t>i/sau extraordinare con</w:t>
      </w:r>
      <w:r w:rsidRPr="00517915">
        <w:rPr>
          <w:rFonts w:cs="Times New Roman"/>
          <w:iCs/>
        </w:rPr>
        <w:t>secutive ale consiliului, desfãş</w:t>
      </w:r>
      <w:r w:rsidRPr="00517915">
        <w:rPr>
          <w:rFonts w:eastAsia="Times New Roman" w:cs="Times New Roman"/>
          <w:iCs/>
        </w:rPr>
        <w:t>urate pe durata a trei luni calendaristice;</w:t>
      </w:r>
    </w:p>
    <w:p w:rsidR="004E2D50" w:rsidRPr="00517915" w:rsidRDefault="004E2D50" w:rsidP="00B64C50">
      <w:pPr>
        <w:pStyle w:val="Standard"/>
        <w:ind w:firstLine="720"/>
        <w:jc w:val="both"/>
        <w:rPr>
          <w:rFonts w:eastAsia="Times New Roman" w:cs="Times New Roman"/>
          <w:iCs/>
        </w:rPr>
      </w:pPr>
      <w:r w:rsidRPr="00517915">
        <w:rPr>
          <w:rFonts w:cs="Times New Roman"/>
          <w:iCs/>
        </w:rPr>
        <w:t>e) lipsa nemotivatã de la 3 întruniri ale consiliului, convocate pe durata a 3 luni calendaristice, care determinã imposibilitatea desfãşurãrii, în condiţiile legii, a şedinţelor ordinare ş</w:t>
      </w:r>
      <w:r w:rsidRPr="00517915">
        <w:rPr>
          <w:rFonts w:eastAsia="Times New Roman" w:cs="Times New Roman"/>
          <w:iCs/>
        </w:rPr>
        <w:t>i/sau extraordinare;</w:t>
      </w:r>
    </w:p>
    <w:p w:rsidR="004E2D50" w:rsidRPr="00517915" w:rsidRDefault="004E2D50" w:rsidP="00B64C50">
      <w:pPr>
        <w:pStyle w:val="Standard"/>
        <w:ind w:firstLine="720"/>
        <w:jc w:val="both"/>
        <w:rPr>
          <w:rFonts w:eastAsia="Times New Roman" w:cs="Times New Roman"/>
          <w:iCs/>
        </w:rPr>
      </w:pPr>
      <w:r w:rsidRPr="00517915">
        <w:rPr>
          <w:rFonts w:cs="Times New Roman"/>
          <w:iCs/>
        </w:rPr>
        <w:t>f) imposibilitatea exercitãrii mandatului pe o perioadã mai mare de 6 luni consecutive, cu excepţia cazurilor prevãzute de lege;</w:t>
      </w:r>
    </w:p>
    <w:p w:rsidR="004E2D50" w:rsidRPr="00517915" w:rsidRDefault="004E2D50" w:rsidP="00B64C50">
      <w:pPr>
        <w:pStyle w:val="Standard"/>
        <w:ind w:firstLine="720"/>
        <w:jc w:val="both"/>
        <w:rPr>
          <w:rFonts w:eastAsia="Times New Roman" w:cs="Times New Roman"/>
          <w:iCs/>
        </w:rPr>
      </w:pPr>
      <w:r w:rsidRPr="00517915">
        <w:rPr>
          <w:rFonts w:cs="Times New Roman"/>
          <w:iCs/>
        </w:rPr>
        <w:t>g) condamnarea, prin hotãrâre judecãtoreascã rãmasã definitivã, la o pedeapsã privativã de libertate, indiferent de modalitatea de individualizare a executãrii pedepsei;</w:t>
      </w:r>
    </w:p>
    <w:p w:rsidR="004E2D50" w:rsidRPr="00517915" w:rsidRDefault="004E2D50" w:rsidP="00B64C50">
      <w:pPr>
        <w:pStyle w:val="Standard"/>
        <w:ind w:firstLine="720"/>
        <w:jc w:val="both"/>
        <w:rPr>
          <w:rFonts w:eastAsia="Times New Roman" w:cs="Times New Roman"/>
          <w:iCs/>
        </w:rPr>
      </w:pPr>
      <w:r w:rsidRPr="00517915">
        <w:rPr>
          <w:rFonts w:cs="Times New Roman"/>
          <w:iCs/>
        </w:rPr>
        <w:t>h) punerea sub interdicţie judecãtoreascã;</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i) pierderea drepturilor electorale;</w:t>
      </w:r>
    </w:p>
    <w:p w:rsidR="004E2D50" w:rsidRPr="00517915" w:rsidRDefault="004E2D50" w:rsidP="00B64C50">
      <w:pPr>
        <w:pStyle w:val="Standard"/>
        <w:ind w:firstLine="720"/>
        <w:jc w:val="both"/>
        <w:rPr>
          <w:rFonts w:eastAsia="Times New Roman" w:cs="Times New Roman"/>
          <w:iCs/>
        </w:rPr>
      </w:pPr>
      <w:r w:rsidRPr="00517915">
        <w:rPr>
          <w:rFonts w:cs="Times New Roman"/>
          <w:iCs/>
        </w:rPr>
        <w:t>j) pierderea calitãţ</w:t>
      </w:r>
      <w:r w:rsidRPr="00517915">
        <w:rPr>
          <w:rFonts w:eastAsia="Times New Roman" w:cs="Times New Roman"/>
          <w:iCs/>
        </w:rPr>
        <w:t xml:space="preserve">ii de membru al partidului politic sau </w:t>
      </w:r>
      <w:r w:rsidRPr="00517915">
        <w:rPr>
          <w:rFonts w:cs="Times New Roman"/>
          <w:iCs/>
        </w:rPr>
        <w:t>al organizaţiei minoritãţilor naţ</w:t>
      </w:r>
      <w:r w:rsidRPr="00517915">
        <w:rPr>
          <w:rFonts w:eastAsia="Times New Roman" w:cs="Times New Roman"/>
          <w:iCs/>
        </w:rPr>
        <w:t>ion</w:t>
      </w:r>
      <w:r w:rsidRPr="00517915">
        <w:rPr>
          <w:rFonts w:cs="Times New Roman"/>
          <w:iCs/>
        </w:rPr>
        <w:t>ale pe a cãrei listã a fost ales;</w:t>
      </w:r>
    </w:p>
    <w:p w:rsidR="004E2D50" w:rsidRPr="00517915" w:rsidRDefault="004E2D50" w:rsidP="00B64C50">
      <w:pPr>
        <w:pStyle w:val="Standard"/>
        <w:ind w:firstLine="720"/>
        <w:jc w:val="both"/>
        <w:rPr>
          <w:rFonts w:eastAsia="Times New Roman" w:cs="Times New Roman"/>
          <w:iCs/>
        </w:rPr>
      </w:pPr>
      <w:r w:rsidRPr="00517915">
        <w:rPr>
          <w:rFonts w:cs="Times New Roman"/>
          <w:iCs/>
        </w:rPr>
        <w:t>k) condamnarea prin hotãrâre judecãtoreascã rãmasã definitivã pentru sãvârşirea unei infracţiuni electorale pe durata procesului electoral în cadrul cãruia a fost ales, indiferent de pedeapsa aplicatã ş</w:t>
      </w:r>
      <w:r w:rsidRPr="00517915">
        <w:rPr>
          <w:rFonts w:eastAsia="Times New Roman" w:cs="Times New Roman"/>
          <w:iCs/>
        </w:rPr>
        <w:t xml:space="preserve">i de modalitatea de </w:t>
      </w:r>
      <w:r w:rsidRPr="00517915">
        <w:rPr>
          <w:rFonts w:cs="Times New Roman"/>
          <w:iCs/>
        </w:rPr>
        <w:t>individualizare a executãrii acesteia;</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l) deces.</w:t>
      </w:r>
    </w:p>
    <w:p w:rsidR="004E2D50" w:rsidRPr="00517915" w:rsidRDefault="004E2D50" w:rsidP="00B64C50">
      <w:pPr>
        <w:pStyle w:val="Standard"/>
        <w:ind w:firstLine="720"/>
        <w:jc w:val="both"/>
        <w:rPr>
          <w:rFonts w:cs="Times New Roman"/>
        </w:rPr>
      </w:pPr>
      <w:r w:rsidRPr="00517915">
        <w:rPr>
          <w:rFonts w:cs="Times New Roman"/>
          <w:iCs/>
        </w:rPr>
        <w:t xml:space="preserve">(3) Data încetãrii de drept a mandatului, în cazurile enumerate la </w:t>
      </w:r>
      <w:r w:rsidRPr="00517915">
        <w:rPr>
          <w:rFonts w:cs="Times New Roman"/>
          <w:b/>
          <w:iCs/>
        </w:rPr>
        <w:t>alin. (2) lit. a), c)-f) ş</w:t>
      </w:r>
      <w:r w:rsidRPr="00517915">
        <w:rPr>
          <w:rFonts w:eastAsia="Times New Roman" w:cs="Times New Roman"/>
          <w:b/>
          <w:iCs/>
        </w:rPr>
        <w:t>i l)</w:t>
      </w:r>
      <w:r w:rsidRPr="00517915">
        <w:rPr>
          <w:rFonts w:cs="Times New Roman"/>
          <w:iCs/>
        </w:rPr>
        <w:t xml:space="preserve"> este data apariţ</w:t>
      </w:r>
      <w:r w:rsidRPr="00517915">
        <w:rPr>
          <w:rFonts w:eastAsia="Times New Roman" w:cs="Times New Roman"/>
          <w:iCs/>
        </w:rPr>
        <w:t>iei evenimentului sau a î</w:t>
      </w:r>
      <w:r w:rsidRPr="00517915">
        <w:rPr>
          <w:rFonts w:cs="Times New Roman"/>
          <w:iCs/>
        </w:rPr>
        <w:t>mplinirii condiţiilor care determinã situaţia de încetare, dupã caz.</w:t>
      </w:r>
    </w:p>
    <w:p w:rsidR="004E2D50" w:rsidRPr="00517915" w:rsidRDefault="004E2D50" w:rsidP="00B64C50">
      <w:pPr>
        <w:pStyle w:val="Standard"/>
        <w:ind w:firstLine="720"/>
        <w:jc w:val="both"/>
        <w:rPr>
          <w:rFonts w:cs="Times New Roman"/>
        </w:rPr>
      </w:pPr>
      <w:r w:rsidRPr="00517915">
        <w:rPr>
          <w:rFonts w:cs="Times New Roman"/>
          <w:iCs/>
        </w:rPr>
        <w:t xml:space="preserve">(4) Data încetãrii de drept a mandatului, în cazul prevãzut la </w:t>
      </w:r>
      <w:r w:rsidRPr="00517915">
        <w:rPr>
          <w:rFonts w:eastAsia="Times New Roman" w:cs="Times New Roman"/>
          <w:b/>
          <w:iCs/>
        </w:rPr>
        <w:t>alin. (2) lit. b)</w:t>
      </w:r>
      <w:r w:rsidRPr="00517915">
        <w:rPr>
          <w:rFonts w:cs="Times New Roman"/>
          <w:iCs/>
        </w:rPr>
        <w:t xml:space="preserve">, în situaţia în care legalitatea raportului de evaluare prin care s-a constatat starea de incompatibilitate nu a fost contestatã, este data expirãrii perioadei în care </w:t>
      </w:r>
      <w:r w:rsidRPr="00517915">
        <w:rPr>
          <w:rFonts w:eastAsia="Times New Roman" w:cs="Times New Roman"/>
          <w:iCs/>
        </w:rPr>
        <w:t>consilierul lo</w:t>
      </w:r>
      <w:r w:rsidRPr="00517915">
        <w:rPr>
          <w:rFonts w:cs="Times New Roman"/>
          <w:iCs/>
        </w:rPr>
        <w:t>cal, respectiv consilierul judeţean, dupã caz, are dreptul sã conteste raportul de evaluare, în condiţ</w:t>
      </w:r>
      <w:r w:rsidRPr="00517915">
        <w:rPr>
          <w:rFonts w:eastAsia="Times New Roman" w:cs="Times New Roman"/>
          <w:iCs/>
        </w:rPr>
        <w:t>iile legii privind i</w:t>
      </w:r>
      <w:r w:rsidRPr="00517915">
        <w:rPr>
          <w:rFonts w:cs="Times New Roman"/>
          <w:iCs/>
        </w:rPr>
        <w:t>ntegritatea în exercitarea funcţiilor şi demnitãţ</w:t>
      </w:r>
      <w:r w:rsidRPr="00517915">
        <w:rPr>
          <w:rFonts w:eastAsia="Times New Roman" w:cs="Times New Roman"/>
          <w:iCs/>
        </w:rPr>
        <w:t>ilor publice.</w:t>
      </w:r>
    </w:p>
    <w:p w:rsidR="004E2D50" w:rsidRPr="00517915" w:rsidRDefault="004E2D50" w:rsidP="00B64C50">
      <w:pPr>
        <w:pStyle w:val="Standard"/>
        <w:ind w:firstLine="720"/>
        <w:jc w:val="both"/>
        <w:rPr>
          <w:rFonts w:cs="Times New Roman"/>
        </w:rPr>
      </w:pPr>
      <w:r w:rsidRPr="00517915">
        <w:rPr>
          <w:rFonts w:cs="Times New Roman"/>
          <w:iCs/>
        </w:rPr>
        <w:t>(5) Data încetãrii de drept a mandatului în cazul prevãzu</w:t>
      </w:r>
      <w:r w:rsidRPr="00517915">
        <w:rPr>
          <w:rFonts w:eastAsia="Times New Roman" w:cs="Times New Roman"/>
          <w:iCs/>
        </w:rPr>
        <w:t xml:space="preserve">t la </w:t>
      </w:r>
      <w:r w:rsidRPr="00517915">
        <w:rPr>
          <w:rFonts w:eastAsia="Times New Roman" w:cs="Times New Roman"/>
          <w:b/>
          <w:iCs/>
        </w:rPr>
        <w:t>alin. (2) lit. j)</w:t>
      </w:r>
      <w:r w:rsidRPr="00517915">
        <w:rPr>
          <w:rFonts w:cs="Times New Roman"/>
          <w:iCs/>
        </w:rPr>
        <w:t xml:space="preserve"> este data comunicãrii cãtre prefect, secretarul general al unitãţii administrativ-teritoriale şi cãtre consilierul local, a hotãrârii forului competent sã decidã asupra excluderii unui membru al partidului politic sau a organizaţiei cetãţenilor aparţinând minoritãţilor naţionale pe a cãrei listã consilierul local sau consilierul judeţean a fost ales, în situaţia în care legalitatea acesteia nu a fost contestatã.</w:t>
      </w:r>
    </w:p>
    <w:p w:rsidR="004E2D50" w:rsidRPr="00517915" w:rsidRDefault="004E2D50" w:rsidP="00B64C50">
      <w:pPr>
        <w:pStyle w:val="Standard"/>
        <w:ind w:firstLine="720"/>
        <w:jc w:val="both"/>
        <w:rPr>
          <w:rFonts w:cs="Times New Roman"/>
        </w:rPr>
      </w:pPr>
      <w:r w:rsidRPr="00517915">
        <w:rPr>
          <w:rFonts w:cs="Times New Roman"/>
          <w:iCs/>
        </w:rPr>
        <w:t xml:space="preserve">(6) În situaţiile prevãzute la </w:t>
      </w:r>
      <w:r w:rsidRPr="00517915">
        <w:rPr>
          <w:rFonts w:eastAsia="Times New Roman" w:cs="Times New Roman"/>
          <w:b/>
          <w:iCs/>
        </w:rPr>
        <w:t>alin. (2) li</w:t>
      </w:r>
      <w:r w:rsidRPr="00517915">
        <w:rPr>
          <w:rFonts w:cs="Times New Roman"/>
          <w:b/>
          <w:iCs/>
        </w:rPr>
        <w:t>t. a), c) - f) ş</w:t>
      </w:r>
      <w:r w:rsidRPr="00517915">
        <w:rPr>
          <w:rFonts w:eastAsia="Times New Roman" w:cs="Times New Roman"/>
          <w:b/>
          <w:iCs/>
        </w:rPr>
        <w:t>i l)</w:t>
      </w:r>
      <w:r w:rsidRPr="00517915">
        <w:rPr>
          <w:rFonts w:eastAsia="Times New Roman" w:cs="Times New Roman"/>
          <w:iCs/>
        </w:rPr>
        <w:t xml:space="preserve"> constatar</w:t>
      </w:r>
      <w:r w:rsidRPr="00517915">
        <w:rPr>
          <w:rFonts w:cs="Times New Roman"/>
          <w:iCs/>
        </w:rPr>
        <w:t>ea încetãrii de drept a mandatului de consilier local, precum şi vacantarea locului de consilier local se realizeazã printr-o hotãrâre de constatare a autoritãţii deliberative respective, la propunerea primarului ori sau a oricãrui alt ales local, adoptatã în prima şedinþã desfãşuratã dupã apariţia evenimentului. Hotãrârea autoritãţii deliberative este comunicatã de îndatã judecãtoriei competente sã valideze mandatul supleantului, în condiţ</w:t>
      </w:r>
      <w:r w:rsidRPr="00517915">
        <w:rPr>
          <w:rFonts w:eastAsia="Times New Roman" w:cs="Times New Roman"/>
          <w:iCs/>
        </w:rPr>
        <w:t xml:space="preserve">iile </w:t>
      </w:r>
      <w:r w:rsidRPr="00517915">
        <w:rPr>
          <w:rFonts w:eastAsia="Times New Roman" w:cs="Times New Roman"/>
          <w:b/>
          <w:iCs/>
        </w:rPr>
        <w:t>art. 12</w:t>
      </w:r>
      <w:r w:rsidRPr="00517915">
        <w:rPr>
          <w:rFonts w:cs="Times New Roman"/>
          <w:iCs/>
        </w:rPr>
        <w:t>, precum ş</w:t>
      </w:r>
      <w:r w:rsidRPr="00517915">
        <w:rPr>
          <w:rFonts w:eastAsia="Times New Roman" w:cs="Times New Roman"/>
          <w:iCs/>
        </w:rPr>
        <w:t>i consilierului local.</w:t>
      </w:r>
    </w:p>
    <w:p w:rsidR="004E2D50" w:rsidRPr="00517915" w:rsidRDefault="004E2D50" w:rsidP="00B64C50">
      <w:pPr>
        <w:pStyle w:val="Standard"/>
        <w:ind w:firstLine="720"/>
        <w:jc w:val="both"/>
        <w:rPr>
          <w:rFonts w:cs="Times New Roman"/>
        </w:rPr>
      </w:pPr>
      <w:r w:rsidRPr="00517915">
        <w:rPr>
          <w:rFonts w:cs="Times New Roman"/>
          <w:iCs/>
        </w:rPr>
        <w:t xml:space="preserve">(7) Consiliul local, are obligaţia de a adopta hotãrârea prevãzutã la </w:t>
      </w:r>
      <w:r w:rsidRPr="00517915">
        <w:rPr>
          <w:rFonts w:eastAsia="Times New Roman" w:cs="Times New Roman"/>
          <w:b/>
          <w:iCs/>
        </w:rPr>
        <w:t>alin.(6)</w:t>
      </w:r>
      <w:r w:rsidRPr="00517915">
        <w:rPr>
          <w:rFonts w:eastAsia="Times New Roman" w:cs="Times New Roman"/>
          <w:iCs/>
        </w:rPr>
        <w:t xml:space="preserve"> în termen de 30 de zile de la introducerea pe proiectul ordinii de zi a referatulu</w:t>
      </w:r>
      <w:r w:rsidRPr="00517915">
        <w:rPr>
          <w:rFonts w:cs="Times New Roman"/>
          <w:iCs/>
        </w:rPr>
        <w:t xml:space="preserve">i constatator semnat de primar şi de secretarul general al unitãții administrativ-teritoriale cu privire la una dintre situaţiile prevãzute la </w:t>
      </w:r>
      <w:r w:rsidRPr="00517915">
        <w:rPr>
          <w:rFonts w:cs="Times New Roman"/>
          <w:b/>
          <w:iCs/>
        </w:rPr>
        <w:t>alin. (2) lit.a), c) - f) ş</w:t>
      </w:r>
      <w:r w:rsidRPr="00517915">
        <w:rPr>
          <w:rFonts w:eastAsia="Times New Roman" w:cs="Times New Roman"/>
          <w:b/>
          <w:iCs/>
        </w:rPr>
        <w:t>i l)</w:t>
      </w:r>
      <w:r w:rsidRPr="00517915">
        <w:rPr>
          <w:rFonts w:cs="Times New Roman"/>
          <w:iCs/>
        </w:rPr>
        <w:t>. În termen de maximum 10 zile de la expirarea termenului stabilit pentru consiliul local, constatarea încetãrii mandatului precum și vacantarea locului de consilier local se realizeazã de cãtre prefect prin ordin, în baza referatului constatator comunicat de cãtre secretarul general al unitãții administrativ-teritoriale, în situaţia neadoptãrii acestei hotãrâri de cãtre consiliul local.</w:t>
      </w:r>
    </w:p>
    <w:p w:rsidR="004E2D50" w:rsidRPr="00517915" w:rsidRDefault="004E2D50" w:rsidP="00B64C50">
      <w:pPr>
        <w:pStyle w:val="Standard"/>
        <w:ind w:firstLine="720"/>
        <w:jc w:val="both"/>
        <w:rPr>
          <w:rFonts w:cs="Times New Roman"/>
        </w:rPr>
      </w:pPr>
      <w:r w:rsidRPr="00517915">
        <w:rPr>
          <w:rFonts w:cs="Times New Roman"/>
          <w:iCs/>
        </w:rPr>
        <w:t xml:space="preserve">(8) În situaţiile prevãzute la </w:t>
      </w:r>
      <w:r w:rsidRPr="00517915">
        <w:rPr>
          <w:rFonts w:eastAsia="Times New Roman" w:cs="Times New Roman"/>
          <w:b/>
          <w:iCs/>
        </w:rPr>
        <w:t>alin. (2) lit. b), g) - k)</w:t>
      </w:r>
      <w:r w:rsidRPr="00517915">
        <w:rPr>
          <w:rFonts w:eastAsia="Times New Roman" w:cs="Times New Roman"/>
          <w:iCs/>
        </w:rPr>
        <w:t xml:space="preserve"> constat</w:t>
      </w:r>
      <w:r w:rsidRPr="00517915">
        <w:rPr>
          <w:rFonts w:cs="Times New Roman"/>
          <w:iCs/>
        </w:rPr>
        <w:t>area încetãrii de drept a mandatului de consilier local, precum şi vacantarea locului de consilier local se face de cãtre prefect prin ordin, în termen de maximum 30 de zile, de la data înştiinţãrii transmise prefectului de cãtre autoritatea responsabilã de asigurarea integritãţii în exercitarea demnitãţilor şi funcţiilor publice şi prevenirea corupţiei instituţionale sau de cãtre instanţã, dupã caz.</w:t>
      </w:r>
    </w:p>
    <w:p w:rsidR="004E2D50" w:rsidRPr="00517915" w:rsidRDefault="004E2D50" w:rsidP="00B64C50">
      <w:pPr>
        <w:pStyle w:val="Standard"/>
        <w:ind w:firstLine="720"/>
        <w:jc w:val="both"/>
        <w:rPr>
          <w:rFonts w:cs="Times New Roman"/>
        </w:rPr>
      </w:pPr>
      <w:r w:rsidRPr="00517915">
        <w:rPr>
          <w:rFonts w:eastAsia="Times New Roman" w:cs="Times New Roman"/>
          <w:iCs/>
        </w:rPr>
        <w:t>(9) Ordinul prefectului emis</w:t>
      </w:r>
      <w:r w:rsidRPr="00517915">
        <w:rPr>
          <w:rFonts w:cs="Times New Roman"/>
          <w:iCs/>
        </w:rPr>
        <w:t xml:space="preserve"> în situaţiile prevãzute la </w:t>
      </w:r>
      <w:r w:rsidRPr="00517915">
        <w:rPr>
          <w:rFonts w:cs="Times New Roman"/>
          <w:b/>
          <w:iCs/>
        </w:rPr>
        <w:t>alin. (7) ş</w:t>
      </w:r>
      <w:r w:rsidRPr="00517915">
        <w:rPr>
          <w:rFonts w:eastAsia="Times New Roman" w:cs="Times New Roman"/>
          <w:b/>
          <w:iCs/>
        </w:rPr>
        <w:t>i (8)</w:t>
      </w:r>
      <w:r w:rsidRPr="00517915">
        <w:rPr>
          <w:rFonts w:cs="Times New Roman"/>
          <w:iCs/>
        </w:rPr>
        <w:t xml:space="preserve"> se transmite de îndatã judecãtoriei competente sã valideze mandatul supleantului, în condiţ</w:t>
      </w:r>
      <w:r w:rsidRPr="00517915">
        <w:rPr>
          <w:rFonts w:eastAsia="Times New Roman" w:cs="Times New Roman"/>
          <w:iCs/>
        </w:rPr>
        <w:t xml:space="preserve">iile </w:t>
      </w:r>
      <w:r w:rsidRPr="00517915">
        <w:rPr>
          <w:rFonts w:eastAsia="Times New Roman" w:cs="Times New Roman"/>
          <w:b/>
          <w:iCs/>
        </w:rPr>
        <w:t>art. 12</w:t>
      </w:r>
      <w:r w:rsidRPr="00517915">
        <w:rPr>
          <w:rFonts w:cs="Times New Roman"/>
          <w:iCs/>
        </w:rPr>
        <w:t>, consilierului local şi secretarului general al unitãţ</w:t>
      </w:r>
      <w:r w:rsidRPr="00517915">
        <w:rPr>
          <w:rFonts w:eastAsia="Times New Roman" w:cs="Times New Roman"/>
          <w:iCs/>
        </w:rPr>
        <w:t>ii administrativ-teritoriale.</w:t>
      </w:r>
    </w:p>
    <w:p w:rsidR="004E2D50" w:rsidRPr="00517915" w:rsidRDefault="004E2D50" w:rsidP="00B64C50">
      <w:pPr>
        <w:pStyle w:val="Standard"/>
        <w:ind w:firstLine="720"/>
        <w:jc w:val="both"/>
        <w:rPr>
          <w:rFonts w:cs="Times New Roman"/>
        </w:rPr>
      </w:pPr>
      <w:r w:rsidRPr="00517915">
        <w:rPr>
          <w:rFonts w:cs="Times New Roman"/>
          <w:iCs/>
        </w:rPr>
        <w:t>(10) Hotãrârea consiliului are la bazã, pentru situaţiile prevãzute</w:t>
      </w:r>
      <w:r w:rsidRPr="00517915">
        <w:rPr>
          <w:rFonts w:eastAsia="Times New Roman" w:cs="Times New Roman"/>
          <w:iCs/>
        </w:rPr>
        <w:t xml:space="preserve"> la </w:t>
      </w:r>
      <w:r w:rsidRPr="00517915">
        <w:rPr>
          <w:rFonts w:eastAsia="Times New Roman" w:cs="Times New Roman"/>
          <w:b/>
          <w:iCs/>
        </w:rPr>
        <w:t>al</w:t>
      </w:r>
      <w:r w:rsidRPr="00517915">
        <w:rPr>
          <w:rFonts w:cs="Times New Roman"/>
          <w:b/>
          <w:iCs/>
        </w:rPr>
        <w:t>in. (2) lit. a), c) - f), h) ş</w:t>
      </w:r>
      <w:r w:rsidRPr="00517915">
        <w:rPr>
          <w:rFonts w:eastAsia="Times New Roman" w:cs="Times New Roman"/>
          <w:b/>
          <w:iCs/>
        </w:rPr>
        <w:t>i l)</w:t>
      </w:r>
      <w:r w:rsidRPr="00517915">
        <w:rPr>
          <w:rFonts w:eastAsia="Times New Roman" w:cs="Times New Roman"/>
          <w:iCs/>
        </w:rPr>
        <w:t>, un referat constatator, întocmit în maximum 3 zile de la apariția eve</w:t>
      </w:r>
      <w:r w:rsidRPr="00517915">
        <w:rPr>
          <w:rFonts w:cs="Times New Roman"/>
          <w:iCs/>
        </w:rPr>
        <w:t>nimentului și semnat de primar ş</w:t>
      </w:r>
      <w:r w:rsidRPr="00517915">
        <w:rPr>
          <w:rFonts w:eastAsia="Times New Roman" w:cs="Times New Roman"/>
          <w:iCs/>
        </w:rPr>
        <w:t xml:space="preserve">i de secretarul general </w:t>
      </w:r>
      <w:r w:rsidRPr="00517915">
        <w:rPr>
          <w:rFonts w:cs="Times New Roman"/>
          <w:iCs/>
        </w:rPr>
        <w:t>al comunei. Referatul este însoţ</w:t>
      </w:r>
      <w:r w:rsidRPr="00517915">
        <w:rPr>
          <w:rFonts w:eastAsia="Times New Roman" w:cs="Times New Roman"/>
          <w:iCs/>
        </w:rPr>
        <w:t>it de acte justificative.</w:t>
      </w:r>
    </w:p>
    <w:p w:rsidR="004E2D50" w:rsidRPr="00517915" w:rsidRDefault="004E2D50" w:rsidP="00B64C50">
      <w:pPr>
        <w:pStyle w:val="Standard"/>
        <w:ind w:firstLine="720"/>
        <w:jc w:val="both"/>
        <w:rPr>
          <w:rFonts w:cs="Times New Roman"/>
        </w:rPr>
      </w:pPr>
      <w:r w:rsidRPr="00517915">
        <w:rPr>
          <w:rFonts w:eastAsia="Times New Roman" w:cs="Times New Roman"/>
          <w:iCs/>
        </w:rPr>
        <w:t>(11) Ordinul prefectului are la</w:t>
      </w:r>
      <w:r w:rsidRPr="00517915">
        <w:rPr>
          <w:rFonts w:cs="Times New Roman"/>
          <w:iCs/>
        </w:rPr>
        <w:t xml:space="preserve"> bazã, pentru situaţiile prevãzute la </w:t>
      </w:r>
      <w:r w:rsidRPr="00517915">
        <w:rPr>
          <w:rFonts w:eastAsia="Times New Roman" w:cs="Times New Roman"/>
          <w:b/>
          <w:iCs/>
        </w:rPr>
        <w:t>alin. (2) lit. g), i), k)</w:t>
      </w:r>
      <w:r w:rsidRPr="00517915">
        <w:rPr>
          <w:rFonts w:cs="Times New Roman"/>
          <w:iCs/>
        </w:rPr>
        <w:t>, înştiinţãrile transmise prefectului de cãtre instanţã.</w:t>
      </w:r>
    </w:p>
    <w:p w:rsidR="004E2D50" w:rsidRPr="00517915" w:rsidRDefault="004E2D50" w:rsidP="00B64C50">
      <w:pPr>
        <w:pStyle w:val="Standard"/>
        <w:ind w:firstLine="720"/>
        <w:jc w:val="both"/>
        <w:rPr>
          <w:rFonts w:cs="Times New Roman"/>
        </w:rPr>
      </w:pPr>
      <w:r w:rsidRPr="00517915">
        <w:rPr>
          <w:rFonts w:cs="Times New Roman"/>
          <w:iCs/>
        </w:rPr>
        <w:t xml:space="preserve">(12) În cazul prevãzut la </w:t>
      </w:r>
      <w:r w:rsidRPr="00517915">
        <w:rPr>
          <w:rFonts w:eastAsia="Times New Roman" w:cs="Times New Roman"/>
          <w:b/>
          <w:iCs/>
        </w:rPr>
        <w:t>alin. (2) lit. j)</w:t>
      </w:r>
      <w:r w:rsidRPr="00517915">
        <w:rPr>
          <w:rFonts w:cs="Times New Roman"/>
          <w:iCs/>
        </w:rPr>
        <w:t>, în termen de 30 de zile de la data comunicãrii hotãrârii forului competent sã decidã asupra</w:t>
      </w:r>
      <w:r w:rsidRPr="00517915">
        <w:rPr>
          <w:rFonts w:eastAsia="Times New Roman" w:cs="Times New Roman"/>
          <w:iCs/>
        </w:rPr>
        <w:t xml:space="preserve"> excluderii unui membru al pa</w:t>
      </w:r>
      <w:r w:rsidRPr="00517915">
        <w:rPr>
          <w:rFonts w:cs="Times New Roman"/>
          <w:iCs/>
        </w:rPr>
        <w:t>rtidului politic sau a organizaţiei cetãţenilor aparţinând minoritãţilor naţionale pe a cãrei listã consilierul local a fost ales, prefectul constatã, prin ordin, încetarea mandatului consilierului local înainte de expirarea du</w:t>
      </w:r>
      <w:r w:rsidRPr="00517915">
        <w:rPr>
          <w:rFonts w:eastAsia="Times New Roman" w:cs="Times New Roman"/>
          <w:iCs/>
        </w:rPr>
        <w:t xml:space="preserve">ratei </w:t>
      </w:r>
      <w:r w:rsidRPr="00517915">
        <w:rPr>
          <w:rFonts w:cs="Times New Roman"/>
          <w:iCs/>
        </w:rPr>
        <w:t xml:space="preserve">normale a acestuia şi declarã vacant locul consilierului local. Ordinul prefectului se transmite de îndatã judecãtoriei competente sã valideze mandatul supleantului, în condiþiile </w:t>
      </w:r>
      <w:r w:rsidRPr="00517915">
        <w:rPr>
          <w:rFonts w:eastAsia="Times New Roman" w:cs="Times New Roman"/>
          <w:b/>
          <w:iCs/>
        </w:rPr>
        <w:t>art. 12</w:t>
      </w:r>
      <w:r w:rsidRPr="00517915">
        <w:rPr>
          <w:rFonts w:eastAsia="Times New Roman" w:cs="Times New Roman"/>
          <w:iCs/>
        </w:rPr>
        <w:t>, consilierului l</w:t>
      </w:r>
      <w:r w:rsidRPr="00517915">
        <w:rPr>
          <w:rFonts w:cs="Times New Roman"/>
          <w:iCs/>
        </w:rPr>
        <w:t>ocal şi secretarului general al unitãţ</w:t>
      </w:r>
      <w:r w:rsidRPr="00517915">
        <w:rPr>
          <w:rFonts w:eastAsia="Times New Roman" w:cs="Times New Roman"/>
          <w:iCs/>
        </w:rPr>
        <w:t>ii administrativ-teritoriale.</w:t>
      </w:r>
    </w:p>
    <w:p w:rsidR="004E2D50" w:rsidRPr="00517915" w:rsidRDefault="004E2D50" w:rsidP="00B64C50">
      <w:pPr>
        <w:pStyle w:val="Standard"/>
        <w:ind w:firstLine="720"/>
        <w:jc w:val="both"/>
        <w:rPr>
          <w:rFonts w:cs="Times New Roman"/>
        </w:rPr>
      </w:pPr>
      <w:r w:rsidRPr="00517915">
        <w:rPr>
          <w:rFonts w:cs="Times New Roman"/>
          <w:iCs/>
        </w:rPr>
        <w:t xml:space="preserve">(13) În cazurile prevãzute la </w:t>
      </w:r>
      <w:r w:rsidRPr="00517915">
        <w:rPr>
          <w:rFonts w:eastAsia="Times New Roman" w:cs="Times New Roman"/>
          <w:b/>
          <w:iCs/>
        </w:rPr>
        <w:t>alin. (2) lit. c) - f)</w:t>
      </w:r>
      <w:r w:rsidRPr="00517915">
        <w:rPr>
          <w:rFonts w:cs="Times New Roman"/>
          <w:iCs/>
        </w:rPr>
        <w:t xml:space="preserve"> hotãrârea poate fi atacatã de consilierul local în cauzã la instanţ</w:t>
      </w:r>
      <w:r w:rsidRPr="00517915">
        <w:rPr>
          <w:rFonts w:eastAsia="Times New Roman" w:cs="Times New Roman"/>
          <w:iCs/>
        </w:rPr>
        <w:t>a de contencios administrativ, în termen de 10 zile de la comunicare</w:t>
      </w:r>
      <w:r w:rsidRPr="00517915">
        <w:rPr>
          <w:rFonts w:cs="Times New Roman"/>
          <w:iCs/>
        </w:rPr>
        <w:t>. Instanţa se pronunţã în termen de cel mult 30 de zile, nefiind aplicabilã procedura de regularizare a cererii. în acest caz, procedura prealabilã nu se mai efectueazã, iar hotãrârea primei instanţe este definitivã.</w:t>
      </w:r>
    </w:p>
    <w:p w:rsidR="004E2D50" w:rsidRPr="00517915" w:rsidRDefault="004E2D50" w:rsidP="00B64C50">
      <w:pPr>
        <w:pStyle w:val="Standard"/>
        <w:ind w:firstLine="720"/>
        <w:jc w:val="both"/>
        <w:rPr>
          <w:rFonts w:eastAsia="Times New Roman" w:cs="Times New Roman"/>
          <w:iCs/>
        </w:rPr>
      </w:pPr>
      <w:r w:rsidRPr="00517915">
        <w:rPr>
          <w:rFonts w:cs="Times New Roman"/>
          <w:iCs/>
        </w:rPr>
        <w:t>(14) În toate cazurile, hotãrârea instanţei se comunicã pãrţilor, prefectului ş</w:t>
      </w:r>
      <w:r w:rsidRPr="00517915">
        <w:rPr>
          <w:rFonts w:eastAsia="Times New Roman" w:cs="Times New Roman"/>
          <w:iCs/>
        </w:rPr>
        <w:t>i secr</w:t>
      </w:r>
      <w:r w:rsidRPr="00517915">
        <w:rPr>
          <w:rFonts w:cs="Times New Roman"/>
          <w:iCs/>
        </w:rPr>
        <w:t>etarului general al unitãţ</w:t>
      </w:r>
      <w:r w:rsidRPr="00517915">
        <w:rPr>
          <w:rFonts w:eastAsia="Times New Roman" w:cs="Times New Roman"/>
          <w:iCs/>
        </w:rPr>
        <w:t>ii administrat</w:t>
      </w:r>
      <w:r w:rsidRPr="00517915">
        <w:rPr>
          <w:rFonts w:cs="Times New Roman"/>
          <w:iCs/>
        </w:rPr>
        <w:t>iv-teritoriale, care are obligaţia afişãrii acesteia la sediul unitãţ</w:t>
      </w:r>
      <w:r w:rsidRPr="00517915">
        <w:rPr>
          <w:rFonts w:eastAsia="Times New Roman" w:cs="Times New Roman"/>
          <w:iCs/>
        </w:rPr>
        <w:t>ii administrativ-teritoriale, în termen de maximum 2 zile de la comunicare.</w:t>
      </w:r>
    </w:p>
    <w:p w:rsidR="004E2D50" w:rsidRPr="00517915" w:rsidRDefault="004E2D50" w:rsidP="00B64C50">
      <w:pPr>
        <w:pStyle w:val="Standard"/>
        <w:ind w:firstLine="720"/>
        <w:jc w:val="both"/>
        <w:rPr>
          <w:rFonts w:cs="Times New Roman"/>
        </w:rPr>
      </w:pPr>
      <w:r w:rsidRPr="00517915">
        <w:rPr>
          <w:rFonts w:cs="Times New Roman"/>
          <w:iCs/>
        </w:rPr>
        <w:t>(15) Funcţia constatatã vacantã în condiţ</w:t>
      </w:r>
      <w:r w:rsidRPr="00517915">
        <w:rPr>
          <w:rFonts w:eastAsia="Times New Roman" w:cs="Times New Roman"/>
          <w:iCs/>
        </w:rPr>
        <w:t xml:space="preserve">iile </w:t>
      </w:r>
      <w:r w:rsidRPr="00517915">
        <w:rPr>
          <w:rFonts w:eastAsia="Times New Roman" w:cs="Times New Roman"/>
          <w:b/>
          <w:iCs/>
        </w:rPr>
        <w:t>alin. (6) - (8)</w:t>
      </w:r>
      <w:r w:rsidRPr="00517915">
        <w:rPr>
          <w:rFonts w:cs="Times New Roman"/>
          <w:iCs/>
        </w:rPr>
        <w:t xml:space="preserve"> se completeazã cu supleantul desemnat de partidul politic/alianþa politicã/alianţa electoralã respectivã, care este validat şi depune jurãmântul, în condiţ</w:t>
      </w:r>
      <w:r w:rsidRPr="00517915">
        <w:rPr>
          <w:rFonts w:eastAsia="Times New Roman" w:cs="Times New Roman"/>
          <w:iCs/>
        </w:rPr>
        <w:t xml:space="preserve">iile </w:t>
      </w:r>
      <w:r w:rsidRPr="00517915">
        <w:rPr>
          <w:rFonts w:eastAsia="Times New Roman" w:cs="Times New Roman"/>
          <w:b/>
          <w:iCs/>
        </w:rPr>
        <w:t>art. 7</w:t>
      </w:r>
      <w:r w:rsidRPr="00517915">
        <w:rPr>
          <w:rFonts w:cs="Times New Roman"/>
          <w:iCs/>
        </w:rPr>
        <w:t>, ulterior rãmânerii definitive a hotãrârii instanţ</w:t>
      </w:r>
      <w:r w:rsidRPr="00517915">
        <w:rPr>
          <w:rFonts w:eastAsia="Times New Roman" w:cs="Times New Roman"/>
          <w:iCs/>
        </w:rPr>
        <w:t>ei.</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(16) Încetarea mandatului de consi</w:t>
      </w:r>
      <w:r w:rsidRPr="00517915">
        <w:rPr>
          <w:rFonts w:cs="Times New Roman"/>
          <w:iCs/>
        </w:rPr>
        <w:t>lier local, în cazul schimbãrii domiciliului în altã unitate administrativ-teritorialã poate interveni numai dupã efectuarea în actul de identitate al celui în cauzã a menţiunii corespunzãtoare, de cãtre organul abilitat potrivit legii.</w:t>
      </w:r>
    </w:p>
    <w:p w:rsidR="004E2D50" w:rsidRPr="00517915" w:rsidRDefault="004E2D50" w:rsidP="00B64C50">
      <w:pPr>
        <w:pStyle w:val="Standard"/>
        <w:ind w:firstLine="720"/>
        <w:jc w:val="both"/>
        <w:rPr>
          <w:rFonts w:cs="Times New Roman"/>
        </w:rPr>
      </w:pPr>
      <w:r w:rsidRPr="00517915">
        <w:rPr>
          <w:rFonts w:eastAsia="Times New Roman" w:cs="Times New Roman"/>
          <w:iCs/>
        </w:rPr>
        <w:t>(17) Încetarea mandatului de consilier local, în cazul d</w:t>
      </w:r>
      <w:r w:rsidRPr="00517915">
        <w:rPr>
          <w:rFonts w:cs="Times New Roman"/>
          <w:iCs/>
        </w:rPr>
        <w:t>emisiei, se constatã, în prima şedinţã a consiliului desfãşuratã dupã apariţia evenimentului şi în baza demisiei scrise înaintate secretarului general al unitãţ</w:t>
      </w:r>
      <w:r w:rsidRPr="00517915">
        <w:rPr>
          <w:rFonts w:eastAsia="Times New Roman" w:cs="Times New Roman"/>
          <w:iCs/>
        </w:rPr>
        <w:t>ii administrat</w:t>
      </w:r>
      <w:r w:rsidRPr="00517915">
        <w:rPr>
          <w:rFonts w:cs="Times New Roman"/>
          <w:iCs/>
        </w:rPr>
        <w:t>iv-teritoriale, primarului, preşedintelui de şedinţã, dupã caz. Hotãrârea consiliului prin care se ia act de demisie şi se declarã vacant locul consilierului local, se comunicã de îndatã judecãtoriei competente sã valideze mandatul supleantului, în condiţ</w:t>
      </w:r>
      <w:r w:rsidRPr="00517915">
        <w:rPr>
          <w:rFonts w:eastAsia="Times New Roman" w:cs="Times New Roman"/>
          <w:iCs/>
        </w:rPr>
        <w:t xml:space="preserve">iile </w:t>
      </w:r>
      <w:r w:rsidRPr="00517915">
        <w:rPr>
          <w:rFonts w:eastAsia="Times New Roman" w:cs="Times New Roman"/>
          <w:b/>
          <w:iCs/>
        </w:rPr>
        <w:t>art. 12</w:t>
      </w:r>
      <w:r w:rsidRPr="00517915">
        <w:rPr>
          <w:rFonts w:eastAsia="Times New Roman" w:cs="Times New Roman"/>
          <w:iCs/>
        </w:rPr>
        <w:t>.</w:t>
      </w:r>
    </w:p>
    <w:p w:rsidR="004E2D50" w:rsidRPr="00517915" w:rsidRDefault="004E2D50" w:rsidP="00B64C50">
      <w:pPr>
        <w:pStyle w:val="Standard"/>
        <w:ind w:firstLine="720"/>
        <w:jc w:val="both"/>
        <w:rPr>
          <w:rFonts w:cs="Times New Roman"/>
        </w:rPr>
      </w:pPr>
      <w:r w:rsidRPr="00517915">
        <w:rPr>
          <w:rFonts w:eastAsia="Times New Roman" w:cs="Times New Roman"/>
          <w:iCs/>
        </w:rPr>
        <w:t xml:space="preserve">(18) Prevederile </w:t>
      </w:r>
      <w:r w:rsidRPr="00517915">
        <w:rPr>
          <w:rFonts w:cs="Times New Roman"/>
          <w:b/>
          <w:iCs/>
        </w:rPr>
        <w:t>alin. (2) lit. g) - i) ş</w:t>
      </w:r>
      <w:r w:rsidRPr="00517915">
        <w:rPr>
          <w:rFonts w:eastAsia="Times New Roman" w:cs="Times New Roman"/>
          <w:b/>
          <w:iCs/>
        </w:rPr>
        <w:t>i k)</w:t>
      </w:r>
      <w:r w:rsidRPr="00517915">
        <w:rPr>
          <w:rFonts w:cs="Times New Roman"/>
          <w:iCs/>
        </w:rPr>
        <w:t xml:space="preserve"> devin aplicabile numai dupã rãmânerea definitivã a hotãrârii judecãtoreş</w:t>
      </w:r>
      <w:r w:rsidRPr="00517915">
        <w:rPr>
          <w:rFonts w:eastAsia="Times New Roman" w:cs="Times New Roman"/>
          <w:iCs/>
        </w:rPr>
        <w:t>ti. În acest</w:t>
      </w:r>
      <w:r w:rsidRPr="00517915">
        <w:rPr>
          <w:rFonts w:cs="Times New Roman"/>
          <w:iCs/>
        </w:rPr>
        <w:t>e cazuri, data respectivã este şi data la care înceteazã de drept mandatul.</w:t>
      </w:r>
    </w:p>
    <w:p w:rsidR="004E2D50" w:rsidRPr="00517915" w:rsidRDefault="004E2D50" w:rsidP="00B64C50">
      <w:pPr>
        <w:pStyle w:val="Standard"/>
        <w:ind w:firstLine="720"/>
        <w:jc w:val="both"/>
        <w:rPr>
          <w:rFonts w:cs="Times New Roman"/>
        </w:rPr>
      </w:pPr>
      <w:r w:rsidRPr="00517915">
        <w:rPr>
          <w:rFonts w:cs="Times New Roman"/>
          <w:iCs/>
        </w:rPr>
        <w:t xml:space="preserve">(19) În situaţia în care este contestatã legalitatea actului prevãzut la </w:t>
      </w:r>
      <w:r w:rsidRPr="00517915">
        <w:rPr>
          <w:rFonts w:eastAsia="Times New Roman" w:cs="Times New Roman"/>
          <w:b/>
          <w:iCs/>
        </w:rPr>
        <w:t>alin. (2) lit. b)</w:t>
      </w:r>
      <w:r w:rsidRPr="00517915">
        <w:rPr>
          <w:rFonts w:cs="Times New Roman"/>
          <w:iCs/>
        </w:rPr>
        <w:t xml:space="preserve"> sau a hotãrârii prevãzutã la </w:t>
      </w:r>
      <w:r w:rsidRPr="00517915">
        <w:rPr>
          <w:rFonts w:eastAsia="Times New Roman" w:cs="Times New Roman"/>
          <w:b/>
          <w:iCs/>
        </w:rPr>
        <w:t>alin. (2) lit. j)</w:t>
      </w:r>
      <w:r w:rsidRPr="00517915">
        <w:rPr>
          <w:rFonts w:cs="Times New Roman"/>
          <w:iCs/>
        </w:rPr>
        <w:t>, data încetãrii de drept a mandatului este data rãmânerii definitive a hotãrârii judecãtoreş</w:t>
      </w:r>
      <w:r w:rsidRPr="00517915">
        <w:rPr>
          <w:rFonts w:eastAsia="Times New Roman" w:cs="Times New Roman"/>
          <w:iCs/>
        </w:rPr>
        <w:t>ti.</w:t>
      </w:r>
    </w:p>
    <w:p w:rsidR="004E2D50" w:rsidRPr="00517915" w:rsidRDefault="004E2D50" w:rsidP="00B64C50">
      <w:pPr>
        <w:pStyle w:val="Standard"/>
        <w:ind w:firstLine="720"/>
        <w:jc w:val="both"/>
        <w:rPr>
          <w:rFonts w:eastAsia="Times New Roman" w:cs="Times New Roman"/>
          <w:iCs/>
        </w:rPr>
      </w:pPr>
      <w:r w:rsidRPr="00517915">
        <w:rPr>
          <w:rFonts w:cs="Times New Roman"/>
          <w:iCs/>
        </w:rPr>
        <w:t>(20) De la data încetãrii mandatului, consilierul local respectiv:</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a) nu mai poate fi luat în calcul pentru constituirea</w:t>
      </w:r>
      <w:r w:rsidRPr="00517915">
        <w:rPr>
          <w:rFonts w:cs="Times New Roman"/>
          <w:iCs/>
        </w:rPr>
        <w:t xml:space="preserve"> cvorumului necesar pentru şedinţele autoritãţ</w:t>
      </w:r>
      <w:r w:rsidRPr="00517915">
        <w:rPr>
          <w:rFonts w:eastAsia="Times New Roman" w:cs="Times New Roman"/>
          <w:iCs/>
        </w:rPr>
        <w:t>ii deliberative din care face parte;</w:t>
      </w:r>
    </w:p>
    <w:p w:rsidR="004E2D50" w:rsidRPr="00517915" w:rsidRDefault="004E2D50" w:rsidP="00B64C50">
      <w:pPr>
        <w:pStyle w:val="Standard"/>
        <w:tabs>
          <w:tab w:val="left" w:pos="1560"/>
        </w:tabs>
        <w:jc w:val="both"/>
        <w:rPr>
          <w:rFonts w:eastAsia="Times New Roman" w:cs="Times New Roman"/>
          <w:iCs/>
        </w:rPr>
      </w:pPr>
      <w:r w:rsidRPr="00517915">
        <w:rPr>
          <w:rFonts w:eastAsia="Times New Roman" w:cs="Times New Roman"/>
          <w:iCs/>
        </w:rPr>
        <w:t xml:space="preserve">            b) nu mai po</w:t>
      </w:r>
      <w:r w:rsidRPr="00517915">
        <w:rPr>
          <w:rFonts w:cs="Times New Roman"/>
          <w:iCs/>
        </w:rPr>
        <w:t>ate participa la vot în cadrul şedinţelor autoritãţ</w:t>
      </w:r>
      <w:r w:rsidRPr="00517915">
        <w:rPr>
          <w:rFonts w:eastAsia="Times New Roman" w:cs="Times New Roman"/>
          <w:iCs/>
        </w:rPr>
        <w:t xml:space="preserve">ii deliberative din care face parte, </w:t>
      </w:r>
      <w:r w:rsidRPr="00517915">
        <w:rPr>
          <w:rFonts w:cs="Times New Roman"/>
          <w:iCs/>
        </w:rPr>
        <w:t>precum ş</w:t>
      </w:r>
      <w:r w:rsidRPr="00517915">
        <w:rPr>
          <w:rFonts w:eastAsia="Times New Roman" w:cs="Times New Roman"/>
          <w:iCs/>
        </w:rPr>
        <w:t>i în cadrul comisiilor de specialitate organizate de aceasta;</w:t>
      </w:r>
    </w:p>
    <w:p w:rsidR="004E2D50" w:rsidRPr="00517915" w:rsidRDefault="004E2D50" w:rsidP="00B64C50">
      <w:pPr>
        <w:pStyle w:val="Standard"/>
        <w:tabs>
          <w:tab w:val="left" w:pos="1560"/>
        </w:tabs>
        <w:jc w:val="both"/>
        <w:rPr>
          <w:rFonts w:eastAsia="Times New Roman" w:cs="Times New Roman"/>
          <w:iCs/>
        </w:rPr>
      </w:pPr>
      <w:r w:rsidRPr="00517915">
        <w:rPr>
          <w:rFonts w:eastAsia="Times New Roman" w:cs="Times New Roman"/>
          <w:iCs/>
        </w:rPr>
        <w:t xml:space="preserve">           c) </w:t>
      </w:r>
      <w:r w:rsidRPr="00517915">
        <w:rPr>
          <w:rFonts w:cs="Times New Roman"/>
          <w:iCs/>
        </w:rPr>
        <w:t>nu mai are dreptul la indemnizaţia lunarã.</w:t>
      </w:r>
    </w:p>
    <w:p w:rsidR="004E2D50" w:rsidRPr="00517915" w:rsidRDefault="004E2D50" w:rsidP="00B64C50">
      <w:pPr>
        <w:pStyle w:val="Standard"/>
        <w:ind w:firstLine="1134"/>
        <w:jc w:val="both"/>
        <w:rPr>
          <w:rFonts w:eastAsia="Times New Roman" w:cs="Times New Roman"/>
          <w:b/>
          <w:iCs/>
        </w:rPr>
      </w:pPr>
    </w:p>
    <w:p w:rsidR="004E2D50" w:rsidRPr="00517915" w:rsidRDefault="004E2D50" w:rsidP="00B64C50">
      <w:pPr>
        <w:pStyle w:val="Standard"/>
        <w:keepNext/>
        <w:jc w:val="center"/>
        <w:rPr>
          <w:rFonts w:eastAsia="Times New Roman" w:cs="Times New Roman"/>
          <w:b/>
          <w:bCs/>
          <w:iCs/>
        </w:rPr>
      </w:pPr>
      <w:r w:rsidRPr="00517915">
        <w:rPr>
          <w:rFonts w:eastAsia="Times New Roman" w:cs="Times New Roman"/>
          <w:b/>
          <w:bCs/>
          <w:iCs/>
        </w:rPr>
        <w:t>CAPITOLUL VII</w:t>
      </w:r>
    </w:p>
    <w:p w:rsidR="004E2D50" w:rsidRPr="00517915" w:rsidRDefault="004E2D50" w:rsidP="00B64C50">
      <w:pPr>
        <w:pStyle w:val="Standard"/>
        <w:jc w:val="center"/>
        <w:rPr>
          <w:rFonts w:eastAsia="Times New Roman" w:cs="Times New Roman"/>
          <w:b/>
          <w:iCs/>
        </w:rPr>
      </w:pPr>
      <w:r w:rsidRPr="00517915">
        <w:rPr>
          <w:rFonts w:cs="Times New Roman"/>
          <w:b/>
          <w:iCs/>
        </w:rPr>
        <w:t>Drepturile şi obligaţiile aleş</w:t>
      </w:r>
      <w:r w:rsidRPr="00517915">
        <w:rPr>
          <w:rFonts w:eastAsia="Times New Roman" w:cs="Times New Roman"/>
          <w:b/>
          <w:iCs/>
        </w:rPr>
        <w:t>ilor locali</w:t>
      </w:r>
    </w:p>
    <w:p w:rsidR="004E2D50" w:rsidRPr="00517915" w:rsidRDefault="004E2D50" w:rsidP="00B64C50">
      <w:pPr>
        <w:pStyle w:val="Standard"/>
        <w:jc w:val="both"/>
        <w:rPr>
          <w:rFonts w:eastAsia="Times New Roman" w:cs="Times New Roman"/>
          <w:b/>
          <w:iCs/>
        </w:rPr>
      </w:pP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cs="Times New Roman"/>
          <w:b/>
          <w:iCs/>
        </w:rPr>
        <w:t xml:space="preserve"> 40 - Legitimaţia şi semnul distinctiv ale aleş</w:t>
      </w:r>
      <w:r w:rsidRPr="00517915">
        <w:rPr>
          <w:rFonts w:eastAsia="Times New Roman" w:cs="Times New Roman"/>
          <w:b/>
          <w:iCs/>
        </w:rPr>
        <w:t>ilor locali</w:t>
      </w:r>
    </w:p>
    <w:p w:rsidR="004E2D50" w:rsidRPr="00517915" w:rsidRDefault="004E2D50" w:rsidP="00B64C50">
      <w:pPr>
        <w:pStyle w:val="Standard"/>
        <w:ind w:firstLine="720"/>
        <w:jc w:val="both"/>
        <w:rPr>
          <w:rFonts w:eastAsia="Times New Roman" w:cs="Times New Roman"/>
          <w:iCs/>
        </w:rPr>
      </w:pPr>
      <w:r w:rsidRPr="00517915">
        <w:rPr>
          <w:rFonts w:cs="Times New Roman"/>
          <w:iCs/>
        </w:rPr>
        <w:t xml:space="preserve">(1) Dupã declararea ca legal constituit a </w:t>
      </w:r>
      <w:r w:rsidRPr="00517915">
        <w:rPr>
          <w:rFonts w:eastAsia="Times New Roman" w:cs="Times New Roman"/>
          <w:iCs/>
        </w:rPr>
        <w:t>consiliului local, con</w:t>
      </w:r>
      <w:r w:rsidRPr="00517915">
        <w:rPr>
          <w:rFonts w:cs="Times New Roman"/>
          <w:iCs/>
        </w:rPr>
        <w:t>silierilor în funcţie li se elibereazã o legitimaţie care atestã calitatea de membru al consiliului local, semnatã de primar, şi primesc un semn distinctiv al calitãţii lor de reprezentanţi aleşi ai colectivitãţ</w:t>
      </w:r>
      <w:r w:rsidRPr="00517915">
        <w:rPr>
          <w:rFonts w:eastAsia="Times New Roman" w:cs="Times New Roman"/>
          <w:iCs/>
        </w:rPr>
        <w:t>ii locale, pe care au d</w:t>
      </w:r>
      <w:r w:rsidRPr="00517915">
        <w:rPr>
          <w:rFonts w:cs="Times New Roman"/>
          <w:iCs/>
        </w:rPr>
        <w:t>reptul sã îl poarte pe întreaga duratã a mandatului.</w:t>
      </w:r>
    </w:p>
    <w:p w:rsidR="004E2D50" w:rsidRPr="00517915" w:rsidRDefault="004E2D50" w:rsidP="00B64C50">
      <w:pPr>
        <w:pStyle w:val="Standard"/>
        <w:ind w:firstLine="720"/>
        <w:jc w:val="both"/>
        <w:rPr>
          <w:rFonts w:eastAsia="Times New Roman" w:cs="Times New Roman"/>
          <w:iCs/>
        </w:rPr>
      </w:pPr>
      <w:r w:rsidRPr="00517915">
        <w:rPr>
          <w:rFonts w:cs="Times New Roman"/>
          <w:iCs/>
        </w:rPr>
        <w:t>(2) Modelul legitimaţiei de consilier local ş</w:t>
      </w:r>
      <w:r w:rsidRPr="00517915">
        <w:rPr>
          <w:rFonts w:eastAsia="Times New Roman" w:cs="Times New Roman"/>
          <w:iCs/>
        </w:rPr>
        <w:t>i modelul</w:t>
      </w:r>
      <w:r w:rsidRPr="00517915">
        <w:rPr>
          <w:rFonts w:cs="Times New Roman"/>
          <w:iCs/>
        </w:rPr>
        <w:t xml:space="preserve"> semnului distinctiv pentru aceştia se stabilesc prin hotãrâre a Guvernului.</w:t>
      </w:r>
    </w:p>
    <w:p w:rsidR="004E2D50" w:rsidRPr="00517915" w:rsidRDefault="004E2D50" w:rsidP="00B64C50">
      <w:pPr>
        <w:pStyle w:val="Standard"/>
        <w:ind w:firstLine="720"/>
        <w:jc w:val="both"/>
        <w:rPr>
          <w:rFonts w:eastAsia="Times New Roman" w:cs="Times New Roman"/>
          <w:iCs/>
        </w:rPr>
      </w:pPr>
      <w:r w:rsidRPr="00517915">
        <w:rPr>
          <w:rFonts w:cs="Times New Roman"/>
          <w:iCs/>
        </w:rPr>
        <w:t>(3) Cheltuielile pentru confecţionarea legitimaţ</w:t>
      </w:r>
      <w:r w:rsidRPr="00517915">
        <w:rPr>
          <w:rFonts w:eastAsia="Times New Roman" w:cs="Times New Roman"/>
          <w:iCs/>
        </w:rPr>
        <w:t xml:space="preserve">iilor, semnelor </w:t>
      </w:r>
      <w:r w:rsidRPr="00517915">
        <w:rPr>
          <w:rFonts w:cs="Times New Roman"/>
          <w:iCs/>
        </w:rPr>
        <w:t>distinctive, se suportã din bugetul local.</w:t>
      </w:r>
    </w:p>
    <w:p w:rsidR="004E2D50" w:rsidRDefault="004E2D50" w:rsidP="00B64C50">
      <w:pPr>
        <w:pStyle w:val="Standard"/>
        <w:ind w:firstLine="720"/>
        <w:jc w:val="both"/>
        <w:rPr>
          <w:rFonts w:cs="Times New Roman"/>
          <w:iCs/>
        </w:rPr>
      </w:pPr>
      <w:r w:rsidRPr="00517915">
        <w:rPr>
          <w:rFonts w:cs="Times New Roman"/>
          <w:iCs/>
        </w:rPr>
        <w:t>(4) Legitimaţia şi semnul distinctiv se pot pãstra, dupã încetarea mandatului, cu titlu evocativ.</w:t>
      </w:r>
    </w:p>
    <w:p w:rsidR="004E2D50" w:rsidRPr="00517915" w:rsidRDefault="004E2D50" w:rsidP="00B64C50">
      <w:pPr>
        <w:pStyle w:val="Standard"/>
        <w:ind w:firstLine="720"/>
        <w:jc w:val="both"/>
        <w:rPr>
          <w:rFonts w:eastAsia="Times New Roman" w:cs="Times New Roman"/>
          <w:iCs/>
        </w:rPr>
      </w:pP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cs="Times New Roman"/>
          <w:b/>
          <w:iCs/>
        </w:rPr>
        <w:t xml:space="preserve"> 41 - Protecţia aleş</w:t>
      </w:r>
      <w:r w:rsidRPr="00517915">
        <w:rPr>
          <w:rFonts w:eastAsia="Times New Roman" w:cs="Times New Roman"/>
          <w:b/>
          <w:iCs/>
        </w:rPr>
        <w:t>ilor locali</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(1) Libertatea de opinie în exercitarea mandatului alesului local pentru s</w:t>
      </w:r>
      <w:r w:rsidRPr="00517915">
        <w:rPr>
          <w:rFonts w:cs="Times New Roman"/>
          <w:iCs/>
        </w:rPr>
        <w:t>oluþionarea şi gestionarea treburilor publice, în interesul colectivitãţii locale pe care o reprezintã este garantatã.</w:t>
      </w:r>
    </w:p>
    <w:p w:rsidR="004E2D50" w:rsidRPr="00517915" w:rsidRDefault="004E2D50" w:rsidP="00B64C50">
      <w:pPr>
        <w:pStyle w:val="Standard"/>
        <w:ind w:firstLine="720"/>
        <w:jc w:val="both"/>
        <w:rPr>
          <w:rFonts w:eastAsia="Times New Roman" w:cs="Times New Roman"/>
          <w:iCs/>
        </w:rPr>
      </w:pPr>
      <w:r w:rsidRPr="00517915">
        <w:rPr>
          <w:rFonts w:cs="Times New Roman"/>
          <w:iCs/>
        </w:rPr>
        <w:t>(2) Aleşii locali nu pot fi traşi la rãspundere juridicã pentru opiniile politice exprimate în exercitarea mandatului.</w:t>
      </w:r>
    </w:p>
    <w:p w:rsidR="004E2D50" w:rsidRPr="00517915" w:rsidRDefault="004E2D50" w:rsidP="00B64C50">
      <w:pPr>
        <w:pStyle w:val="Standard"/>
        <w:ind w:firstLine="720"/>
        <w:jc w:val="both"/>
        <w:rPr>
          <w:rFonts w:eastAsia="Times New Roman" w:cs="Times New Roman"/>
          <w:iCs/>
        </w:rPr>
      </w:pPr>
      <w:r w:rsidRPr="00517915">
        <w:rPr>
          <w:rFonts w:cs="Times New Roman"/>
          <w:iCs/>
        </w:rPr>
        <w:t>(3) Reţ</w:t>
      </w:r>
      <w:r w:rsidRPr="00517915">
        <w:rPr>
          <w:rFonts w:eastAsia="Times New Roman" w:cs="Times New Roman"/>
          <w:iCs/>
        </w:rPr>
        <w:t>inerea, dis</w:t>
      </w:r>
      <w:r w:rsidRPr="00517915">
        <w:rPr>
          <w:rFonts w:cs="Times New Roman"/>
          <w:iCs/>
        </w:rPr>
        <w:t>punerea mãsurii arestãrii preventive, a arestului la domiciliu sau trimiterea în judecatã penalã a aleşilor locali, precum şi faptele sãvârş</w:t>
      </w:r>
      <w:r w:rsidRPr="00517915">
        <w:rPr>
          <w:rFonts w:eastAsia="Times New Roman" w:cs="Times New Roman"/>
          <w:iCs/>
        </w:rPr>
        <w:t>ite care au determinat l</w:t>
      </w:r>
      <w:r w:rsidRPr="00517915">
        <w:rPr>
          <w:rFonts w:cs="Times New Roman"/>
          <w:iCs/>
        </w:rPr>
        <w:t>uarea mãsurilor se aduc la cunoştinţã atât autoritãţii administraţ</w:t>
      </w:r>
      <w:r w:rsidRPr="00517915">
        <w:rPr>
          <w:rFonts w:eastAsia="Times New Roman" w:cs="Times New Roman"/>
          <w:iCs/>
        </w:rPr>
        <w:t>iei p</w:t>
      </w:r>
      <w:r w:rsidRPr="00517915">
        <w:rPr>
          <w:rFonts w:cs="Times New Roman"/>
          <w:iCs/>
        </w:rPr>
        <w:t>ublice din care fac parte, cât şi prefectului, în termen de cel mult 24 de ore, de cãtre organele care au dispus mãsurile respective.</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(4) Pe în</w:t>
      </w:r>
      <w:r w:rsidRPr="00517915">
        <w:rPr>
          <w:rFonts w:cs="Times New Roman"/>
          <w:iCs/>
        </w:rPr>
        <w:t>treaga duratã a mandatului, aleşii locali se considerã în exerciţiul autoritãţii publice şi se bucurã de protecţia prevãzutã de lege.</w:t>
      </w:r>
    </w:p>
    <w:p w:rsidR="004E2D50" w:rsidRPr="00517915" w:rsidRDefault="004E2D50" w:rsidP="00B64C50">
      <w:pPr>
        <w:pStyle w:val="Standard"/>
        <w:ind w:firstLine="720"/>
        <w:jc w:val="both"/>
        <w:rPr>
          <w:rFonts w:cs="Times New Roman"/>
        </w:rPr>
      </w:pPr>
      <w:r w:rsidRPr="00517915">
        <w:rPr>
          <w:rFonts w:cs="Times New Roman"/>
          <w:iCs/>
        </w:rPr>
        <w:t xml:space="preserve">(5) De aceeaşi protecţie prevãzutã la </w:t>
      </w:r>
      <w:r w:rsidRPr="00517915">
        <w:rPr>
          <w:rFonts w:eastAsia="Times New Roman" w:cs="Times New Roman"/>
          <w:b/>
          <w:iCs/>
        </w:rPr>
        <w:t>alin. (4)</w:t>
      </w:r>
      <w:r w:rsidRPr="00517915">
        <w:rPr>
          <w:rFonts w:cs="Times New Roman"/>
          <w:iCs/>
        </w:rPr>
        <w:t xml:space="preserve"> beneficiazã ş</w:t>
      </w:r>
      <w:r w:rsidRPr="00517915">
        <w:rPr>
          <w:rFonts w:eastAsia="Times New Roman" w:cs="Times New Roman"/>
          <w:iCs/>
        </w:rPr>
        <w:t>i membr</w:t>
      </w:r>
      <w:r w:rsidRPr="00517915">
        <w:rPr>
          <w:rFonts w:cs="Times New Roman"/>
          <w:iCs/>
        </w:rPr>
        <w:t>ii familiei alesului local – soţ, soţie ş</w:t>
      </w:r>
      <w:r w:rsidRPr="00517915">
        <w:rPr>
          <w:rFonts w:eastAsia="Times New Roman" w:cs="Times New Roman"/>
          <w:iCs/>
        </w:rPr>
        <w:t>i copii – în cazul în care agres</w:t>
      </w:r>
      <w:r w:rsidRPr="00517915">
        <w:rPr>
          <w:rFonts w:cs="Times New Roman"/>
          <w:iCs/>
        </w:rPr>
        <w:t>iunea împotriva acestora urmãreşte nemijlocit exercitarea de presiuni asupra alesului local în legãturã cu exercitarea mandatului sãu.</w:t>
      </w: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eastAsia="Times New Roman" w:cs="Times New Roman"/>
          <w:b/>
          <w:iCs/>
        </w:rPr>
        <w:t xml:space="preserve"> 42 - </w:t>
      </w:r>
      <w:r w:rsidRPr="00517915">
        <w:rPr>
          <w:rFonts w:eastAsia="Times New Roman" w:cs="Times New Roman"/>
          <w:b/>
          <w:bCs/>
          <w:iCs/>
        </w:rPr>
        <w:t xml:space="preserve">Grupurile </w:t>
      </w:r>
      <w:r w:rsidRPr="00517915">
        <w:rPr>
          <w:rFonts w:eastAsia="Times New Roman" w:cs="Times New Roman"/>
          <w:b/>
          <w:iCs/>
        </w:rPr>
        <w:t xml:space="preserve">de consilieri locali </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(1) Consilierii locali se po</w:t>
      </w:r>
      <w:r w:rsidRPr="00517915">
        <w:rPr>
          <w:rFonts w:cs="Times New Roman"/>
          <w:iCs/>
        </w:rPr>
        <w:t>t constitui în grupuri, în funcţie de partidele sau alianţ</w:t>
      </w:r>
      <w:r w:rsidRPr="00517915">
        <w:rPr>
          <w:rFonts w:eastAsia="Times New Roman" w:cs="Times New Roman"/>
          <w:iCs/>
        </w:rPr>
        <w:t>ele politice</w:t>
      </w:r>
      <w:r w:rsidRPr="00517915">
        <w:rPr>
          <w:rFonts w:cs="Times New Roman"/>
          <w:iCs/>
        </w:rPr>
        <w:t xml:space="preserve"> pe ale cãror liste au fost aleşi, dacã sunt în numãr de cel puţ</w:t>
      </w:r>
      <w:r w:rsidRPr="00517915">
        <w:rPr>
          <w:rFonts w:eastAsia="Times New Roman" w:cs="Times New Roman"/>
          <w:iCs/>
        </w:rPr>
        <w:t>in 3.</w:t>
      </w:r>
    </w:p>
    <w:p w:rsidR="004E2D50" w:rsidRPr="00517915" w:rsidRDefault="004E2D50" w:rsidP="00B64C50">
      <w:pPr>
        <w:pStyle w:val="Standard"/>
        <w:ind w:firstLine="720"/>
        <w:jc w:val="both"/>
        <w:rPr>
          <w:rFonts w:cs="Times New Roman"/>
        </w:rPr>
      </w:pPr>
      <w:r w:rsidRPr="00517915">
        <w:rPr>
          <w:rFonts w:eastAsia="Times New Roman" w:cs="Times New Roman"/>
          <w:iCs/>
        </w:rPr>
        <w:t>(2) Consilierii l</w:t>
      </w:r>
      <w:r w:rsidRPr="00517915">
        <w:rPr>
          <w:rFonts w:cs="Times New Roman"/>
          <w:iCs/>
        </w:rPr>
        <w:t xml:space="preserve">ocali care nu îndeplinesc condiţiile prevãzute la </w:t>
      </w:r>
      <w:r w:rsidRPr="00517915">
        <w:rPr>
          <w:rFonts w:eastAsia="Times New Roman" w:cs="Times New Roman"/>
          <w:b/>
          <w:iCs/>
        </w:rPr>
        <w:t>alin. (1)</w:t>
      </w:r>
      <w:r w:rsidRPr="00517915">
        <w:rPr>
          <w:rFonts w:eastAsia="Times New Roman" w:cs="Times New Roman"/>
          <w:iCs/>
        </w:rPr>
        <w:t xml:space="preserve"> pot constitui un grup prin asociere.</w:t>
      </w:r>
    </w:p>
    <w:p w:rsidR="004E2D50" w:rsidRPr="00517915" w:rsidRDefault="004E2D50" w:rsidP="00B64C50">
      <w:pPr>
        <w:pStyle w:val="Standard"/>
        <w:ind w:firstLine="720"/>
        <w:jc w:val="both"/>
        <w:rPr>
          <w:rFonts w:eastAsia="Times New Roman" w:cs="Times New Roman"/>
          <w:iCs/>
        </w:rPr>
      </w:pPr>
      <w:r w:rsidRPr="00517915">
        <w:rPr>
          <w:rFonts w:cs="Times New Roman"/>
          <w:iCs/>
        </w:rPr>
        <w:t>(3) Grupul de consilieri locali, este condus de un lider, ales prin votul deschis al majoritãţ</w:t>
      </w:r>
      <w:r w:rsidRPr="00517915">
        <w:rPr>
          <w:rFonts w:eastAsia="Times New Roman" w:cs="Times New Roman"/>
          <w:iCs/>
        </w:rPr>
        <w:t>ii membrilor grupului.</w:t>
      </w:r>
    </w:p>
    <w:p w:rsidR="004E2D50" w:rsidRPr="00517915" w:rsidRDefault="004E2D50" w:rsidP="00B64C50">
      <w:pPr>
        <w:pStyle w:val="Standard"/>
        <w:ind w:firstLine="720"/>
        <w:jc w:val="both"/>
        <w:rPr>
          <w:rFonts w:cs="Times New Roman"/>
        </w:rPr>
      </w:pPr>
      <w:r w:rsidRPr="00517915">
        <w:rPr>
          <w:rFonts w:eastAsia="Times New Roman" w:cs="Times New Roman"/>
          <w:iCs/>
        </w:rPr>
        <w:t xml:space="preserve">(4) Prevederile </w:t>
      </w:r>
      <w:r w:rsidRPr="00517915">
        <w:rPr>
          <w:rFonts w:eastAsia="Times New Roman" w:cs="Times New Roman"/>
          <w:b/>
          <w:iCs/>
        </w:rPr>
        <w:t>alin. (1) și (2)</w:t>
      </w:r>
      <w:r w:rsidRPr="00517915">
        <w:rPr>
          <w:rFonts w:cs="Times New Roman"/>
          <w:iCs/>
        </w:rPr>
        <w:t xml:space="preserve"> se aplicã ş</w:t>
      </w:r>
      <w:r w:rsidRPr="00517915">
        <w:rPr>
          <w:rFonts w:eastAsia="Times New Roman" w:cs="Times New Roman"/>
          <w:iCs/>
        </w:rPr>
        <w:t>i</w:t>
      </w:r>
      <w:r w:rsidRPr="00517915">
        <w:rPr>
          <w:rFonts w:cs="Times New Roman"/>
          <w:iCs/>
        </w:rPr>
        <w:t xml:space="preserve"> consilierilor independenþi.</w:t>
      </w:r>
    </w:p>
    <w:p w:rsidR="004E2D50" w:rsidRPr="00517915" w:rsidRDefault="004E2D50" w:rsidP="00B64C50">
      <w:pPr>
        <w:pStyle w:val="Standard"/>
        <w:ind w:firstLine="720"/>
        <w:jc w:val="both"/>
        <w:rPr>
          <w:rFonts w:eastAsia="Times New Roman" w:cs="Times New Roman"/>
          <w:iCs/>
        </w:rPr>
      </w:pPr>
      <w:r w:rsidRPr="00517915">
        <w:rPr>
          <w:rFonts w:cs="Times New Roman"/>
          <w:iCs/>
        </w:rPr>
        <w:t>(5) Consilierii locali nu pot forma grupuri în numele unor partide care nu au participat la alegeri sau care nu au întrunit numãrul de voturi necesar pentru a intra în consiliu cu cel puţ</w:t>
      </w:r>
      <w:r w:rsidRPr="00517915">
        <w:rPr>
          <w:rFonts w:eastAsia="Times New Roman" w:cs="Times New Roman"/>
          <w:iCs/>
        </w:rPr>
        <w:t>in un consilier.</w:t>
      </w:r>
    </w:p>
    <w:p w:rsidR="004E2D50" w:rsidRPr="00517915" w:rsidRDefault="004E2D50" w:rsidP="00B64C50">
      <w:pPr>
        <w:pStyle w:val="Standard"/>
        <w:ind w:firstLine="720"/>
        <w:jc w:val="both"/>
        <w:rPr>
          <w:rFonts w:eastAsia="Times New Roman" w:cs="Times New Roman"/>
          <w:iCs/>
        </w:rPr>
      </w:pPr>
      <w:r w:rsidRPr="00517915">
        <w:rPr>
          <w:rFonts w:cs="Times New Roman"/>
          <w:iCs/>
        </w:rPr>
        <w:t>(6) În cazul fuzionãrii, douã sau mai multe partide, care sunt reprezentate în consiliul local sau care au deja constituite grupuri, pot forma un grup distinct.</w:t>
      </w: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cs="Times New Roman"/>
          <w:b/>
          <w:iCs/>
        </w:rPr>
        <w:t xml:space="preserve"> 43 - Indemnizaţ</w:t>
      </w:r>
      <w:r w:rsidRPr="00517915">
        <w:rPr>
          <w:rFonts w:eastAsia="Times New Roman" w:cs="Times New Roman"/>
          <w:b/>
          <w:iCs/>
        </w:rPr>
        <w:t>ia</w:t>
      </w:r>
    </w:p>
    <w:p w:rsidR="004E2D50" w:rsidRPr="00517915" w:rsidRDefault="004E2D50" w:rsidP="00B64C50">
      <w:pPr>
        <w:pStyle w:val="Standard"/>
        <w:ind w:firstLine="720"/>
        <w:jc w:val="both"/>
        <w:rPr>
          <w:rFonts w:eastAsia="Times New Roman" w:cs="Times New Roman"/>
          <w:iCs/>
        </w:rPr>
      </w:pPr>
      <w:r w:rsidRPr="00517915">
        <w:rPr>
          <w:rFonts w:cs="Times New Roman"/>
          <w:iCs/>
        </w:rPr>
        <w:t>(1) Pentru participarea la şedinţele consiliului ş</w:t>
      </w:r>
      <w:r w:rsidRPr="00517915">
        <w:rPr>
          <w:rFonts w:eastAsia="Times New Roman" w:cs="Times New Roman"/>
          <w:iCs/>
        </w:rPr>
        <w:t>i ale comisiilor de specialitate, consilierii locali, au dreptul la o i</w:t>
      </w:r>
      <w:r w:rsidRPr="00517915">
        <w:rPr>
          <w:rFonts w:cs="Times New Roman"/>
          <w:iCs/>
        </w:rPr>
        <w:t>ndemnizaţie lunarã.</w:t>
      </w:r>
    </w:p>
    <w:p w:rsidR="004E2D50" w:rsidRPr="00517915" w:rsidRDefault="004E2D50" w:rsidP="00B64C50">
      <w:pPr>
        <w:pStyle w:val="Standard"/>
        <w:ind w:firstLine="720"/>
        <w:jc w:val="both"/>
        <w:rPr>
          <w:rFonts w:eastAsia="Times New Roman" w:cs="Times New Roman"/>
          <w:iCs/>
        </w:rPr>
      </w:pPr>
      <w:r w:rsidRPr="00517915">
        <w:rPr>
          <w:rFonts w:cs="Times New Roman"/>
          <w:iCs/>
        </w:rPr>
        <w:t>(2) Indemnizaţia lunarã pentru consilierii locali care participã la şedinţele ordinare ori la şedinţ</w:t>
      </w:r>
      <w:r w:rsidRPr="00517915">
        <w:rPr>
          <w:rFonts w:eastAsia="Times New Roman" w:cs="Times New Roman"/>
          <w:iCs/>
        </w:rPr>
        <w:t>ele extraordina</w:t>
      </w:r>
      <w:r w:rsidRPr="00517915">
        <w:rPr>
          <w:rFonts w:cs="Times New Roman"/>
          <w:iCs/>
        </w:rPr>
        <w:t>re ale consiliului local şi ale comisiilor de specialitate este în cuantum de pânã l</w:t>
      </w:r>
      <w:r w:rsidRPr="00517915">
        <w:rPr>
          <w:rFonts w:eastAsia="Times New Roman" w:cs="Times New Roman"/>
          <w:iCs/>
        </w:rPr>
        <w:t>a 10% din indemniza</w:t>
      </w:r>
      <w:r w:rsidRPr="00517915">
        <w:rPr>
          <w:rFonts w:cs="Times New Roman"/>
          <w:iCs/>
        </w:rPr>
        <w:t>ţia lunarã a primarului, în condițiile Codului administrativ, respectiv ale regulamentului de organizare și funcționare a autoritãții deliberative.</w:t>
      </w:r>
    </w:p>
    <w:p w:rsidR="004E2D50" w:rsidRPr="00691D6A" w:rsidRDefault="004E2D50" w:rsidP="00691D6A">
      <w:pPr>
        <w:rPr>
          <w:rFonts w:ascii="Times New Roman" w:hAnsi="Times New Roman"/>
          <w:sz w:val="24"/>
          <w:szCs w:val="24"/>
        </w:rPr>
      </w:pPr>
      <w:r>
        <w:rPr>
          <w:iCs/>
        </w:rPr>
        <w:t xml:space="preserve">             </w:t>
      </w:r>
      <w:r w:rsidRPr="00517915">
        <w:rPr>
          <w:iCs/>
        </w:rPr>
        <w:t>(</w:t>
      </w:r>
      <w:r w:rsidRPr="00691D6A">
        <w:rPr>
          <w:rFonts w:ascii="Times New Roman" w:hAnsi="Times New Roman"/>
          <w:iCs/>
          <w:sz w:val="24"/>
          <w:szCs w:val="24"/>
        </w:rPr>
        <w:t xml:space="preserve">3) Consilierii locali au dreptul la </w:t>
      </w:r>
      <w:r w:rsidRPr="00691D6A">
        <w:rPr>
          <w:rFonts w:ascii="Times New Roman" w:hAnsi="Times New Roman"/>
          <w:b/>
          <w:iCs/>
          <w:sz w:val="24"/>
          <w:szCs w:val="24"/>
        </w:rPr>
        <w:t>indemnizaţia lunarã doar dacã participã la cel putin o şedinţã a autoritãții deliberative şi o şedinţã a comisiei de specialitate, pe lunã,</w:t>
      </w:r>
      <w:r w:rsidRPr="00691D6A">
        <w:rPr>
          <w:rFonts w:ascii="Times New Roman" w:hAnsi="Times New Roman"/>
          <w:iCs/>
          <w:sz w:val="24"/>
          <w:szCs w:val="24"/>
        </w:rPr>
        <w:t xml:space="preserve"> procentul de maxim 10% acordându-se astfel:</w:t>
      </w:r>
      <w:r w:rsidRPr="00691D6A">
        <w:rPr>
          <w:rFonts w:ascii="Times New Roman" w:hAnsi="Times New Roman"/>
          <w:sz w:val="24"/>
          <w:szCs w:val="24"/>
        </w:rPr>
        <w:t xml:space="preserve"> </w:t>
      </w:r>
    </w:p>
    <w:p w:rsidR="004E2D50" w:rsidRPr="00691D6A" w:rsidRDefault="004E2D50" w:rsidP="00776713">
      <w:pPr>
        <w:spacing w:line="240" w:lineRule="auto"/>
        <w:jc w:val="both"/>
        <w:rPr>
          <w:rFonts w:ascii="Times New Roman" w:hAnsi="Times New Roman"/>
          <w:sz w:val="24"/>
          <w:szCs w:val="24"/>
        </w:rPr>
      </w:pPr>
      <w:r>
        <w:t xml:space="preserve">            </w:t>
      </w:r>
      <w:r w:rsidRPr="00691D6A">
        <w:rPr>
          <w:rFonts w:ascii="Times New Roman" w:hAnsi="Times New Roman"/>
          <w:sz w:val="24"/>
          <w:szCs w:val="24"/>
        </w:rPr>
        <w:t>Pentru participarea la ședințele Consiliului Localși ale comisiilor de specialitate, consilierii locali au dreptul la o indemnizație de ședință. Viceprimarului comunei Manastiur nu i se acordă indemnizație de ședință.</w:t>
      </w:r>
    </w:p>
    <w:p w:rsidR="004E2D50" w:rsidRPr="00691D6A" w:rsidRDefault="004E2D50" w:rsidP="00776713">
      <w:pPr>
        <w:spacing w:line="240" w:lineRule="auto"/>
        <w:jc w:val="both"/>
        <w:rPr>
          <w:rFonts w:ascii="Times New Roman" w:hAnsi="Times New Roman"/>
          <w:sz w:val="24"/>
          <w:szCs w:val="24"/>
        </w:rPr>
      </w:pPr>
      <w:r w:rsidRPr="00691D6A">
        <w:rPr>
          <w:rFonts w:ascii="Times New Roman" w:hAnsi="Times New Roman"/>
          <w:sz w:val="24"/>
          <w:szCs w:val="24"/>
        </w:rPr>
        <w:t xml:space="preserve">        (4) Indemnizația de ședință pentru consilierii locali care participă la ședințele Consiliului Localși ale comisiilor de specialitate se calculează după formula:</w:t>
      </w:r>
    </w:p>
    <w:p w:rsidR="004E2D50" w:rsidRPr="00691D6A" w:rsidRDefault="004E2D50" w:rsidP="00776713">
      <w:pPr>
        <w:spacing w:line="240" w:lineRule="auto"/>
        <w:jc w:val="both"/>
        <w:rPr>
          <w:rFonts w:ascii="Times New Roman" w:hAnsi="Times New Roman"/>
          <w:sz w:val="24"/>
          <w:szCs w:val="24"/>
        </w:rPr>
      </w:pPr>
      <w:r w:rsidRPr="00691D6A">
        <w:rPr>
          <w:rFonts w:ascii="Times New Roman" w:hAnsi="Times New Roman"/>
          <w:sz w:val="24"/>
          <w:szCs w:val="24"/>
        </w:rPr>
        <w:t xml:space="preserve">         I</w:t>
      </w:r>
      <w:r w:rsidRPr="00691D6A">
        <w:rPr>
          <w:rFonts w:ascii="Times New Roman" w:hAnsi="Times New Roman"/>
          <w:sz w:val="24"/>
          <w:szCs w:val="24"/>
          <w:vertAlign w:val="subscript"/>
        </w:rPr>
        <w:t>L</w:t>
      </w:r>
      <w:r w:rsidRPr="00691D6A">
        <w:rPr>
          <w:rFonts w:ascii="Times New Roman" w:hAnsi="Times New Roman"/>
          <w:sz w:val="24"/>
          <w:szCs w:val="24"/>
        </w:rPr>
        <w:t xml:space="preserve"> = 0,1 x I</w:t>
      </w:r>
      <w:r w:rsidRPr="00691D6A">
        <w:rPr>
          <w:rFonts w:ascii="Times New Roman" w:hAnsi="Times New Roman"/>
          <w:sz w:val="24"/>
          <w:szCs w:val="24"/>
          <w:vertAlign w:val="subscript"/>
        </w:rPr>
        <w:t>P</w:t>
      </w:r>
      <w:r w:rsidRPr="00691D6A">
        <w:rPr>
          <w:rFonts w:ascii="Times New Roman" w:hAnsi="Times New Roman"/>
          <w:sz w:val="24"/>
          <w:szCs w:val="24"/>
        </w:rPr>
        <w:t xml:space="preserve"> x (0,65 x P</w:t>
      </w:r>
      <w:r w:rsidRPr="00691D6A">
        <w:rPr>
          <w:rFonts w:ascii="Times New Roman" w:hAnsi="Times New Roman"/>
          <w:sz w:val="24"/>
          <w:szCs w:val="24"/>
          <w:vertAlign w:val="subscript"/>
        </w:rPr>
        <w:t>CL</w:t>
      </w:r>
      <w:r w:rsidRPr="00691D6A">
        <w:rPr>
          <w:rFonts w:ascii="Times New Roman" w:hAnsi="Times New Roman"/>
          <w:sz w:val="24"/>
          <w:szCs w:val="24"/>
        </w:rPr>
        <w:t>+ 0,35 x P</w:t>
      </w:r>
      <w:r w:rsidRPr="00691D6A">
        <w:rPr>
          <w:rFonts w:ascii="Times New Roman" w:hAnsi="Times New Roman"/>
          <w:sz w:val="24"/>
          <w:szCs w:val="24"/>
          <w:vertAlign w:val="subscript"/>
        </w:rPr>
        <w:t>CS</w:t>
      </w:r>
      <w:r w:rsidRPr="00691D6A">
        <w:rPr>
          <w:rFonts w:ascii="Times New Roman" w:hAnsi="Times New Roman"/>
          <w:sz w:val="24"/>
          <w:szCs w:val="24"/>
        </w:rPr>
        <w:t>)/(N</w:t>
      </w:r>
      <w:r w:rsidRPr="00691D6A">
        <w:rPr>
          <w:rFonts w:ascii="Times New Roman" w:hAnsi="Times New Roman"/>
          <w:sz w:val="24"/>
          <w:szCs w:val="24"/>
          <w:vertAlign w:val="subscript"/>
        </w:rPr>
        <w:t>ȘCL</w:t>
      </w:r>
      <w:r w:rsidRPr="00691D6A">
        <w:rPr>
          <w:rFonts w:ascii="Times New Roman" w:hAnsi="Times New Roman"/>
          <w:sz w:val="24"/>
          <w:szCs w:val="24"/>
        </w:rPr>
        <w:t>+N</w:t>
      </w:r>
      <w:r w:rsidRPr="00691D6A">
        <w:rPr>
          <w:rFonts w:ascii="Times New Roman" w:hAnsi="Times New Roman"/>
          <w:sz w:val="24"/>
          <w:szCs w:val="24"/>
          <w:vertAlign w:val="subscript"/>
        </w:rPr>
        <w:t>ȘCS</w:t>
      </w:r>
      <w:r w:rsidRPr="00691D6A">
        <w:rPr>
          <w:rFonts w:ascii="Times New Roman" w:hAnsi="Times New Roman"/>
          <w:sz w:val="24"/>
          <w:szCs w:val="24"/>
        </w:rPr>
        <w:t xml:space="preserve">), </w:t>
      </w:r>
    </w:p>
    <w:p w:rsidR="004E2D50" w:rsidRPr="00691D6A" w:rsidRDefault="004E2D50" w:rsidP="00776713">
      <w:pPr>
        <w:spacing w:line="240" w:lineRule="auto"/>
        <w:jc w:val="both"/>
        <w:rPr>
          <w:rFonts w:ascii="Times New Roman" w:hAnsi="Times New Roman"/>
          <w:sz w:val="24"/>
          <w:szCs w:val="24"/>
        </w:rPr>
      </w:pPr>
      <w:r w:rsidRPr="00691D6A">
        <w:rPr>
          <w:rFonts w:ascii="Times New Roman" w:hAnsi="Times New Roman"/>
          <w:sz w:val="24"/>
          <w:szCs w:val="24"/>
        </w:rPr>
        <w:t xml:space="preserve">      unde I</w:t>
      </w:r>
      <w:r w:rsidRPr="00691D6A">
        <w:rPr>
          <w:rFonts w:ascii="Times New Roman" w:hAnsi="Times New Roman"/>
          <w:sz w:val="24"/>
          <w:szCs w:val="24"/>
          <w:vertAlign w:val="subscript"/>
        </w:rPr>
        <w:t>L</w:t>
      </w:r>
      <w:r w:rsidRPr="00691D6A">
        <w:rPr>
          <w:rFonts w:ascii="Times New Roman" w:hAnsi="Times New Roman"/>
          <w:sz w:val="24"/>
          <w:szCs w:val="24"/>
        </w:rPr>
        <w:t xml:space="preserve"> este indemnizația lunară pentru consilierul local, I</w:t>
      </w:r>
      <w:r w:rsidRPr="00691D6A">
        <w:rPr>
          <w:rFonts w:ascii="Times New Roman" w:hAnsi="Times New Roman"/>
          <w:sz w:val="24"/>
          <w:szCs w:val="24"/>
          <w:vertAlign w:val="subscript"/>
        </w:rPr>
        <w:t>P</w:t>
      </w:r>
      <w:r w:rsidRPr="00691D6A">
        <w:rPr>
          <w:rFonts w:ascii="Times New Roman" w:hAnsi="Times New Roman"/>
          <w:sz w:val="24"/>
          <w:szCs w:val="24"/>
        </w:rPr>
        <w:t xml:space="preserve"> este indemnizația lunară a primarului, P</w:t>
      </w:r>
      <w:r w:rsidRPr="00691D6A">
        <w:rPr>
          <w:rFonts w:ascii="Times New Roman" w:hAnsi="Times New Roman"/>
          <w:sz w:val="24"/>
          <w:szCs w:val="24"/>
          <w:vertAlign w:val="subscript"/>
        </w:rPr>
        <w:t>CL</w:t>
      </w:r>
      <w:r w:rsidRPr="00691D6A">
        <w:rPr>
          <w:rFonts w:ascii="Times New Roman" w:hAnsi="Times New Roman"/>
          <w:sz w:val="24"/>
          <w:szCs w:val="24"/>
        </w:rPr>
        <w:t xml:space="preserve"> este prezența consilierului local la ședințele Consiliului Local din luna respectivă P</w:t>
      </w:r>
      <w:r w:rsidRPr="00691D6A">
        <w:rPr>
          <w:rFonts w:ascii="Times New Roman" w:hAnsi="Times New Roman"/>
          <w:sz w:val="24"/>
          <w:szCs w:val="24"/>
          <w:vertAlign w:val="subscript"/>
        </w:rPr>
        <w:t>CS</w:t>
      </w:r>
      <w:r w:rsidRPr="00691D6A">
        <w:rPr>
          <w:rFonts w:ascii="Times New Roman" w:hAnsi="Times New Roman"/>
          <w:sz w:val="24"/>
          <w:szCs w:val="24"/>
        </w:rPr>
        <w:t xml:space="preserve"> este prezența consilierului local la ședințele comisiilor de specialitate din care face parte din luna respectivă, N</w:t>
      </w:r>
      <w:r w:rsidRPr="00691D6A">
        <w:rPr>
          <w:rFonts w:ascii="Times New Roman" w:hAnsi="Times New Roman"/>
          <w:sz w:val="24"/>
          <w:szCs w:val="24"/>
          <w:vertAlign w:val="subscript"/>
        </w:rPr>
        <w:t>ȘCL</w:t>
      </w:r>
      <w:r w:rsidRPr="00691D6A">
        <w:rPr>
          <w:rFonts w:ascii="Times New Roman" w:hAnsi="Times New Roman"/>
          <w:sz w:val="24"/>
          <w:szCs w:val="24"/>
        </w:rPr>
        <w:t xml:space="preserve"> reprezintă numărul ședințelor ordinare și extraordinare Consiliului Local din luna respectivă, N</w:t>
      </w:r>
      <w:r w:rsidRPr="00691D6A">
        <w:rPr>
          <w:rFonts w:ascii="Times New Roman" w:hAnsi="Times New Roman"/>
          <w:sz w:val="24"/>
          <w:szCs w:val="24"/>
          <w:vertAlign w:val="subscript"/>
        </w:rPr>
        <w:t>ȘCS</w:t>
      </w:r>
      <w:r w:rsidRPr="00691D6A">
        <w:rPr>
          <w:rFonts w:ascii="Times New Roman" w:hAnsi="Times New Roman"/>
          <w:sz w:val="24"/>
          <w:szCs w:val="24"/>
        </w:rPr>
        <w:t xml:space="preserve"> reprezintă numărul ședințelor comisiilor de specialitate din care face parte consilierul local din luna respectivă.</w:t>
      </w:r>
    </w:p>
    <w:p w:rsidR="004E2D50" w:rsidRPr="00517915" w:rsidRDefault="004E2D50" w:rsidP="00B64C50">
      <w:pPr>
        <w:pStyle w:val="Standard"/>
        <w:ind w:firstLine="720"/>
        <w:jc w:val="both"/>
        <w:rPr>
          <w:rFonts w:cs="Times New Roman"/>
        </w:rPr>
      </w:pPr>
      <w:r w:rsidRPr="00517915">
        <w:rPr>
          <w:rFonts w:cs="Times New Roman"/>
          <w:iCs/>
        </w:rPr>
        <w:t xml:space="preserve"> </w:t>
      </w:r>
      <w:r>
        <w:rPr>
          <w:rFonts w:cs="Times New Roman"/>
          <w:iCs/>
        </w:rPr>
        <w:t>(5</w:t>
      </w:r>
      <w:r w:rsidRPr="00517915">
        <w:rPr>
          <w:rFonts w:cs="Times New Roman"/>
          <w:iCs/>
        </w:rPr>
        <w:t>) Plata indemnizaţ</w:t>
      </w:r>
      <w:r w:rsidRPr="00517915">
        <w:rPr>
          <w:rFonts w:eastAsia="Times New Roman" w:cs="Times New Roman"/>
          <w:iCs/>
        </w:rPr>
        <w:t xml:space="preserve">iilor stabilite potrivit prevederilor </w:t>
      </w:r>
      <w:r w:rsidRPr="00517915">
        <w:rPr>
          <w:rFonts w:eastAsia="Times New Roman" w:cs="Times New Roman"/>
          <w:b/>
          <w:iCs/>
        </w:rPr>
        <w:t xml:space="preserve">alin. (2) </w:t>
      </w:r>
      <w:r w:rsidRPr="00517915">
        <w:rPr>
          <w:rFonts w:cs="Times New Roman"/>
          <w:iCs/>
        </w:rPr>
        <w:t>se efectueazã exclusiv din veniturile secţiunii de funcţionare din bugetul unitãţ</w:t>
      </w:r>
      <w:r w:rsidRPr="00517915">
        <w:rPr>
          <w:rFonts w:eastAsia="Times New Roman" w:cs="Times New Roman"/>
          <w:iCs/>
        </w:rPr>
        <w:t>ii administrativ-teritoriale.</w:t>
      </w:r>
    </w:p>
    <w:p w:rsidR="004E2D50" w:rsidRPr="00517915" w:rsidRDefault="004E2D50" w:rsidP="00B64C50">
      <w:pPr>
        <w:pStyle w:val="Standard"/>
        <w:ind w:firstLine="720"/>
        <w:jc w:val="both"/>
        <w:rPr>
          <w:rFonts w:cs="Times New Roman"/>
        </w:rPr>
      </w:pPr>
      <w:r>
        <w:rPr>
          <w:rFonts w:eastAsia="Times New Roman" w:cs="Times New Roman"/>
          <w:iCs/>
        </w:rPr>
        <w:t>(6</w:t>
      </w:r>
      <w:r w:rsidRPr="00517915">
        <w:rPr>
          <w:rFonts w:eastAsia="Times New Roman" w:cs="Times New Roman"/>
          <w:iCs/>
        </w:rPr>
        <w:t xml:space="preserve">) Consilierii locali, au </w:t>
      </w:r>
      <w:r w:rsidRPr="00517915">
        <w:rPr>
          <w:rFonts w:cs="Times New Roman"/>
          <w:iCs/>
        </w:rPr>
        <w:t>dreptul la decontarea, în condiţ</w:t>
      </w:r>
      <w:r w:rsidRPr="00517915">
        <w:rPr>
          <w:rFonts w:eastAsia="Times New Roman" w:cs="Times New Roman"/>
          <w:iCs/>
        </w:rPr>
        <w:t>iile legii, a cheltuielilor legate de exercitarea mandatului, respectiv plata cheltuielilor de transport, cazare, indemnizația de delegare s</w:t>
      </w:r>
      <w:r w:rsidRPr="00517915">
        <w:rPr>
          <w:rFonts w:cs="Times New Roman"/>
          <w:iCs/>
        </w:rPr>
        <w:t xml:space="preserve">au deplasare, dupã caz, precum şi a altor cheltuieli prevãzute de lege, altele decât indemnizaţia prevãzutã la </w:t>
      </w:r>
      <w:r w:rsidRPr="00517915">
        <w:rPr>
          <w:rFonts w:eastAsia="Times New Roman" w:cs="Times New Roman"/>
          <w:b/>
          <w:iCs/>
        </w:rPr>
        <w:t>alin. (1)</w:t>
      </w:r>
      <w:r w:rsidRPr="00517915">
        <w:rPr>
          <w:rFonts w:eastAsia="Times New Roman" w:cs="Times New Roman"/>
          <w:iCs/>
        </w:rPr>
        <w:t>.</w:t>
      </w:r>
    </w:p>
    <w:p w:rsidR="004E2D50" w:rsidRPr="00517915" w:rsidRDefault="004E2D50" w:rsidP="00B64C50">
      <w:pPr>
        <w:pStyle w:val="Standard"/>
        <w:ind w:firstLine="720"/>
        <w:jc w:val="both"/>
        <w:rPr>
          <w:rFonts w:cs="Times New Roman"/>
        </w:rPr>
      </w:pPr>
      <w:r>
        <w:rPr>
          <w:rFonts w:eastAsia="Times New Roman" w:cs="Times New Roman"/>
          <w:iCs/>
        </w:rPr>
        <w:t>(7</w:t>
      </w:r>
      <w:r w:rsidRPr="00517915">
        <w:rPr>
          <w:rFonts w:eastAsia="Times New Roman" w:cs="Times New Roman"/>
          <w:iCs/>
        </w:rPr>
        <w:t xml:space="preserve">) Prevederile </w:t>
      </w:r>
      <w:r w:rsidRPr="00517915">
        <w:rPr>
          <w:rFonts w:eastAsia="Times New Roman" w:cs="Times New Roman"/>
          <w:b/>
          <w:iCs/>
        </w:rPr>
        <w:t>alin. (1) - (5)</w:t>
      </w:r>
      <w:r w:rsidRPr="00517915">
        <w:rPr>
          <w:rFonts w:eastAsia="Times New Roman" w:cs="Times New Roman"/>
          <w:iCs/>
        </w:rPr>
        <w:t xml:space="preserve"> </w:t>
      </w:r>
      <w:r w:rsidRPr="00517915">
        <w:rPr>
          <w:rFonts w:cs="Times New Roman"/>
          <w:iCs/>
        </w:rPr>
        <w:t>se aplicã în mod corespunzãtor şi delegatului sãtesc.</w:t>
      </w:r>
    </w:p>
    <w:p w:rsidR="004E2D50" w:rsidRPr="00517915" w:rsidRDefault="004E2D50" w:rsidP="00B64C50">
      <w:pPr>
        <w:pStyle w:val="Standard"/>
        <w:ind w:firstLine="720"/>
        <w:jc w:val="both"/>
        <w:rPr>
          <w:rFonts w:eastAsia="Times New Roman" w:cs="Times New Roman"/>
          <w:iCs/>
        </w:rPr>
      </w:pPr>
      <w:r>
        <w:rPr>
          <w:rFonts w:cs="Times New Roman"/>
          <w:iCs/>
        </w:rPr>
        <w:t>(8</w:t>
      </w:r>
      <w:r w:rsidRPr="00517915">
        <w:rPr>
          <w:rFonts w:cs="Times New Roman"/>
          <w:iCs/>
        </w:rPr>
        <w:t xml:space="preserve">) Consiliul local poate hotãrî diminuarea cuantumului indemnizaþiei prevãzute la </w:t>
      </w:r>
      <w:r w:rsidRPr="00517915">
        <w:rPr>
          <w:rFonts w:eastAsia="Times New Roman" w:cs="Times New Roman"/>
          <w:b/>
          <w:iCs/>
        </w:rPr>
        <w:t>alin. (2)</w:t>
      </w:r>
      <w:r w:rsidRPr="00517915">
        <w:rPr>
          <w:rFonts w:cs="Times New Roman"/>
          <w:iCs/>
        </w:rPr>
        <w:t xml:space="preserve"> ş</w:t>
      </w:r>
      <w:r w:rsidRPr="00517915">
        <w:rPr>
          <w:rFonts w:eastAsia="Times New Roman" w:cs="Times New Roman"/>
          <w:iCs/>
        </w:rPr>
        <w:t xml:space="preserve">i a cotei în care se face decontarea conform prevederilor </w:t>
      </w:r>
      <w:r w:rsidRPr="00517915">
        <w:rPr>
          <w:rFonts w:eastAsia="Times New Roman" w:cs="Times New Roman"/>
          <w:b/>
          <w:iCs/>
        </w:rPr>
        <w:t>alin. (5)</w:t>
      </w:r>
      <w:r w:rsidRPr="00517915">
        <w:rPr>
          <w:rFonts w:cs="Times New Roman"/>
          <w:iCs/>
        </w:rPr>
        <w:t>, în concordanţã cu posibilitãţile de finanţ</w:t>
      </w:r>
      <w:r w:rsidRPr="00517915">
        <w:rPr>
          <w:rFonts w:eastAsia="Times New Roman" w:cs="Times New Roman"/>
          <w:iCs/>
        </w:rPr>
        <w:t>are.</w:t>
      </w:r>
    </w:p>
    <w:p w:rsidR="004E2D50" w:rsidRPr="00517915" w:rsidRDefault="004E2D50" w:rsidP="00B64C50">
      <w:pPr>
        <w:pStyle w:val="Standard"/>
        <w:ind w:firstLine="720"/>
        <w:jc w:val="both"/>
        <w:rPr>
          <w:rFonts w:eastAsia="Times New Roman" w:cs="Times New Roman"/>
          <w:iCs/>
        </w:rPr>
      </w:pPr>
      <w:r w:rsidRPr="00517915">
        <w:rPr>
          <w:rFonts w:cs="Times New Roman"/>
          <w:iCs/>
        </w:rPr>
        <w:t>(</w:t>
      </w:r>
      <w:r>
        <w:rPr>
          <w:rFonts w:cs="Times New Roman"/>
          <w:iCs/>
        </w:rPr>
        <w:t>9</w:t>
      </w:r>
      <w:r w:rsidRPr="00517915">
        <w:rPr>
          <w:rFonts w:cs="Times New Roman"/>
          <w:iCs/>
        </w:rPr>
        <w:t>) Drepturile bãneşti cuvenite aleş</w:t>
      </w:r>
      <w:r w:rsidRPr="00517915">
        <w:rPr>
          <w:rFonts w:eastAsia="Times New Roman" w:cs="Times New Roman"/>
          <w:iCs/>
        </w:rPr>
        <w:t>ilor locali, potrivit legii, pot fi cumulate cu pensia</w:t>
      </w:r>
      <w:r w:rsidRPr="00517915">
        <w:rPr>
          <w:rFonts w:cs="Times New Roman"/>
          <w:iCs/>
        </w:rPr>
        <w:t xml:space="preserve"> sau cu alte venituri, în condiţ</w:t>
      </w:r>
      <w:r w:rsidRPr="00517915">
        <w:rPr>
          <w:rFonts w:eastAsia="Times New Roman" w:cs="Times New Roman"/>
          <w:iCs/>
        </w:rPr>
        <w:t>iile legii.</w:t>
      </w:r>
    </w:p>
    <w:p w:rsidR="004E2D50" w:rsidRPr="00517915" w:rsidRDefault="004E2D50" w:rsidP="00B64C50">
      <w:pPr>
        <w:pStyle w:val="Standard"/>
        <w:ind w:firstLine="720"/>
        <w:jc w:val="both"/>
        <w:rPr>
          <w:rFonts w:eastAsia="Times New Roman" w:cs="Times New Roman"/>
          <w:iCs/>
        </w:rPr>
      </w:pPr>
      <w:r>
        <w:rPr>
          <w:rFonts w:eastAsia="Times New Roman" w:cs="Times New Roman"/>
          <w:iCs/>
        </w:rPr>
        <w:t>(10</w:t>
      </w:r>
      <w:r w:rsidRPr="00517915">
        <w:rPr>
          <w:rFonts w:eastAsia="Times New Roman" w:cs="Times New Roman"/>
          <w:iCs/>
        </w:rPr>
        <w:t>) Consil</w:t>
      </w:r>
      <w:r w:rsidRPr="00517915">
        <w:rPr>
          <w:rFonts w:cs="Times New Roman"/>
          <w:iCs/>
        </w:rPr>
        <w:t>ierii locali care participã la şedinţele de consiliu local organizate în timpul programului de lucru, se considerã î</w:t>
      </w:r>
      <w:r w:rsidRPr="00517915">
        <w:rPr>
          <w:rFonts w:eastAsia="Times New Roman" w:cs="Times New Roman"/>
          <w:iCs/>
        </w:rPr>
        <w:t>nvoi</w:t>
      </w:r>
      <w:r w:rsidRPr="00517915">
        <w:rPr>
          <w:rFonts w:cs="Times New Roman"/>
          <w:iCs/>
        </w:rPr>
        <w:t>ţi de drept, fãrã a le fi afectat salariul şi celelalte drepturi ce le revin, potrivit legii, de la locul de muncã.</w:t>
      </w:r>
    </w:p>
    <w:p w:rsidR="004E2D50" w:rsidRPr="00517915" w:rsidRDefault="004E2D50" w:rsidP="00B64C50">
      <w:pPr>
        <w:pStyle w:val="Standard"/>
        <w:ind w:firstLine="720"/>
        <w:jc w:val="both"/>
        <w:rPr>
          <w:rFonts w:eastAsia="Times New Roman" w:cs="Times New Roman"/>
          <w:iCs/>
        </w:rPr>
      </w:pPr>
    </w:p>
    <w:p w:rsidR="004E2D50" w:rsidRPr="00517915" w:rsidRDefault="004E2D50" w:rsidP="00B64C50">
      <w:pPr>
        <w:pStyle w:val="Standard"/>
        <w:keepNext/>
        <w:jc w:val="center"/>
        <w:rPr>
          <w:rFonts w:eastAsia="Times New Roman" w:cs="Times New Roman"/>
          <w:b/>
          <w:bCs/>
          <w:iCs/>
        </w:rPr>
      </w:pPr>
      <w:r w:rsidRPr="00517915">
        <w:rPr>
          <w:rFonts w:eastAsia="Times New Roman" w:cs="Times New Roman"/>
          <w:b/>
          <w:bCs/>
          <w:iCs/>
        </w:rPr>
        <w:t>CAPITOLUL VIII</w:t>
      </w:r>
    </w:p>
    <w:p w:rsidR="004E2D50" w:rsidRPr="00517915" w:rsidRDefault="004E2D50" w:rsidP="00B64C50">
      <w:pPr>
        <w:pStyle w:val="Standard"/>
        <w:jc w:val="center"/>
        <w:rPr>
          <w:rFonts w:eastAsia="Times New Roman" w:cs="Times New Roman"/>
          <w:b/>
          <w:iCs/>
        </w:rPr>
      </w:pPr>
      <w:r w:rsidRPr="00517915">
        <w:rPr>
          <w:rFonts w:cs="Times New Roman"/>
          <w:b/>
          <w:iCs/>
        </w:rPr>
        <w:t>Rãspunderea aleșilor locali</w:t>
      </w:r>
    </w:p>
    <w:p w:rsidR="004E2D50" w:rsidRPr="00517915" w:rsidRDefault="004E2D50" w:rsidP="00B64C50">
      <w:pPr>
        <w:pStyle w:val="Standard"/>
        <w:jc w:val="both"/>
        <w:rPr>
          <w:rFonts w:eastAsia="Times New Roman" w:cs="Times New Roman"/>
          <w:b/>
          <w:iCs/>
        </w:rPr>
      </w:pP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cs="Times New Roman"/>
          <w:b/>
          <w:iCs/>
        </w:rPr>
        <w:t xml:space="preserve"> 44 - Tipurile de rãspundere a aleșilor locali</w:t>
      </w:r>
    </w:p>
    <w:p w:rsidR="004E2D50" w:rsidRPr="00517915" w:rsidRDefault="004E2D50" w:rsidP="00B64C50">
      <w:pPr>
        <w:pStyle w:val="Standard"/>
        <w:ind w:firstLine="720"/>
        <w:jc w:val="both"/>
        <w:rPr>
          <w:rFonts w:eastAsia="Times New Roman" w:cs="Times New Roman"/>
          <w:iCs/>
        </w:rPr>
      </w:pPr>
      <w:r w:rsidRPr="00517915">
        <w:rPr>
          <w:rFonts w:cs="Times New Roman"/>
          <w:iCs/>
        </w:rPr>
        <w:t>Aleşii locali rãspund, dupã caz, ad</w:t>
      </w:r>
      <w:r w:rsidRPr="00517915">
        <w:rPr>
          <w:rFonts w:eastAsia="Times New Roman" w:cs="Times New Roman"/>
          <w:iCs/>
        </w:rPr>
        <w:t>ministrativ, civil sau penal pentru</w:t>
      </w:r>
      <w:r w:rsidRPr="00517915">
        <w:rPr>
          <w:rFonts w:cs="Times New Roman"/>
          <w:iCs/>
        </w:rPr>
        <w:t xml:space="preserve"> faptele sãvârşite în exercitarea atribuţiilor ce le revin, în condiţ</w:t>
      </w:r>
      <w:r w:rsidRPr="00517915">
        <w:rPr>
          <w:rFonts w:eastAsia="Times New Roman" w:cs="Times New Roman"/>
          <w:iCs/>
        </w:rPr>
        <w:t>iile legii și ale prezentului regulament.</w:t>
      </w: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cs="Times New Roman"/>
          <w:b/>
          <w:iCs/>
        </w:rPr>
        <w:t xml:space="preserve"> 45 - Rãspunderea consilierilor locali </w:t>
      </w:r>
    </w:p>
    <w:p w:rsidR="004E2D50" w:rsidRPr="00517915" w:rsidRDefault="004E2D50" w:rsidP="00B64C50">
      <w:pPr>
        <w:pStyle w:val="Standard"/>
        <w:ind w:firstLine="720"/>
        <w:jc w:val="both"/>
        <w:rPr>
          <w:rFonts w:eastAsia="Times New Roman" w:cs="Times New Roman"/>
          <w:iCs/>
        </w:rPr>
      </w:pPr>
      <w:r w:rsidRPr="00517915">
        <w:rPr>
          <w:rFonts w:cs="Times New Roman"/>
          <w:iCs/>
        </w:rPr>
        <w:t>(1) Consilierii locali rãspund în nume propriu, pentru activitatea desfãșuratã în exercitarea mandatului, precum și solidar, pentru activitatea consiliului din care fac parte și pentru hotãrârile pe care le-au votat.</w:t>
      </w:r>
    </w:p>
    <w:p w:rsidR="004E2D50" w:rsidRPr="00517915" w:rsidRDefault="004E2D50" w:rsidP="00B64C50">
      <w:pPr>
        <w:pStyle w:val="Standard"/>
        <w:ind w:firstLine="720"/>
        <w:jc w:val="both"/>
        <w:rPr>
          <w:rFonts w:eastAsia="Times New Roman" w:cs="Times New Roman"/>
          <w:iCs/>
        </w:rPr>
      </w:pPr>
      <w:r w:rsidRPr="00517915">
        <w:rPr>
          <w:rFonts w:cs="Times New Roman"/>
          <w:iCs/>
        </w:rPr>
        <w:t>(2) În procesul-verbal al ședinței consiliului local se consemneazã rezultatul votului, iar, la cererea consilierului local se menţioneazã în mod expres votul acestuia.</w:t>
      </w:r>
    </w:p>
    <w:p w:rsidR="004E2D50" w:rsidRPr="00517915" w:rsidRDefault="004E2D50" w:rsidP="00B64C50">
      <w:pPr>
        <w:pStyle w:val="Standard"/>
        <w:ind w:firstLine="720"/>
        <w:jc w:val="both"/>
        <w:rPr>
          <w:rFonts w:eastAsia="Times New Roman" w:cs="Times New Roman"/>
          <w:b/>
          <w:iCs/>
        </w:rPr>
      </w:pPr>
      <w:r w:rsidRPr="00517915">
        <w:rPr>
          <w:rFonts w:eastAsia="Times New Roman" w:cs="Times New Roman"/>
          <w:b/>
          <w:bCs/>
          <w:iCs/>
          <w:lang w:eastAsia="en-GB"/>
        </w:rPr>
        <w:t>Articolul</w:t>
      </w:r>
      <w:r w:rsidRPr="00517915">
        <w:rPr>
          <w:rFonts w:eastAsia="Times New Roman" w:cs="Times New Roman"/>
          <w:b/>
          <w:iCs/>
        </w:rPr>
        <w:t xml:space="preserve"> 46 – Sancțiunile disciplinare aplicabile consilierilor locali </w:t>
      </w:r>
    </w:p>
    <w:p w:rsidR="004E2D50" w:rsidRPr="00517915" w:rsidRDefault="004E2D50" w:rsidP="00B64C50">
      <w:pPr>
        <w:pStyle w:val="Standard"/>
        <w:ind w:firstLine="720"/>
        <w:jc w:val="both"/>
        <w:rPr>
          <w:rFonts w:eastAsia="Times New Roman" w:cs="Times New Roman"/>
          <w:iCs/>
        </w:rPr>
      </w:pPr>
      <w:r w:rsidRPr="00517915">
        <w:rPr>
          <w:rFonts w:cs="Times New Roman"/>
          <w:iCs/>
        </w:rPr>
        <w:t>(1) Pentru încãlcarea de cãtre consilierii locali a prevederilor Codului administrativ, a prevederilor legale re</w:t>
      </w:r>
      <w:r w:rsidRPr="00517915">
        <w:rPr>
          <w:rFonts w:eastAsia="Times New Roman" w:cs="Times New Roman"/>
          <w:iCs/>
        </w:rPr>
        <w:t>ferit</w:t>
      </w:r>
      <w:r w:rsidRPr="00517915">
        <w:rPr>
          <w:rFonts w:cs="Times New Roman"/>
          <w:iCs/>
        </w:rPr>
        <w:t>oare la conflictul de interese ş</w:t>
      </w:r>
      <w:r w:rsidRPr="00517915">
        <w:rPr>
          <w:rFonts w:eastAsia="Times New Roman" w:cs="Times New Roman"/>
          <w:iCs/>
        </w:rPr>
        <w:t>i a prevederilor regulamentului de organiza</w:t>
      </w:r>
      <w:r w:rsidRPr="00517915">
        <w:rPr>
          <w:rFonts w:cs="Times New Roman"/>
          <w:iCs/>
        </w:rPr>
        <w:t>re şi funcţionare a consiliului local, consiliul local poate aplica urmãtoarele sancţ</w:t>
      </w:r>
      <w:r w:rsidRPr="00517915">
        <w:rPr>
          <w:rFonts w:eastAsia="Times New Roman" w:cs="Times New Roman"/>
          <w:iCs/>
        </w:rPr>
        <w:t>iuni disciplinare:</w:t>
      </w:r>
    </w:p>
    <w:p w:rsidR="004E2D50" w:rsidRPr="00517915" w:rsidRDefault="004E2D50" w:rsidP="00B64C50">
      <w:pPr>
        <w:pStyle w:val="Standard"/>
        <w:ind w:firstLine="1134"/>
        <w:jc w:val="both"/>
        <w:rPr>
          <w:rFonts w:eastAsia="Times New Roman" w:cs="Times New Roman"/>
          <w:iCs/>
        </w:rPr>
      </w:pPr>
      <w:r w:rsidRPr="00517915">
        <w:rPr>
          <w:rFonts w:eastAsia="Times New Roman" w:cs="Times New Roman"/>
          <w:iCs/>
        </w:rPr>
        <w:t>a) avertismentul;</w:t>
      </w:r>
    </w:p>
    <w:p w:rsidR="004E2D50" w:rsidRPr="00517915" w:rsidRDefault="004E2D50" w:rsidP="00B64C50">
      <w:pPr>
        <w:pStyle w:val="Standard"/>
        <w:ind w:firstLine="1134"/>
        <w:jc w:val="both"/>
        <w:rPr>
          <w:rFonts w:eastAsia="Times New Roman" w:cs="Times New Roman"/>
          <w:iCs/>
        </w:rPr>
      </w:pPr>
      <w:r w:rsidRPr="00517915">
        <w:rPr>
          <w:rFonts w:eastAsia="Times New Roman" w:cs="Times New Roman"/>
          <w:iCs/>
        </w:rPr>
        <w:t>b) chemarea la ordine;</w:t>
      </w:r>
    </w:p>
    <w:p w:rsidR="004E2D50" w:rsidRPr="00517915" w:rsidRDefault="004E2D50" w:rsidP="00B64C50">
      <w:pPr>
        <w:pStyle w:val="Standard"/>
        <w:ind w:firstLine="1134"/>
        <w:jc w:val="both"/>
        <w:rPr>
          <w:rFonts w:eastAsia="Times New Roman" w:cs="Times New Roman"/>
          <w:iCs/>
        </w:rPr>
      </w:pPr>
      <w:r w:rsidRPr="00517915">
        <w:rPr>
          <w:rFonts w:eastAsia="Times New Roman" w:cs="Times New Roman"/>
          <w:iCs/>
        </w:rPr>
        <w:t>c) retragerea cuvântului;</w:t>
      </w:r>
    </w:p>
    <w:p w:rsidR="004E2D50" w:rsidRPr="00517915" w:rsidRDefault="004E2D50" w:rsidP="00B64C50">
      <w:pPr>
        <w:pStyle w:val="Standard"/>
        <w:ind w:firstLine="1134"/>
        <w:jc w:val="both"/>
        <w:rPr>
          <w:rFonts w:eastAsia="Times New Roman" w:cs="Times New Roman"/>
          <w:iCs/>
        </w:rPr>
      </w:pPr>
      <w:r w:rsidRPr="00517915">
        <w:rPr>
          <w:rFonts w:cs="Times New Roman"/>
          <w:iCs/>
        </w:rPr>
        <w:t>d) eliminarea din sala de şedinţã;</w:t>
      </w:r>
    </w:p>
    <w:p w:rsidR="004E2D50" w:rsidRPr="00517915" w:rsidRDefault="004E2D50" w:rsidP="00B64C50">
      <w:pPr>
        <w:pStyle w:val="Standard"/>
        <w:ind w:firstLine="1134"/>
        <w:jc w:val="both"/>
        <w:rPr>
          <w:rFonts w:eastAsia="Times New Roman" w:cs="Times New Roman"/>
          <w:iCs/>
        </w:rPr>
      </w:pPr>
      <w:r w:rsidRPr="00517915">
        <w:rPr>
          <w:rFonts w:cs="Times New Roman"/>
          <w:iCs/>
        </w:rPr>
        <w:t>e) excluderea temporarã de la lucrãrile consiliului ş</w:t>
      </w:r>
      <w:r w:rsidRPr="00517915">
        <w:rPr>
          <w:rFonts w:eastAsia="Times New Roman" w:cs="Times New Roman"/>
          <w:iCs/>
        </w:rPr>
        <w:t>i ale comisiei de specialitate;</w:t>
      </w:r>
    </w:p>
    <w:p w:rsidR="004E2D50" w:rsidRPr="00517915" w:rsidRDefault="004E2D50" w:rsidP="00B64C50">
      <w:pPr>
        <w:pStyle w:val="Standard"/>
        <w:ind w:firstLine="1134"/>
        <w:jc w:val="both"/>
        <w:rPr>
          <w:rFonts w:eastAsia="Times New Roman" w:cs="Times New Roman"/>
          <w:iCs/>
        </w:rPr>
      </w:pPr>
      <w:r w:rsidRPr="00517915">
        <w:rPr>
          <w:rFonts w:cs="Times New Roman"/>
          <w:iCs/>
        </w:rPr>
        <w:t>f) diminuarea indemnizaţ</w:t>
      </w:r>
      <w:r w:rsidRPr="00517915">
        <w:rPr>
          <w:rFonts w:eastAsia="Times New Roman" w:cs="Times New Roman"/>
          <w:iCs/>
        </w:rPr>
        <w:t xml:space="preserve">iei lunare cu 10% pentru maximum 6 luni;  </w:t>
      </w:r>
    </w:p>
    <w:p w:rsidR="004E2D50" w:rsidRPr="00517915" w:rsidRDefault="004E2D50" w:rsidP="00B64C50">
      <w:pPr>
        <w:pStyle w:val="Standard"/>
        <w:ind w:firstLine="1134"/>
        <w:jc w:val="both"/>
        <w:rPr>
          <w:rFonts w:eastAsia="Times New Roman" w:cs="Times New Roman"/>
          <w:iCs/>
        </w:rPr>
      </w:pPr>
      <w:r w:rsidRPr="00517915">
        <w:rPr>
          <w:rFonts w:cs="Times New Roman"/>
          <w:iCs/>
        </w:rPr>
        <w:t>g) retragerea indemnizaţiei lunare pentru una sau douã luni.</w:t>
      </w:r>
    </w:p>
    <w:p w:rsidR="004E2D50" w:rsidRPr="00517915" w:rsidRDefault="004E2D50" w:rsidP="00B64C50">
      <w:pPr>
        <w:pStyle w:val="Standard"/>
        <w:ind w:firstLine="720"/>
        <w:jc w:val="both"/>
        <w:rPr>
          <w:rFonts w:cs="Times New Roman"/>
        </w:rPr>
      </w:pPr>
      <w:r w:rsidRPr="00517915">
        <w:rPr>
          <w:rFonts w:cs="Times New Roman"/>
          <w:iCs/>
        </w:rPr>
        <w:t xml:space="preserve">(2) Sancţiunile prevãzute la </w:t>
      </w:r>
      <w:r w:rsidRPr="00517915">
        <w:rPr>
          <w:rFonts w:eastAsia="Times New Roman" w:cs="Times New Roman"/>
          <w:b/>
          <w:iCs/>
        </w:rPr>
        <w:t>alin. (1) lit. a) - d)</w:t>
      </w:r>
      <w:r w:rsidRPr="00517915">
        <w:rPr>
          <w:rFonts w:cs="Times New Roman"/>
          <w:iCs/>
        </w:rPr>
        <w:t xml:space="preserve"> se aplicã de cãtre preşedintele de şedinţã, iar cele de la </w:t>
      </w:r>
      <w:r w:rsidRPr="00517915">
        <w:rPr>
          <w:rFonts w:eastAsia="Times New Roman" w:cs="Times New Roman"/>
          <w:b/>
          <w:iCs/>
        </w:rPr>
        <w:t>alin. (1) lit. e) - g)</w:t>
      </w:r>
      <w:r w:rsidRPr="00517915">
        <w:rPr>
          <w:rFonts w:cs="Times New Roman"/>
          <w:iCs/>
        </w:rPr>
        <w:t xml:space="preserve"> de cãtre consiliul local prin hotãrâre.</w:t>
      </w:r>
    </w:p>
    <w:p w:rsidR="004E2D50" w:rsidRPr="00517915" w:rsidRDefault="004E2D50" w:rsidP="00B64C50">
      <w:pPr>
        <w:pStyle w:val="Standard"/>
        <w:ind w:firstLine="720"/>
        <w:jc w:val="both"/>
        <w:rPr>
          <w:rFonts w:cs="Times New Roman"/>
        </w:rPr>
      </w:pPr>
      <w:r w:rsidRPr="00517915">
        <w:rPr>
          <w:rFonts w:cs="Times New Roman"/>
          <w:iCs/>
        </w:rPr>
        <w:t xml:space="preserve">(3) Sancţiunile prevãzute la </w:t>
      </w:r>
      <w:r w:rsidRPr="00517915">
        <w:rPr>
          <w:rFonts w:eastAsia="Times New Roman" w:cs="Times New Roman"/>
          <w:b/>
          <w:iCs/>
        </w:rPr>
        <w:t>alin. (1) lit. a) - e)</w:t>
      </w:r>
      <w:r w:rsidRPr="00517915">
        <w:rPr>
          <w:rFonts w:cs="Times New Roman"/>
          <w:iCs/>
        </w:rPr>
        <w:t xml:space="preserve"> sunt aplicabile şi viceprimarului dupã </w:t>
      </w:r>
      <w:r w:rsidRPr="00517915">
        <w:rPr>
          <w:rFonts w:eastAsia="Times New Roman" w:cs="Times New Roman"/>
          <w:iCs/>
        </w:rPr>
        <w:t>caz.</w:t>
      </w:r>
    </w:p>
    <w:p w:rsidR="004E2D50" w:rsidRPr="00517915" w:rsidRDefault="004E2D50" w:rsidP="00B64C50">
      <w:pPr>
        <w:pStyle w:val="Standard"/>
        <w:ind w:firstLine="720"/>
        <w:jc w:val="both"/>
        <w:rPr>
          <w:rFonts w:eastAsia="Times New Roman" w:cs="Times New Roman"/>
          <w:iCs/>
        </w:rPr>
      </w:pPr>
      <w:r w:rsidRPr="00517915">
        <w:rPr>
          <w:rFonts w:cs="Times New Roman"/>
          <w:iCs/>
        </w:rPr>
        <w:t xml:space="preserve">(4) Pentru aplicarea sancţiunilor prevãzute la </w:t>
      </w:r>
      <w:r w:rsidRPr="00517915">
        <w:rPr>
          <w:rFonts w:eastAsia="Times New Roman" w:cs="Times New Roman"/>
          <w:b/>
          <w:iCs/>
        </w:rPr>
        <w:t>alin. (1) lit. e)</w:t>
      </w:r>
      <w:r w:rsidRPr="00517915">
        <w:rPr>
          <w:rFonts w:eastAsia="Times New Roman" w:cs="Times New Roman"/>
          <w:iCs/>
        </w:rPr>
        <w:t>, cazul se transmite comisiei de specialitate care</w:t>
      </w:r>
      <w:r w:rsidRPr="00517915">
        <w:rPr>
          <w:rFonts w:cs="Times New Roman"/>
          <w:iCs/>
        </w:rPr>
        <w:t xml:space="preserve"> are în obiectul de activitate şi aspectele juridice, aceasta prezentând un raport întocmit pe baza cercetãrilor efectuate, inclusiv a explicaţiilor furnizate de cel în cauzã.</w:t>
      </w: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eastAsia="Times New Roman" w:cs="Times New Roman"/>
          <w:b/>
          <w:iCs/>
        </w:rPr>
        <w:t xml:space="preserve"> 47 - Avertismentul</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La prima aba</w:t>
      </w:r>
      <w:r w:rsidRPr="00517915">
        <w:rPr>
          <w:rFonts w:cs="Times New Roman"/>
          <w:iCs/>
        </w:rPr>
        <w:t>tere, preşedintele de şedinţã atrage atenţ</w:t>
      </w:r>
      <w:r w:rsidRPr="00517915">
        <w:rPr>
          <w:rFonts w:eastAsia="Times New Roman" w:cs="Times New Roman"/>
          <w:iCs/>
        </w:rPr>
        <w:t>i</w:t>
      </w:r>
      <w:r w:rsidRPr="00517915">
        <w:rPr>
          <w:rFonts w:cs="Times New Roman"/>
          <w:iCs/>
        </w:rPr>
        <w:t>a consilierului local în culpã şi îl invitã sã respecte regulamentul.</w:t>
      </w: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eastAsia="Times New Roman" w:cs="Times New Roman"/>
          <w:b/>
          <w:iCs/>
        </w:rPr>
        <w:t xml:space="preserve"> 48 - Chemarea la ordine</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(1) Consilierii locali</w:t>
      </w:r>
      <w:r w:rsidRPr="00517915">
        <w:rPr>
          <w:rFonts w:cs="Times New Roman"/>
          <w:iCs/>
        </w:rPr>
        <w:t xml:space="preserve"> care nesocotesc avertismentul şi invitaţia preşedintelui de şedinţã şi continuã sã se abatã de la regulament, precum şi cei care încalcã în mod grav, chiar pentru prima datã, dispoziţiile regulamentului sunt chemaţ</w:t>
      </w:r>
      <w:r w:rsidRPr="00517915">
        <w:rPr>
          <w:rFonts w:eastAsia="Times New Roman" w:cs="Times New Roman"/>
          <w:iCs/>
        </w:rPr>
        <w:t>i la ordine.</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(2) Chemarea la ordine se</w:t>
      </w:r>
      <w:r w:rsidRPr="00517915">
        <w:rPr>
          <w:rFonts w:cs="Times New Roman"/>
          <w:iCs/>
        </w:rPr>
        <w:t xml:space="preserve"> înscrie în procesul-verbal de şedinţã.</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 xml:space="preserve">(3) Înainte de a fi chemat la ordine, consilierul </w:t>
      </w:r>
      <w:r w:rsidRPr="00517915">
        <w:rPr>
          <w:rFonts w:cs="Times New Roman"/>
          <w:iCs/>
        </w:rPr>
        <w:t>local este invitat de cãtre preşedintele de şedinţã sã îşi retragã sau sã explice cuvântul ori expresiile care au generat incidentul şi care ar atrage aplicarea sancţ</w:t>
      </w:r>
      <w:r w:rsidRPr="00517915">
        <w:rPr>
          <w:rFonts w:eastAsia="Times New Roman" w:cs="Times New Roman"/>
          <w:iCs/>
        </w:rPr>
        <w:t>iunii.</w:t>
      </w:r>
    </w:p>
    <w:p w:rsidR="004E2D50" w:rsidRPr="00517915" w:rsidRDefault="004E2D50" w:rsidP="00B64C50">
      <w:pPr>
        <w:pStyle w:val="Standard"/>
        <w:ind w:firstLine="720"/>
        <w:jc w:val="both"/>
        <w:rPr>
          <w:rFonts w:eastAsia="Times New Roman" w:cs="Times New Roman"/>
          <w:iCs/>
        </w:rPr>
      </w:pPr>
      <w:r w:rsidRPr="00517915">
        <w:rPr>
          <w:rFonts w:cs="Times New Roman"/>
          <w:iCs/>
        </w:rPr>
        <w:t>(4) Dacã expresia întrebuinţatã a fost retrasã ori dacã explicaţiile date sunt apreciate de preşedintele de şedinţã ca satisfãcãtoare, sancţiunea nu se mai aplicã.</w:t>
      </w: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eastAsia="Times New Roman" w:cs="Times New Roman"/>
          <w:b/>
          <w:iCs/>
        </w:rPr>
        <w:t xml:space="preserve"> 49 - Retragerea </w:t>
      </w:r>
      <w:r w:rsidRPr="00517915">
        <w:rPr>
          <w:rFonts w:eastAsia="Times New Roman" w:cs="Times New Roman"/>
          <w:b/>
          <w:bCs/>
          <w:iCs/>
        </w:rPr>
        <w:t xml:space="preserve">cuvântului </w:t>
      </w:r>
      <w:r w:rsidRPr="00517915">
        <w:rPr>
          <w:rFonts w:cs="Times New Roman"/>
          <w:b/>
          <w:iCs/>
        </w:rPr>
        <w:t>şi eliminarea din salã</w:t>
      </w:r>
    </w:p>
    <w:p w:rsidR="004E2D50" w:rsidRPr="00517915" w:rsidRDefault="004E2D50" w:rsidP="00B64C50">
      <w:pPr>
        <w:pStyle w:val="Standard"/>
        <w:ind w:firstLine="720"/>
        <w:jc w:val="both"/>
        <w:rPr>
          <w:rFonts w:eastAsia="Times New Roman" w:cs="Times New Roman"/>
          <w:iCs/>
        </w:rPr>
      </w:pPr>
      <w:r w:rsidRPr="00517915">
        <w:rPr>
          <w:rFonts w:cs="Times New Roman"/>
          <w:iCs/>
        </w:rPr>
        <w:t>În cazul în care, dupã chemarea la ordine un consilier local continuã sã se abatã de la regulament, preşedintele de şedinţã îi va retrage cuvântul, acesta nemaiputând lua cuvântul pe perioada desfãşurãrii şedinţei consiliului. În situaţia în care un consilier persistã sã se abatã de la regulament, preşedintele de şedinţã îl va elimina din salã. Eliminarea din salã echivaleazã cu absenţa nemotivatã de la şedinţã.</w:t>
      </w: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eastAsia="Times New Roman" w:cs="Times New Roman"/>
          <w:b/>
          <w:iCs/>
        </w:rPr>
        <w:t xml:space="preserve"> 50 - Excluderea tempora</w:t>
      </w:r>
      <w:r w:rsidRPr="00517915">
        <w:rPr>
          <w:rFonts w:cs="Times New Roman"/>
          <w:b/>
          <w:iCs/>
        </w:rPr>
        <w:t>rã de la lucrãrile consiliului ş</w:t>
      </w:r>
      <w:r w:rsidRPr="00517915">
        <w:rPr>
          <w:rFonts w:eastAsia="Times New Roman" w:cs="Times New Roman"/>
          <w:b/>
          <w:iCs/>
        </w:rPr>
        <w:t>i ale comisiei de specialitate</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 xml:space="preserve">(1) În </w:t>
      </w:r>
      <w:r w:rsidRPr="00517915">
        <w:rPr>
          <w:rFonts w:cs="Times New Roman"/>
          <w:iCs/>
        </w:rPr>
        <w:t>cazul unor abateri grave, sãvârş</w:t>
      </w:r>
      <w:r w:rsidRPr="00517915">
        <w:rPr>
          <w:rFonts w:eastAsia="Times New Roman" w:cs="Times New Roman"/>
          <w:iCs/>
        </w:rPr>
        <w:t>ite în mod repetat, sau al unor abateri deosebit de grave, consiliul local p</w:t>
      </w:r>
      <w:r w:rsidRPr="00517915">
        <w:rPr>
          <w:rFonts w:cs="Times New Roman"/>
          <w:iCs/>
        </w:rPr>
        <w:t>oate aplica sancţiunea excluderii temporare a consilierului local de la lucrãrile consiliului local si ale comisiilor de specialitate.</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(2) Gravitatea abaterii este s</w:t>
      </w:r>
      <w:r w:rsidRPr="00517915">
        <w:rPr>
          <w:rFonts w:cs="Times New Roman"/>
          <w:iCs/>
        </w:rPr>
        <w:t>tabilitã de comisia de specialitate care are în obiectul de activitate aspecte juridice, în cel mult 10 zile de la sesizare.</w:t>
      </w:r>
    </w:p>
    <w:p w:rsidR="004E2D50" w:rsidRPr="00517915" w:rsidRDefault="004E2D50" w:rsidP="00B64C50">
      <w:pPr>
        <w:pStyle w:val="Standard"/>
        <w:ind w:firstLine="720"/>
        <w:jc w:val="both"/>
        <w:rPr>
          <w:rFonts w:eastAsia="Times New Roman" w:cs="Times New Roman"/>
          <w:iCs/>
        </w:rPr>
      </w:pPr>
      <w:r w:rsidRPr="00517915">
        <w:rPr>
          <w:rFonts w:cs="Times New Roman"/>
          <w:iCs/>
        </w:rPr>
        <w:t>(3) Excluderea temporarã de la lucrãrile consiliului local ş</w:t>
      </w:r>
      <w:r w:rsidRPr="00517915">
        <w:rPr>
          <w:rFonts w:eastAsia="Times New Roman" w:cs="Times New Roman"/>
          <w:iCs/>
        </w:rPr>
        <w:t>i ale comisiilo</w:t>
      </w:r>
      <w:r w:rsidRPr="00517915">
        <w:rPr>
          <w:rFonts w:cs="Times New Roman"/>
          <w:iCs/>
        </w:rPr>
        <w:t>r de specialitate nu poate depãşi douã şedinţ</w:t>
      </w:r>
      <w:r w:rsidRPr="00517915">
        <w:rPr>
          <w:rFonts w:eastAsia="Times New Roman" w:cs="Times New Roman"/>
          <w:iCs/>
        </w:rPr>
        <w:t>e consecutive.</w:t>
      </w:r>
    </w:p>
    <w:p w:rsidR="004E2D50" w:rsidRPr="00517915" w:rsidRDefault="004E2D50" w:rsidP="00B64C50">
      <w:pPr>
        <w:pStyle w:val="Standard"/>
        <w:ind w:firstLine="720"/>
        <w:jc w:val="both"/>
        <w:rPr>
          <w:rFonts w:eastAsia="Times New Roman" w:cs="Times New Roman"/>
          <w:iCs/>
        </w:rPr>
      </w:pPr>
      <w:r w:rsidRPr="00517915">
        <w:rPr>
          <w:rFonts w:cs="Times New Roman"/>
          <w:iCs/>
        </w:rPr>
        <w:t>(4) Excluderea de la lucrãrile consiliului local ş</w:t>
      </w:r>
      <w:r w:rsidRPr="00517915">
        <w:rPr>
          <w:rFonts w:eastAsia="Times New Roman" w:cs="Times New Roman"/>
          <w:iCs/>
        </w:rPr>
        <w:t xml:space="preserve">i ale comisiilor de specialitate are </w:t>
      </w:r>
      <w:r w:rsidRPr="00517915">
        <w:rPr>
          <w:rFonts w:cs="Times New Roman"/>
          <w:iCs/>
        </w:rPr>
        <w:t>drept consecinţã neacordarea indemnizaţ</w:t>
      </w:r>
      <w:r w:rsidRPr="00517915">
        <w:rPr>
          <w:rFonts w:eastAsia="Times New Roman" w:cs="Times New Roman"/>
          <w:iCs/>
        </w:rPr>
        <w:t>iei lunare.</w:t>
      </w:r>
    </w:p>
    <w:p w:rsidR="004E2D50" w:rsidRPr="00517915" w:rsidRDefault="004E2D50" w:rsidP="00B64C50">
      <w:pPr>
        <w:pStyle w:val="Standard"/>
        <w:ind w:firstLine="720"/>
        <w:jc w:val="both"/>
        <w:rPr>
          <w:rFonts w:eastAsia="Times New Roman" w:cs="Times New Roman"/>
          <w:iCs/>
        </w:rPr>
      </w:pPr>
      <w:r w:rsidRPr="00517915">
        <w:rPr>
          <w:rFonts w:eastAsia="Times New Roman" w:cs="Times New Roman"/>
          <w:iCs/>
        </w:rPr>
        <w:t>(5) În caz de opunere</w:t>
      </w:r>
      <w:r w:rsidRPr="00517915">
        <w:rPr>
          <w:rFonts w:cs="Times New Roman"/>
          <w:iCs/>
        </w:rPr>
        <w:t>, interzicerea participãrii la şed</w:t>
      </w:r>
      <w:bookmarkStart w:id="1" w:name="_GoBack"/>
      <w:bookmarkEnd w:id="1"/>
      <w:r w:rsidRPr="00517915">
        <w:rPr>
          <w:rFonts w:cs="Times New Roman"/>
          <w:iCs/>
        </w:rPr>
        <w:t>inţe se executã cu ajutorul personalului care asigurã ordinea publicã localã.</w:t>
      </w:r>
    </w:p>
    <w:p w:rsidR="004E2D50" w:rsidRPr="00517915" w:rsidRDefault="004E2D50" w:rsidP="00B64C50">
      <w:pPr>
        <w:pStyle w:val="Standard"/>
        <w:ind w:firstLine="720"/>
        <w:jc w:val="both"/>
        <w:rPr>
          <w:rFonts w:cs="Times New Roman"/>
        </w:rPr>
      </w:pPr>
      <w:r w:rsidRPr="00517915">
        <w:rPr>
          <w:rFonts w:eastAsia="Times New Roman" w:cs="Times New Roman"/>
          <w:b/>
          <w:bCs/>
          <w:iCs/>
          <w:lang w:eastAsia="en-GB"/>
        </w:rPr>
        <w:t>Articolul</w:t>
      </w:r>
      <w:r w:rsidRPr="00517915">
        <w:rPr>
          <w:rFonts w:cs="Times New Roman"/>
          <w:b/>
          <w:iCs/>
        </w:rPr>
        <w:t xml:space="preserve"> 51 - Aplicarea sancţ</w:t>
      </w:r>
      <w:r w:rsidRPr="00517915">
        <w:rPr>
          <w:rFonts w:eastAsia="Times New Roman" w:cs="Times New Roman"/>
          <w:b/>
          <w:iCs/>
        </w:rPr>
        <w:t>iunilor</w:t>
      </w:r>
    </w:p>
    <w:p w:rsidR="004E2D50" w:rsidRPr="00517915" w:rsidRDefault="004E2D50" w:rsidP="00B64C50">
      <w:pPr>
        <w:pStyle w:val="Standard"/>
        <w:ind w:firstLine="720"/>
        <w:jc w:val="both"/>
        <w:rPr>
          <w:rFonts w:cs="Times New Roman"/>
        </w:rPr>
      </w:pPr>
      <w:r w:rsidRPr="00517915">
        <w:rPr>
          <w:rFonts w:cs="Times New Roman"/>
          <w:iCs/>
        </w:rPr>
        <w:t xml:space="preserve">(1) Sancţiunile prevãzute la </w:t>
      </w:r>
      <w:r w:rsidRPr="00517915">
        <w:rPr>
          <w:rFonts w:eastAsia="Times New Roman" w:cs="Times New Roman"/>
          <w:b/>
          <w:iCs/>
        </w:rPr>
        <w:t xml:space="preserve">art. </w:t>
      </w:r>
      <w:r w:rsidRPr="00517915">
        <w:rPr>
          <w:rFonts w:cs="Times New Roman"/>
          <w:b/>
          <w:iCs/>
        </w:rPr>
        <w:t>46 alin. (1) lit. e) ş</w:t>
      </w:r>
      <w:r w:rsidRPr="00517915">
        <w:rPr>
          <w:rFonts w:eastAsia="Times New Roman" w:cs="Times New Roman"/>
          <w:b/>
          <w:iCs/>
        </w:rPr>
        <w:t>i f)</w:t>
      </w:r>
      <w:r w:rsidRPr="00517915">
        <w:rPr>
          <w:rFonts w:cs="Times New Roman"/>
          <w:iCs/>
        </w:rPr>
        <w:t xml:space="preserve"> se aplicã prin hotãrâre adoptatã de consiliul local cu majoritatea absolutã.</w:t>
      </w:r>
    </w:p>
    <w:p w:rsidR="004E2D50" w:rsidRPr="00517915" w:rsidRDefault="004E2D50" w:rsidP="00B64C50">
      <w:pPr>
        <w:pStyle w:val="Standard"/>
        <w:ind w:firstLine="720"/>
        <w:jc w:val="both"/>
        <w:rPr>
          <w:rFonts w:cs="Times New Roman"/>
        </w:rPr>
      </w:pPr>
      <w:r w:rsidRPr="00517915">
        <w:rPr>
          <w:rFonts w:cs="Times New Roman"/>
          <w:iCs/>
        </w:rPr>
        <w:t xml:space="preserve">(2) Pe perioada aplicãrii sancţiunilor prevãzute la </w:t>
      </w:r>
      <w:r w:rsidRPr="00517915">
        <w:rPr>
          <w:rFonts w:cs="Times New Roman"/>
          <w:b/>
          <w:iCs/>
        </w:rPr>
        <w:t>art. 46 alin. (1) lit. e) ş</w:t>
      </w:r>
      <w:r w:rsidRPr="00517915">
        <w:rPr>
          <w:rFonts w:eastAsia="Times New Roman" w:cs="Times New Roman"/>
          <w:b/>
          <w:iCs/>
        </w:rPr>
        <w:t>i f)</w:t>
      </w:r>
      <w:r w:rsidRPr="00517915">
        <w:rPr>
          <w:rFonts w:cs="Times New Roman"/>
          <w:iCs/>
        </w:rPr>
        <w:t>, consilierii locali în cauzã nu vor fi socotiţi la cvorumul pentru şedinţã.</w:t>
      </w:r>
    </w:p>
    <w:p w:rsidR="004E2D50" w:rsidRDefault="004E2D50" w:rsidP="00B64C50">
      <w:pPr>
        <w:pStyle w:val="Standard"/>
        <w:ind w:firstLine="720"/>
        <w:jc w:val="both"/>
        <w:rPr>
          <w:rFonts w:eastAsia="Times New Roman" w:cs="Times New Roman"/>
          <w:iCs/>
        </w:rPr>
      </w:pPr>
      <w:r w:rsidRPr="00517915">
        <w:rPr>
          <w:rFonts w:cs="Times New Roman"/>
          <w:iCs/>
        </w:rPr>
        <w:t>(3) Pentru menţinerea ordinii în şedinţ</w:t>
      </w:r>
      <w:r w:rsidRPr="00517915">
        <w:rPr>
          <w:rFonts w:eastAsia="Times New Roman" w:cs="Times New Roman"/>
          <w:iCs/>
        </w:rPr>
        <w:t xml:space="preserve">ele </w:t>
      </w:r>
      <w:r w:rsidRPr="00517915">
        <w:rPr>
          <w:rFonts w:cs="Times New Roman"/>
          <w:iCs/>
        </w:rPr>
        <w:t xml:space="preserve">comisiilor de specialitate, preşedinţii acestora au aceleaşi drepturi ca şi preşedintele de şedinţã. Aceştia pot aplica sancţiunile prevãzute la </w:t>
      </w:r>
      <w:r w:rsidRPr="00517915">
        <w:rPr>
          <w:rFonts w:eastAsia="Times New Roman" w:cs="Times New Roman"/>
          <w:b/>
          <w:iCs/>
        </w:rPr>
        <w:t>art. 46 alin. (1) lit. a) - d)</w:t>
      </w:r>
      <w:r w:rsidRPr="00517915">
        <w:rPr>
          <w:rFonts w:eastAsia="Times New Roman" w:cs="Times New Roman"/>
          <w:iCs/>
        </w:rPr>
        <w:t>.</w:t>
      </w:r>
    </w:p>
    <w:p w:rsidR="004E2D50" w:rsidRPr="00517915" w:rsidRDefault="004E2D50" w:rsidP="00B64C50">
      <w:pPr>
        <w:pStyle w:val="Standard"/>
        <w:ind w:firstLine="720"/>
        <w:jc w:val="both"/>
        <w:rPr>
          <w:rFonts w:eastAsia="Times New Roman" w:cs="Times New Roman"/>
          <w:iCs/>
        </w:rPr>
      </w:pPr>
      <w:r w:rsidRPr="00517915">
        <w:rPr>
          <w:rFonts w:cs="Times New Roman"/>
          <w:iCs/>
        </w:rPr>
        <w:t xml:space="preserve">(4) Sancţiunile prevãzute la </w:t>
      </w:r>
      <w:r w:rsidRPr="00517915">
        <w:rPr>
          <w:rFonts w:eastAsia="Times New Roman" w:cs="Times New Roman"/>
          <w:b/>
          <w:iCs/>
        </w:rPr>
        <w:t>art. 46 alin. (1)</w:t>
      </w:r>
      <w:r w:rsidRPr="00517915">
        <w:rPr>
          <w:rFonts w:cs="Times New Roman"/>
          <w:iCs/>
        </w:rPr>
        <w:t xml:space="preserve"> se pot aplica în mod corespunzãtor viceprimarului, pentru abaterile sãvârş</w:t>
      </w:r>
      <w:r w:rsidRPr="00517915">
        <w:rPr>
          <w:rFonts w:eastAsia="Times New Roman" w:cs="Times New Roman"/>
          <w:iCs/>
        </w:rPr>
        <w:t>ite în calitatea lor de consilier local.</w:t>
      </w:r>
    </w:p>
    <w:p w:rsidR="004E2D50" w:rsidRPr="00517915" w:rsidRDefault="004E2D50" w:rsidP="00B64C50">
      <w:pPr>
        <w:pStyle w:val="Standard"/>
        <w:ind w:firstLine="720"/>
        <w:jc w:val="both"/>
        <w:rPr>
          <w:rFonts w:eastAsia="Times New Roman" w:cs="Times New Roman"/>
          <w:iCs/>
        </w:rPr>
      </w:pPr>
    </w:p>
    <w:p w:rsidR="004E2D50" w:rsidRPr="00517915" w:rsidRDefault="004E2D50" w:rsidP="00B64C50">
      <w:pPr>
        <w:pStyle w:val="Standard"/>
        <w:jc w:val="center"/>
        <w:rPr>
          <w:rFonts w:eastAsia="Times New Roman" w:cs="Times New Roman"/>
          <w:b/>
          <w:bCs/>
          <w:iCs/>
        </w:rPr>
      </w:pPr>
      <w:r w:rsidRPr="00517915">
        <w:rPr>
          <w:rFonts w:eastAsia="Times New Roman" w:cs="Times New Roman"/>
          <w:b/>
          <w:bCs/>
          <w:iCs/>
        </w:rPr>
        <w:t>CAPITOLUL IX</w:t>
      </w:r>
    </w:p>
    <w:p w:rsidR="004E2D50" w:rsidRPr="00517915" w:rsidRDefault="004E2D50" w:rsidP="00B64C50">
      <w:pPr>
        <w:pStyle w:val="Standard"/>
        <w:jc w:val="center"/>
        <w:rPr>
          <w:rFonts w:eastAsia="Times New Roman" w:cs="Times New Roman"/>
          <w:b/>
          <w:bCs/>
          <w:iCs/>
        </w:rPr>
      </w:pPr>
      <w:r w:rsidRPr="00517915">
        <w:rPr>
          <w:rFonts w:eastAsia="Times New Roman" w:cs="Times New Roman"/>
          <w:b/>
          <w:bCs/>
          <w:iCs/>
        </w:rPr>
        <w:t>Dispozitii finale</w:t>
      </w:r>
    </w:p>
    <w:p w:rsidR="004E2D50" w:rsidRPr="00517915" w:rsidRDefault="004E2D50" w:rsidP="00B64C50">
      <w:pPr>
        <w:pStyle w:val="Standard"/>
        <w:ind w:left="3600" w:firstLine="720"/>
        <w:jc w:val="both"/>
        <w:rPr>
          <w:rFonts w:eastAsia="Times New Roman" w:cs="Times New Roman"/>
          <w:b/>
          <w:bCs/>
          <w:iCs/>
        </w:rPr>
      </w:pPr>
    </w:p>
    <w:p w:rsidR="004E2D50" w:rsidRPr="00517915" w:rsidRDefault="004E2D50" w:rsidP="00B64C50">
      <w:pPr>
        <w:pStyle w:val="Standard"/>
        <w:ind w:firstLine="720"/>
        <w:jc w:val="both"/>
        <w:rPr>
          <w:rFonts w:cs="Times New Roman"/>
          <w:iCs/>
        </w:rPr>
      </w:pPr>
      <w:r w:rsidRPr="00517915">
        <w:rPr>
          <w:rFonts w:eastAsia="Times New Roman" w:cs="Times New Roman"/>
          <w:iCs/>
        </w:rPr>
        <w:t xml:space="preserve">Prezentul regulament a fost intocmit conform </w:t>
      </w:r>
      <w:r w:rsidRPr="00517915">
        <w:rPr>
          <w:rFonts w:cs="Times New Roman"/>
          <w:b/>
          <w:iCs/>
        </w:rPr>
        <w:t>OUG nr. 57/2019-PRIVIND CODUL ADMINISTRATIV, publicată în Monitorul Oficial  nr. 555 din 5 iulie 2019, cu modificarile si completarile ulterioare</w:t>
      </w:r>
      <w:r>
        <w:rPr>
          <w:rFonts w:cs="Times New Roman"/>
          <w:b/>
          <w:iCs/>
        </w:rPr>
        <w:t>.</w:t>
      </w:r>
      <w:r w:rsidRPr="00517915">
        <w:rPr>
          <w:rFonts w:cs="Times New Roman"/>
          <w:iCs/>
        </w:rPr>
        <w:t xml:space="preserve">          </w:t>
      </w:r>
    </w:p>
    <w:p w:rsidR="004E2D50" w:rsidRDefault="004E2D50" w:rsidP="005178C2">
      <w:pPr>
        <w:pStyle w:val="Standard"/>
        <w:ind w:firstLine="720"/>
        <w:jc w:val="both"/>
        <w:rPr>
          <w:rFonts w:cs="Times New Roman"/>
          <w:iCs/>
        </w:rPr>
      </w:pPr>
      <w:r w:rsidRPr="00517915">
        <w:rPr>
          <w:rFonts w:cs="Times New Roman"/>
          <w:iCs/>
        </w:rPr>
        <w:t xml:space="preserve">     </w:t>
      </w:r>
    </w:p>
    <w:p w:rsidR="004E2D50" w:rsidRDefault="004E2D50" w:rsidP="005178C2">
      <w:pPr>
        <w:pStyle w:val="Standard"/>
        <w:ind w:firstLine="720"/>
        <w:jc w:val="both"/>
        <w:rPr>
          <w:rFonts w:cs="Times New Roman"/>
          <w:iCs/>
        </w:rPr>
      </w:pPr>
    </w:p>
    <w:p w:rsidR="004E2D50" w:rsidRPr="00517915" w:rsidRDefault="004E2D50" w:rsidP="005178C2">
      <w:pPr>
        <w:pStyle w:val="Standard"/>
        <w:ind w:firstLine="720"/>
        <w:jc w:val="both"/>
        <w:rPr>
          <w:rFonts w:cs="Times New Roman"/>
          <w:iCs/>
        </w:rPr>
      </w:pPr>
    </w:p>
    <w:p w:rsidR="004E2D50" w:rsidRPr="00517915" w:rsidRDefault="004E2D50" w:rsidP="005178C2">
      <w:pPr>
        <w:pStyle w:val="Standard"/>
        <w:ind w:firstLine="720"/>
        <w:jc w:val="both"/>
        <w:rPr>
          <w:rFonts w:cs="Times New Roman"/>
          <w:b/>
          <w:bCs/>
          <w:iCs/>
        </w:rPr>
      </w:pPr>
    </w:p>
    <w:p w:rsidR="004E2D50" w:rsidRPr="00517915" w:rsidRDefault="004E2D50" w:rsidP="005E413C">
      <w:pPr>
        <w:pStyle w:val="Standard"/>
        <w:jc w:val="both"/>
        <w:rPr>
          <w:rFonts w:cs="Times New Roman"/>
        </w:rPr>
      </w:pPr>
      <w:r w:rsidRPr="00517915">
        <w:rPr>
          <w:rFonts w:cs="Times New Roman"/>
          <w:b/>
          <w:bCs/>
          <w:iCs/>
        </w:rPr>
        <w:t xml:space="preserve">       PREŞEDINTE DE SEDIN</w:t>
      </w:r>
      <w:r>
        <w:rPr>
          <w:rFonts w:cs="Times New Roman"/>
          <w:b/>
          <w:bCs/>
          <w:iCs/>
        </w:rPr>
        <w:t>ȚĂ</w:t>
      </w:r>
      <w:r w:rsidRPr="00517915">
        <w:rPr>
          <w:rFonts w:cs="Times New Roman"/>
          <w:b/>
          <w:bCs/>
          <w:iCs/>
        </w:rPr>
        <w:t>,</w:t>
      </w:r>
      <w:r>
        <w:rPr>
          <w:rFonts w:cs="Times New Roman"/>
          <w:b/>
          <w:bCs/>
          <w:iCs/>
        </w:rPr>
        <w:t xml:space="preserve"> </w:t>
      </w:r>
      <w:r>
        <w:rPr>
          <w:rFonts w:cs="Times New Roman"/>
          <w:b/>
          <w:bCs/>
          <w:iCs/>
        </w:rPr>
        <w:tab/>
      </w:r>
      <w:r w:rsidRPr="00081296">
        <w:rPr>
          <w:rFonts w:cs="Times New Roman"/>
          <w:b/>
          <w:bCs/>
          <w:iCs/>
        </w:rPr>
        <w:t xml:space="preserve">        </w:t>
      </w:r>
      <w:r>
        <w:rPr>
          <w:rFonts w:cs="Times New Roman"/>
          <w:b/>
          <w:bCs/>
          <w:iCs/>
        </w:rPr>
        <w:t xml:space="preserve">                       </w:t>
      </w:r>
      <w:r w:rsidRPr="00081296">
        <w:rPr>
          <w:rFonts w:cs="Times New Roman"/>
          <w:b/>
          <w:bCs/>
          <w:iCs/>
        </w:rPr>
        <w:t>Contrasemnează pentru legalitate</w:t>
      </w:r>
      <w:r w:rsidRPr="00517915">
        <w:rPr>
          <w:rFonts w:cs="Times New Roman"/>
          <w:bCs/>
          <w:iCs/>
        </w:rPr>
        <w:t>,</w:t>
      </w:r>
    </w:p>
    <w:p w:rsidR="004E2D50" w:rsidRPr="00081296" w:rsidRDefault="004E2D50" w:rsidP="00081296">
      <w:pPr>
        <w:pStyle w:val="Standard"/>
        <w:jc w:val="center"/>
        <w:rPr>
          <w:rFonts w:cs="Times New Roman"/>
          <w:b/>
          <w:bCs/>
          <w:iCs/>
        </w:rPr>
      </w:pPr>
      <w:r w:rsidRPr="00081296">
        <w:rPr>
          <w:rFonts w:cs="Times New Roman"/>
          <w:bCs/>
          <w:iCs/>
        </w:rPr>
        <w:t xml:space="preserve">     Consilier Local   </w:t>
      </w:r>
      <w:r w:rsidRPr="00081296">
        <w:rPr>
          <w:rFonts w:cs="Times New Roman"/>
          <w:bCs/>
          <w:iCs/>
        </w:rPr>
        <w:tab/>
      </w:r>
      <w:r w:rsidRPr="00081296">
        <w:rPr>
          <w:rFonts w:cs="Times New Roman"/>
          <w:bCs/>
          <w:iCs/>
        </w:rPr>
        <w:tab/>
      </w:r>
      <w:r w:rsidRPr="00081296">
        <w:rPr>
          <w:rFonts w:cs="Times New Roman"/>
          <w:bCs/>
          <w:iCs/>
        </w:rPr>
        <w:tab/>
        <w:t xml:space="preserve">                                   Secretar General comuna Mănăștiur                                                                                                                          </w:t>
      </w:r>
      <w:r w:rsidRPr="00081296">
        <w:rPr>
          <w:rFonts w:cs="Times New Roman"/>
          <w:b/>
          <w:bCs/>
          <w:iCs/>
        </w:rPr>
        <w:t>Claudia Bălănescu                                                                                            Irina  Muntean</w:t>
      </w:r>
    </w:p>
    <w:p w:rsidR="004E2D50" w:rsidRPr="00081296" w:rsidRDefault="004E2D50" w:rsidP="00B64C50">
      <w:pPr>
        <w:pStyle w:val="Standard"/>
        <w:jc w:val="both"/>
        <w:rPr>
          <w:rFonts w:cs="Times New Roman"/>
          <w:b/>
        </w:rPr>
      </w:pPr>
      <w:r w:rsidRPr="00081296">
        <w:rPr>
          <w:rFonts w:cs="Times New Roman"/>
          <w:b/>
          <w:bCs/>
          <w:iCs/>
        </w:rPr>
        <w:t xml:space="preserve">                                                                                                                   </w:t>
      </w:r>
    </w:p>
    <w:p w:rsidR="004E2D50" w:rsidRPr="00517915" w:rsidRDefault="004E2D50" w:rsidP="00B64C50">
      <w:pPr>
        <w:rPr>
          <w:rFonts w:ascii="Times New Roman" w:hAnsi="Times New Roman"/>
          <w:sz w:val="24"/>
          <w:szCs w:val="24"/>
        </w:rPr>
      </w:pPr>
    </w:p>
    <w:sectPr w:rsidR="004E2D50" w:rsidRPr="00517915" w:rsidSect="005E413C">
      <w:footerReference w:type="even" r:id="rId9"/>
      <w:footerReference w:type="default" r:id="rId10"/>
      <w:pgSz w:w="11906" w:h="16838"/>
      <w:pgMar w:top="540" w:right="746" w:bottom="720"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D50" w:rsidRDefault="004E2D50">
      <w:r>
        <w:separator/>
      </w:r>
    </w:p>
  </w:endnote>
  <w:endnote w:type="continuationSeparator" w:id="0">
    <w:p w:rsidR="004E2D50" w:rsidRDefault="004E2D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OpenSymbo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50" w:rsidRDefault="004E2D50" w:rsidP="00D041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E2D50" w:rsidRDefault="004E2D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50" w:rsidRDefault="004E2D50" w:rsidP="00D041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E2D50" w:rsidRDefault="004E2D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D50" w:rsidRDefault="004E2D50">
      <w:r>
        <w:separator/>
      </w:r>
    </w:p>
  </w:footnote>
  <w:footnote w:type="continuationSeparator" w:id="0">
    <w:p w:rsidR="004E2D50" w:rsidRDefault="004E2D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850E3F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99499D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B2ADD7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0467A9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8C45C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17A0F5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4D0F30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750D1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17AA62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43C0040"/>
    <w:lvl w:ilvl="0">
      <w:start w:val="1"/>
      <w:numFmt w:val="bullet"/>
      <w:lvlText w:val=""/>
      <w:lvlJc w:val="left"/>
      <w:pPr>
        <w:tabs>
          <w:tab w:val="num" w:pos="360"/>
        </w:tabs>
        <w:ind w:left="360" w:hanging="360"/>
      </w:pPr>
      <w:rPr>
        <w:rFonts w:ascii="Symbol" w:hAnsi="Symbol" w:hint="default"/>
      </w:rPr>
    </w:lvl>
  </w:abstractNum>
  <w:abstractNum w:abstractNumId="10">
    <w:nsid w:val="519D2AD1"/>
    <w:multiLevelType w:val="hybridMultilevel"/>
    <w:tmpl w:val="0BA2BF2C"/>
    <w:lvl w:ilvl="0" w:tplc="6B2034D6">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hint="default"/>
      </w:rPr>
    </w:lvl>
    <w:lvl w:ilvl="8" w:tplc="04180005">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080A"/>
    <w:rsid w:val="000033D2"/>
    <w:rsid w:val="0001129E"/>
    <w:rsid w:val="000271E4"/>
    <w:rsid w:val="00027318"/>
    <w:rsid w:val="0003453B"/>
    <w:rsid w:val="00034986"/>
    <w:rsid w:val="00035C68"/>
    <w:rsid w:val="00051B67"/>
    <w:rsid w:val="00051C61"/>
    <w:rsid w:val="00067878"/>
    <w:rsid w:val="00070B6B"/>
    <w:rsid w:val="00072861"/>
    <w:rsid w:val="00081296"/>
    <w:rsid w:val="000B626D"/>
    <w:rsid w:val="000E4F73"/>
    <w:rsid w:val="000F1E5C"/>
    <w:rsid w:val="000F63BC"/>
    <w:rsid w:val="00101F5B"/>
    <w:rsid w:val="001062BA"/>
    <w:rsid w:val="00112629"/>
    <w:rsid w:val="00113488"/>
    <w:rsid w:val="00143BAC"/>
    <w:rsid w:val="001471EF"/>
    <w:rsid w:val="00154B42"/>
    <w:rsid w:val="001644FE"/>
    <w:rsid w:val="0018666F"/>
    <w:rsid w:val="001C3817"/>
    <w:rsid w:val="001D63FB"/>
    <w:rsid w:val="001E310A"/>
    <w:rsid w:val="001E436D"/>
    <w:rsid w:val="001F0DC2"/>
    <w:rsid w:val="001F27A7"/>
    <w:rsid w:val="00205336"/>
    <w:rsid w:val="00220177"/>
    <w:rsid w:val="00241FBD"/>
    <w:rsid w:val="00276138"/>
    <w:rsid w:val="002A0177"/>
    <w:rsid w:val="002B5123"/>
    <w:rsid w:val="002C113E"/>
    <w:rsid w:val="002D26EE"/>
    <w:rsid w:val="00340E1B"/>
    <w:rsid w:val="00362A62"/>
    <w:rsid w:val="00373B65"/>
    <w:rsid w:val="003868C8"/>
    <w:rsid w:val="00396CC5"/>
    <w:rsid w:val="003976DD"/>
    <w:rsid w:val="003A4EA1"/>
    <w:rsid w:val="003A7C34"/>
    <w:rsid w:val="003E346A"/>
    <w:rsid w:val="003E589B"/>
    <w:rsid w:val="004620E9"/>
    <w:rsid w:val="00486844"/>
    <w:rsid w:val="004B0978"/>
    <w:rsid w:val="004C520C"/>
    <w:rsid w:val="004C636D"/>
    <w:rsid w:val="004D4E37"/>
    <w:rsid w:val="004E2D50"/>
    <w:rsid w:val="004E5B65"/>
    <w:rsid w:val="004E67C2"/>
    <w:rsid w:val="004F7487"/>
    <w:rsid w:val="004F7C3D"/>
    <w:rsid w:val="00503080"/>
    <w:rsid w:val="00506099"/>
    <w:rsid w:val="005178C2"/>
    <w:rsid w:val="00517915"/>
    <w:rsid w:val="005276C6"/>
    <w:rsid w:val="005311EA"/>
    <w:rsid w:val="00537207"/>
    <w:rsid w:val="00542FDE"/>
    <w:rsid w:val="005545F2"/>
    <w:rsid w:val="0056329A"/>
    <w:rsid w:val="005861EC"/>
    <w:rsid w:val="0059263F"/>
    <w:rsid w:val="005C0263"/>
    <w:rsid w:val="005E413C"/>
    <w:rsid w:val="00631367"/>
    <w:rsid w:val="00632232"/>
    <w:rsid w:val="00633678"/>
    <w:rsid w:val="00633EF8"/>
    <w:rsid w:val="0064177C"/>
    <w:rsid w:val="006617E2"/>
    <w:rsid w:val="00691D6A"/>
    <w:rsid w:val="006A5309"/>
    <w:rsid w:val="006B363A"/>
    <w:rsid w:val="006E6ED4"/>
    <w:rsid w:val="006F05D8"/>
    <w:rsid w:val="00724529"/>
    <w:rsid w:val="0072721C"/>
    <w:rsid w:val="00741647"/>
    <w:rsid w:val="0076738C"/>
    <w:rsid w:val="00776713"/>
    <w:rsid w:val="007B1372"/>
    <w:rsid w:val="007C64BD"/>
    <w:rsid w:val="007F6FC5"/>
    <w:rsid w:val="00810F27"/>
    <w:rsid w:val="00825963"/>
    <w:rsid w:val="00831A33"/>
    <w:rsid w:val="00831EEA"/>
    <w:rsid w:val="008436AC"/>
    <w:rsid w:val="0085445D"/>
    <w:rsid w:val="00877FC7"/>
    <w:rsid w:val="00884E27"/>
    <w:rsid w:val="008A405B"/>
    <w:rsid w:val="008B24B6"/>
    <w:rsid w:val="008C45E8"/>
    <w:rsid w:val="008D5B60"/>
    <w:rsid w:val="008F141E"/>
    <w:rsid w:val="00902791"/>
    <w:rsid w:val="00902CFA"/>
    <w:rsid w:val="00971317"/>
    <w:rsid w:val="00977269"/>
    <w:rsid w:val="00991C9E"/>
    <w:rsid w:val="00995A16"/>
    <w:rsid w:val="009B080A"/>
    <w:rsid w:val="009B25A8"/>
    <w:rsid w:val="009B4656"/>
    <w:rsid w:val="009C0C45"/>
    <w:rsid w:val="009C1EC9"/>
    <w:rsid w:val="009E2329"/>
    <w:rsid w:val="00A10286"/>
    <w:rsid w:val="00A25B4A"/>
    <w:rsid w:val="00A82B91"/>
    <w:rsid w:val="00A926CB"/>
    <w:rsid w:val="00AB192C"/>
    <w:rsid w:val="00AE234E"/>
    <w:rsid w:val="00AF2E74"/>
    <w:rsid w:val="00AF4632"/>
    <w:rsid w:val="00AF7E4F"/>
    <w:rsid w:val="00B316A1"/>
    <w:rsid w:val="00B43B39"/>
    <w:rsid w:val="00B44326"/>
    <w:rsid w:val="00B45E43"/>
    <w:rsid w:val="00B472ED"/>
    <w:rsid w:val="00B575E1"/>
    <w:rsid w:val="00B57E06"/>
    <w:rsid w:val="00B605FB"/>
    <w:rsid w:val="00B64C50"/>
    <w:rsid w:val="00BA3063"/>
    <w:rsid w:val="00C158CE"/>
    <w:rsid w:val="00C36BCA"/>
    <w:rsid w:val="00C4079C"/>
    <w:rsid w:val="00C6356E"/>
    <w:rsid w:val="00C77747"/>
    <w:rsid w:val="00C86474"/>
    <w:rsid w:val="00C90323"/>
    <w:rsid w:val="00C91CA0"/>
    <w:rsid w:val="00C91D3F"/>
    <w:rsid w:val="00C94D59"/>
    <w:rsid w:val="00C959D2"/>
    <w:rsid w:val="00D04146"/>
    <w:rsid w:val="00D0607C"/>
    <w:rsid w:val="00D13C82"/>
    <w:rsid w:val="00D53770"/>
    <w:rsid w:val="00D57CD6"/>
    <w:rsid w:val="00D60167"/>
    <w:rsid w:val="00D92615"/>
    <w:rsid w:val="00DB7D36"/>
    <w:rsid w:val="00DD0003"/>
    <w:rsid w:val="00DE1990"/>
    <w:rsid w:val="00E34D41"/>
    <w:rsid w:val="00E43DCD"/>
    <w:rsid w:val="00E44DBF"/>
    <w:rsid w:val="00E834DD"/>
    <w:rsid w:val="00E87661"/>
    <w:rsid w:val="00EA20ED"/>
    <w:rsid w:val="00EB1E0D"/>
    <w:rsid w:val="00EB5B6F"/>
    <w:rsid w:val="00EC3534"/>
    <w:rsid w:val="00EE5183"/>
    <w:rsid w:val="00EF1D61"/>
    <w:rsid w:val="00F13E51"/>
    <w:rsid w:val="00F20F7A"/>
    <w:rsid w:val="00F47B10"/>
    <w:rsid w:val="00F8660E"/>
    <w:rsid w:val="00FA3AA8"/>
    <w:rsid w:val="00FC42CB"/>
    <w:rsid w:val="00FD4807"/>
    <w:rsid w:val="00FF682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80A"/>
    <w:pPr>
      <w:spacing w:after="200" w:line="276" w:lineRule="auto"/>
    </w:pPr>
    <w:rPr>
      <w:rFonts w:eastAsia="Times New Roman"/>
      <w:lang w:val="ro-RO" w:eastAsia="ro-RO"/>
    </w:rPr>
  </w:style>
  <w:style w:type="paragraph" w:styleId="Heading3">
    <w:name w:val="heading 3"/>
    <w:basedOn w:val="Normal"/>
    <w:next w:val="Normal"/>
    <w:link w:val="Heading3Char1"/>
    <w:uiPriority w:val="99"/>
    <w:qFormat/>
    <w:locked/>
    <w:rsid w:val="00D53770"/>
    <w:pPr>
      <w:keepNext/>
      <w:tabs>
        <w:tab w:val="left" w:pos="851"/>
      </w:tabs>
      <w:spacing w:after="0" w:line="240" w:lineRule="auto"/>
      <w:ind w:left="1440" w:firstLine="720"/>
      <w:jc w:val="both"/>
      <w:outlineLvl w:val="2"/>
    </w:pPr>
    <w:rPr>
      <w:rFonts w:eastAsia="Calibri"/>
      <w:b/>
      <w:sz w:val="24"/>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F13E51"/>
    <w:rPr>
      <w:rFonts w:ascii="Cambria" w:hAnsi="Cambria" w:cs="Times New Roman"/>
      <w:b/>
      <w:bCs/>
      <w:sz w:val="26"/>
      <w:szCs w:val="26"/>
      <w:lang w:val="ro-RO" w:eastAsia="ro-RO"/>
    </w:rPr>
  </w:style>
  <w:style w:type="paragraph" w:styleId="ListParagraph">
    <w:name w:val="List Paragraph"/>
    <w:basedOn w:val="Normal"/>
    <w:uiPriority w:val="99"/>
    <w:qFormat/>
    <w:rsid w:val="009B080A"/>
    <w:pPr>
      <w:ind w:left="720"/>
      <w:contextualSpacing/>
    </w:pPr>
  </w:style>
  <w:style w:type="paragraph" w:customStyle="1" w:styleId="Standard">
    <w:name w:val="Standard"/>
    <w:uiPriority w:val="99"/>
    <w:rsid w:val="009B080A"/>
    <w:pPr>
      <w:widowControl w:val="0"/>
      <w:suppressAutoHyphens/>
      <w:autoSpaceDN w:val="0"/>
      <w:textAlignment w:val="baseline"/>
    </w:pPr>
    <w:rPr>
      <w:rFonts w:ascii="Times New Roman" w:eastAsia="SimSun" w:hAnsi="Times New Roman" w:cs="Arial"/>
      <w:kern w:val="3"/>
      <w:sz w:val="24"/>
      <w:szCs w:val="24"/>
      <w:lang w:val="ro-RO" w:eastAsia="zh-CN" w:bidi="hi-IN"/>
    </w:rPr>
  </w:style>
  <w:style w:type="paragraph" w:customStyle="1" w:styleId="Heading">
    <w:name w:val="Heading"/>
    <w:basedOn w:val="Standard"/>
    <w:next w:val="Textbody"/>
    <w:uiPriority w:val="99"/>
    <w:rsid w:val="009B080A"/>
    <w:pPr>
      <w:keepNext/>
      <w:spacing w:before="240" w:after="120"/>
    </w:pPr>
    <w:rPr>
      <w:rFonts w:ascii="Arial" w:eastAsia="Microsoft YaHei" w:hAnsi="Arial"/>
      <w:sz w:val="28"/>
      <w:szCs w:val="28"/>
    </w:rPr>
  </w:style>
  <w:style w:type="paragraph" w:customStyle="1" w:styleId="Textbody">
    <w:name w:val="Text body"/>
    <w:basedOn w:val="Standard"/>
    <w:uiPriority w:val="99"/>
    <w:rsid w:val="009B080A"/>
    <w:pPr>
      <w:spacing w:after="120"/>
    </w:pPr>
  </w:style>
  <w:style w:type="paragraph" w:styleId="List">
    <w:name w:val="List"/>
    <w:basedOn w:val="Textbody"/>
    <w:uiPriority w:val="99"/>
    <w:rsid w:val="009B080A"/>
  </w:style>
  <w:style w:type="paragraph" w:styleId="Caption">
    <w:name w:val="caption"/>
    <w:basedOn w:val="Standard"/>
    <w:uiPriority w:val="99"/>
    <w:qFormat/>
    <w:rsid w:val="009B080A"/>
    <w:pPr>
      <w:suppressLineNumbers/>
      <w:spacing w:before="120" w:after="120"/>
    </w:pPr>
    <w:rPr>
      <w:i/>
      <w:iCs/>
    </w:rPr>
  </w:style>
  <w:style w:type="paragraph" w:customStyle="1" w:styleId="Index">
    <w:name w:val="Index"/>
    <w:basedOn w:val="Standard"/>
    <w:uiPriority w:val="99"/>
    <w:rsid w:val="009B080A"/>
    <w:pPr>
      <w:suppressLineNumbers/>
    </w:pPr>
  </w:style>
  <w:style w:type="paragraph" w:styleId="NoSpacing">
    <w:name w:val="No Spacing"/>
    <w:uiPriority w:val="99"/>
    <w:qFormat/>
    <w:rsid w:val="009B080A"/>
    <w:pPr>
      <w:suppressAutoHyphens/>
      <w:autoSpaceDN w:val="0"/>
      <w:textAlignment w:val="baseline"/>
    </w:pPr>
    <w:rPr>
      <w:rFonts w:ascii="Times New Roman" w:eastAsia="Times New Roman" w:hAnsi="Times New Roman"/>
      <w:kern w:val="3"/>
      <w:sz w:val="20"/>
      <w:szCs w:val="20"/>
      <w:lang w:eastAsia="zh-CN"/>
    </w:rPr>
  </w:style>
  <w:style w:type="paragraph" w:customStyle="1" w:styleId="NormalWeb1">
    <w:name w:val="Normal (Web)1"/>
    <w:basedOn w:val="Standard"/>
    <w:uiPriority w:val="99"/>
    <w:rsid w:val="009B080A"/>
    <w:pPr>
      <w:spacing w:before="60" w:after="240"/>
      <w:ind w:left="60" w:right="60"/>
    </w:pPr>
  </w:style>
  <w:style w:type="paragraph" w:styleId="Header">
    <w:name w:val="header"/>
    <w:basedOn w:val="Standard"/>
    <w:link w:val="HeaderChar"/>
    <w:uiPriority w:val="99"/>
    <w:rsid w:val="009B080A"/>
    <w:pPr>
      <w:tabs>
        <w:tab w:val="center" w:pos="4153"/>
        <w:tab w:val="right" w:pos="8306"/>
      </w:tabs>
    </w:pPr>
    <w:rPr>
      <w:lang w:val="en-AU"/>
    </w:rPr>
  </w:style>
  <w:style w:type="character" w:customStyle="1" w:styleId="HeaderChar">
    <w:name w:val="Header Char"/>
    <w:basedOn w:val="DefaultParagraphFont"/>
    <w:link w:val="Header"/>
    <w:uiPriority w:val="99"/>
    <w:locked/>
    <w:rsid w:val="009B080A"/>
    <w:rPr>
      <w:rFonts w:ascii="Times New Roman" w:eastAsia="SimSun" w:hAnsi="Times New Roman" w:cs="Times New Roman"/>
      <w:kern w:val="3"/>
      <w:sz w:val="24"/>
      <w:lang w:val="en-AU" w:eastAsia="zh-CN"/>
    </w:rPr>
  </w:style>
  <w:style w:type="paragraph" w:customStyle="1" w:styleId="TableContents">
    <w:name w:val="Table Contents"/>
    <w:basedOn w:val="Standard"/>
    <w:uiPriority w:val="99"/>
    <w:rsid w:val="009B080A"/>
    <w:pPr>
      <w:suppressLineNumbers/>
    </w:pPr>
  </w:style>
  <w:style w:type="paragraph" w:customStyle="1" w:styleId="TableHeading">
    <w:name w:val="Table Heading"/>
    <w:basedOn w:val="TableContents"/>
    <w:uiPriority w:val="99"/>
    <w:rsid w:val="009B080A"/>
    <w:pPr>
      <w:jc w:val="center"/>
    </w:pPr>
    <w:rPr>
      <w:b/>
      <w:bCs/>
    </w:rPr>
  </w:style>
  <w:style w:type="character" w:customStyle="1" w:styleId="Internetlink">
    <w:name w:val="Internet link"/>
    <w:uiPriority w:val="99"/>
    <w:rsid w:val="009B080A"/>
    <w:rPr>
      <w:color w:val="000080"/>
      <w:u w:val="single"/>
    </w:rPr>
  </w:style>
  <w:style w:type="character" w:customStyle="1" w:styleId="FontStyle53">
    <w:name w:val="Font Style53"/>
    <w:uiPriority w:val="99"/>
    <w:rsid w:val="009B080A"/>
    <w:rPr>
      <w:rFonts w:ascii="Arial" w:hAnsi="Arial"/>
      <w:sz w:val="18"/>
    </w:rPr>
  </w:style>
  <w:style w:type="character" w:customStyle="1" w:styleId="StrongEmphasis">
    <w:name w:val="Strong Emphasis"/>
    <w:uiPriority w:val="99"/>
    <w:rsid w:val="009B080A"/>
    <w:rPr>
      <w:b/>
    </w:rPr>
  </w:style>
  <w:style w:type="character" w:customStyle="1" w:styleId="NumberingSymbols">
    <w:name w:val="Numbering Symbols"/>
    <w:uiPriority w:val="99"/>
    <w:rsid w:val="009B080A"/>
  </w:style>
  <w:style w:type="character" w:customStyle="1" w:styleId="BulletSymbols">
    <w:name w:val="Bullet Symbols"/>
    <w:uiPriority w:val="99"/>
    <w:rsid w:val="009B080A"/>
    <w:rPr>
      <w:rFonts w:ascii="OpenSymbol" w:hAnsi="OpenSymbol"/>
    </w:rPr>
  </w:style>
  <w:style w:type="paragraph" w:styleId="BalloonText">
    <w:name w:val="Balloon Text"/>
    <w:basedOn w:val="Normal"/>
    <w:link w:val="BalloonTextChar1"/>
    <w:uiPriority w:val="99"/>
    <w:rsid w:val="009B080A"/>
    <w:pPr>
      <w:widowControl w:val="0"/>
      <w:suppressAutoHyphens/>
      <w:autoSpaceDN w:val="0"/>
      <w:spacing w:after="0" w:line="240" w:lineRule="auto"/>
      <w:textAlignment w:val="baseline"/>
    </w:pPr>
    <w:rPr>
      <w:rFonts w:ascii="Segoe UI" w:eastAsia="SimSun" w:hAnsi="Segoe UI"/>
      <w:kern w:val="3"/>
      <w:sz w:val="16"/>
      <w:szCs w:val="20"/>
      <w:lang w:val="en-US" w:eastAsia="zh-CN"/>
    </w:rPr>
  </w:style>
  <w:style w:type="character" w:customStyle="1" w:styleId="BalloonTextChar">
    <w:name w:val="Balloon Text Char"/>
    <w:basedOn w:val="DefaultParagraphFont"/>
    <w:link w:val="BalloonText"/>
    <w:uiPriority w:val="99"/>
    <w:locked/>
    <w:rsid w:val="009B080A"/>
    <w:rPr>
      <w:rFonts w:ascii="Segoe UI" w:hAnsi="Segoe UI" w:cs="Times New Roman"/>
      <w:sz w:val="16"/>
    </w:rPr>
  </w:style>
  <w:style w:type="character" w:customStyle="1" w:styleId="BalloonTextChar1">
    <w:name w:val="Balloon Text Char1"/>
    <w:link w:val="BalloonText"/>
    <w:uiPriority w:val="99"/>
    <w:locked/>
    <w:rsid w:val="009B080A"/>
    <w:rPr>
      <w:rFonts w:ascii="Segoe UI" w:eastAsia="SimSun" w:hAnsi="Segoe UI"/>
      <w:kern w:val="3"/>
      <w:sz w:val="16"/>
      <w:lang w:eastAsia="zh-CN"/>
    </w:rPr>
  </w:style>
  <w:style w:type="character" w:customStyle="1" w:styleId="apple-converted-space">
    <w:name w:val="apple-converted-space"/>
    <w:uiPriority w:val="99"/>
    <w:rsid w:val="007F6FC5"/>
  </w:style>
  <w:style w:type="paragraph" w:styleId="Footer">
    <w:name w:val="footer"/>
    <w:basedOn w:val="Normal"/>
    <w:link w:val="FooterChar"/>
    <w:uiPriority w:val="99"/>
    <w:rsid w:val="001C3817"/>
    <w:pPr>
      <w:tabs>
        <w:tab w:val="center" w:pos="4320"/>
        <w:tab w:val="right" w:pos="8640"/>
      </w:tabs>
    </w:pPr>
  </w:style>
  <w:style w:type="character" w:customStyle="1" w:styleId="FooterChar">
    <w:name w:val="Footer Char"/>
    <w:basedOn w:val="DefaultParagraphFont"/>
    <w:link w:val="Footer"/>
    <w:uiPriority w:val="99"/>
    <w:semiHidden/>
    <w:locked/>
    <w:rsid w:val="004C520C"/>
    <w:rPr>
      <w:rFonts w:eastAsia="Times New Roman" w:cs="Times New Roman"/>
      <w:lang w:val="ro-RO" w:eastAsia="ro-RO"/>
    </w:rPr>
  </w:style>
  <w:style w:type="character" w:styleId="PageNumber">
    <w:name w:val="page number"/>
    <w:basedOn w:val="DefaultParagraphFont"/>
    <w:uiPriority w:val="99"/>
    <w:rsid w:val="001C3817"/>
    <w:rPr>
      <w:rFonts w:cs="Times New Roman"/>
    </w:rPr>
  </w:style>
  <w:style w:type="character" w:customStyle="1" w:styleId="Heading3Char1">
    <w:name w:val="Heading 3 Char1"/>
    <w:link w:val="Heading3"/>
    <w:uiPriority w:val="99"/>
    <w:locked/>
    <w:rsid w:val="00D53770"/>
    <w:rPr>
      <w:b/>
      <w:sz w:val="24"/>
      <w:lang w:eastAsia="ro-RO"/>
    </w:rPr>
  </w:style>
  <w:style w:type="paragraph" w:customStyle="1" w:styleId="Default">
    <w:name w:val="Default"/>
    <w:uiPriority w:val="99"/>
    <w:rsid w:val="00D53770"/>
    <w:pPr>
      <w:autoSpaceDE w:val="0"/>
      <w:autoSpaceDN w:val="0"/>
      <w:adjustRightInd w:val="0"/>
    </w:pPr>
    <w:rPr>
      <w:rFonts w:ascii="Arial" w:hAnsi="Arial" w:cs="Arial"/>
      <w:color w:val="000000"/>
      <w:sz w:val="24"/>
      <w:szCs w:val="24"/>
      <w:lang w:val="ro-RO" w:eastAsia="ro-RO"/>
    </w:rPr>
  </w:style>
  <w:style w:type="paragraph" w:styleId="NormalWeb">
    <w:name w:val="Normal (Web)"/>
    <w:basedOn w:val="Normal"/>
    <w:uiPriority w:val="99"/>
    <w:rsid w:val="00D53770"/>
    <w:rPr>
      <w:rFonts w:ascii="Times New Roman" w:hAnsi="Times New Roman"/>
      <w:sz w:val="24"/>
      <w:szCs w:val="24"/>
    </w:rPr>
  </w:style>
  <w:style w:type="paragraph" w:styleId="BodyText2">
    <w:name w:val="Body Text 2"/>
    <w:basedOn w:val="Normal"/>
    <w:link w:val="BodyText2Char"/>
    <w:uiPriority w:val="99"/>
    <w:rsid w:val="00EB5B6F"/>
    <w:pPr>
      <w:spacing w:after="0" w:line="240" w:lineRule="auto"/>
      <w:jc w:val="both"/>
    </w:pPr>
    <w:rPr>
      <w:rFonts w:ascii="Times New Roman" w:eastAsia="Calibri" w:hAnsi="Times New Roman"/>
      <w:sz w:val="28"/>
      <w:szCs w:val="28"/>
      <w:lang w:eastAsia="en-US"/>
    </w:rPr>
  </w:style>
  <w:style w:type="character" w:customStyle="1" w:styleId="BodyText2Char">
    <w:name w:val="Body Text 2 Char"/>
    <w:basedOn w:val="DefaultParagraphFont"/>
    <w:link w:val="BodyText2"/>
    <w:uiPriority w:val="99"/>
    <w:semiHidden/>
    <w:locked/>
    <w:rsid w:val="00503080"/>
    <w:rPr>
      <w:rFonts w:eastAsia="Times New Roman" w:cs="Times New Roman"/>
      <w:lang w:val="ro-RO" w:eastAsia="ro-RO"/>
    </w:rPr>
  </w:style>
</w:styles>
</file>

<file path=word/webSettings.xml><?xml version="1.0" encoding="utf-8"?>
<w:webSettings xmlns:r="http://schemas.openxmlformats.org/officeDocument/2006/relationships" xmlns:w="http://schemas.openxmlformats.org/wordprocessingml/2006/main">
  <w:divs>
    <w:div w:id="16504020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islatie.just.ro/Public/DetaliiDocumentAfis/209224" TargetMode="External"/><Relationship Id="rId3" Type="http://schemas.openxmlformats.org/officeDocument/2006/relationships/settings" Target="settings.xml"/><Relationship Id="rId7" Type="http://schemas.openxmlformats.org/officeDocument/2006/relationships/hyperlink" Target="http://legislatie.just.ro/Public/DetaliiDocumentAfis/4735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487</TotalTime>
  <Pages>24</Pages>
  <Words>14780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la Hotărârea nr</dc:title>
  <dc:subject/>
  <dc:creator>Carla</dc:creator>
  <cp:keywords/>
  <dc:description/>
  <cp:lastModifiedBy>Secretar</cp:lastModifiedBy>
  <cp:revision>24</cp:revision>
  <cp:lastPrinted>2020-11-19T13:33:00Z</cp:lastPrinted>
  <dcterms:created xsi:type="dcterms:W3CDTF">2020-11-11T17:48:00Z</dcterms:created>
  <dcterms:modified xsi:type="dcterms:W3CDTF">2020-11-19T13:35:00Z</dcterms:modified>
</cp:coreProperties>
</file>