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A0C" w:rsidRPr="000A1D4F" w:rsidRDefault="00931A0C" w:rsidP="007F0BBD">
      <w:pPr>
        <w:pStyle w:val="Normal1"/>
        <w:ind w:left="-270" w:right="-16"/>
        <w:jc w:val="right"/>
      </w:pPr>
      <w:r w:rsidRPr="000A1D4F">
        <w:t>Anexă la HCL nr._____/__________</w:t>
      </w:r>
    </w:p>
    <w:p w:rsidR="00931A0C" w:rsidRPr="003E5505" w:rsidRDefault="00931A0C" w:rsidP="007F0BBD">
      <w:pPr>
        <w:pStyle w:val="Normal1"/>
        <w:ind w:left="-270" w:right="-16"/>
        <w:jc w:val="center"/>
        <w:rPr>
          <w:b/>
          <w:sz w:val="23"/>
          <w:szCs w:val="23"/>
        </w:rPr>
      </w:pPr>
    </w:p>
    <w:p w:rsidR="00931A0C" w:rsidRDefault="00931A0C" w:rsidP="007F0BBD">
      <w:pPr>
        <w:pStyle w:val="Normal1"/>
        <w:ind w:left="-270" w:right="-16"/>
        <w:jc w:val="center"/>
        <w:rPr>
          <w:b/>
          <w:sz w:val="23"/>
          <w:szCs w:val="23"/>
        </w:rPr>
      </w:pPr>
      <w:r w:rsidRPr="0073058F">
        <w:rPr>
          <w:b/>
          <w:sz w:val="23"/>
          <w:szCs w:val="23"/>
        </w:rPr>
        <w:t>PROTOCOL DE COLABORARE</w:t>
      </w:r>
    </w:p>
    <w:p w:rsidR="00931A0C" w:rsidRPr="008E2FA8" w:rsidRDefault="00931A0C" w:rsidP="007F0BBD">
      <w:pPr>
        <w:pStyle w:val="Normal1"/>
        <w:ind w:left="-270" w:right="-16"/>
        <w:jc w:val="center"/>
        <w:rPr>
          <w:b/>
        </w:rPr>
      </w:pPr>
    </w:p>
    <w:p w:rsidR="00931A0C" w:rsidRPr="00045CD4" w:rsidRDefault="00931A0C" w:rsidP="00BA4305">
      <w:pPr>
        <w:pStyle w:val="Normal1"/>
        <w:ind w:left="0" w:right="-16"/>
      </w:pPr>
      <w:r w:rsidRPr="00045CD4">
        <w:t>Între:</w:t>
      </w:r>
    </w:p>
    <w:p w:rsidR="00931A0C" w:rsidRPr="00045CD4" w:rsidRDefault="00931A0C" w:rsidP="00BA4305">
      <w:pPr>
        <w:pStyle w:val="Normal1"/>
        <w:ind w:left="0" w:right="-16"/>
      </w:pPr>
      <w:r w:rsidRPr="00045CD4">
        <w:rPr>
          <w:b/>
        </w:rPr>
        <w:t>MINISTERUL MUNCII ȘI SOLIDARITĂȚII SOCIALE (MMSS)</w:t>
      </w:r>
      <w:r w:rsidRPr="00045CD4">
        <w:t xml:space="preserve"> cu sediul în București, str. Dem I. Dobrescu, nr. 2-4, sector 1, cod fiscal 4266669, telefon 021/315.85.56, email </w:t>
      </w:r>
      <w:hyperlink r:id="rId7" w:history="1">
        <w:r w:rsidRPr="00045CD4">
          <w:rPr>
            <w:rStyle w:val="Hyperlink"/>
            <w:rFonts w:cs="Trebuchet MS"/>
          </w:rPr>
          <w:t>relatiicupublicul@mmuncii.gov.ro</w:t>
        </w:r>
      </w:hyperlink>
      <w:r w:rsidRPr="00045CD4">
        <w:t xml:space="preserve">, reprezentat legal de către domnul Dragoș Ionuț BĂNESCU, în calitate de Secretar general, </w:t>
      </w:r>
    </w:p>
    <w:p w:rsidR="00931A0C" w:rsidRPr="00045CD4" w:rsidRDefault="00931A0C" w:rsidP="00BA4305">
      <w:pPr>
        <w:pStyle w:val="Normal1"/>
        <w:ind w:left="0" w:right="-16"/>
      </w:pPr>
      <w:r w:rsidRPr="00045CD4">
        <w:t>și</w:t>
      </w:r>
    </w:p>
    <w:p w:rsidR="00931A0C" w:rsidRPr="00045CD4" w:rsidRDefault="00931A0C" w:rsidP="00BA4305">
      <w:pPr>
        <w:spacing w:after="120"/>
        <w:ind w:right="-16"/>
        <w:jc w:val="both"/>
        <w:rPr>
          <w:rFonts w:ascii="Trebuchet MS" w:hAnsi="Trebuchet MS"/>
          <w:b/>
        </w:rPr>
      </w:pPr>
      <w:r w:rsidRPr="00045CD4">
        <w:rPr>
          <w:rFonts w:ascii="Trebuchet MS" w:hAnsi="Trebuchet MS"/>
          <w:b/>
        </w:rPr>
        <w:t>UNITATEA ADMINISTRATIV TERITORIALĂ (UAT)</w:t>
      </w:r>
      <w:r w:rsidRPr="00045CD4">
        <w:rPr>
          <w:rFonts w:ascii="Trebuchet MS" w:hAnsi="Trebuchet MS"/>
        </w:rPr>
        <w:t xml:space="preserve"> ……………….………………………………………………………………… cu sediul în ……….……………………………………………………………………………..., județul ……………………………………, cod fiscal …………………, telefon …..</w:t>
      </w:r>
      <w:r w:rsidRPr="00045CD4">
        <w:rPr>
          <w:rFonts w:ascii="Trebuchet MS" w:hAnsi="Trebuchet MS" w:cs="Arial"/>
          <w:color w:val="333333"/>
          <w:shd w:val="clear" w:color="auto" w:fill="FFFFFF"/>
        </w:rPr>
        <w:t>………….……….</w:t>
      </w:r>
      <w:r w:rsidRPr="00045CD4">
        <w:rPr>
          <w:rFonts w:ascii="Trebuchet MS" w:hAnsi="Trebuchet MS"/>
        </w:rPr>
        <w:t>, email: ………</w:t>
      </w:r>
      <w:r w:rsidRPr="00045CD4">
        <w:rPr>
          <w:rFonts w:ascii="Trebuchet MS" w:hAnsi="Trebuchet MS" w:cs="Arial"/>
          <w:color w:val="333333"/>
          <w:shd w:val="clear" w:color="auto" w:fill="FFFFFF"/>
        </w:rPr>
        <w:t>………………..…………………………………..</w:t>
      </w:r>
      <w:r w:rsidRPr="00045CD4">
        <w:rPr>
          <w:rFonts w:ascii="Trebuchet MS" w:hAnsi="Trebuchet MS"/>
        </w:rPr>
        <w:t xml:space="preserve">, reprezentată  de către doamna/domnul </w:t>
      </w:r>
      <w:r w:rsidRPr="00045CD4">
        <w:rPr>
          <w:rFonts w:ascii="Trebuchet MS" w:hAnsi="Trebuchet MS"/>
          <w:b/>
        </w:rPr>
        <w:t>………………………….……………….…………………………………………………</w:t>
      </w:r>
      <w:r w:rsidRPr="00045CD4">
        <w:rPr>
          <w:rFonts w:ascii="Trebuchet MS" w:hAnsi="Trebuchet MS"/>
        </w:rPr>
        <w:t>, în calitate de reprezentant legal,</w:t>
      </w:r>
    </w:p>
    <w:p w:rsidR="00931A0C" w:rsidRPr="00045CD4" w:rsidRDefault="00931A0C" w:rsidP="00BA4305">
      <w:pPr>
        <w:pStyle w:val="Normal1"/>
        <w:ind w:left="0" w:right="-16"/>
      </w:pPr>
    </w:p>
    <w:p w:rsidR="00931A0C" w:rsidRPr="00045CD4" w:rsidRDefault="00931A0C" w:rsidP="00BA4305">
      <w:pPr>
        <w:pStyle w:val="Normal1"/>
        <w:ind w:left="0" w:right="-16"/>
      </w:pPr>
      <w:r w:rsidRPr="00045CD4">
        <w:t>Având în vedere cadrul legal aplicabil:</w:t>
      </w:r>
    </w:p>
    <w:p w:rsidR="00931A0C" w:rsidRPr="00045CD4" w:rsidRDefault="00931A0C" w:rsidP="00203BB3">
      <w:pPr>
        <w:numPr>
          <w:ilvl w:val="0"/>
          <w:numId w:val="23"/>
        </w:numPr>
        <w:autoSpaceDE w:val="0"/>
        <w:autoSpaceDN w:val="0"/>
        <w:adjustRightInd w:val="0"/>
        <w:spacing w:after="0" w:line="259" w:lineRule="auto"/>
        <w:ind w:left="270" w:right="-16" w:hanging="270"/>
        <w:jc w:val="both"/>
        <w:rPr>
          <w:rFonts w:ascii="Trebuchet MS" w:hAnsi="Trebuchet MS"/>
          <w:lang w:eastAsia="zh-TW"/>
        </w:rPr>
      </w:pPr>
      <w:r w:rsidRPr="00045CD4">
        <w:rPr>
          <w:rFonts w:ascii="Trebuchet MS" w:hAnsi="Trebuchet MS"/>
          <w:lang w:eastAsia="zh-TW"/>
        </w:rPr>
        <w:t>Contractul de finanțare nr. 13/2.3.1./29.04.2021 privind proiectul ”HUB de servicii MMSS – SII MMSS” cod SMIS 2014+ 130963,</w:t>
      </w:r>
    </w:p>
    <w:p w:rsidR="00931A0C" w:rsidRPr="00045CD4" w:rsidRDefault="00931A0C" w:rsidP="00203BB3">
      <w:pPr>
        <w:numPr>
          <w:ilvl w:val="0"/>
          <w:numId w:val="23"/>
        </w:numPr>
        <w:autoSpaceDE w:val="0"/>
        <w:autoSpaceDN w:val="0"/>
        <w:adjustRightInd w:val="0"/>
        <w:spacing w:after="0" w:line="259" w:lineRule="auto"/>
        <w:ind w:left="270" w:right="-16" w:hanging="270"/>
        <w:jc w:val="both"/>
        <w:rPr>
          <w:rFonts w:ascii="Trebuchet MS" w:hAnsi="Trebuchet MS"/>
          <w:lang w:eastAsia="zh-TW"/>
        </w:rPr>
      </w:pPr>
      <w:r w:rsidRPr="00045CD4">
        <w:rPr>
          <w:rFonts w:ascii="Trebuchet MS" w:hAnsi="Trebuchet MS"/>
          <w:lang w:eastAsia="zh-TW"/>
        </w:rPr>
        <w:t>Legea asistenței sociale nr. 292/2011, cu modificãrile și completãrile ulterioare;</w:t>
      </w:r>
    </w:p>
    <w:p w:rsidR="00931A0C" w:rsidRPr="00045CD4" w:rsidRDefault="00931A0C"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Style w:val="rvts1"/>
          <w:rFonts w:ascii="Trebuchet MS" w:hAnsi="Trebuchet MS" w:cs="Arial"/>
        </w:rPr>
        <w:t xml:space="preserve">Legea administrației publice locale nr. 215/2001, Republicată, </w:t>
      </w:r>
      <w:r w:rsidRPr="00045CD4">
        <w:rPr>
          <w:rFonts w:ascii="Trebuchet MS" w:hAnsi="Trebuchet MS"/>
          <w:lang w:eastAsia="zh-TW"/>
        </w:rPr>
        <w:t>cu modificãrile și completãrile ulterioare;</w:t>
      </w:r>
    </w:p>
    <w:p w:rsidR="00931A0C" w:rsidRPr="00045CD4" w:rsidRDefault="00931A0C"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Legea nr. 197/2012 privind asigurarea calității în domeniul serviciilor sociale, cu modificările și completările ulterioare;</w:t>
      </w:r>
    </w:p>
    <w:p w:rsidR="00931A0C" w:rsidRPr="00045CD4" w:rsidRDefault="00931A0C"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 xml:space="preserve">Hotărârea Guvernului nr. 118/2014 </w:t>
      </w:r>
      <w:r w:rsidRPr="00045CD4">
        <w:rPr>
          <w:rFonts w:ascii="Trebuchet MS" w:hAnsi="Trebuchet MS"/>
          <w:bCs/>
          <w:color w:val="191919"/>
          <w:shd w:val="clear" w:color="auto" w:fill="FFFFFF"/>
        </w:rPr>
        <w:t>pentru aprobarea Normelor metodologice de aplicare a prevederilor Legii nr.197/2012 privind asigurarea calității în domeniul serviciilor sociale, cu modificările și completările ulterioare</w:t>
      </w:r>
      <w:r w:rsidRPr="00045CD4">
        <w:rPr>
          <w:rFonts w:ascii="Trebuchet MS" w:hAnsi="Trebuchet MS"/>
          <w:bCs/>
          <w:iCs/>
        </w:rPr>
        <w:t>;</w:t>
      </w:r>
    </w:p>
    <w:p w:rsidR="00931A0C" w:rsidRPr="00045CD4" w:rsidRDefault="00931A0C" w:rsidP="00203BB3">
      <w:pPr>
        <w:numPr>
          <w:ilvl w:val="0"/>
          <w:numId w:val="23"/>
        </w:numPr>
        <w:suppressAutoHyphens/>
        <w:autoSpaceDE w:val="0"/>
        <w:spacing w:after="0" w:line="259" w:lineRule="auto"/>
        <w:ind w:left="270" w:right="-16" w:hanging="270"/>
        <w:jc w:val="both"/>
        <w:rPr>
          <w:rFonts w:ascii="Trebuchet MS" w:hAnsi="Trebuchet MS"/>
          <w:bCs/>
          <w:iCs/>
        </w:rPr>
      </w:pPr>
      <w:r w:rsidRPr="00045CD4">
        <w:rPr>
          <w:rFonts w:ascii="Trebuchet MS" w:hAnsi="Trebuchet MS"/>
          <w:bCs/>
          <w:iCs/>
        </w:rPr>
        <w:t>H.G. nr. 867/2015 pentru aprobarea Nomenclatorului serviciilor sociale, precum și a regulamentelor-cadru de organizare și funcționare a serviciilor sociale, cu modificările și completările;</w:t>
      </w:r>
    </w:p>
    <w:p w:rsidR="00931A0C" w:rsidRPr="00045CD4" w:rsidRDefault="00931A0C" w:rsidP="00203BB3">
      <w:pPr>
        <w:numPr>
          <w:ilvl w:val="0"/>
          <w:numId w:val="23"/>
        </w:numPr>
        <w:autoSpaceDE w:val="0"/>
        <w:autoSpaceDN w:val="0"/>
        <w:adjustRightInd w:val="0"/>
        <w:spacing w:after="0" w:line="259" w:lineRule="auto"/>
        <w:ind w:left="270" w:right="-16" w:hanging="270"/>
        <w:jc w:val="both"/>
        <w:rPr>
          <w:rFonts w:ascii="Trebuchet MS" w:hAnsi="Trebuchet MS"/>
          <w:lang w:eastAsia="zh-TW"/>
        </w:rPr>
      </w:pPr>
      <w:r w:rsidRPr="00045CD4">
        <w:rPr>
          <w:rFonts w:ascii="Trebuchet MS" w:hAnsi="Trebuchet MS"/>
          <w:lang w:eastAsia="zh-TW"/>
        </w:rPr>
        <w:t xml:space="preserve">Hotãrârea de Guvern nr. 23/2022 </w:t>
      </w:r>
      <w:r w:rsidRPr="00045CD4">
        <w:rPr>
          <w:rFonts w:ascii="Trebuchet MS" w:hAnsi="Trebuchet MS"/>
          <w:bCs/>
          <w:lang w:eastAsia="zh-TW"/>
        </w:rPr>
        <w:t>privind organizarea și funcționarea Ministerului Muncii și Solidaritãții Sociale;</w:t>
      </w:r>
    </w:p>
    <w:p w:rsidR="00931A0C" w:rsidRPr="00045CD4" w:rsidRDefault="00931A0C" w:rsidP="00203BB3">
      <w:pPr>
        <w:numPr>
          <w:ilvl w:val="0"/>
          <w:numId w:val="23"/>
        </w:numPr>
        <w:spacing w:after="0" w:line="259" w:lineRule="auto"/>
        <w:ind w:left="270" w:right="-16" w:hanging="270"/>
        <w:jc w:val="both"/>
        <w:rPr>
          <w:rFonts w:ascii="Trebuchet MS" w:hAnsi="Trebuchet MS"/>
          <w:lang w:eastAsia="zh-TW"/>
        </w:rPr>
      </w:pPr>
      <w:r w:rsidRPr="00045CD4">
        <w:rPr>
          <w:rFonts w:ascii="Trebuchet MS" w:hAnsi="Trebuchet MS"/>
          <w:lang w:eastAsia="zh-TW"/>
        </w:rPr>
        <w:t>Hotãrârea Guvernului nr. 797/2017 pentru aprobarea regulamentelor-cadru de organizare ºi funcþionare ale serviciilor publice de asistenþã socialã ºi a structurii orientative de personal, cu modificãrile și completãrile ulterioare;</w:t>
      </w:r>
    </w:p>
    <w:p w:rsidR="00931A0C" w:rsidRPr="00045CD4" w:rsidRDefault="00931A0C" w:rsidP="00203BB3">
      <w:pPr>
        <w:numPr>
          <w:ilvl w:val="0"/>
          <w:numId w:val="23"/>
        </w:numPr>
        <w:autoSpaceDE w:val="0"/>
        <w:autoSpaceDN w:val="0"/>
        <w:adjustRightInd w:val="0"/>
        <w:spacing w:after="0" w:line="259" w:lineRule="auto"/>
        <w:ind w:left="270" w:right="-16" w:hanging="270"/>
        <w:jc w:val="both"/>
        <w:rPr>
          <w:rFonts w:ascii="Trebuchet MS" w:hAnsi="Trebuchet MS"/>
          <w:lang w:eastAsia="zh-TW"/>
        </w:rPr>
      </w:pPr>
      <w:r w:rsidRPr="00045CD4">
        <w:rPr>
          <w:rFonts w:ascii="Trebuchet MS" w:hAnsi="Trebuchet MS"/>
          <w:lang w:eastAsia="zh-TW"/>
        </w:rPr>
        <w:t>Ordonanța de urgențã a Guvernului nr.57/2019 privind Codul administrativ, cu completãrile ulterioare;</w:t>
      </w:r>
    </w:p>
    <w:p w:rsidR="00931A0C" w:rsidRPr="00045CD4" w:rsidRDefault="00931A0C" w:rsidP="00203BB3">
      <w:pPr>
        <w:numPr>
          <w:ilvl w:val="0"/>
          <w:numId w:val="40"/>
        </w:numPr>
        <w:spacing w:after="0" w:line="259" w:lineRule="auto"/>
        <w:ind w:left="270" w:right="-16" w:hanging="270"/>
        <w:jc w:val="both"/>
        <w:rPr>
          <w:rFonts w:ascii="Trebuchet MS" w:hAnsi="Trebuchet MS"/>
          <w:lang w:eastAsia="zh-TW"/>
        </w:rPr>
      </w:pPr>
      <w:r w:rsidRPr="00045CD4">
        <w:rPr>
          <w:rFonts w:ascii="Trebuchet MS" w:hAnsi="Trebuchet MS"/>
          <w:lang w:eastAsia="zh-TW"/>
        </w:rPr>
        <w:t>Ordonanțã de urgențã  a Guvernului nr. 113/2011 privind organizarea ºi funcþionarea Agenþiei Naþionale pentru Plãþi ºi Inspecþie Socialã, cu modificãrile și completãrile ulterioare;</w:t>
      </w:r>
    </w:p>
    <w:p w:rsidR="00931A0C" w:rsidRPr="00A47676" w:rsidRDefault="00931A0C" w:rsidP="00203BB3">
      <w:pPr>
        <w:pStyle w:val="ListParagraph"/>
        <w:numPr>
          <w:ilvl w:val="0"/>
          <w:numId w:val="40"/>
        </w:numPr>
        <w:spacing w:after="0" w:line="259" w:lineRule="auto"/>
        <w:ind w:left="270" w:hanging="270"/>
        <w:jc w:val="both"/>
        <w:rPr>
          <w:rFonts w:ascii="Trebuchet MS" w:hAnsi="Trebuchet MS"/>
          <w:color w:val="000000"/>
        </w:rPr>
      </w:pPr>
      <w:r w:rsidRPr="00A47676">
        <w:rPr>
          <w:rFonts w:ascii="Trebuchet MS" w:hAnsi="Trebuchet MS"/>
          <w:color w:val="000000"/>
        </w:rPr>
        <w:t>Regulamentul (UE) 2016/679 al Parlamentului European şi al Consiliului din 27 aprilie 2016 privind protecţia persoanelor fizice în ceea ce priveşte prelucrarea datelor cu caracter personal şi privind libera circulaţie a acestor date şi de abrogare a Directivei 95/46/CE;</w:t>
      </w:r>
    </w:p>
    <w:p w:rsidR="00931A0C" w:rsidRPr="00A47676" w:rsidRDefault="00931A0C" w:rsidP="00203BB3">
      <w:pPr>
        <w:pStyle w:val="ListParagraph"/>
        <w:numPr>
          <w:ilvl w:val="0"/>
          <w:numId w:val="40"/>
        </w:numPr>
        <w:spacing w:after="0" w:line="259" w:lineRule="auto"/>
        <w:ind w:left="270" w:hanging="270"/>
        <w:jc w:val="both"/>
        <w:rPr>
          <w:rFonts w:ascii="Trebuchet MS" w:hAnsi="Trebuchet MS"/>
          <w:color w:val="000000"/>
        </w:rPr>
      </w:pPr>
      <w:r w:rsidRPr="00A47676">
        <w:rPr>
          <w:rFonts w:ascii="Trebuchet MS" w:hAnsi="Trebuchet MS"/>
          <w:color w:val="000000"/>
          <w:bdr w:val="none" w:sz="0" w:space="0" w:color="auto" w:frame="1"/>
          <w:shd w:val="clear" w:color="auto" w:fill="FFFFFF"/>
        </w:rPr>
        <w:t>Legea nr. 190 din 18 iulie 2018</w:t>
      </w:r>
      <w:r w:rsidRPr="00A47676">
        <w:rPr>
          <w:rFonts w:ascii="Trebuchet MS" w:hAnsi="Trebuchet MS"/>
          <w:color w:val="000000"/>
        </w:rPr>
        <w:t xml:space="preserve"> </w:t>
      </w:r>
      <w:r w:rsidRPr="00A47676">
        <w:rPr>
          <w:rFonts w:ascii="Trebuchet MS" w:hAnsi="Trebuchet MS"/>
          <w:color w:val="000000"/>
          <w:bdr w:val="none" w:sz="0" w:space="0" w:color="auto" w:frame="1"/>
          <w:shd w:val="clear" w:color="auto" w:fill="FFFFFF"/>
        </w:rPr>
        <w:t>privind măsuri de punere în aplicare a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rsidR="00931A0C" w:rsidRPr="00045CD4" w:rsidRDefault="00931A0C" w:rsidP="00E27C5C">
      <w:pPr>
        <w:spacing w:after="0" w:line="240" w:lineRule="auto"/>
        <w:ind w:right="-16"/>
        <w:jc w:val="both"/>
        <w:rPr>
          <w:rFonts w:ascii="Trebuchet MS" w:hAnsi="Trebuchet MS"/>
          <w:lang w:eastAsia="zh-TW"/>
        </w:rPr>
      </w:pPr>
    </w:p>
    <w:p w:rsidR="00931A0C" w:rsidRPr="00045CD4" w:rsidRDefault="00931A0C" w:rsidP="00BA4305">
      <w:pPr>
        <w:spacing w:after="120"/>
        <w:ind w:right="-16"/>
        <w:jc w:val="both"/>
        <w:rPr>
          <w:rFonts w:ascii="Trebuchet MS" w:hAnsi="Trebuchet MS"/>
        </w:rPr>
      </w:pPr>
      <w:r w:rsidRPr="00045CD4">
        <w:rPr>
          <w:rFonts w:ascii="Trebuchet MS" w:hAnsi="Trebuchet MS"/>
          <w:lang w:eastAsia="zh-TW"/>
        </w:rPr>
        <w:t>S</w:t>
      </w:r>
      <w:r w:rsidRPr="00045CD4">
        <w:rPr>
          <w:rFonts w:ascii="Trebuchet MS" w:hAnsi="Trebuchet MS"/>
        </w:rPr>
        <w:t>-a încheiat prezentul protocol de colaborare, stabilindu-se următoarele:</w:t>
      </w:r>
    </w:p>
    <w:p w:rsidR="00931A0C" w:rsidRPr="00045CD4" w:rsidRDefault="00931A0C" w:rsidP="00BA4305">
      <w:pPr>
        <w:spacing w:after="120"/>
        <w:ind w:right="-16"/>
        <w:jc w:val="both"/>
        <w:rPr>
          <w:rFonts w:ascii="Trebuchet MS" w:hAnsi="Trebuchet MS"/>
        </w:rPr>
      </w:pPr>
    </w:p>
    <w:p w:rsidR="00931A0C" w:rsidRPr="00045CD4" w:rsidRDefault="00931A0C" w:rsidP="004812D1">
      <w:pPr>
        <w:spacing w:after="120" w:line="259" w:lineRule="auto"/>
        <w:ind w:right="-16"/>
        <w:jc w:val="both"/>
        <w:rPr>
          <w:rFonts w:ascii="Trebuchet MS" w:hAnsi="Trebuchet MS"/>
        </w:rPr>
      </w:pPr>
      <w:r w:rsidRPr="00045CD4">
        <w:rPr>
          <w:rFonts w:ascii="Trebuchet MS" w:hAnsi="Trebuchet MS"/>
          <w:b/>
        </w:rPr>
        <w:t xml:space="preserve">1. OBIECTUL PROTOCOLULUI </w:t>
      </w:r>
    </w:p>
    <w:p w:rsidR="00931A0C" w:rsidRPr="00045CD4" w:rsidRDefault="00931A0C" w:rsidP="004812D1">
      <w:pPr>
        <w:autoSpaceDE w:val="0"/>
        <w:autoSpaceDN w:val="0"/>
        <w:adjustRightInd w:val="0"/>
        <w:spacing w:after="120" w:line="259" w:lineRule="auto"/>
        <w:ind w:right="-16"/>
        <w:jc w:val="both"/>
        <w:rPr>
          <w:rFonts w:ascii="Trebuchet MS" w:hAnsi="Trebuchet MS"/>
        </w:rPr>
      </w:pPr>
      <w:r w:rsidRPr="00045CD4">
        <w:rPr>
          <w:rFonts w:ascii="Trebuchet MS" w:hAnsi="Trebuchet MS"/>
          <w:b/>
        </w:rPr>
        <w:t>1.1.</w:t>
      </w:r>
      <w:r w:rsidRPr="00045CD4">
        <w:rPr>
          <w:rFonts w:ascii="Trebuchet MS" w:hAnsi="Trebuchet MS"/>
        </w:rPr>
        <w:t xml:space="preserve">  Obiectul protocolului îl constituie asigurarea colaborării interinstituționale a MMSS cu UAT….................................................................................................................., județul.................................................................................., în cadrul proiectului </w:t>
      </w:r>
      <w:r w:rsidRPr="00045CD4">
        <w:rPr>
          <w:rFonts w:ascii="Trebuchet MS" w:hAnsi="Trebuchet MS"/>
          <w:bCs/>
        </w:rPr>
        <w:t>,,</w:t>
      </w:r>
      <w:r w:rsidRPr="00045CD4">
        <w:rPr>
          <w:rFonts w:ascii="Trebuchet MS" w:hAnsi="Trebuchet MS"/>
        </w:rPr>
        <w:t>HUB de Servicii MMSS – SII MMSS</w:t>
      </w:r>
      <w:r w:rsidRPr="00045CD4">
        <w:rPr>
          <w:rFonts w:ascii="Trebuchet MS" w:hAnsi="Trebuchet MS"/>
          <w:bCs/>
        </w:rPr>
        <w:t>”</w:t>
      </w:r>
      <w:r w:rsidRPr="00045CD4">
        <w:rPr>
          <w:rFonts w:ascii="Trebuchet MS" w:hAnsi="Trebuchet MS"/>
        </w:rPr>
        <w:t>, Cod MySmis 130963.</w:t>
      </w:r>
    </w:p>
    <w:p w:rsidR="00931A0C" w:rsidRPr="00045CD4" w:rsidRDefault="00931A0C" w:rsidP="004812D1">
      <w:pPr>
        <w:autoSpaceDE w:val="0"/>
        <w:autoSpaceDN w:val="0"/>
        <w:adjustRightInd w:val="0"/>
        <w:spacing w:after="120" w:line="259" w:lineRule="auto"/>
        <w:ind w:right="-14"/>
        <w:jc w:val="both"/>
        <w:rPr>
          <w:rFonts w:ascii="Trebuchet MS" w:hAnsi="Trebuchet MS" w:cs="Arial"/>
          <w:highlight w:val="yellow"/>
        </w:rPr>
      </w:pPr>
      <w:r w:rsidRPr="00045CD4">
        <w:rPr>
          <w:rFonts w:ascii="Trebuchet MS" w:hAnsi="Trebuchet MS"/>
        </w:rPr>
        <w:t>În acest sens, Ministerul Muncii și Solidarității Sociale (MMSS) va pune la dispoziția Unității Administrativ Teritoriale următoarele echipamente: imprimanta multifuncționala, calculator, tableta, precum și documentația tehnică, instalarea și configurarea echipamentelor hardware, integrarea componentelor și operaționalizarea infrastructurii instalate.</w:t>
      </w:r>
    </w:p>
    <w:p w:rsidR="00931A0C" w:rsidRPr="00045CD4" w:rsidRDefault="00931A0C" w:rsidP="004812D1">
      <w:pPr>
        <w:spacing w:after="120" w:line="259" w:lineRule="auto"/>
        <w:ind w:right="-14"/>
        <w:jc w:val="both"/>
        <w:rPr>
          <w:rFonts w:ascii="Trebuchet MS" w:hAnsi="Trebuchet MS"/>
        </w:rPr>
      </w:pPr>
      <w:r w:rsidRPr="00045CD4">
        <w:rPr>
          <w:rFonts w:ascii="Trebuchet MS" w:hAnsi="Trebuchet MS"/>
          <w:b/>
        </w:rPr>
        <w:t>1.2.</w:t>
      </w:r>
      <w:r w:rsidRPr="00045CD4">
        <w:rPr>
          <w:rFonts w:ascii="Trebuchet MS" w:hAnsi="Trebuchet MS"/>
        </w:rPr>
        <w:t xml:space="preserve"> Fiecare partener se angajează să ia parte la implementarea eficientă a Proiectului menționat la pct. 1.1., să coopereze, să efectueze și să îndeplinească, prompt și la timp, toate obligațiile care îi revin în temeiul acestui protocol, care îi pot fi solicitate în mod rezonabil și într-o manieră de bună-credință, cu respectarea prevederilor legale în vigoare. </w:t>
      </w:r>
    </w:p>
    <w:p w:rsidR="00931A0C" w:rsidRPr="00045CD4" w:rsidRDefault="00931A0C" w:rsidP="004812D1">
      <w:pPr>
        <w:spacing w:after="120" w:line="259" w:lineRule="auto"/>
        <w:ind w:right="-14"/>
        <w:jc w:val="both"/>
        <w:rPr>
          <w:rFonts w:ascii="Trebuchet MS" w:hAnsi="Trebuchet MS"/>
          <w:b/>
        </w:rPr>
      </w:pPr>
    </w:p>
    <w:p w:rsidR="00931A0C" w:rsidRPr="00045CD4" w:rsidRDefault="00931A0C" w:rsidP="004812D1">
      <w:pPr>
        <w:spacing w:after="120" w:line="259" w:lineRule="auto"/>
        <w:ind w:right="-14"/>
        <w:jc w:val="both"/>
        <w:rPr>
          <w:rFonts w:ascii="Trebuchet MS" w:hAnsi="Trebuchet MS"/>
        </w:rPr>
      </w:pPr>
      <w:r w:rsidRPr="00045CD4">
        <w:rPr>
          <w:rFonts w:ascii="Trebuchet MS" w:hAnsi="Trebuchet MS"/>
          <w:b/>
        </w:rPr>
        <w:t xml:space="preserve">2. PERIOADA DE DERULARE A PROTOCOLULUI </w:t>
      </w:r>
    </w:p>
    <w:p w:rsidR="00931A0C" w:rsidRPr="00045CD4" w:rsidRDefault="00931A0C" w:rsidP="004812D1">
      <w:pPr>
        <w:spacing w:after="120" w:line="259" w:lineRule="auto"/>
        <w:ind w:right="-16"/>
        <w:jc w:val="both"/>
        <w:rPr>
          <w:rFonts w:ascii="Trebuchet MS" w:hAnsi="Trebuchet MS"/>
        </w:rPr>
      </w:pPr>
      <w:r w:rsidRPr="00045CD4">
        <w:rPr>
          <w:rFonts w:ascii="Trebuchet MS" w:hAnsi="Trebuchet MS"/>
          <w:b/>
        </w:rPr>
        <w:t xml:space="preserve">2.1. </w:t>
      </w:r>
      <w:r w:rsidRPr="00045CD4">
        <w:rPr>
          <w:rFonts w:ascii="Trebuchet MS" w:hAnsi="Trebuchet MS"/>
        </w:rPr>
        <w:t xml:space="preserve">Perioada de derulare a protocolului de colaborare este de la data semnării prezentului protocol de către ambele părți, până la data finalizării  perioadei de sustenabilitate a proiectului, respectiv decembrie 2028. </w:t>
      </w:r>
    </w:p>
    <w:p w:rsidR="00931A0C" w:rsidRPr="00045CD4" w:rsidRDefault="00931A0C" w:rsidP="004812D1">
      <w:pPr>
        <w:spacing w:after="120" w:line="259" w:lineRule="auto"/>
        <w:ind w:right="-16"/>
        <w:jc w:val="both"/>
        <w:rPr>
          <w:rFonts w:ascii="Trebuchet MS" w:hAnsi="Trebuchet MS"/>
        </w:rPr>
      </w:pPr>
      <w:r w:rsidRPr="00045CD4">
        <w:rPr>
          <w:rFonts w:ascii="Trebuchet MS" w:hAnsi="Trebuchet MS"/>
          <w:b/>
        </w:rPr>
        <w:t>2.2.</w:t>
      </w:r>
      <w:r w:rsidRPr="00045CD4">
        <w:rPr>
          <w:rFonts w:ascii="Trebuchet MS" w:hAnsi="Trebuchet MS"/>
        </w:rPr>
        <w:t xml:space="preserve"> Prevederile prezentului protocol intră în vigoare la data semnării de către părți.</w:t>
      </w:r>
    </w:p>
    <w:p w:rsidR="00931A0C" w:rsidRPr="00045CD4" w:rsidRDefault="00931A0C" w:rsidP="00273508">
      <w:pPr>
        <w:spacing w:after="120" w:line="259" w:lineRule="auto"/>
        <w:ind w:left="-270" w:right="-16"/>
        <w:jc w:val="both"/>
        <w:rPr>
          <w:rFonts w:ascii="Trebuchet MS" w:hAnsi="Trebuchet MS"/>
          <w:b/>
          <w:bCs/>
        </w:rPr>
      </w:pPr>
    </w:p>
    <w:p w:rsidR="00931A0C" w:rsidRPr="00045CD4" w:rsidRDefault="00931A0C" w:rsidP="00273508">
      <w:pPr>
        <w:spacing w:after="120" w:line="259" w:lineRule="auto"/>
        <w:ind w:right="-16"/>
        <w:jc w:val="both"/>
        <w:rPr>
          <w:rFonts w:ascii="Trebuchet MS" w:hAnsi="Trebuchet MS"/>
        </w:rPr>
      </w:pPr>
      <w:r w:rsidRPr="00045CD4">
        <w:rPr>
          <w:rFonts w:ascii="Trebuchet MS" w:hAnsi="Trebuchet MS"/>
          <w:b/>
          <w:bCs/>
        </w:rPr>
        <w:t>3. PREVEDERI GENERALE</w:t>
      </w:r>
    </w:p>
    <w:p w:rsidR="00931A0C" w:rsidRPr="00045CD4" w:rsidRDefault="00931A0C"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3.1.</w:t>
      </w:r>
      <w:r w:rsidRPr="00045CD4">
        <w:rPr>
          <w:rFonts w:ascii="Trebuchet MS" w:hAnsi="Trebuchet MS" w:cs="Times New Roman"/>
          <w:sz w:val="22"/>
          <w:szCs w:val="22"/>
          <w:lang w:val="ro-RO"/>
        </w:rPr>
        <w:t xml:space="preserve"> Parteneriatul rezultat din semnarea prezentului Protocol se desfăşoară în conformitate cu  legislația în vigoare.</w:t>
      </w:r>
    </w:p>
    <w:p w:rsidR="00931A0C" w:rsidRPr="00045CD4" w:rsidRDefault="00931A0C"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 xml:space="preserve">3.2. </w:t>
      </w:r>
      <w:r w:rsidRPr="00045CD4">
        <w:rPr>
          <w:rFonts w:ascii="Trebuchet MS" w:hAnsi="Trebuchet MS" w:cs="Times New Roman"/>
          <w:sz w:val="22"/>
          <w:szCs w:val="22"/>
          <w:lang w:val="ro-RO"/>
        </w:rPr>
        <w:t>Orice comunicare între părţi, referitoare la îndeplinirea prezentului protocol, trebuie să fie transmisă în scris.</w:t>
      </w:r>
    </w:p>
    <w:p w:rsidR="00931A0C" w:rsidRPr="00045CD4" w:rsidRDefault="00931A0C"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3.3.</w:t>
      </w:r>
      <w:r w:rsidRPr="00045CD4">
        <w:rPr>
          <w:rFonts w:ascii="Trebuchet MS" w:hAnsi="Trebuchet MS" w:cs="Times New Roman"/>
          <w:sz w:val="22"/>
          <w:szCs w:val="22"/>
          <w:lang w:val="ro-RO"/>
        </w:rPr>
        <w:t xml:space="preserve"> Orice comunicări, solicitări sau notificări scrise, între părti trebuie să conţină titlul şi numărul de înregistrare al protocolului şi trebuie transmise prin poştă, fax, e-mail, sau înmânate personal la adresele identificate mai jos, cu condiţia confirmării în scris a primirii comunicării.</w:t>
      </w:r>
    </w:p>
    <w:p w:rsidR="00931A0C" w:rsidRPr="00045CD4" w:rsidRDefault="00931A0C" w:rsidP="00273508">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cs="Times New Roman"/>
          <w:b/>
          <w:sz w:val="22"/>
          <w:szCs w:val="22"/>
          <w:lang w:val="ro-RO"/>
        </w:rPr>
        <w:t>3.4.</w:t>
      </w:r>
      <w:r w:rsidRPr="00045CD4">
        <w:rPr>
          <w:rFonts w:ascii="Trebuchet MS" w:hAnsi="Trebuchet MS" w:cs="Times New Roman"/>
          <w:sz w:val="22"/>
          <w:szCs w:val="22"/>
          <w:lang w:val="ro-RO"/>
        </w:rPr>
        <w:t xml:space="preserve">  Adresele la care se transmit comunicările sunt următoarele:</w:t>
      </w:r>
    </w:p>
    <w:p w:rsidR="00931A0C" w:rsidRPr="00045CD4" w:rsidRDefault="00931A0C"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Ministerul Muncii si Solidaritatii Sociale – Str.Dem I.Dobrescu, nr.2-4, sector 1, Bucuresti</w:t>
      </w:r>
    </w:p>
    <w:p w:rsidR="00931A0C" w:rsidRDefault="00931A0C" w:rsidP="00592B39">
      <w:pPr>
        <w:pStyle w:val="DefaultText"/>
        <w:numPr>
          <w:ilvl w:val="0"/>
          <w:numId w:val="41"/>
        </w:numPr>
        <w:ind w:left="0" w:right="-14" w:firstLine="0"/>
        <w:jc w:val="both"/>
        <w:rPr>
          <w:rFonts w:ascii="Trebuchet MS" w:hAnsi="Trebuchet MS" w:cs="Times New Roman"/>
          <w:sz w:val="22"/>
          <w:szCs w:val="22"/>
          <w:lang w:val="ro-RO"/>
        </w:rPr>
      </w:pPr>
      <w:r w:rsidRPr="00045CD4">
        <w:rPr>
          <w:rFonts w:ascii="Trebuchet MS" w:hAnsi="Trebuchet MS" w:cs="Times New Roman"/>
          <w:sz w:val="22"/>
          <w:szCs w:val="22"/>
          <w:lang w:val="ro-RO"/>
        </w:rPr>
        <w:t>UAT-………………………………………………………</w:t>
      </w:r>
    </w:p>
    <w:p w:rsidR="00931A0C" w:rsidRPr="00592B39" w:rsidRDefault="00931A0C" w:rsidP="00592B39">
      <w:pPr>
        <w:pStyle w:val="DefaultText"/>
        <w:ind w:right="-14"/>
        <w:jc w:val="both"/>
        <w:rPr>
          <w:rFonts w:ascii="Trebuchet MS" w:hAnsi="Trebuchet MS" w:cs="Times New Roman"/>
          <w:sz w:val="10"/>
          <w:szCs w:val="10"/>
          <w:lang w:val="ro-RO"/>
        </w:rPr>
      </w:pPr>
    </w:p>
    <w:p w:rsidR="00931A0C" w:rsidRPr="00045CD4" w:rsidRDefault="00931A0C"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3.5.</w:t>
      </w:r>
      <w:r w:rsidRPr="00045CD4">
        <w:rPr>
          <w:rFonts w:ascii="Trebuchet MS" w:hAnsi="Trebuchet MS" w:cs="Times New Roman"/>
          <w:sz w:val="22"/>
          <w:szCs w:val="22"/>
          <w:lang w:val="ro-RO"/>
        </w:rPr>
        <w:t xml:space="preserve"> Orice document scris trebuie înregistrat atât în momentul transmiterii cât şi în momentul primirii.</w:t>
      </w:r>
    </w:p>
    <w:p w:rsidR="00931A0C" w:rsidRPr="00045CD4" w:rsidRDefault="00931A0C" w:rsidP="00273508">
      <w:pPr>
        <w:pStyle w:val="DefaultText"/>
        <w:spacing w:after="120" w:line="259" w:lineRule="auto"/>
        <w:ind w:right="-16"/>
        <w:jc w:val="both"/>
        <w:rPr>
          <w:rFonts w:ascii="Trebuchet MS" w:hAnsi="Trebuchet MS" w:cs="Times New Roman"/>
          <w:sz w:val="22"/>
          <w:szCs w:val="22"/>
          <w:lang w:val="ro-RO"/>
        </w:rPr>
      </w:pPr>
      <w:r w:rsidRPr="00045CD4">
        <w:rPr>
          <w:rFonts w:ascii="Trebuchet MS" w:hAnsi="Trebuchet MS" w:cs="Times New Roman"/>
          <w:b/>
          <w:sz w:val="22"/>
          <w:szCs w:val="22"/>
          <w:lang w:val="ro-RO"/>
        </w:rPr>
        <w:t xml:space="preserve">3.6. </w:t>
      </w:r>
      <w:r w:rsidRPr="00045CD4">
        <w:rPr>
          <w:rFonts w:ascii="Trebuchet MS" w:hAnsi="Trebuchet MS" w:cs="Times New Roman"/>
          <w:sz w:val="22"/>
          <w:szCs w:val="22"/>
          <w:lang w:val="ro-RO"/>
        </w:rPr>
        <w:t>Pentru rezolvarea operativă a problemelor curente ori de câte ori este nevoie și sunt solicitate de către părți, se pot organiza întâlniri ale reprezentanților desemnați de către structurile implicate pentru realizarea obiectivului prevăzut de prezentul protocol.</w:t>
      </w:r>
    </w:p>
    <w:p w:rsidR="00931A0C" w:rsidRPr="00045CD4" w:rsidRDefault="00931A0C" w:rsidP="00273508">
      <w:pPr>
        <w:pStyle w:val="DefaultText"/>
        <w:spacing w:after="120" w:line="276" w:lineRule="auto"/>
        <w:ind w:right="-16"/>
        <w:jc w:val="both"/>
        <w:rPr>
          <w:rFonts w:ascii="Trebuchet MS" w:hAnsi="Trebuchet MS" w:cs="Times New Roman"/>
          <w:sz w:val="22"/>
          <w:szCs w:val="22"/>
          <w:lang w:val="ro-RO"/>
        </w:rPr>
      </w:pPr>
    </w:p>
    <w:p w:rsidR="00931A0C" w:rsidRPr="00045CD4" w:rsidRDefault="00931A0C" w:rsidP="00CB1FED">
      <w:pPr>
        <w:pStyle w:val="DefaultText"/>
        <w:spacing w:after="120" w:line="259" w:lineRule="auto"/>
        <w:ind w:right="-14"/>
        <w:jc w:val="both"/>
        <w:rPr>
          <w:rFonts w:ascii="Trebuchet MS" w:hAnsi="Trebuchet MS" w:cs="Times New Roman"/>
          <w:sz w:val="22"/>
          <w:szCs w:val="22"/>
          <w:lang w:val="ro-RO"/>
        </w:rPr>
      </w:pPr>
      <w:r w:rsidRPr="00045CD4">
        <w:rPr>
          <w:rFonts w:ascii="Trebuchet MS" w:hAnsi="Trebuchet MS"/>
          <w:b/>
          <w:sz w:val="22"/>
          <w:szCs w:val="22"/>
        </w:rPr>
        <w:t>4. OBLIGAȚIILE PĂRȚILOR</w:t>
      </w:r>
    </w:p>
    <w:p w:rsidR="00931A0C" w:rsidRPr="0073058F" w:rsidRDefault="00931A0C" w:rsidP="00CB1FED">
      <w:pPr>
        <w:spacing w:after="120" w:line="259" w:lineRule="auto"/>
        <w:ind w:right="-14"/>
        <w:rPr>
          <w:rFonts w:ascii="Trebuchet MS" w:hAnsi="Trebuchet MS"/>
          <w:b/>
          <w:color w:val="000000"/>
        </w:rPr>
      </w:pPr>
      <w:r w:rsidRPr="0073058F">
        <w:rPr>
          <w:rFonts w:ascii="Trebuchet MS" w:hAnsi="Trebuchet MS"/>
          <w:b/>
          <w:color w:val="000000"/>
        </w:rPr>
        <w:t xml:space="preserve">4.1. OBLIGAȚIILE MINISTERULUI MUNCII ȘI SOLIDARITĂȚII SOCIALE </w:t>
      </w:r>
    </w:p>
    <w:p w:rsidR="00931A0C" w:rsidRPr="0073058F" w:rsidRDefault="00931A0C" w:rsidP="00CB1FED">
      <w:pPr>
        <w:spacing w:after="120" w:line="259" w:lineRule="auto"/>
        <w:ind w:right="-14"/>
        <w:jc w:val="both"/>
        <w:rPr>
          <w:rFonts w:ascii="Trebuchet MS" w:hAnsi="Trebuchet MS"/>
          <w:color w:val="000000"/>
        </w:rPr>
      </w:pPr>
      <w:r w:rsidRPr="0073058F">
        <w:rPr>
          <w:rFonts w:ascii="Trebuchet MS" w:hAnsi="Trebuchet MS"/>
          <w:b/>
          <w:color w:val="000000"/>
        </w:rPr>
        <w:t>4.1.1.</w:t>
      </w:r>
      <w:r w:rsidRPr="0073058F">
        <w:rPr>
          <w:rFonts w:ascii="Trebuchet MS" w:hAnsi="Trebuchet MS"/>
          <w:color w:val="000000"/>
        </w:rPr>
        <w:t xml:space="preserve"> MMSS asigură managementul și implementarea proiectului </w:t>
      </w:r>
      <w:r w:rsidRPr="0073058F">
        <w:rPr>
          <w:rFonts w:ascii="Trebuchet MS" w:hAnsi="Trebuchet MS"/>
          <w:bCs/>
          <w:color w:val="000000"/>
        </w:rPr>
        <w:t>,,</w:t>
      </w:r>
      <w:r w:rsidRPr="0073058F">
        <w:rPr>
          <w:rFonts w:ascii="Trebuchet MS" w:hAnsi="Trebuchet MS"/>
          <w:color w:val="000000"/>
        </w:rPr>
        <w:t>HUB de Servicii MMSS – SII MMSS</w:t>
      </w:r>
      <w:r w:rsidRPr="0073058F">
        <w:rPr>
          <w:rFonts w:ascii="Trebuchet MS" w:hAnsi="Trebuchet MS"/>
          <w:bCs/>
          <w:color w:val="000000"/>
        </w:rPr>
        <w:t>”</w:t>
      </w:r>
      <w:r w:rsidRPr="0073058F">
        <w:rPr>
          <w:rFonts w:ascii="Trebuchet MS" w:hAnsi="Trebuchet MS"/>
          <w:color w:val="000000"/>
        </w:rPr>
        <w:t>, Cod MySmis 130963, conform graficului de implementare, în calitate de lider de parteneriat;</w:t>
      </w:r>
    </w:p>
    <w:p w:rsidR="00931A0C" w:rsidRPr="0073058F" w:rsidRDefault="00931A0C" w:rsidP="00CB1FED">
      <w:pPr>
        <w:spacing w:after="120" w:line="259" w:lineRule="auto"/>
        <w:ind w:right="-14"/>
        <w:jc w:val="both"/>
        <w:rPr>
          <w:rFonts w:ascii="Trebuchet MS" w:hAnsi="Trebuchet MS"/>
          <w:color w:val="000000"/>
        </w:rPr>
      </w:pPr>
      <w:r w:rsidRPr="0073058F">
        <w:rPr>
          <w:rFonts w:ascii="Trebuchet MS" w:hAnsi="Trebuchet MS"/>
          <w:b/>
          <w:color w:val="000000"/>
        </w:rPr>
        <w:t>4.1.2.</w:t>
      </w:r>
      <w:r w:rsidRPr="0073058F">
        <w:rPr>
          <w:rFonts w:ascii="Trebuchet MS" w:hAnsi="Trebuchet MS"/>
          <w:color w:val="000000"/>
        </w:rPr>
        <w:t xml:space="preserve"> MMSS asigură furnizarea de servicii electronice prin crearea facilității de depunere on-line a cererilor privind </w:t>
      </w:r>
      <w:r w:rsidRPr="0073058F">
        <w:rPr>
          <w:rFonts w:ascii="Trebuchet MS" w:hAnsi="Trebuchet MS"/>
          <w:bCs/>
          <w:color w:val="000000"/>
        </w:rPr>
        <w:t>acordarea</w:t>
      </w:r>
      <w:r w:rsidRPr="0073058F">
        <w:rPr>
          <w:rFonts w:ascii="Trebuchet MS" w:hAnsi="Trebuchet MS"/>
          <w:color w:val="000000"/>
        </w:rPr>
        <w:t> de </w:t>
      </w:r>
      <w:r w:rsidRPr="0073058F">
        <w:rPr>
          <w:rFonts w:ascii="Trebuchet MS" w:hAnsi="Trebuchet MS"/>
          <w:bCs/>
          <w:color w:val="000000"/>
        </w:rPr>
        <w:t>beneficii de asistență socială</w:t>
      </w:r>
      <w:r w:rsidRPr="0073058F">
        <w:rPr>
          <w:rFonts w:ascii="Trebuchet MS" w:hAnsi="Trebuchet MS"/>
          <w:color w:val="000000"/>
        </w:rPr>
        <w:t xml:space="preserve"> și de servicii sociale prin intermediul unui singur punct de contact cu cetățeanul – portalul MMSS, modulul e-Asistență Socială, și de posibilitate de consultare on-line a dosarelor de către orice cetățean sau întreprindere;</w:t>
      </w:r>
    </w:p>
    <w:p w:rsidR="00931A0C" w:rsidRPr="0073058F" w:rsidRDefault="00931A0C" w:rsidP="00CB1FED">
      <w:pPr>
        <w:spacing w:after="120" w:line="259" w:lineRule="auto"/>
        <w:ind w:right="-14"/>
        <w:jc w:val="both"/>
        <w:rPr>
          <w:rFonts w:ascii="Trebuchet MS" w:hAnsi="Trebuchet MS"/>
          <w:color w:val="000000"/>
        </w:rPr>
      </w:pPr>
      <w:bookmarkStart w:id="0" w:name="_Hlk95921079"/>
      <w:r w:rsidRPr="0073058F">
        <w:rPr>
          <w:rFonts w:ascii="Trebuchet MS" w:hAnsi="Trebuchet MS"/>
          <w:b/>
          <w:color w:val="000000"/>
        </w:rPr>
        <w:t>4.1.3.</w:t>
      </w:r>
      <w:r w:rsidRPr="0073058F">
        <w:rPr>
          <w:rFonts w:ascii="Trebuchet MS" w:hAnsi="Trebuchet MS"/>
          <w:color w:val="000000"/>
        </w:rPr>
        <w:t xml:space="preserve">  MMSS asigură furnizarea de servicii electronice prin constituirea dosarelor electronice ale beneficiarilor de servicii sociale și implicit optimizarea și modernizarea activității specialiștilor prin implementarea unui modul de management de caz;</w:t>
      </w:r>
    </w:p>
    <w:bookmarkEnd w:id="0"/>
    <w:p w:rsidR="00931A0C" w:rsidRPr="0073058F" w:rsidRDefault="00931A0C" w:rsidP="00CB1FED">
      <w:pPr>
        <w:spacing w:after="120" w:line="259" w:lineRule="auto"/>
        <w:ind w:right="-14"/>
        <w:jc w:val="both"/>
        <w:rPr>
          <w:rFonts w:ascii="Trebuchet MS" w:hAnsi="Trebuchet MS"/>
          <w:color w:val="000000"/>
        </w:rPr>
      </w:pPr>
      <w:r w:rsidRPr="0073058F">
        <w:rPr>
          <w:rFonts w:ascii="Trebuchet MS" w:hAnsi="Trebuchet MS"/>
          <w:b/>
          <w:color w:val="000000"/>
        </w:rPr>
        <w:t>4.1.4.</w:t>
      </w:r>
      <w:r w:rsidRPr="0073058F">
        <w:rPr>
          <w:rFonts w:ascii="Trebuchet MS" w:hAnsi="Trebuchet MS"/>
          <w:color w:val="000000"/>
        </w:rPr>
        <w:t xml:space="preserve"> MMSS creează un instrument informatic de verificări încrucișate care să asigure mecanisme de prevenție, de semnalare automată a suspiciunii de fraudă și care să furnizeze date corecte puse la dispoziția celor care gestionează fondurile publice;</w:t>
      </w:r>
    </w:p>
    <w:p w:rsidR="00931A0C" w:rsidRPr="0073058F" w:rsidRDefault="00931A0C" w:rsidP="00CB1FED">
      <w:pPr>
        <w:pStyle w:val="ListParagraph"/>
        <w:spacing w:after="120" w:line="259" w:lineRule="auto"/>
        <w:ind w:left="0" w:right="-14"/>
        <w:contextualSpacing w:val="0"/>
        <w:jc w:val="both"/>
        <w:rPr>
          <w:rFonts w:ascii="Trebuchet MS" w:hAnsi="Trebuchet MS"/>
          <w:color w:val="000000"/>
          <w:lang w:val="ro-RO"/>
        </w:rPr>
      </w:pPr>
      <w:r w:rsidRPr="0073058F">
        <w:rPr>
          <w:rFonts w:ascii="Trebuchet MS" w:hAnsi="Trebuchet MS"/>
          <w:b/>
          <w:color w:val="000000"/>
          <w:lang w:val="ro-RO"/>
        </w:rPr>
        <w:t>4.1.5.</w:t>
      </w:r>
      <w:r w:rsidRPr="0073058F">
        <w:rPr>
          <w:rFonts w:ascii="Trebuchet MS" w:hAnsi="Trebuchet MS"/>
          <w:color w:val="000000"/>
          <w:lang w:val="ro-RO"/>
        </w:rPr>
        <w:t xml:space="preserve"> MMSS asigură interoperabilitatea sistemelor informatice în plan intern (între departamentele MMSS și instituțiile aflate în subordinea/sub autoritatea/în coordonarea MMSS), național (între MMSS și instituțiile aflate în subordinea/sub autoritatea/în coordonarea MMSS și alte instituții centrale și locale) și european (cu sisteme omoloage de la nivel European, cu Registrele Europene);</w:t>
      </w:r>
    </w:p>
    <w:p w:rsidR="00931A0C" w:rsidRPr="0073058F" w:rsidRDefault="00931A0C" w:rsidP="00CB1FED">
      <w:pPr>
        <w:pStyle w:val="ListParagraph"/>
        <w:spacing w:after="120" w:line="259" w:lineRule="auto"/>
        <w:ind w:left="0" w:right="-14"/>
        <w:contextualSpacing w:val="0"/>
        <w:jc w:val="both"/>
        <w:rPr>
          <w:rFonts w:ascii="Trebuchet MS" w:hAnsi="Trebuchet MS"/>
          <w:color w:val="000000"/>
          <w:lang w:val="ro-RO"/>
        </w:rPr>
      </w:pPr>
      <w:r w:rsidRPr="0073058F">
        <w:rPr>
          <w:rFonts w:ascii="Trebuchet MS" w:hAnsi="Trebuchet MS"/>
          <w:b/>
          <w:color w:val="000000"/>
          <w:lang w:val="ro-RO"/>
        </w:rPr>
        <w:t>4.1.6.</w:t>
      </w:r>
      <w:r w:rsidRPr="0073058F">
        <w:rPr>
          <w:rFonts w:ascii="Trebuchet MS" w:hAnsi="Trebuchet MS"/>
          <w:color w:val="000000"/>
          <w:lang w:val="ro-RO"/>
        </w:rPr>
        <w:t xml:space="preserve"> MMSS asigură proiectarea, modelarea, livrarea, instalarea și punerea în funcțiune a echipamentelor și a infrastructurii hardware necesare funcționării sistemului informatic. În acest sens, MMSS va pune la dispoziția Unității Administrativ Teritoriale echipamentele (imprimanta multifuncționala, calculator, tableta), documentația tehnică, instalarea și configurarea echipamentelor hardware, integrarea componentelor și operaționalizarea infrastructurii instalate, precum și datele de identificare ale operatorului economic care urmează să livreze și să instaleze aceste echipamente;</w:t>
      </w:r>
    </w:p>
    <w:p w:rsidR="00931A0C" w:rsidRPr="0073058F" w:rsidRDefault="00931A0C" w:rsidP="00CB1FED">
      <w:pPr>
        <w:pStyle w:val="ListParagraph"/>
        <w:spacing w:after="120" w:line="259" w:lineRule="auto"/>
        <w:ind w:left="0" w:right="-14"/>
        <w:contextualSpacing w:val="0"/>
        <w:jc w:val="both"/>
        <w:rPr>
          <w:rFonts w:ascii="Trebuchet MS" w:hAnsi="Trebuchet MS"/>
          <w:color w:val="000000"/>
          <w:lang w:val="ro-RO"/>
        </w:rPr>
      </w:pPr>
      <w:r w:rsidRPr="0073058F">
        <w:rPr>
          <w:rFonts w:ascii="Trebuchet MS" w:hAnsi="Trebuchet MS"/>
          <w:b/>
          <w:color w:val="000000"/>
          <w:lang w:val="ro-RO"/>
        </w:rPr>
        <w:t>4.1.7.</w:t>
      </w:r>
      <w:r w:rsidRPr="0073058F">
        <w:rPr>
          <w:rFonts w:ascii="Trebuchet MS" w:hAnsi="Trebuchet MS"/>
          <w:color w:val="000000"/>
          <w:lang w:val="ro-RO"/>
        </w:rPr>
        <w:t xml:space="preserve"> MMSS asigură activitățile de întreținere și mentenanță destinate menținerii funcționalității echipamentelor, precum și procedurile de utilizare a aplicațiilor informatice</w:t>
      </w:r>
      <w:r w:rsidRPr="0073058F" w:rsidDel="00D95100">
        <w:rPr>
          <w:rFonts w:ascii="Trebuchet MS" w:hAnsi="Trebuchet MS"/>
          <w:color w:val="000000"/>
          <w:lang w:val="ro-RO"/>
        </w:rPr>
        <w:t xml:space="preserve"> </w:t>
      </w:r>
      <w:r w:rsidRPr="0073058F">
        <w:rPr>
          <w:rFonts w:ascii="Trebuchet MS" w:hAnsi="Trebuchet MS"/>
          <w:color w:val="000000"/>
          <w:lang w:val="ro-RO"/>
        </w:rPr>
        <w:t xml:space="preserve">pe perioada de implementare a proiectului; </w:t>
      </w:r>
    </w:p>
    <w:p w:rsidR="00931A0C" w:rsidRPr="00045CD4" w:rsidRDefault="00931A0C" w:rsidP="00CB1FED">
      <w:pPr>
        <w:pStyle w:val="ListParagraph"/>
        <w:spacing w:after="120" w:line="259" w:lineRule="auto"/>
        <w:ind w:left="0" w:right="-14"/>
        <w:jc w:val="both"/>
        <w:rPr>
          <w:rFonts w:ascii="Trebuchet MS" w:hAnsi="Trebuchet MS"/>
          <w:lang w:val="ro-RO"/>
        </w:rPr>
      </w:pPr>
      <w:r w:rsidRPr="00045CD4">
        <w:rPr>
          <w:rFonts w:ascii="Trebuchet MS" w:hAnsi="Trebuchet MS"/>
          <w:b/>
          <w:lang w:val="ro-RO"/>
        </w:rPr>
        <w:t>4.1.8.</w:t>
      </w:r>
      <w:r w:rsidRPr="00045CD4">
        <w:rPr>
          <w:rFonts w:ascii="Trebuchet MS" w:hAnsi="Trebuchet MS"/>
          <w:lang w:val="ro-RO"/>
        </w:rPr>
        <w:t xml:space="preserve"> MMSS asigură serviciile de dezvoltare a componentelor soluției informatice. Astfel, vor fi derulate activități de configurare, customizare (definire fluxuri, dezvoltare module/componente, dezvoltare interfețe/procese arhivare/back-up/restaurare soluție și date etc.).</w:t>
      </w:r>
    </w:p>
    <w:p w:rsidR="00931A0C" w:rsidRPr="00045CD4" w:rsidRDefault="00931A0C" w:rsidP="007F0BBD">
      <w:pPr>
        <w:spacing w:after="120"/>
        <w:ind w:left="-270" w:right="-16"/>
        <w:jc w:val="both"/>
        <w:rPr>
          <w:rFonts w:ascii="Trebuchet MS" w:hAnsi="Trebuchet MS"/>
          <w:b/>
        </w:rPr>
      </w:pPr>
    </w:p>
    <w:p w:rsidR="00931A0C" w:rsidRPr="00045CD4" w:rsidRDefault="00931A0C" w:rsidP="00CB1FED">
      <w:pPr>
        <w:spacing w:after="120" w:line="259" w:lineRule="auto"/>
        <w:ind w:right="-14"/>
        <w:jc w:val="both"/>
        <w:rPr>
          <w:rFonts w:ascii="Trebuchet MS" w:hAnsi="Trebuchet MS"/>
          <w:b/>
        </w:rPr>
      </w:pPr>
      <w:r w:rsidRPr="00045CD4">
        <w:rPr>
          <w:rFonts w:ascii="Trebuchet MS" w:hAnsi="Trebuchet MS"/>
          <w:b/>
        </w:rPr>
        <w:t>4.2 OBLIGAȚIILE UNITĂȚII ADMINISTRATIV TERITORIALE (UAT)</w:t>
      </w:r>
    </w:p>
    <w:p w:rsidR="00931A0C" w:rsidRPr="0073058F" w:rsidRDefault="00931A0C" w:rsidP="00CB1FED">
      <w:pPr>
        <w:pStyle w:val="ListParagraph"/>
        <w:spacing w:after="120" w:line="259" w:lineRule="auto"/>
        <w:ind w:left="0" w:right="-14"/>
        <w:contextualSpacing w:val="0"/>
        <w:jc w:val="both"/>
        <w:rPr>
          <w:rFonts w:ascii="Trebuchet MS" w:hAnsi="Trebuchet MS"/>
          <w:color w:val="000000"/>
          <w:lang w:val="ro-RO"/>
        </w:rPr>
      </w:pPr>
      <w:r w:rsidRPr="0073058F">
        <w:rPr>
          <w:rFonts w:ascii="Trebuchet MS" w:hAnsi="Trebuchet MS"/>
          <w:b/>
          <w:color w:val="000000"/>
          <w:lang w:val="ro-RO"/>
        </w:rPr>
        <w:t>4.2.1.</w:t>
      </w:r>
      <w:r w:rsidRPr="0073058F">
        <w:rPr>
          <w:rFonts w:ascii="Trebuchet MS" w:hAnsi="Trebuchet MS"/>
          <w:color w:val="000000"/>
          <w:lang w:val="ro-RO"/>
        </w:rPr>
        <w:t xml:space="preserve"> Asigură sprijinul necesar pentru implementarea proiectului </w:t>
      </w:r>
      <w:r w:rsidRPr="0073058F">
        <w:rPr>
          <w:rFonts w:ascii="Trebuchet MS" w:hAnsi="Trebuchet MS"/>
          <w:bCs/>
          <w:color w:val="000000"/>
          <w:lang w:val="ro-RO"/>
        </w:rPr>
        <w:t>,,</w:t>
      </w:r>
      <w:r w:rsidRPr="0073058F">
        <w:rPr>
          <w:rFonts w:ascii="Trebuchet MS" w:hAnsi="Trebuchet MS"/>
          <w:color w:val="000000"/>
          <w:lang w:val="ro-RO"/>
        </w:rPr>
        <w:t>HUB de Servicii MMSS – SII MMSS</w:t>
      </w:r>
      <w:r w:rsidRPr="0073058F">
        <w:rPr>
          <w:rFonts w:ascii="Trebuchet MS" w:hAnsi="Trebuchet MS"/>
          <w:bCs/>
          <w:color w:val="000000"/>
          <w:lang w:val="ro-RO"/>
        </w:rPr>
        <w:t>”</w:t>
      </w:r>
      <w:r w:rsidRPr="0073058F">
        <w:rPr>
          <w:rFonts w:ascii="Trebuchet MS" w:hAnsi="Trebuchet MS"/>
          <w:color w:val="000000"/>
          <w:lang w:val="ro-RO"/>
        </w:rPr>
        <w:t>, Cod Mysmis 130963, prin acordarea accesului controlat la informații și prin asigurarea resurselor și procesele relevante pentru activitățile proiectului;</w:t>
      </w:r>
    </w:p>
    <w:p w:rsidR="00931A0C" w:rsidRPr="0073058F" w:rsidRDefault="00931A0C" w:rsidP="00CB1FED">
      <w:pPr>
        <w:pStyle w:val="ListParagraph"/>
        <w:spacing w:after="120" w:line="259" w:lineRule="auto"/>
        <w:ind w:left="0" w:right="-14"/>
        <w:contextualSpacing w:val="0"/>
        <w:jc w:val="both"/>
        <w:rPr>
          <w:rFonts w:ascii="Trebuchet MS" w:hAnsi="Trebuchet MS"/>
          <w:color w:val="000000"/>
          <w:lang w:val="ro-RO"/>
        </w:rPr>
      </w:pPr>
      <w:r w:rsidRPr="0073058F">
        <w:rPr>
          <w:rFonts w:ascii="Trebuchet MS" w:hAnsi="Trebuchet MS"/>
          <w:b/>
          <w:color w:val="000000"/>
          <w:lang w:val="ro-RO"/>
        </w:rPr>
        <w:t>4.2.2.</w:t>
      </w:r>
      <w:r w:rsidRPr="0073058F">
        <w:rPr>
          <w:rFonts w:ascii="Trebuchet MS" w:hAnsi="Trebuchet MS"/>
          <w:color w:val="000000"/>
          <w:lang w:val="ro-RO"/>
        </w:rPr>
        <w:t xml:space="preserve"> Primește în gestiune pachetul de echipamente transferat de MMSS la sediul UAT-ului, precum și procedurile de utilizare a aplicațiilor informatice;</w:t>
      </w:r>
    </w:p>
    <w:p w:rsidR="00931A0C" w:rsidRPr="0073058F" w:rsidRDefault="00931A0C" w:rsidP="00CB1FED">
      <w:pPr>
        <w:pStyle w:val="ListParagraph"/>
        <w:spacing w:after="120" w:line="259" w:lineRule="auto"/>
        <w:ind w:left="0" w:right="-14"/>
        <w:contextualSpacing w:val="0"/>
        <w:jc w:val="both"/>
        <w:rPr>
          <w:rFonts w:ascii="Trebuchet MS" w:hAnsi="Trebuchet MS"/>
          <w:color w:val="000000"/>
          <w:lang w:val="ro-RO"/>
        </w:rPr>
      </w:pPr>
      <w:r w:rsidRPr="0073058F">
        <w:rPr>
          <w:rFonts w:ascii="Trebuchet MS" w:hAnsi="Trebuchet MS"/>
          <w:b/>
          <w:color w:val="000000"/>
          <w:lang w:val="ro-RO"/>
        </w:rPr>
        <w:t>4.2.3</w:t>
      </w:r>
      <w:r w:rsidRPr="0073058F">
        <w:rPr>
          <w:rFonts w:ascii="Trebuchet MS" w:hAnsi="Trebuchet MS"/>
          <w:color w:val="000000"/>
          <w:lang w:val="ro-RO"/>
        </w:rPr>
        <w:t>. În situația în care, pe raza teritorială a UAT-ului, există o formă de organizare a serviciilor sociale cu personalitate juridică, respectiv Direcțiile Generale de Asistență Socială și Protecția Copilului (</w:t>
      </w:r>
      <w:r w:rsidRPr="0073058F">
        <w:rPr>
          <w:rFonts w:ascii="Trebuchet MS" w:hAnsi="Trebuchet MS"/>
          <w:color w:val="000000"/>
        </w:rPr>
        <w:t xml:space="preserve">instituţii publice cu personalitate juridică ce funcţionează în subordinea consiliului judeţean, respectiv a consiliilor locale ale sectoarelor municipiului Bucureşti) </w:t>
      </w:r>
      <w:r w:rsidRPr="0073058F">
        <w:rPr>
          <w:rFonts w:ascii="Trebuchet MS" w:hAnsi="Trebuchet MS"/>
          <w:color w:val="000000"/>
          <w:lang w:val="ro-RO"/>
        </w:rPr>
        <w:t>sau Direcțiile de Asistență Socială (</w:t>
      </w:r>
      <w:r w:rsidRPr="0073058F">
        <w:rPr>
          <w:rFonts w:ascii="Trebuchet MS" w:hAnsi="Trebuchet MS"/>
          <w:color w:val="000000"/>
        </w:rPr>
        <w:t>instituții publice specializate în administrarea și acordarea beneficiilor de asistență socială și a serviciilor sociale, înființate în subordinea Consiliilor Locale de la nivelul Municipiilor), pachetul de echipamente menționat la art.4.2.2 se va transfera la sediul acestora.</w:t>
      </w:r>
    </w:p>
    <w:p w:rsidR="00931A0C" w:rsidRPr="0073058F" w:rsidRDefault="00931A0C" w:rsidP="00CB1FED">
      <w:pPr>
        <w:pStyle w:val="ListParagraph"/>
        <w:spacing w:after="120" w:line="259" w:lineRule="auto"/>
        <w:ind w:left="0" w:right="-14"/>
        <w:contextualSpacing w:val="0"/>
        <w:jc w:val="both"/>
        <w:rPr>
          <w:rFonts w:ascii="Trebuchet MS" w:hAnsi="Trebuchet MS"/>
          <w:color w:val="000000"/>
          <w:lang w:val="ro-RO"/>
        </w:rPr>
      </w:pPr>
      <w:r w:rsidRPr="0073058F">
        <w:rPr>
          <w:rFonts w:ascii="Trebuchet MS" w:hAnsi="Trebuchet MS"/>
          <w:b/>
          <w:color w:val="000000"/>
          <w:lang w:val="ro-RO"/>
        </w:rPr>
        <w:t>4.2.4.</w:t>
      </w:r>
      <w:r w:rsidRPr="0073058F">
        <w:rPr>
          <w:rFonts w:ascii="Trebuchet MS" w:hAnsi="Trebuchet MS"/>
          <w:color w:val="000000"/>
          <w:lang w:val="ro-RO"/>
        </w:rPr>
        <w:t xml:space="preserve"> Asigură nominalizarea a 2 persoane din structura UAT-ului, din care cel puțin unul este asistent social/tehnician  asistență socială care să-l primească în folosință, să-l utilizeze numai în legătură cu activitatea pentru care a fost pus la dispoziţie;</w:t>
      </w:r>
    </w:p>
    <w:p w:rsidR="00931A0C" w:rsidRPr="0073058F" w:rsidRDefault="00931A0C" w:rsidP="00CB1FED">
      <w:pPr>
        <w:pStyle w:val="ListParagraph"/>
        <w:spacing w:after="120" w:line="259" w:lineRule="auto"/>
        <w:ind w:left="0" w:right="-14"/>
        <w:contextualSpacing w:val="0"/>
        <w:jc w:val="both"/>
        <w:rPr>
          <w:rFonts w:ascii="Trebuchet MS" w:hAnsi="Trebuchet MS"/>
          <w:color w:val="000000"/>
          <w:lang w:val="ro-RO"/>
        </w:rPr>
      </w:pPr>
      <w:r w:rsidRPr="0073058F">
        <w:rPr>
          <w:rFonts w:ascii="Trebuchet MS" w:hAnsi="Trebuchet MS"/>
          <w:b/>
          <w:color w:val="000000"/>
          <w:lang w:val="ro-RO"/>
        </w:rPr>
        <w:t>4.2.5.</w:t>
      </w:r>
      <w:r w:rsidRPr="0073058F">
        <w:rPr>
          <w:rFonts w:ascii="Trebuchet MS" w:hAnsi="Trebuchet MS"/>
          <w:color w:val="000000"/>
          <w:lang w:val="ro-RO"/>
        </w:rPr>
        <w:t xml:space="preserve"> Asigură condițiile necesare pentru funcționarea pachetului de echipamente ce va fi transferat de MMSS prin punerea la dispoziție a unui spațiu de lucru optim, cu acces la utilități generale, inclusiv acces la internet. Spații tehnice în care vor fi repartizate echipamentele în vederea implementării proiectului trebuie să fie libere de orice sarcini sau interdicții și să nu facă obiectul unor litigii aflate în curs de soluționare la instanțele judecătorești; </w:t>
      </w:r>
    </w:p>
    <w:p w:rsidR="00931A0C" w:rsidRPr="0073058F" w:rsidRDefault="00931A0C" w:rsidP="00CB1FED">
      <w:pPr>
        <w:pStyle w:val="ListParagraph"/>
        <w:spacing w:after="120" w:line="259" w:lineRule="auto"/>
        <w:ind w:left="0" w:right="-14"/>
        <w:contextualSpacing w:val="0"/>
        <w:jc w:val="both"/>
        <w:rPr>
          <w:rFonts w:ascii="Trebuchet MS" w:hAnsi="Trebuchet MS"/>
          <w:color w:val="000000"/>
          <w:lang w:val="ro-RO"/>
        </w:rPr>
      </w:pPr>
      <w:r w:rsidRPr="0073058F">
        <w:rPr>
          <w:rFonts w:ascii="Trebuchet MS" w:hAnsi="Trebuchet MS"/>
          <w:b/>
          <w:color w:val="000000"/>
          <w:lang w:val="ro-RO"/>
        </w:rPr>
        <w:t>4.2.6.</w:t>
      </w:r>
      <w:r w:rsidRPr="0073058F">
        <w:rPr>
          <w:rFonts w:ascii="Trebuchet MS" w:hAnsi="Trebuchet MS"/>
          <w:color w:val="000000"/>
          <w:lang w:val="ro-RO"/>
        </w:rPr>
        <w:t xml:space="preserve"> Va permite accesul controlat la pachetul de echipamente ce transferat de MMSS, pentru activități de întreținere și mentenanță pe perioada de implementare a proiectului, precum și pentru alte activități legale în perioada post implementare a proiectului;</w:t>
      </w:r>
    </w:p>
    <w:p w:rsidR="00931A0C" w:rsidRPr="0073058F" w:rsidRDefault="00931A0C" w:rsidP="00CB1FED">
      <w:pPr>
        <w:pStyle w:val="ListParagraph"/>
        <w:spacing w:after="120" w:line="259" w:lineRule="auto"/>
        <w:ind w:left="0" w:right="-14"/>
        <w:contextualSpacing w:val="0"/>
        <w:jc w:val="both"/>
        <w:rPr>
          <w:rFonts w:ascii="Trebuchet MS" w:hAnsi="Trebuchet MS"/>
          <w:color w:val="000000"/>
          <w:lang w:val="ro-RO"/>
        </w:rPr>
      </w:pPr>
      <w:r w:rsidRPr="0073058F">
        <w:rPr>
          <w:rFonts w:ascii="Trebuchet MS" w:hAnsi="Trebuchet MS"/>
          <w:b/>
          <w:color w:val="000000"/>
          <w:lang w:val="ro-RO"/>
        </w:rPr>
        <w:t>4.2.7.</w:t>
      </w:r>
      <w:r w:rsidRPr="0073058F">
        <w:rPr>
          <w:rFonts w:ascii="Trebuchet MS" w:hAnsi="Trebuchet MS"/>
          <w:color w:val="000000"/>
          <w:lang w:val="ro-RO"/>
        </w:rPr>
        <w:t xml:space="preserve"> Colaborează permanent cu echipa de Management a Proiectului MMSS și răspunde cu celeritate tuturor solicitărilor acestora;</w:t>
      </w:r>
    </w:p>
    <w:p w:rsidR="00931A0C" w:rsidRPr="0073058F" w:rsidRDefault="00931A0C" w:rsidP="00CB1FED">
      <w:pPr>
        <w:pStyle w:val="ListParagraph"/>
        <w:spacing w:after="120" w:line="259" w:lineRule="auto"/>
        <w:ind w:left="0" w:right="-14"/>
        <w:contextualSpacing w:val="0"/>
        <w:jc w:val="both"/>
        <w:rPr>
          <w:rFonts w:ascii="Trebuchet MS" w:hAnsi="Trebuchet MS"/>
          <w:color w:val="000000"/>
          <w:lang w:val="ro-RO"/>
        </w:rPr>
      </w:pPr>
      <w:r w:rsidRPr="0073058F">
        <w:rPr>
          <w:rFonts w:ascii="Trebuchet MS" w:hAnsi="Trebuchet MS"/>
          <w:b/>
          <w:color w:val="000000"/>
          <w:lang w:val="ro-RO"/>
        </w:rPr>
        <w:t>4.2.8.</w:t>
      </w:r>
      <w:r w:rsidRPr="0073058F">
        <w:rPr>
          <w:rFonts w:ascii="Trebuchet MS" w:hAnsi="Trebuchet MS"/>
          <w:color w:val="000000"/>
          <w:lang w:val="ro-RO"/>
        </w:rPr>
        <w:t xml:space="preserve"> Va permite organelor de control si de audit accesul la pachetul de echipamente in vederea verificării la fata locului și pentru întocmirea rapoartelor de audit.</w:t>
      </w:r>
    </w:p>
    <w:p w:rsidR="00931A0C" w:rsidRPr="0073058F" w:rsidRDefault="00931A0C" w:rsidP="006D3602">
      <w:pPr>
        <w:pStyle w:val="ListParagraph"/>
        <w:spacing w:after="120" w:line="259" w:lineRule="auto"/>
        <w:ind w:left="0"/>
        <w:contextualSpacing w:val="0"/>
        <w:jc w:val="both"/>
        <w:rPr>
          <w:rFonts w:ascii="Trebuchet MS" w:hAnsi="Trebuchet MS"/>
          <w:color w:val="000000"/>
          <w:lang w:val="ro-RO"/>
        </w:rPr>
      </w:pPr>
      <w:r w:rsidRPr="0073058F">
        <w:rPr>
          <w:rFonts w:ascii="Trebuchet MS" w:hAnsi="Trebuchet MS"/>
          <w:b/>
          <w:color w:val="000000"/>
          <w:lang w:val="ro-RO"/>
        </w:rPr>
        <w:t xml:space="preserve">4.2.9. </w:t>
      </w:r>
      <w:r w:rsidRPr="0073058F">
        <w:rPr>
          <w:rFonts w:ascii="Trebuchet MS" w:hAnsi="Trebuchet MS"/>
          <w:color w:val="000000"/>
          <w:lang w:val="ro-RO"/>
        </w:rPr>
        <w:t xml:space="preserve">Va asigura toate măsurile </w:t>
      </w:r>
      <w:r w:rsidRPr="0073058F">
        <w:rPr>
          <w:rFonts w:ascii="Trebuchet MS" w:hAnsi="Trebuchet MS"/>
          <w:color w:val="000000"/>
        </w:rPr>
        <w:t>necesare respectării normelor privind protecția datelor cu caracter personal impuse de Regulamentul (UE) 2016/679 al Parlamentului European şi al Consiliului din 27 aprilie 2016 privind protecţia persoanelor fizice în ceea ce priveşte prelucrarea datelor cu caracter personal şi privind libera circulaţie a acestor date şi de abrogare a Directivei 95/46/CE și legislația internă în vigoare.</w:t>
      </w:r>
    </w:p>
    <w:p w:rsidR="00931A0C" w:rsidRPr="00A47676" w:rsidRDefault="00931A0C" w:rsidP="006D3602">
      <w:pPr>
        <w:pStyle w:val="ListParagraph"/>
        <w:spacing w:after="120" w:line="259" w:lineRule="auto"/>
        <w:ind w:left="0"/>
        <w:contextualSpacing w:val="0"/>
        <w:jc w:val="both"/>
        <w:rPr>
          <w:rFonts w:ascii="Trebuchet MS" w:hAnsi="Trebuchet MS"/>
          <w:color w:val="000000"/>
        </w:rPr>
      </w:pPr>
    </w:p>
    <w:p w:rsidR="00931A0C" w:rsidRDefault="00931A0C" w:rsidP="00534D0A">
      <w:pPr>
        <w:pStyle w:val="ListParagraph"/>
        <w:spacing w:after="120" w:line="259" w:lineRule="auto"/>
        <w:ind w:left="0" w:right="-14"/>
        <w:contextualSpacing w:val="0"/>
        <w:jc w:val="both"/>
        <w:rPr>
          <w:rFonts w:ascii="Trebuchet MS" w:hAnsi="Trebuchet MS"/>
          <w:b/>
          <w:color w:val="000000"/>
        </w:rPr>
      </w:pPr>
    </w:p>
    <w:p w:rsidR="00931A0C" w:rsidRDefault="00931A0C" w:rsidP="00534D0A">
      <w:pPr>
        <w:pStyle w:val="ListParagraph"/>
        <w:spacing w:after="120" w:line="259" w:lineRule="auto"/>
        <w:ind w:left="0" w:right="-14"/>
        <w:contextualSpacing w:val="0"/>
        <w:jc w:val="both"/>
        <w:rPr>
          <w:rFonts w:ascii="Trebuchet MS" w:hAnsi="Trebuchet MS"/>
          <w:b/>
          <w:color w:val="000000"/>
        </w:rPr>
      </w:pPr>
    </w:p>
    <w:p w:rsidR="00931A0C" w:rsidRPr="00A47676" w:rsidRDefault="00931A0C" w:rsidP="00534D0A">
      <w:pPr>
        <w:pStyle w:val="ListParagraph"/>
        <w:spacing w:after="120" w:line="259" w:lineRule="auto"/>
        <w:ind w:left="0" w:right="-14"/>
        <w:contextualSpacing w:val="0"/>
        <w:jc w:val="both"/>
        <w:rPr>
          <w:rFonts w:ascii="Trebuchet MS" w:hAnsi="Trebuchet MS"/>
          <w:color w:val="000000"/>
          <w:lang w:val="ro-RO"/>
        </w:rPr>
      </w:pPr>
      <w:r w:rsidRPr="00A47676">
        <w:rPr>
          <w:rFonts w:ascii="Trebuchet MS" w:hAnsi="Trebuchet MS"/>
          <w:b/>
          <w:color w:val="000000"/>
        </w:rPr>
        <w:t>5. FORŢA MAJORĂ</w:t>
      </w:r>
    </w:p>
    <w:p w:rsidR="00931A0C" w:rsidRPr="00045CD4" w:rsidRDefault="00931A0C" w:rsidP="00534D0A">
      <w:pPr>
        <w:spacing w:after="120" w:line="259" w:lineRule="auto"/>
        <w:ind w:right="-14"/>
        <w:jc w:val="both"/>
        <w:rPr>
          <w:rFonts w:ascii="Trebuchet MS" w:hAnsi="Trebuchet MS"/>
        </w:rPr>
      </w:pPr>
      <w:r w:rsidRPr="00045CD4">
        <w:rPr>
          <w:rFonts w:ascii="Trebuchet MS" w:hAnsi="Trebuchet MS"/>
          <w:b/>
        </w:rPr>
        <w:t>5.1.</w:t>
      </w:r>
      <w:r w:rsidRPr="00045CD4">
        <w:rPr>
          <w:rFonts w:ascii="Trebuchet MS" w:hAnsi="Trebuchet MS"/>
        </w:rPr>
        <w:t xml:space="preserve"> Forţa majoră este constatată de o autoritate competentă.</w:t>
      </w:r>
    </w:p>
    <w:p w:rsidR="00931A0C" w:rsidRPr="00045CD4" w:rsidRDefault="00931A0C" w:rsidP="00534D0A">
      <w:pPr>
        <w:spacing w:after="120" w:line="259" w:lineRule="auto"/>
        <w:ind w:right="-14"/>
        <w:jc w:val="both"/>
        <w:rPr>
          <w:rFonts w:ascii="Trebuchet MS" w:hAnsi="Trebuchet MS"/>
        </w:rPr>
      </w:pPr>
      <w:r w:rsidRPr="00045CD4">
        <w:rPr>
          <w:rFonts w:ascii="Trebuchet MS" w:hAnsi="Trebuchet MS"/>
          <w:b/>
        </w:rPr>
        <w:t>5.2.</w:t>
      </w:r>
      <w:r w:rsidRPr="00045CD4">
        <w:rPr>
          <w:rFonts w:ascii="Trebuchet MS" w:hAnsi="Trebuchet MS"/>
        </w:rPr>
        <w:t xml:space="preserve"> Forţa majoră exonerează părţile din protocol de îndeplinirea obligaţiilor asumate prin prezentul protocol, pe toata perioada în care aceasta acţionează.</w:t>
      </w:r>
    </w:p>
    <w:p w:rsidR="00931A0C" w:rsidRPr="00045CD4" w:rsidRDefault="00931A0C" w:rsidP="00534D0A">
      <w:pPr>
        <w:spacing w:after="120" w:line="259" w:lineRule="auto"/>
        <w:ind w:right="-14"/>
        <w:jc w:val="both"/>
        <w:rPr>
          <w:rFonts w:ascii="Trebuchet MS" w:hAnsi="Trebuchet MS"/>
        </w:rPr>
      </w:pPr>
      <w:r w:rsidRPr="00045CD4">
        <w:rPr>
          <w:rFonts w:ascii="Trebuchet MS" w:hAnsi="Trebuchet MS"/>
          <w:b/>
        </w:rPr>
        <w:t>5.3.</w:t>
      </w:r>
      <w:r w:rsidRPr="00045CD4">
        <w:rPr>
          <w:rFonts w:ascii="Trebuchet MS" w:hAnsi="Trebuchet MS"/>
        </w:rPr>
        <w:t xml:space="preserve"> Îndeplinirea protocolului va fi suspendată în perioada de acţiune a forţei majore, dar fără a prejudicia drepturile ce li se cuveneau părţilor până la apariţia acesteia.</w:t>
      </w:r>
    </w:p>
    <w:p w:rsidR="00931A0C" w:rsidRPr="00045CD4" w:rsidRDefault="00931A0C" w:rsidP="00534D0A">
      <w:pPr>
        <w:spacing w:after="120" w:line="259" w:lineRule="auto"/>
        <w:ind w:right="-14"/>
        <w:jc w:val="both"/>
        <w:rPr>
          <w:rFonts w:ascii="Trebuchet MS" w:hAnsi="Trebuchet MS"/>
        </w:rPr>
      </w:pPr>
      <w:r w:rsidRPr="00045CD4">
        <w:rPr>
          <w:rFonts w:ascii="Trebuchet MS" w:hAnsi="Trebuchet MS"/>
          <w:b/>
        </w:rPr>
        <w:t>5.4.</w:t>
      </w:r>
      <w:r w:rsidRPr="00045CD4">
        <w:rPr>
          <w:rFonts w:ascii="Trebuchet MS" w:hAnsi="Trebuchet MS"/>
        </w:rPr>
        <w:t xml:space="preserve"> Partea din protocol care invocă forţa majoră are obligaţia de a notifica celeilalte părţi, imediat şi în mod complet, producerea acesteia şi să ia orice măsuri care îi stau la dispoziţie în vederea limitării consecinţelor.</w:t>
      </w:r>
    </w:p>
    <w:p w:rsidR="00931A0C" w:rsidRPr="00045CD4" w:rsidRDefault="00931A0C" w:rsidP="00534D0A">
      <w:pPr>
        <w:spacing w:after="120" w:line="259" w:lineRule="auto"/>
        <w:ind w:right="-14"/>
        <w:jc w:val="both"/>
        <w:rPr>
          <w:rFonts w:ascii="Trebuchet MS" w:hAnsi="Trebuchet MS"/>
        </w:rPr>
      </w:pPr>
      <w:r w:rsidRPr="00045CD4">
        <w:rPr>
          <w:rFonts w:ascii="Trebuchet MS" w:hAnsi="Trebuchet MS"/>
          <w:b/>
        </w:rPr>
        <w:t>5.5.</w:t>
      </w:r>
      <w:r w:rsidRPr="00045CD4">
        <w:rPr>
          <w:rFonts w:ascii="Trebuchet MS" w:hAnsi="Trebuchet MS"/>
        </w:rPr>
        <w:t xml:space="preserve"> Partea din protocol care invocă forţa majoră are obligaţia de a notifica celeilalte părţi încetarea cauzei acesteia în maximum 15 zile de la încetare.</w:t>
      </w:r>
    </w:p>
    <w:p w:rsidR="00931A0C" w:rsidRPr="00045CD4" w:rsidRDefault="00931A0C" w:rsidP="00BA4305">
      <w:pPr>
        <w:spacing w:after="120" w:line="259" w:lineRule="auto"/>
        <w:ind w:right="-14"/>
        <w:jc w:val="both"/>
        <w:rPr>
          <w:rFonts w:ascii="Trebuchet MS" w:hAnsi="Trebuchet MS"/>
        </w:rPr>
      </w:pPr>
      <w:r w:rsidRPr="00045CD4">
        <w:rPr>
          <w:rFonts w:ascii="Trebuchet MS" w:hAnsi="Trebuchet MS"/>
          <w:b/>
        </w:rPr>
        <w:t>5.6.</w:t>
      </w:r>
      <w:r w:rsidRPr="00045CD4">
        <w:rPr>
          <w:rFonts w:ascii="Trebuchet MS" w:hAnsi="Trebuchet MS"/>
        </w:rPr>
        <w:t xml:space="preserve"> Dacă forţa majoră acţionează sau se estimează că va acţiona o perioada mai mare de 6 luni, fiecare parte va avea dreptul să notifice celeilalte părţi încetarea de plin drept a prezentului protocol, fără ca vreuna din părţi să poată pretinde celeilalte daune-interese.</w:t>
      </w:r>
    </w:p>
    <w:p w:rsidR="00931A0C" w:rsidRPr="00045CD4" w:rsidRDefault="00931A0C" w:rsidP="00BA4305">
      <w:pPr>
        <w:spacing w:after="120" w:line="259" w:lineRule="auto"/>
        <w:ind w:right="-14"/>
        <w:jc w:val="both"/>
        <w:rPr>
          <w:rFonts w:ascii="Trebuchet MS" w:hAnsi="Trebuchet MS"/>
        </w:rPr>
      </w:pPr>
    </w:p>
    <w:p w:rsidR="00931A0C" w:rsidRPr="00045CD4" w:rsidRDefault="00931A0C" w:rsidP="00534D0A">
      <w:pPr>
        <w:spacing w:after="120" w:line="259" w:lineRule="auto"/>
        <w:ind w:right="-14"/>
        <w:jc w:val="both"/>
        <w:rPr>
          <w:rFonts w:ascii="Trebuchet MS" w:hAnsi="Trebuchet MS"/>
          <w:b/>
        </w:rPr>
      </w:pPr>
      <w:r w:rsidRPr="00045CD4">
        <w:rPr>
          <w:rFonts w:ascii="Trebuchet MS" w:hAnsi="Trebuchet MS"/>
          <w:b/>
        </w:rPr>
        <w:t>6. CONFIDENȚIALITATE</w:t>
      </w:r>
    </w:p>
    <w:p w:rsidR="00931A0C" w:rsidRPr="00045CD4" w:rsidRDefault="00931A0C" w:rsidP="00534D0A">
      <w:pPr>
        <w:spacing w:after="120" w:line="259" w:lineRule="auto"/>
        <w:ind w:right="-14"/>
        <w:jc w:val="both"/>
        <w:rPr>
          <w:rFonts w:ascii="Trebuchet MS" w:hAnsi="Trebuchet MS"/>
        </w:rPr>
      </w:pPr>
      <w:r w:rsidRPr="00045CD4">
        <w:rPr>
          <w:rFonts w:ascii="Trebuchet MS" w:hAnsi="Trebuchet MS"/>
          <w:b/>
        </w:rPr>
        <w:t>6.1.</w:t>
      </w:r>
      <w:r w:rsidRPr="00045CD4">
        <w:rPr>
          <w:rFonts w:ascii="Trebuchet MS" w:hAnsi="Trebuchet MS"/>
        </w:rPr>
        <w:t xml:space="preserve"> Părțile se obligă să păstreze confidențialitatea asupra datelor şi informațiilor obținute în baza prezentului protocol şi să le utilizeze în scopul implementării obiectivelor asumate.</w:t>
      </w:r>
    </w:p>
    <w:p w:rsidR="00931A0C" w:rsidRPr="00045CD4" w:rsidRDefault="00931A0C" w:rsidP="00534D0A">
      <w:pPr>
        <w:spacing w:after="120" w:line="259" w:lineRule="auto"/>
        <w:ind w:right="-14"/>
        <w:jc w:val="both"/>
        <w:rPr>
          <w:rFonts w:ascii="Trebuchet MS" w:hAnsi="Trebuchet MS"/>
        </w:rPr>
      </w:pPr>
      <w:r w:rsidRPr="00045CD4">
        <w:rPr>
          <w:rFonts w:ascii="Trebuchet MS" w:hAnsi="Trebuchet MS"/>
          <w:b/>
        </w:rPr>
        <w:t>6.2.</w:t>
      </w:r>
      <w:r w:rsidRPr="00045CD4">
        <w:rPr>
          <w:rFonts w:ascii="Trebuchet MS" w:hAnsi="Trebuchet MS"/>
        </w:rPr>
        <w:t xml:space="preserve"> Părțile se angajează să respecte dispozițiile Regulamentului (UE) 2016/679 al Parlamentului European și al Consiliului European din 27 aprilie 2016 privind protecția persoanelor fizice în ceea ce privește prelucrarea datelor cu caracter personal și privind libera circulație a acestor date și de abrogare a Directivei 95/46/CE ( Regulament General privind Protecția Datelor).</w:t>
      </w:r>
    </w:p>
    <w:p w:rsidR="00931A0C" w:rsidRPr="00045CD4" w:rsidRDefault="00931A0C" w:rsidP="00BF46ED">
      <w:pPr>
        <w:spacing w:after="120"/>
        <w:ind w:left="-270" w:right="-16"/>
        <w:jc w:val="both"/>
        <w:rPr>
          <w:rFonts w:ascii="Trebuchet MS" w:hAnsi="Trebuchet MS"/>
          <w:b/>
          <w:bCs/>
        </w:rPr>
      </w:pPr>
    </w:p>
    <w:p w:rsidR="00931A0C" w:rsidRPr="00045CD4" w:rsidRDefault="00931A0C" w:rsidP="00534D0A">
      <w:pPr>
        <w:spacing w:after="120" w:line="259" w:lineRule="auto"/>
        <w:ind w:right="-14"/>
        <w:jc w:val="both"/>
        <w:rPr>
          <w:rFonts w:ascii="Trebuchet MS" w:hAnsi="Trebuchet MS"/>
        </w:rPr>
      </w:pPr>
      <w:r w:rsidRPr="00045CD4">
        <w:rPr>
          <w:rFonts w:ascii="Trebuchet MS" w:hAnsi="Trebuchet MS"/>
          <w:b/>
          <w:bCs/>
        </w:rPr>
        <w:t>7. ÎNCETAREA, REZILIEREA PROTOCOLULUI</w:t>
      </w:r>
    </w:p>
    <w:p w:rsidR="00931A0C" w:rsidRPr="00045CD4" w:rsidRDefault="00931A0C"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 xml:space="preserve">7.1 </w:t>
      </w:r>
      <w:r w:rsidRPr="00045CD4">
        <w:rPr>
          <w:rFonts w:ascii="Trebuchet MS" w:hAnsi="Trebuchet MS" w:cs="Times New Roman"/>
          <w:bCs/>
          <w:sz w:val="22"/>
          <w:szCs w:val="22"/>
          <w:lang w:val="ro-RO"/>
        </w:rPr>
        <w:t>Prezentul protocol încetează de drept prin împlinirea termenului;</w:t>
      </w:r>
    </w:p>
    <w:p w:rsidR="00931A0C" w:rsidRPr="00045CD4" w:rsidRDefault="00931A0C"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
          <w:bCs/>
          <w:sz w:val="22"/>
          <w:szCs w:val="22"/>
          <w:lang w:val="ro-RO"/>
        </w:rPr>
        <w:t>7.2</w:t>
      </w:r>
      <w:r w:rsidRPr="00045CD4">
        <w:rPr>
          <w:rFonts w:ascii="Trebuchet MS" w:hAnsi="Trebuchet MS" w:cs="Times New Roman"/>
          <w:bCs/>
          <w:sz w:val="22"/>
          <w:szCs w:val="22"/>
          <w:lang w:val="ro-RO"/>
        </w:rPr>
        <w:t>. Prezentul protocol poate înceta şi în următoarele cazuri:</w:t>
      </w:r>
    </w:p>
    <w:p w:rsidR="00931A0C" w:rsidRPr="00045CD4" w:rsidRDefault="00931A0C" w:rsidP="00534D0A">
      <w:pPr>
        <w:pStyle w:val="DefaultText"/>
        <w:spacing w:after="120" w:line="259" w:lineRule="auto"/>
        <w:ind w:right="-14"/>
        <w:jc w:val="both"/>
        <w:rPr>
          <w:rFonts w:ascii="Trebuchet MS" w:hAnsi="Trebuchet MS" w:cs="Times New Roman"/>
          <w:bCs/>
          <w:sz w:val="22"/>
          <w:szCs w:val="22"/>
          <w:lang w:val="ro-RO"/>
        </w:rPr>
      </w:pPr>
      <w:r w:rsidRPr="00045CD4">
        <w:rPr>
          <w:rFonts w:ascii="Trebuchet MS" w:hAnsi="Trebuchet MS" w:cs="Times New Roman"/>
          <w:bCs/>
          <w:sz w:val="22"/>
          <w:szCs w:val="22"/>
          <w:lang w:val="ro-RO"/>
        </w:rPr>
        <w:t>a) prin acordul de voinţă al părţilor;</w:t>
      </w:r>
    </w:p>
    <w:p w:rsidR="00931A0C" w:rsidRPr="00045CD4" w:rsidRDefault="00931A0C" w:rsidP="00534D0A">
      <w:pPr>
        <w:pStyle w:val="DefaultText"/>
        <w:spacing w:after="120" w:line="259" w:lineRule="auto"/>
        <w:ind w:right="-14"/>
        <w:jc w:val="both"/>
        <w:rPr>
          <w:rFonts w:ascii="Trebuchet MS" w:hAnsi="Trebuchet MS"/>
          <w:bCs/>
          <w:sz w:val="22"/>
          <w:szCs w:val="22"/>
        </w:rPr>
      </w:pPr>
      <w:r w:rsidRPr="00045CD4">
        <w:rPr>
          <w:rFonts w:ascii="Trebuchet MS" w:hAnsi="Trebuchet MS"/>
          <w:bCs/>
          <w:sz w:val="22"/>
          <w:szCs w:val="22"/>
        </w:rPr>
        <w:t>b) prin rezilierea de către o parte, ca urmare a neîndeplinirii sau îndeplinirii în mod necorespunzător a obligaţiilor asumate prin prezentul protocol, prin notificarea prealabila a celeilalte părți.</w:t>
      </w:r>
    </w:p>
    <w:p w:rsidR="00931A0C" w:rsidRPr="00045CD4" w:rsidRDefault="00931A0C" w:rsidP="00534D0A">
      <w:pPr>
        <w:pStyle w:val="DefaultText"/>
        <w:spacing w:after="120" w:line="259" w:lineRule="auto"/>
        <w:ind w:right="-14"/>
        <w:jc w:val="both"/>
        <w:rPr>
          <w:rFonts w:ascii="Trebuchet MS" w:hAnsi="Trebuchet MS"/>
          <w:bCs/>
          <w:sz w:val="22"/>
          <w:szCs w:val="22"/>
        </w:rPr>
      </w:pPr>
    </w:p>
    <w:p w:rsidR="00931A0C" w:rsidRPr="00045CD4" w:rsidRDefault="00931A0C" w:rsidP="00534D0A">
      <w:pPr>
        <w:pStyle w:val="DefaultText"/>
        <w:spacing w:after="120" w:line="259" w:lineRule="auto"/>
        <w:ind w:right="-14"/>
        <w:jc w:val="both"/>
        <w:rPr>
          <w:rFonts w:ascii="Trebuchet MS" w:hAnsi="Trebuchet MS"/>
          <w:bCs/>
          <w:sz w:val="22"/>
          <w:szCs w:val="22"/>
        </w:rPr>
      </w:pPr>
      <w:r w:rsidRPr="00045CD4">
        <w:rPr>
          <w:rFonts w:ascii="Trebuchet MS" w:hAnsi="Trebuchet MS"/>
          <w:b/>
          <w:sz w:val="22"/>
          <w:szCs w:val="22"/>
        </w:rPr>
        <w:t>8. SOLUȚIONAREA LITIGIILOR</w:t>
      </w:r>
    </w:p>
    <w:p w:rsidR="00931A0C" w:rsidRPr="00045CD4" w:rsidRDefault="00931A0C" w:rsidP="00534D0A">
      <w:pPr>
        <w:spacing w:after="120" w:line="259" w:lineRule="auto"/>
        <w:ind w:right="-14"/>
        <w:jc w:val="both"/>
        <w:rPr>
          <w:rFonts w:ascii="Trebuchet MS" w:hAnsi="Trebuchet MS"/>
        </w:rPr>
      </w:pPr>
      <w:r w:rsidRPr="00045CD4">
        <w:rPr>
          <w:rFonts w:ascii="Trebuchet MS" w:hAnsi="Trebuchet MS"/>
          <w:b/>
        </w:rPr>
        <w:t>8.1.</w:t>
      </w:r>
      <w:r w:rsidRPr="00045CD4">
        <w:rPr>
          <w:rFonts w:ascii="Trebuchet MS" w:hAnsi="Trebuchet MS"/>
        </w:rPr>
        <w:t xml:space="preserve"> Partenerii prezentului protocol vor depune toate eforturile pentru a rezolva pe cale amiabilă, prin tratative directe, orice neînțelegere sau dispută care se poate ivi între aceștia, în cadrul sau în legătură cu îndeplinirea protocolului.</w:t>
      </w:r>
    </w:p>
    <w:p w:rsidR="00931A0C" w:rsidRDefault="00931A0C" w:rsidP="00534D0A">
      <w:pPr>
        <w:spacing w:after="120" w:line="259" w:lineRule="auto"/>
        <w:ind w:right="-14"/>
        <w:jc w:val="both"/>
        <w:rPr>
          <w:rFonts w:ascii="Trebuchet MS" w:hAnsi="Trebuchet MS"/>
          <w:b/>
        </w:rPr>
      </w:pPr>
    </w:p>
    <w:p w:rsidR="00931A0C" w:rsidRDefault="00931A0C" w:rsidP="00534D0A">
      <w:pPr>
        <w:spacing w:after="120" w:line="259" w:lineRule="auto"/>
        <w:ind w:right="-14"/>
        <w:jc w:val="both"/>
        <w:rPr>
          <w:rFonts w:ascii="Trebuchet MS" w:hAnsi="Trebuchet MS"/>
          <w:b/>
        </w:rPr>
      </w:pPr>
    </w:p>
    <w:p w:rsidR="00931A0C" w:rsidRPr="00045CD4" w:rsidRDefault="00931A0C" w:rsidP="00534D0A">
      <w:pPr>
        <w:spacing w:after="120" w:line="259" w:lineRule="auto"/>
        <w:ind w:right="-14"/>
        <w:jc w:val="both"/>
        <w:rPr>
          <w:rFonts w:ascii="Trebuchet MS" w:hAnsi="Trebuchet MS"/>
        </w:rPr>
      </w:pPr>
      <w:r w:rsidRPr="00045CD4">
        <w:rPr>
          <w:rFonts w:ascii="Trebuchet MS" w:hAnsi="Trebuchet MS"/>
          <w:b/>
        </w:rPr>
        <w:t>8.2.</w:t>
      </w:r>
      <w:r w:rsidRPr="00045CD4">
        <w:rPr>
          <w:rFonts w:ascii="Trebuchet MS" w:hAnsi="Trebuchet MS"/>
        </w:rPr>
        <w:t xml:space="preserve"> În cazul în care litigiul nu este soluționat pe cale amiabilă, acesta va fi soluționat de către instanțele judecătorești competente din România.</w:t>
      </w:r>
    </w:p>
    <w:p w:rsidR="00931A0C" w:rsidRPr="00045CD4" w:rsidRDefault="00931A0C" w:rsidP="00BF46ED">
      <w:pPr>
        <w:spacing w:after="120"/>
        <w:ind w:left="-270" w:right="-16"/>
        <w:jc w:val="both"/>
        <w:rPr>
          <w:rFonts w:ascii="Trebuchet MS" w:hAnsi="Trebuchet MS"/>
          <w:b/>
        </w:rPr>
      </w:pPr>
    </w:p>
    <w:p w:rsidR="00931A0C" w:rsidRPr="00045CD4" w:rsidRDefault="00931A0C" w:rsidP="00534D0A">
      <w:pPr>
        <w:spacing w:after="120"/>
        <w:ind w:right="-16"/>
        <w:jc w:val="both"/>
        <w:rPr>
          <w:rFonts w:ascii="Trebuchet MS" w:hAnsi="Trebuchet MS"/>
        </w:rPr>
      </w:pPr>
      <w:r w:rsidRPr="00045CD4">
        <w:rPr>
          <w:rFonts w:ascii="Trebuchet MS" w:hAnsi="Trebuchet MS"/>
          <w:b/>
        </w:rPr>
        <w:t>9. ALTE CLAUZE</w:t>
      </w:r>
    </w:p>
    <w:p w:rsidR="00931A0C" w:rsidRPr="00045CD4" w:rsidRDefault="00931A0C" w:rsidP="00B520CD">
      <w:pPr>
        <w:spacing w:after="120" w:line="259" w:lineRule="auto"/>
        <w:jc w:val="both"/>
        <w:rPr>
          <w:rFonts w:ascii="Trebuchet MS" w:hAnsi="Trebuchet MS"/>
          <w:b/>
        </w:rPr>
      </w:pPr>
      <w:r w:rsidRPr="00045CD4">
        <w:rPr>
          <w:rFonts w:ascii="Trebuchet MS" w:hAnsi="Trebuchet MS"/>
          <w:b/>
        </w:rPr>
        <w:t>9.1.</w:t>
      </w:r>
      <w:r w:rsidRPr="00045CD4">
        <w:rPr>
          <w:rFonts w:ascii="Trebuchet MS" w:hAnsi="Trebuchet MS"/>
        </w:rPr>
        <w:t xml:space="preserve"> Părțile se obligă să îşi execute cu bună credință obligațiile asumate.</w:t>
      </w:r>
    </w:p>
    <w:p w:rsidR="00931A0C" w:rsidRPr="00045CD4" w:rsidRDefault="00931A0C" w:rsidP="00B520CD">
      <w:pPr>
        <w:spacing w:after="120" w:line="259" w:lineRule="auto"/>
        <w:jc w:val="both"/>
        <w:rPr>
          <w:rFonts w:ascii="Trebuchet MS" w:hAnsi="Trebuchet MS"/>
        </w:rPr>
      </w:pPr>
      <w:r w:rsidRPr="00045CD4">
        <w:rPr>
          <w:rFonts w:ascii="Trebuchet MS" w:hAnsi="Trebuchet MS"/>
          <w:b/>
        </w:rPr>
        <w:t>9.2.</w:t>
      </w:r>
      <w:r w:rsidRPr="00045CD4">
        <w:rPr>
          <w:rFonts w:ascii="Trebuchet MS" w:hAnsi="Trebuchet MS"/>
        </w:rPr>
        <w:t xml:space="preserve"> Prezentul protocol poate fi modificat sau completat prin act adițional la solicitarea oricăreia dintre părțile semnatare, cu acordul celorlalte părți.</w:t>
      </w:r>
    </w:p>
    <w:p w:rsidR="00931A0C" w:rsidRPr="00045CD4" w:rsidRDefault="00931A0C" w:rsidP="00B520CD">
      <w:pPr>
        <w:spacing w:after="120" w:line="259" w:lineRule="auto"/>
        <w:jc w:val="both"/>
        <w:rPr>
          <w:rFonts w:ascii="Trebuchet MS" w:hAnsi="Trebuchet MS"/>
        </w:rPr>
      </w:pPr>
      <w:r w:rsidRPr="00045CD4">
        <w:rPr>
          <w:rFonts w:ascii="Trebuchet MS" w:hAnsi="Trebuchet MS"/>
          <w:b/>
        </w:rPr>
        <w:t>9.3.</w:t>
      </w:r>
      <w:r w:rsidRPr="00045CD4">
        <w:rPr>
          <w:rFonts w:ascii="Trebuchet MS" w:hAnsi="Trebuchet MS"/>
        </w:rPr>
        <w:t xml:space="preserve"> Fiecare partener va lua măsuri pentru a asigura acuratețea oricăror informații sau materiale pe care le furnizează celorlalte părți.</w:t>
      </w:r>
    </w:p>
    <w:p w:rsidR="00931A0C" w:rsidRPr="00045CD4" w:rsidRDefault="00931A0C" w:rsidP="00B520CD">
      <w:pPr>
        <w:spacing w:after="120" w:line="259" w:lineRule="auto"/>
        <w:jc w:val="both"/>
        <w:rPr>
          <w:rFonts w:ascii="Trebuchet MS" w:hAnsi="Trebuchet MS"/>
        </w:rPr>
      </w:pPr>
      <w:r w:rsidRPr="00045CD4">
        <w:rPr>
          <w:rFonts w:ascii="Trebuchet MS" w:hAnsi="Trebuchet MS"/>
          <w:b/>
        </w:rPr>
        <w:t>9.4.</w:t>
      </w:r>
      <w:r w:rsidRPr="00045CD4">
        <w:rPr>
          <w:rFonts w:ascii="Trebuchet MS" w:hAnsi="Trebuchet MS"/>
        </w:rPr>
        <w:t xml:space="preserve"> Părțile își vor comunica reciproc în termen de 15 zile de la încheierea prezentului protocol, persoanele de contact responsabile de punerea în aplicare a protocolului.</w:t>
      </w:r>
    </w:p>
    <w:p w:rsidR="00931A0C" w:rsidRPr="00045CD4" w:rsidRDefault="00931A0C" w:rsidP="00BF46ED">
      <w:pPr>
        <w:spacing w:after="120"/>
        <w:ind w:left="-270" w:right="-16"/>
        <w:jc w:val="both"/>
        <w:rPr>
          <w:rFonts w:ascii="Trebuchet MS" w:hAnsi="Trebuchet MS"/>
          <w:b/>
        </w:rPr>
      </w:pPr>
    </w:p>
    <w:p w:rsidR="00931A0C" w:rsidRPr="00045CD4" w:rsidRDefault="00931A0C" w:rsidP="00534D0A">
      <w:pPr>
        <w:spacing w:after="120"/>
        <w:ind w:right="-16"/>
        <w:jc w:val="both"/>
        <w:rPr>
          <w:rFonts w:ascii="Trebuchet MS" w:hAnsi="Trebuchet MS"/>
        </w:rPr>
      </w:pPr>
      <w:r w:rsidRPr="00045CD4">
        <w:rPr>
          <w:rFonts w:ascii="Trebuchet MS" w:hAnsi="Trebuchet MS"/>
          <w:b/>
        </w:rPr>
        <w:t>10.LEGEA APLICABILĂ PROTOCOLULUI</w:t>
      </w:r>
    </w:p>
    <w:p w:rsidR="00931A0C" w:rsidRPr="00045CD4" w:rsidRDefault="00931A0C" w:rsidP="00534D0A">
      <w:pPr>
        <w:spacing w:after="120" w:line="259" w:lineRule="auto"/>
        <w:ind w:right="-14"/>
        <w:jc w:val="both"/>
        <w:rPr>
          <w:rFonts w:ascii="Trebuchet MS" w:hAnsi="Trebuchet MS"/>
        </w:rPr>
      </w:pPr>
      <w:r w:rsidRPr="00045CD4">
        <w:rPr>
          <w:rFonts w:ascii="Trebuchet MS" w:hAnsi="Trebuchet MS"/>
        </w:rPr>
        <w:t>Protocolul va fi interpretat conform legilor din România.</w:t>
      </w:r>
    </w:p>
    <w:p w:rsidR="00931A0C" w:rsidRPr="00045CD4" w:rsidRDefault="00931A0C" w:rsidP="00534D0A">
      <w:pPr>
        <w:spacing w:after="120"/>
        <w:ind w:right="-16"/>
        <w:jc w:val="both"/>
        <w:rPr>
          <w:rFonts w:ascii="Trebuchet MS" w:hAnsi="Trebuchet MS"/>
          <w:b/>
        </w:rPr>
      </w:pPr>
    </w:p>
    <w:p w:rsidR="00931A0C" w:rsidRPr="00045CD4" w:rsidRDefault="00931A0C" w:rsidP="00534D0A">
      <w:pPr>
        <w:spacing w:after="120"/>
        <w:ind w:right="-16"/>
        <w:jc w:val="both"/>
        <w:rPr>
          <w:rFonts w:ascii="Trebuchet MS" w:hAnsi="Trebuchet MS"/>
        </w:rPr>
      </w:pPr>
      <w:r w:rsidRPr="00045CD4">
        <w:rPr>
          <w:rFonts w:ascii="Trebuchet MS" w:hAnsi="Trebuchet MS"/>
          <w:b/>
        </w:rPr>
        <w:t>11. DISPOZIȚII FINALE</w:t>
      </w:r>
    </w:p>
    <w:p w:rsidR="00931A0C" w:rsidRPr="00045CD4" w:rsidRDefault="00931A0C" w:rsidP="00534D0A">
      <w:pPr>
        <w:spacing w:after="120" w:line="259" w:lineRule="auto"/>
        <w:ind w:right="-14"/>
        <w:jc w:val="both"/>
        <w:rPr>
          <w:rFonts w:ascii="Trebuchet MS" w:hAnsi="Trebuchet MS"/>
        </w:rPr>
      </w:pPr>
      <w:r w:rsidRPr="00045CD4">
        <w:rPr>
          <w:rFonts w:ascii="Trebuchet MS" w:hAnsi="Trebuchet MS"/>
        </w:rPr>
        <w:t>Prezentul protocol, reprezintă voința părților și înlătură orice altă înțelegere verbală dintre acestea, anterioară sau ulterioară încheierii lui.</w:t>
      </w:r>
    </w:p>
    <w:p w:rsidR="00931A0C" w:rsidRPr="00045CD4" w:rsidRDefault="00931A0C" w:rsidP="00534D0A">
      <w:pPr>
        <w:spacing w:after="120" w:line="259" w:lineRule="auto"/>
        <w:ind w:right="-14"/>
        <w:jc w:val="both"/>
        <w:rPr>
          <w:rFonts w:ascii="Trebuchet MS" w:hAnsi="Trebuchet MS"/>
        </w:rPr>
      </w:pPr>
      <w:r w:rsidRPr="00045CD4">
        <w:rPr>
          <w:rFonts w:ascii="Trebuchet MS" w:hAnsi="Trebuchet MS"/>
        </w:rPr>
        <w:t>Părțile au înțeles să încheie azi…………………prezentul protocol, în 2 (două) exemplare originale, câte unul pentru fiecare parte semnatară.</w:t>
      </w:r>
    </w:p>
    <w:p w:rsidR="00931A0C" w:rsidRDefault="00931A0C" w:rsidP="007F0BBD">
      <w:pPr>
        <w:spacing w:after="120"/>
        <w:ind w:left="-270" w:right="-16"/>
        <w:jc w:val="both"/>
        <w:rPr>
          <w:rFonts w:ascii="Trebuchet MS" w:hAnsi="Trebuchet MS"/>
        </w:rPr>
      </w:pPr>
    </w:p>
    <w:p w:rsidR="00931A0C" w:rsidRPr="00B520CD" w:rsidRDefault="00931A0C" w:rsidP="007F0BBD">
      <w:pPr>
        <w:spacing w:after="120"/>
        <w:ind w:left="-270" w:right="-16"/>
        <w:jc w:val="both"/>
        <w:rPr>
          <w:rFonts w:ascii="Trebuchet MS" w:hAnsi="Trebuchet MS"/>
        </w:rPr>
      </w:pPr>
    </w:p>
    <w:tbl>
      <w:tblPr>
        <w:tblW w:w="0" w:type="auto"/>
        <w:tblLook w:val="00A0"/>
      </w:tblPr>
      <w:tblGrid>
        <w:gridCol w:w="4842"/>
        <w:gridCol w:w="5042"/>
      </w:tblGrid>
      <w:tr w:rsidR="00931A0C" w:rsidRPr="003E5505" w:rsidTr="00FE28B1">
        <w:tc>
          <w:tcPr>
            <w:tcW w:w="4842" w:type="dxa"/>
          </w:tcPr>
          <w:p w:rsidR="00931A0C" w:rsidRPr="003E5505" w:rsidRDefault="00931A0C" w:rsidP="00FE28B1">
            <w:pPr>
              <w:spacing w:after="120"/>
              <w:ind w:left="-108" w:right="-16"/>
              <w:jc w:val="center"/>
              <w:rPr>
                <w:rFonts w:ascii="Trebuchet MS" w:hAnsi="Trebuchet MS"/>
                <w:b/>
                <w:sz w:val="23"/>
                <w:szCs w:val="23"/>
              </w:rPr>
            </w:pPr>
            <w:r>
              <w:rPr>
                <w:rFonts w:ascii="Trebuchet MS" w:hAnsi="Trebuchet MS"/>
                <w:b/>
                <w:sz w:val="23"/>
                <w:szCs w:val="23"/>
              </w:rPr>
              <w:t>M</w:t>
            </w:r>
            <w:r w:rsidRPr="003E5505">
              <w:rPr>
                <w:rFonts w:ascii="Trebuchet MS" w:hAnsi="Trebuchet MS"/>
                <w:b/>
                <w:sz w:val="23"/>
                <w:szCs w:val="23"/>
              </w:rPr>
              <w:t xml:space="preserve">INISTERUL MUNCII ȘI </w:t>
            </w:r>
            <w:r>
              <w:rPr>
                <w:rFonts w:ascii="Trebuchet MS" w:hAnsi="Trebuchet MS"/>
                <w:b/>
                <w:sz w:val="23"/>
                <w:szCs w:val="23"/>
              </w:rPr>
              <w:t>SOLIDARITĂȚII</w:t>
            </w:r>
            <w:r w:rsidRPr="003E5505">
              <w:rPr>
                <w:rFonts w:ascii="Trebuchet MS" w:hAnsi="Trebuchet MS"/>
                <w:b/>
                <w:sz w:val="23"/>
                <w:szCs w:val="23"/>
              </w:rPr>
              <w:t xml:space="preserve"> SOCIALE                      </w:t>
            </w:r>
          </w:p>
          <w:p w:rsidR="00931A0C" w:rsidRPr="003E5505" w:rsidRDefault="00931A0C" w:rsidP="00FE28B1">
            <w:pPr>
              <w:pStyle w:val="Normal1"/>
              <w:ind w:left="-270" w:right="-16"/>
              <w:rPr>
                <w:b/>
                <w:sz w:val="23"/>
                <w:szCs w:val="23"/>
              </w:rPr>
            </w:pPr>
          </w:p>
          <w:p w:rsidR="00931A0C" w:rsidRDefault="00931A0C" w:rsidP="00FE28B1">
            <w:pPr>
              <w:pStyle w:val="Normal1"/>
              <w:ind w:left="-270" w:right="-16"/>
              <w:jc w:val="center"/>
              <w:rPr>
                <w:b/>
                <w:sz w:val="23"/>
                <w:szCs w:val="23"/>
              </w:rPr>
            </w:pPr>
          </w:p>
          <w:p w:rsidR="00931A0C" w:rsidRDefault="00931A0C" w:rsidP="00FE28B1">
            <w:pPr>
              <w:pStyle w:val="Normal1"/>
              <w:ind w:left="-270" w:right="-16"/>
              <w:jc w:val="center"/>
              <w:rPr>
                <w:b/>
                <w:sz w:val="23"/>
                <w:szCs w:val="23"/>
              </w:rPr>
            </w:pPr>
          </w:p>
          <w:p w:rsidR="00931A0C" w:rsidRPr="003E5505" w:rsidRDefault="00931A0C" w:rsidP="00FE28B1">
            <w:pPr>
              <w:pStyle w:val="Normal1"/>
              <w:ind w:left="-270" w:right="-16"/>
              <w:jc w:val="center"/>
              <w:rPr>
                <w:b/>
                <w:sz w:val="23"/>
                <w:szCs w:val="23"/>
              </w:rPr>
            </w:pPr>
            <w:r w:rsidRPr="003E5505">
              <w:rPr>
                <w:b/>
                <w:sz w:val="23"/>
                <w:szCs w:val="23"/>
              </w:rPr>
              <w:t>Secretar general</w:t>
            </w:r>
          </w:p>
          <w:p w:rsidR="00931A0C" w:rsidRPr="003E5505" w:rsidRDefault="00931A0C" w:rsidP="00D23371">
            <w:pPr>
              <w:pStyle w:val="Normal1"/>
              <w:ind w:left="-270" w:right="-16"/>
              <w:jc w:val="center"/>
              <w:rPr>
                <w:b/>
                <w:sz w:val="23"/>
                <w:szCs w:val="23"/>
              </w:rPr>
            </w:pPr>
            <w:r>
              <w:rPr>
                <w:b/>
                <w:sz w:val="23"/>
                <w:szCs w:val="23"/>
              </w:rPr>
              <w:t>Dragoș-</w:t>
            </w:r>
            <w:r w:rsidRPr="003E5505">
              <w:rPr>
                <w:b/>
                <w:sz w:val="23"/>
                <w:szCs w:val="23"/>
              </w:rPr>
              <w:t>Ionuț BĂNESCU</w:t>
            </w:r>
            <w:bookmarkStart w:id="1" w:name="_GoBack"/>
            <w:bookmarkEnd w:id="1"/>
          </w:p>
          <w:p w:rsidR="00931A0C" w:rsidRPr="003E5505" w:rsidRDefault="00931A0C" w:rsidP="00FE28B1">
            <w:pPr>
              <w:pStyle w:val="Normal1"/>
              <w:ind w:left="-270" w:right="-16"/>
              <w:rPr>
                <w:b/>
                <w:sz w:val="23"/>
                <w:szCs w:val="23"/>
              </w:rPr>
            </w:pPr>
          </w:p>
        </w:tc>
        <w:tc>
          <w:tcPr>
            <w:tcW w:w="5042" w:type="dxa"/>
          </w:tcPr>
          <w:p w:rsidR="00931A0C" w:rsidRDefault="00931A0C" w:rsidP="00FE28B1">
            <w:pPr>
              <w:spacing w:after="120"/>
              <w:ind w:left="-270" w:right="-16"/>
              <w:jc w:val="center"/>
              <w:rPr>
                <w:rFonts w:ascii="Trebuchet MS" w:hAnsi="Trebuchet MS"/>
                <w:b/>
                <w:sz w:val="23"/>
                <w:szCs w:val="23"/>
              </w:rPr>
            </w:pPr>
            <w:r w:rsidRPr="00D7140F">
              <w:rPr>
                <w:rFonts w:ascii="Trebuchet MS" w:hAnsi="Trebuchet MS"/>
                <w:b/>
                <w:sz w:val="23"/>
                <w:szCs w:val="23"/>
              </w:rPr>
              <w:t>UNITATEA ADMINISTRATIV TERITORIALĂ</w:t>
            </w:r>
          </w:p>
          <w:p w:rsidR="00931A0C" w:rsidRPr="00D7140F" w:rsidRDefault="00931A0C" w:rsidP="00FE28B1">
            <w:pPr>
              <w:spacing w:after="120"/>
              <w:ind w:left="-270" w:right="-16"/>
              <w:jc w:val="center"/>
              <w:rPr>
                <w:rFonts w:ascii="Trebuchet MS" w:hAnsi="Trebuchet MS"/>
                <w:b/>
                <w:sz w:val="23"/>
                <w:szCs w:val="23"/>
              </w:rPr>
            </w:pPr>
            <w:r>
              <w:rPr>
                <w:rFonts w:ascii="Trebuchet MS" w:hAnsi="Trebuchet MS"/>
                <w:b/>
                <w:sz w:val="23"/>
                <w:szCs w:val="23"/>
              </w:rPr>
              <w:t>Localitatea……………………………</w:t>
            </w:r>
          </w:p>
          <w:p w:rsidR="00931A0C" w:rsidRPr="00D7140F" w:rsidRDefault="00931A0C"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Județul ……</w:t>
            </w:r>
            <w:r>
              <w:rPr>
                <w:rFonts w:ascii="Trebuchet MS" w:hAnsi="Trebuchet MS"/>
                <w:b/>
                <w:sz w:val="23"/>
                <w:szCs w:val="23"/>
              </w:rPr>
              <w:t>……….</w:t>
            </w:r>
            <w:r w:rsidRPr="00D7140F">
              <w:rPr>
                <w:rFonts w:ascii="Trebuchet MS" w:hAnsi="Trebuchet MS"/>
                <w:b/>
                <w:sz w:val="23"/>
                <w:szCs w:val="23"/>
              </w:rPr>
              <w:t>………………</w:t>
            </w:r>
          </w:p>
          <w:p w:rsidR="00931A0C" w:rsidRPr="00D7140F" w:rsidRDefault="00931A0C"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w:t>
            </w:r>
          </w:p>
          <w:p w:rsidR="00931A0C" w:rsidRDefault="00931A0C" w:rsidP="00FE28B1">
            <w:pPr>
              <w:spacing w:after="120"/>
              <w:ind w:left="-270" w:right="-16"/>
              <w:jc w:val="center"/>
              <w:rPr>
                <w:rFonts w:ascii="Trebuchet MS" w:hAnsi="Trebuchet MS"/>
                <w:b/>
                <w:sz w:val="23"/>
                <w:szCs w:val="23"/>
              </w:rPr>
            </w:pPr>
          </w:p>
          <w:p w:rsidR="00931A0C" w:rsidRPr="00D7140F" w:rsidRDefault="00931A0C" w:rsidP="00FE28B1">
            <w:pPr>
              <w:spacing w:after="120"/>
              <w:ind w:left="-270" w:right="-16"/>
              <w:jc w:val="center"/>
              <w:rPr>
                <w:rFonts w:ascii="Trebuchet MS" w:hAnsi="Trebuchet MS"/>
                <w:b/>
                <w:sz w:val="23"/>
                <w:szCs w:val="23"/>
              </w:rPr>
            </w:pPr>
            <w:r w:rsidRPr="00D7140F">
              <w:rPr>
                <w:rFonts w:ascii="Trebuchet MS" w:hAnsi="Trebuchet MS"/>
                <w:b/>
                <w:sz w:val="23"/>
                <w:szCs w:val="23"/>
              </w:rPr>
              <w:t xml:space="preserve"> Reprezentant legal  </w:t>
            </w:r>
            <w:r w:rsidRPr="003E5505">
              <w:rPr>
                <w:rFonts w:ascii="Trebuchet MS" w:hAnsi="Trebuchet MS"/>
                <w:b/>
                <w:sz w:val="23"/>
                <w:szCs w:val="23"/>
              </w:rPr>
              <w:t>………………………….</w:t>
            </w:r>
          </w:p>
          <w:p w:rsidR="00931A0C" w:rsidRPr="003E5505" w:rsidRDefault="00931A0C" w:rsidP="00FE28B1">
            <w:pPr>
              <w:spacing w:after="120"/>
              <w:ind w:left="-270" w:right="-16"/>
              <w:rPr>
                <w:rFonts w:ascii="Trebuchet MS" w:hAnsi="Trebuchet MS"/>
                <w:b/>
                <w:color w:val="000000"/>
                <w:sz w:val="23"/>
                <w:szCs w:val="23"/>
              </w:rPr>
            </w:pPr>
          </w:p>
        </w:tc>
      </w:tr>
      <w:tr w:rsidR="00931A0C" w:rsidRPr="003E5505" w:rsidTr="00FE28B1">
        <w:tc>
          <w:tcPr>
            <w:tcW w:w="4842" w:type="dxa"/>
          </w:tcPr>
          <w:p w:rsidR="00931A0C" w:rsidRPr="003E5505" w:rsidRDefault="00931A0C" w:rsidP="00FE28B1">
            <w:pPr>
              <w:spacing w:after="120"/>
              <w:ind w:left="-270" w:right="-16"/>
              <w:rPr>
                <w:rFonts w:ascii="Trebuchet MS" w:hAnsi="Trebuchet MS"/>
                <w:b/>
                <w:sz w:val="23"/>
                <w:szCs w:val="23"/>
                <w:highlight w:val="yellow"/>
              </w:rPr>
            </w:pPr>
          </w:p>
        </w:tc>
        <w:tc>
          <w:tcPr>
            <w:tcW w:w="5042" w:type="dxa"/>
          </w:tcPr>
          <w:p w:rsidR="00931A0C" w:rsidRPr="003E5505" w:rsidRDefault="00931A0C" w:rsidP="00FE28B1">
            <w:pPr>
              <w:spacing w:after="120"/>
              <w:ind w:left="-270" w:right="-16"/>
              <w:jc w:val="center"/>
              <w:rPr>
                <w:rFonts w:ascii="Trebuchet MS" w:hAnsi="Trebuchet MS"/>
                <w:b/>
                <w:sz w:val="23"/>
                <w:szCs w:val="23"/>
                <w:highlight w:val="yellow"/>
              </w:rPr>
            </w:pPr>
          </w:p>
        </w:tc>
      </w:tr>
    </w:tbl>
    <w:p w:rsidR="00931A0C" w:rsidRPr="003E5505" w:rsidRDefault="00931A0C" w:rsidP="00D23371">
      <w:pPr>
        <w:rPr>
          <w:rFonts w:ascii="Trebuchet MS" w:hAnsi="Trebuchet MS"/>
          <w:sz w:val="23"/>
          <w:szCs w:val="23"/>
        </w:rPr>
      </w:pPr>
    </w:p>
    <w:sectPr w:rsidR="00931A0C" w:rsidRPr="003E5505" w:rsidSect="00E27C5C">
      <w:headerReference w:type="default" r:id="rId8"/>
      <w:footerReference w:type="default" r:id="rId9"/>
      <w:headerReference w:type="first" r:id="rId10"/>
      <w:footerReference w:type="first" r:id="rId11"/>
      <w:pgSz w:w="11907" w:h="16840" w:code="9"/>
      <w:pgMar w:top="-1856" w:right="747" w:bottom="720" w:left="1276" w:header="144"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1A0C" w:rsidRDefault="00931A0C" w:rsidP="00286018">
      <w:pPr>
        <w:spacing w:after="0" w:line="240" w:lineRule="auto"/>
      </w:pPr>
      <w:r>
        <w:separator/>
      </w:r>
    </w:p>
  </w:endnote>
  <w:endnote w:type="continuationSeparator" w:id="0">
    <w:p w:rsidR="00931A0C" w:rsidRDefault="00931A0C" w:rsidP="002860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A0C" w:rsidRDefault="00931A0C" w:rsidP="00655B4B">
    <w:pPr>
      <w:pStyle w:val="FootnoteText"/>
      <w:ind w:left="567"/>
      <w:rPr>
        <w:noProof/>
        <w:lang w:val="en-GB"/>
      </w:rPr>
    </w:pPr>
    <w:r>
      <w:rPr>
        <w:sz w:val="14"/>
        <w:szCs w:val="14"/>
      </w:rPr>
      <w:tab/>
    </w:r>
  </w:p>
  <w:p w:rsidR="00931A0C" w:rsidRPr="00184148" w:rsidRDefault="00931A0C" w:rsidP="007B1B93">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956E50">
      <w:rPr>
        <w:rFonts w:ascii="Trebuchet MS" w:hAnsi="Trebuchet MS"/>
        <w:b/>
        <w:noProof/>
        <w:sz w:val="13"/>
        <w:szCs w:val="13"/>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34" type="#_x0000_t75" style="width:125.4pt;height:37.2pt;visibility:visible">
          <v:imagedata r:id="rId1" o:title=""/>
        </v:shape>
      </w:pict>
    </w:r>
    <w:r w:rsidRPr="00184148">
      <w:rPr>
        <w:rFonts w:ascii="Trebuchet MS" w:hAnsi="Trebuchet MS"/>
        <w:b/>
        <w:bCs/>
        <w:sz w:val="13"/>
        <w:szCs w:val="13"/>
        <w:lang w:val="en-US"/>
      </w:rPr>
      <w:tab/>
    </w:r>
    <w:r w:rsidRPr="00956E50">
      <w:rPr>
        <w:rFonts w:ascii="Arial" w:hAnsi="Arial" w:cs="Arial"/>
        <w:noProof/>
        <w:color w:val="1F497D"/>
        <w:sz w:val="27"/>
        <w:szCs w:val="27"/>
        <w:lang w:val="en-US"/>
      </w:rPr>
      <w:pict>
        <v:shape id="Picture 4" o:spid="_x0000_i1035" type="#_x0000_t75" style="width:96.6pt;height:39pt;visibility:visible">
          <v:imagedata r:id="rId2" o:title=""/>
        </v:shape>
      </w:pict>
    </w:r>
    <w:r w:rsidRPr="00184148">
      <w:rPr>
        <w:rFonts w:ascii="Trebuchet MS" w:hAnsi="Trebuchet MS"/>
        <w:b/>
        <w:bCs/>
        <w:sz w:val="13"/>
        <w:szCs w:val="13"/>
        <w:lang w:val="en-US"/>
      </w:rPr>
      <w:tab/>
    </w:r>
    <w:r w:rsidRPr="00956E50">
      <w:rPr>
        <w:rFonts w:ascii="Trebuchet MS" w:hAnsi="Trebuchet MS"/>
        <w:noProof/>
        <w:sz w:val="13"/>
        <w:szCs w:val="13"/>
        <w:lang w:val="en-US"/>
      </w:rPr>
      <w:pict>
        <v:shape id="Picture 5" o:spid="_x0000_i1036" type="#_x0000_t75" style="width:125.4pt;height:39pt;visibility:visible">
          <v:imagedata r:id="rId3" o:title=""/>
        </v:shape>
      </w:pict>
    </w:r>
  </w:p>
  <w:p w:rsidR="00931A0C" w:rsidRPr="00F72BCB" w:rsidRDefault="00931A0C" w:rsidP="007B1B93">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F72BCB">
      <w:rPr>
        <w:rFonts w:ascii="Trebuchet MS" w:hAnsi="Trebuchet MS"/>
        <w:b/>
        <w:bCs/>
        <w:sz w:val="13"/>
        <w:szCs w:val="13"/>
        <w:lang w:val="es-ES"/>
      </w:rPr>
      <w:t xml:space="preserve">        </w:t>
    </w:r>
    <w:r w:rsidRPr="00F72BCB">
      <w:rPr>
        <w:rFonts w:ascii="Trebuchet MS" w:hAnsi="Trebuchet MS"/>
        <w:b/>
        <w:bCs/>
        <w:sz w:val="13"/>
        <w:szCs w:val="13"/>
        <w:lang w:val="es-ES"/>
      </w:rPr>
      <w:tab/>
      <w:t xml:space="preserve">     Agenția Națională pentru Plăți și Inspecție Socială</w:t>
    </w:r>
  </w:p>
  <w:p w:rsidR="00931A0C" w:rsidRPr="00F72BCB" w:rsidRDefault="00931A0C" w:rsidP="007B1B93">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F72BCB">
      <w:rPr>
        <w:rFonts w:ascii="Trebuchet MS" w:hAnsi="Trebuchet MS"/>
        <w:sz w:val="13"/>
        <w:szCs w:val="13"/>
        <w:lang w:val="es-ES"/>
      </w:rPr>
      <w:t xml:space="preserve">                                                     </w:t>
    </w:r>
    <w:r w:rsidRPr="00F72BCB">
      <w:rPr>
        <w:rFonts w:ascii="Trebuchet MS" w:hAnsi="Trebuchet MS"/>
        <w:i/>
        <w:color w:val="001489"/>
        <w:sz w:val="18"/>
        <w:szCs w:val="18"/>
        <w:lang w:val="es-ES"/>
      </w:rPr>
      <w:t xml:space="preserve">                                 </w:t>
    </w:r>
  </w:p>
  <w:p w:rsidR="00931A0C" w:rsidRPr="00F72BCB" w:rsidRDefault="00931A0C"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 xml:space="preserve"> Proiect co-finanțat din Fondul European de Dezvoltare Regională prin Programul Operațional Competitivitate 2014-2020</w:t>
    </w:r>
  </w:p>
  <w:p w:rsidR="00931A0C" w:rsidRPr="00F72BCB" w:rsidRDefault="00931A0C" w:rsidP="007B1B93">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F72BCB">
      <w:rPr>
        <w:rFonts w:ascii="Trebuchet MS" w:hAnsi="Trebuchet MS"/>
        <w:i/>
        <w:color w:val="001489"/>
        <w:sz w:val="18"/>
        <w:szCs w:val="18"/>
        <w:lang w:val="es-ES"/>
      </w:rPr>
      <w:t>“Competitivi împreună !”</w:t>
    </w:r>
  </w:p>
  <w:p w:rsidR="00931A0C" w:rsidRPr="00F72BCB" w:rsidRDefault="00931A0C" w:rsidP="007B1B93">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Pr="00F72BCB">
        <w:rPr>
          <w:rFonts w:ascii="Trebuchet MS" w:hAnsi="Trebuchet MS"/>
          <w:i/>
          <w:color w:val="0563C1"/>
          <w:sz w:val="18"/>
          <w:szCs w:val="18"/>
          <w:u w:val="single"/>
          <w:lang w:val="es-ES"/>
        </w:rPr>
        <w:t>www.fonduri-ue.ro/poc-2014</w:t>
      </w:r>
    </w:hyperlink>
  </w:p>
  <w:p w:rsidR="00931A0C" w:rsidRPr="00AA4E7B" w:rsidRDefault="00931A0C" w:rsidP="00655B4B">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Pr>
        <w:noProof/>
        <w:sz w:val="14"/>
        <w:szCs w:val="14"/>
      </w:rPr>
      <w:t>7</w:t>
    </w:r>
    <w:r w:rsidRPr="00E34CAB">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A0C" w:rsidRPr="00184148" w:rsidRDefault="00931A0C" w:rsidP="003D7FFE">
    <w:pPr>
      <w:widowControl w:val="0"/>
      <w:tabs>
        <w:tab w:val="center" w:pos="4680"/>
        <w:tab w:val="right" w:pos="9360"/>
      </w:tabs>
      <w:autoSpaceDE w:val="0"/>
      <w:autoSpaceDN w:val="0"/>
      <w:adjustRightInd w:val="0"/>
      <w:spacing w:after="0" w:line="240" w:lineRule="auto"/>
      <w:rPr>
        <w:rFonts w:ascii="Trebuchet MS" w:hAnsi="Trebuchet MS"/>
        <w:b/>
        <w:bCs/>
        <w:sz w:val="13"/>
        <w:szCs w:val="13"/>
        <w:lang w:val="en-US"/>
      </w:rPr>
    </w:pPr>
    <w:r w:rsidRPr="00956E50">
      <w:rPr>
        <w:rFonts w:ascii="Trebuchet MS" w:hAnsi="Trebuchet MS"/>
        <w:b/>
        <w:noProof/>
        <w:sz w:val="13"/>
        <w:szCs w:val="13"/>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25.4pt;height:37.2pt;visibility:visible">
          <v:imagedata r:id="rId1" o:title=""/>
        </v:shape>
      </w:pict>
    </w:r>
    <w:r w:rsidRPr="00184148">
      <w:rPr>
        <w:rFonts w:ascii="Trebuchet MS" w:hAnsi="Trebuchet MS"/>
        <w:b/>
        <w:bCs/>
        <w:sz w:val="13"/>
        <w:szCs w:val="13"/>
        <w:lang w:val="en-US"/>
      </w:rPr>
      <w:tab/>
    </w:r>
    <w:r w:rsidRPr="00956E50">
      <w:rPr>
        <w:rFonts w:ascii="Arial" w:hAnsi="Arial" w:cs="Arial"/>
        <w:noProof/>
        <w:color w:val="1F497D"/>
        <w:sz w:val="27"/>
        <w:szCs w:val="27"/>
        <w:lang w:val="en-US"/>
      </w:rPr>
      <w:pict>
        <v:shape id="_x0000_i1047" type="#_x0000_t75" style="width:96.6pt;height:39pt;visibility:visible">
          <v:imagedata r:id="rId2" o:title=""/>
        </v:shape>
      </w:pict>
    </w:r>
    <w:r w:rsidRPr="00184148">
      <w:rPr>
        <w:rFonts w:ascii="Trebuchet MS" w:hAnsi="Trebuchet MS"/>
        <w:b/>
        <w:bCs/>
        <w:sz w:val="13"/>
        <w:szCs w:val="13"/>
        <w:lang w:val="en-US"/>
      </w:rPr>
      <w:tab/>
    </w:r>
    <w:r w:rsidRPr="00956E50">
      <w:rPr>
        <w:rFonts w:ascii="Trebuchet MS" w:hAnsi="Trebuchet MS"/>
        <w:noProof/>
        <w:sz w:val="13"/>
        <w:szCs w:val="13"/>
        <w:lang w:val="en-US"/>
      </w:rPr>
      <w:pict>
        <v:shape id="_x0000_i1048" type="#_x0000_t75" style="width:125.4pt;height:39pt;visibility:visible">
          <v:imagedata r:id="rId3" o:title=""/>
        </v:shape>
      </w:pict>
    </w:r>
  </w:p>
  <w:p w:rsidR="00931A0C" w:rsidRPr="008B328E" w:rsidRDefault="00931A0C" w:rsidP="003D7FFE">
    <w:pPr>
      <w:widowControl w:val="0"/>
      <w:tabs>
        <w:tab w:val="center" w:pos="4680"/>
      </w:tabs>
      <w:autoSpaceDE w:val="0"/>
      <w:autoSpaceDN w:val="0"/>
      <w:adjustRightInd w:val="0"/>
      <w:spacing w:after="0" w:line="240" w:lineRule="auto"/>
      <w:rPr>
        <w:rFonts w:ascii="Trebuchet MS" w:hAnsi="Trebuchet MS"/>
        <w:b/>
        <w:bCs/>
        <w:sz w:val="13"/>
        <w:szCs w:val="13"/>
        <w:lang w:val="es-ES"/>
      </w:rPr>
    </w:pPr>
    <w:r w:rsidRPr="00184148">
      <w:rPr>
        <w:rFonts w:ascii="Trebuchet MS" w:hAnsi="Trebuchet MS"/>
        <w:b/>
        <w:bCs/>
        <w:sz w:val="13"/>
        <w:szCs w:val="13"/>
        <w:lang w:val="en-US"/>
      </w:rPr>
      <w:tab/>
    </w:r>
    <w:r w:rsidRPr="00184148">
      <w:rPr>
        <w:rFonts w:ascii="Trebuchet MS" w:hAnsi="Trebuchet MS"/>
        <w:b/>
        <w:bCs/>
        <w:sz w:val="13"/>
        <w:szCs w:val="13"/>
        <w:lang w:val="en-US"/>
      </w:rPr>
      <w:tab/>
    </w:r>
    <w:r w:rsidRPr="008B328E">
      <w:rPr>
        <w:rFonts w:ascii="Trebuchet MS" w:hAnsi="Trebuchet MS"/>
        <w:b/>
        <w:bCs/>
        <w:sz w:val="13"/>
        <w:szCs w:val="13"/>
        <w:lang w:val="es-ES"/>
      </w:rPr>
      <w:t xml:space="preserve">        </w:t>
    </w:r>
    <w:r w:rsidRPr="008B328E">
      <w:rPr>
        <w:rFonts w:ascii="Trebuchet MS" w:hAnsi="Trebuchet MS"/>
        <w:b/>
        <w:bCs/>
        <w:sz w:val="13"/>
        <w:szCs w:val="13"/>
        <w:lang w:val="es-ES"/>
      </w:rPr>
      <w:tab/>
      <w:t xml:space="preserve">     Agenția Națională pentru Plăți și Inspecție Socială</w:t>
    </w:r>
  </w:p>
  <w:p w:rsidR="00931A0C" w:rsidRPr="008B328E" w:rsidRDefault="00931A0C" w:rsidP="003D7FFE">
    <w:pPr>
      <w:widowControl w:val="0"/>
      <w:tabs>
        <w:tab w:val="center" w:pos="4513"/>
        <w:tab w:val="right" w:pos="9026"/>
      </w:tabs>
      <w:autoSpaceDE w:val="0"/>
      <w:autoSpaceDN w:val="0"/>
      <w:adjustRightInd w:val="0"/>
      <w:spacing w:after="0" w:line="240" w:lineRule="auto"/>
      <w:jc w:val="both"/>
      <w:rPr>
        <w:rFonts w:ascii="Trebuchet MS" w:hAnsi="Trebuchet MS"/>
        <w:i/>
        <w:color w:val="001489"/>
        <w:sz w:val="18"/>
        <w:szCs w:val="18"/>
        <w:lang w:val="es-ES"/>
      </w:rPr>
    </w:pPr>
    <w:r w:rsidRPr="008B328E">
      <w:rPr>
        <w:rFonts w:ascii="Trebuchet MS" w:hAnsi="Trebuchet MS"/>
        <w:sz w:val="13"/>
        <w:szCs w:val="13"/>
        <w:lang w:val="es-ES"/>
      </w:rPr>
      <w:t xml:space="preserve">                                                     </w:t>
    </w:r>
    <w:r w:rsidRPr="008B328E">
      <w:rPr>
        <w:rFonts w:ascii="Trebuchet MS" w:hAnsi="Trebuchet MS"/>
        <w:i/>
        <w:color w:val="001489"/>
        <w:sz w:val="18"/>
        <w:szCs w:val="18"/>
        <w:lang w:val="es-ES"/>
      </w:rPr>
      <w:t xml:space="preserve">                                 </w:t>
    </w:r>
  </w:p>
  <w:p w:rsidR="00931A0C" w:rsidRPr="008B328E" w:rsidRDefault="00931A0C"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 xml:space="preserve"> Proiect co-finanțat din Fondul European de Dezvoltare Regională prin Programul Operațional Competitivitate 2014-2020</w:t>
    </w:r>
  </w:p>
  <w:p w:rsidR="00931A0C" w:rsidRPr="008B328E" w:rsidRDefault="00931A0C" w:rsidP="003D7FFE">
    <w:pPr>
      <w:widowControl w:val="0"/>
      <w:tabs>
        <w:tab w:val="center" w:pos="4513"/>
        <w:tab w:val="right" w:pos="9026"/>
      </w:tabs>
      <w:autoSpaceDE w:val="0"/>
      <w:autoSpaceDN w:val="0"/>
      <w:adjustRightInd w:val="0"/>
      <w:spacing w:after="0" w:line="240" w:lineRule="auto"/>
      <w:jc w:val="center"/>
      <w:rPr>
        <w:rFonts w:ascii="Trebuchet MS" w:hAnsi="Trebuchet MS"/>
        <w:i/>
        <w:color w:val="001489"/>
        <w:sz w:val="18"/>
        <w:szCs w:val="18"/>
        <w:lang w:val="es-ES"/>
      </w:rPr>
    </w:pPr>
    <w:r w:rsidRPr="008B328E">
      <w:rPr>
        <w:rFonts w:ascii="Trebuchet MS" w:hAnsi="Trebuchet MS"/>
        <w:i/>
        <w:color w:val="001489"/>
        <w:sz w:val="18"/>
        <w:szCs w:val="18"/>
        <w:lang w:val="es-ES"/>
      </w:rPr>
      <w:t>“Competitivi împreună !”</w:t>
    </w:r>
  </w:p>
  <w:p w:rsidR="00931A0C" w:rsidRPr="008B328E" w:rsidRDefault="00931A0C" w:rsidP="003D7FFE">
    <w:pPr>
      <w:widowControl w:val="0"/>
      <w:tabs>
        <w:tab w:val="left" w:pos="4269"/>
        <w:tab w:val="center" w:pos="4513"/>
        <w:tab w:val="right" w:pos="9026"/>
      </w:tabs>
      <w:autoSpaceDE w:val="0"/>
      <w:autoSpaceDN w:val="0"/>
      <w:adjustRightInd w:val="0"/>
      <w:spacing w:after="0" w:line="240" w:lineRule="auto"/>
      <w:jc w:val="center"/>
      <w:rPr>
        <w:rFonts w:ascii="Times New Roman" w:hAnsi="Times New Roman"/>
        <w:sz w:val="20"/>
        <w:szCs w:val="20"/>
        <w:lang w:val="es-ES"/>
      </w:rPr>
    </w:pPr>
    <w:hyperlink r:id="rId4" w:history="1">
      <w:r w:rsidRPr="008B328E">
        <w:rPr>
          <w:rFonts w:ascii="Trebuchet MS" w:hAnsi="Trebuchet MS"/>
          <w:i/>
          <w:color w:val="0563C1"/>
          <w:sz w:val="18"/>
          <w:szCs w:val="18"/>
          <w:u w:val="single"/>
          <w:lang w:val="es-ES"/>
        </w:rPr>
        <w:t>www.fonduri-ue.ro/poc-2014</w:t>
      </w:r>
    </w:hyperlink>
  </w:p>
  <w:p w:rsidR="00931A0C" w:rsidRPr="003D7FFE" w:rsidRDefault="00931A0C" w:rsidP="003D7FFE">
    <w:pPr>
      <w:tabs>
        <w:tab w:val="left" w:pos="1500"/>
        <w:tab w:val="right" w:pos="10064"/>
      </w:tabs>
      <w:jc w:val="right"/>
      <w:rPr>
        <w:sz w:val="14"/>
        <w:szCs w:val="14"/>
      </w:rPr>
    </w:pPr>
    <w:r>
      <w:rPr>
        <w:sz w:val="14"/>
        <w:szCs w:val="14"/>
      </w:rPr>
      <w:tab/>
    </w:r>
    <w:r w:rsidRPr="00E34CAB">
      <w:rPr>
        <w:sz w:val="14"/>
        <w:szCs w:val="14"/>
      </w:rPr>
      <w:fldChar w:fldCharType="begin"/>
    </w:r>
    <w:r w:rsidRPr="00E34CAB">
      <w:rPr>
        <w:sz w:val="14"/>
        <w:szCs w:val="14"/>
      </w:rPr>
      <w:instrText xml:space="preserve"> PAGE   \* MERGEFORMAT </w:instrText>
    </w:r>
    <w:r w:rsidRPr="00E34CAB">
      <w:rPr>
        <w:sz w:val="14"/>
        <w:szCs w:val="14"/>
      </w:rPr>
      <w:fldChar w:fldCharType="separate"/>
    </w:r>
    <w:r>
      <w:rPr>
        <w:noProof/>
        <w:sz w:val="14"/>
        <w:szCs w:val="14"/>
      </w:rPr>
      <w:t>1</w:t>
    </w:r>
    <w:r w:rsidRPr="00E34CAB">
      <w:rPr>
        <w:sz w:val="14"/>
        <w:szCs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1A0C" w:rsidRDefault="00931A0C" w:rsidP="00286018">
      <w:pPr>
        <w:spacing w:after="0" w:line="240" w:lineRule="auto"/>
      </w:pPr>
      <w:r>
        <w:separator/>
      </w:r>
    </w:p>
  </w:footnote>
  <w:footnote w:type="continuationSeparator" w:id="0">
    <w:p w:rsidR="00931A0C" w:rsidRDefault="00931A0C" w:rsidP="002860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8" w:type="dxa"/>
      <w:tblInd w:w="-90" w:type="dxa"/>
      <w:tblLayout w:type="fixed"/>
      <w:tblLook w:val="00A0"/>
    </w:tblPr>
    <w:tblGrid>
      <w:gridCol w:w="3261"/>
      <w:gridCol w:w="3011"/>
      <w:gridCol w:w="4116"/>
    </w:tblGrid>
    <w:tr w:rsidR="00931A0C" w:rsidRPr="00D52A16" w:rsidTr="00CE6515">
      <w:tc>
        <w:tcPr>
          <w:tcW w:w="3261" w:type="dxa"/>
        </w:tcPr>
        <w:p w:rsidR="00931A0C" w:rsidRPr="00D52A16" w:rsidRDefault="00931A0C" w:rsidP="003B2F46">
          <w:pPr>
            <w:ind w:right="2217"/>
            <w:jc w:val="center"/>
            <w:rPr>
              <w:rFonts w:cs="Arial"/>
              <w:b/>
              <w:noProof/>
              <w:color w:val="000000"/>
              <w:sz w:val="28"/>
              <w:szCs w:val="28"/>
            </w:rPr>
          </w:pPr>
          <w:r w:rsidRPr="00956E50">
            <w:rPr>
              <w:rFonts w:cs="Arial"/>
              <w:b/>
              <w:noProof/>
              <w:color w:val="000000"/>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1" o:spid="_x0000_i1028" type="#_x0000_t75" style="width:84.6pt;height:81pt;visibility:visible">
                <v:imagedata r:id="rId1" o:title=""/>
              </v:shape>
            </w:pict>
          </w:r>
        </w:p>
      </w:tc>
      <w:tc>
        <w:tcPr>
          <w:tcW w:w="3011" w:type="dxa"/>
        </w:tcPr>
        <w:p w:rsidR="00931A0C" w:rsidRPr="00D52A16" w:rsidRDefault="00931A0C" w:rsidP="003B2F46">
          <w:pPr>
            <w:jc w:val="center"/>
            <w:rPr>
              <w:rFonts w:cs="Arial"/>
              <w:b/>
              <w:noProof/>
              <w:color w:val="000000"/>
              <w:sz w:val="16"/>
              <w:szCs w:val="16"/>
            </w:rPr>
          </w:pPr>
          <w:r w:rsidRPr="00956E50">
            <w:rPr>
              <w:b/>
              <w:noProof/>
              <w:color w:val="000080"/>
              <w:sz w:val="32"/>
              <w:szCs w:val="28"/>
              <w:lang w:val="en-US"/>
            </w:rPr>
            <w:pict>
              <v:shape id="Imagine 2" o:spid="_x0000_i1029" type="#_x0000_t75" style="width:84pt;height:75pt;visibility:visible">
                <v:imagedata r:id="rId2" o:title=""/>
              </v:shape>
            </w:pict>
          </w:r>
        </w:p>
      </w:tc>
      <w:tc>
        <w:tcPr>
          <w:tcW w:w="4116" w:type="dxa"/>
        </w:tcPr>
        <w:p w:rsidR="00931A0C" w:rsidRPr="00D52A16" w:rsidRDefault="00931A0C" w:rsidP="003B2F46">
          <w:pPr>
            <w:jc w:val="center"/>
            <w:rPr>
              <w:rFonts w:cs="Arial"/>
              <w:b/>
              <w:noProof/>
              <w:color w:val="000000"/>
              <w:sz w:val="16"/>
              <w:szCs w:val="16"/>
            </w:rPr>
          </w:pPr>
          <w:r w:rsidRPr="00956E50">
            <w:rPr>
              <w:b/>
              <w:noProof/>
              <w:color w:val="000080"/>
              <w:sz w:val="32"/>
              <w:szCs w:val="28"/>
              <w:lang w:val="en-US"/>
            </w:rPr>
            <w:pict>
              <v:shape id="Imagine 3" o:spid="_x0000_i1030" type="#_x0000_t75" style="width:81.6pt;height:72.6pt;visibility:visible">
                <v:imagedata r:id="rId3" o:title=""/>
              </v:shape>
            </w:pict>
          </w:r>
        </w:p>
      </w:tc>
    </w:tr>
  </w:tbl>
  <w:p w:rsidR="00931A0C" w:rsidRDefault="00931A0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388" w:type="dxa"/>
      <w:tblInd w:w="-90" w:type="dxa"/>
      <w:tblLayout w:type="fixed"/>
      <w:tblLook w:val="00A0"/>
    </w:tblPr>
    <w:tblGrid>
      <w:gridCol w:w="3261"/>
      <w:gridCol w:w="3011"/>
      <w:gridCol w:w="4116"/>
    </w:tblGrid>
    <w:tr w:rsidR="00931A0C" w:rsidRPr="00D52A16" w:rsidTr="003B2F46">
      <w:tc>
        <w:tcPr>
          <w:tcW w:w="3261" w:type="dxa"/>
        </w:tcPr>
        <w:p w:rsidR="00931A0C" w:rsidRPr="00D52A16" w:rsidRDefault="00931A0C" w:rsidP="001C4846">
          <w:pPr>
            <w:ind w:right="2217"/>
            <w:jc w:val="center"/>
            <w:rPr>
              <w:rFonts w:cs="Arial"/>
              <w:b/>
              <w:noProof/>
              <w:color w:val="000000"/>
              <w:sz w:val="28"/>
              <w:szCs w:val="28"/>
            </w:rPr>
          </w:pPr>
          <w:r w:rsidRPr="00956E50">
            <w:rPr>
              <w:rFonts w:cs="Arial"/>
              <w:b/>
              <w:noProof/>
              <w:color w:val="000000"/>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84.6pt;height:81pt;visibility:visible">
                <v:imagedata r:id="rId1" o:title=""/>
              </v:shape>
            </w:pict>
          </w:r>
        </w:p>
      </w:tc>
      <w:tc>
        <w:tcPr>
          <w:tcW w:w="3011" w:type="dxa"/>
        </w:tcPr>
        <w:p w:rsidR="00931A0C" w:rsidRPr="00D52A16" w:rsidRDefault="00931A0C" w:rsidP="007D6745">
          <w:pPr>
            <w:jc w:val="center"/>
            <w:rPr>
              <w:rFonts w:cs="Arial"/>
              <w:b/>
              <w:noProof/>
              <w:color w:val="000000"/>
              <w:sz w:val="16"/>
              <w:szCs w:val="16"/>
            </w:rPr>
          </w:pPr>
          <w:r w:rsidRPr="00956E50">
            <w:rPr>
              <w:b/>
              <w:noProof/>
              <w:color w:val="000080"/>
              <w:sz w:val="32"/>
              <w:szCs w:val="28"/>
              <w:lang w:val="en-US"/>
            </w:rPr>
            <w:pict>
              <v:shape id="_x0000_i1041" type="#_x0000_t75" style="width:84pt;height:75pt;visibility:visible">
                <v:imagedata r:id="rId2" o:title=""/>
              </v:shape>
            </w:pict>
          </w:r>
        </w:p>
      </w:tc>
      <w:tc>
        <w:tcPr>
          <w:tcW w:w="4116" w:type="dxa"/>
        </w:tcPr>
        <w:p w:rsidR="00931A0C" w:rsidRPr="00D52A16" w:rsidRDefault="00931A0C" w:rsidP="007D6745">
          <w:pPr>
            <w:jc w:val="center"/>
            <w:rPr>
              <w:rFonts w:cs="Arial"/>
              <w:b/>
              <w:noProof/>
              <w:color w:val="000000"/>
              <w:sz w:val="16"/>
              <w:szCs w:val="16"/>
            </w:rPr>
          </w:pPr>
          <w:r w:rsidRPr="00956E50">
            <w:rPr>
              <w:b/>
              <w:noProof/>
              <w:color w:val="000080"/>
              <w:sz w:val="32"/>
              <w:szCs w:val="28"/>
              <w:lang w:val="en-US"/>
            </w:rPr>
            <w:pict>
              <v:shape id="_x0000_i1042" type="#_x0000_t75" style="width:81.6pt;height:72.6pt;visibility:visible">
                <v:imagedata r:id="rId3" o:title=""/>
              </v:shape>
            </w:pict>
          </w:r>
        </w:p>
      </w:tc>
    </w:tr>
  </w:tbl>
  <w:p w:rsidR="00931A0C" w:rsidRDefault="00931A0C" w:rsidP="00E27C5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E481D"/>
    <w:multiLevelType w:val="hybridMultilevel"/>
    <w:tmpl w:val="BB3EE47E"/>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7306D7A"/>
    <w:multiLevelType w:val="hybridMultilevel"/>
    <w:tmpl w:val="8508F9A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7E4C3A"/>
    <w:multiLevelType w:val="hybridMultilevel"/>
    <w:tmpl w:val="2A5A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900499"/>
    <w:multiLevelType w:val="hybridMultilevel"/>
    <w:tmpl w:val="3F646140"/>
    <w:lvl w:ilvl="0" w:tplc="3E2A1D6E">
      <w:start w:val="1"/>
      <w:numFmt w:val="upperRoman"/>
      <w:pStyle w:val="Heading1"/>
      <w:lvlText w:val="%1."/>
      <w:lvlJc w:val="left"/>
      <w:pPr>
        <w:ind w:left="720" w:hanging="720"/>
      </w:pPr>
      <w:rPr>
        <w:rFonts w:cs="Times New Roman" w:hint="default"/>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15D01124"/>
    <w:multiLevelType w:val="hybridMultilevel"/>
    <w:tmpl w:val="6E46111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161C5AFD"/>
    <w:multiLevelType w:val="hybridMultilevel"/>
    <w:tmpl w:val="A77243CC"/>
    <w:lvl w:ilvl="0" w:tplc="FA4CBC9E">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7264563"/>
    <w:multiLevelType w:val="hybridMultilevel"/>
    <w:tmpl w:val="580ADD2A"/>
    <w:lvl w:ilvl="0" w:tplc="E13E8838">
      <w:numFmt w:val="bullet"/>
      <w:lvlText w:val="-"/>
      <w:lvlJc w:val="left"/>
      <w:pPr>
        <w:ind w:left="720" w:hanging="360"/>
      </w:pPr>
      <w:rPr>
        <w:rFonts w:ascii="Trebuchet MS" w:eastAsia="Times New Roman" w:hAnsi="Trebuchet M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B6A6F7B"/>
    <w:multiLevelType w:val="hybridMultilevel"/>
    <w:tmpl w:val="45A682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01012D"/>
    <w:multiLevelType w:val="multilevel"/>
    <w:tmpl w:val="A0F41960"/>
    <w:lvl w:ilvl="0">
      <w:start w:val="1"/>
      <w:numFmt w:val="decimal"/>
      <w:lvlText w:val="%1."/>
      <w:lvlJc w:val="left"/>
      <w:pPr>
        <w:ind w:left="720" w:hanging="360"/>
      </w:pPr>
      <w:rPr>
        <w:rFonts w:cs="Times New Roman" w:hint="default"/>
      </w:rPr>
    </w:lvl>
    <w:lvl w:ilvl="1">
      <w:start w:val="1"/>
      <w:numFmt w:val="decimal"/>
      <w:isLgl/>
      <w:lvlText w:val="%1.%2."/>
      <w:lvlJc w:val="left"/>
      <w:pPr>
        <w:ind w:left="990" w:hanging="720"/>
      </w:pPr>
      <w:rPr>
        <w:rFonts w:cs="Times New Roman" w:hint="default"/>
        <w:b w:val="0"/>
        <w:color w:val="auto"/>
      </w:rPr>
    </w:lvl>
    <w:lvl w:ilvl="2">
      <w:start w:val="1"/>
      <w:numFmt w:val="upperLetter"/>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9">
    <w:nsid w:val="20D82DAB"/>
    <w:multiLevelType w:val="multilevel"/>
    <w:tmpl w:val="604EE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FC4555"/>
    <w:multiLevelType w:val="hybridMultilevel"/>
    <w:tmpl w:val="3C4A50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A152445"/>
    <w:multiLevelType w:val="hybridMultilevel"/>
    <w:tmpl w:val="AEFECF12"/>
    <w:lvl w:ilvl="0" w:tplc="08090019">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1882" w:hanging="180"/>
      </w:pPr>
      <w:rPr>
        <w:rFonts w:cs="Times New Roman"/>
      </w:rPr>
    </w:lvl>
    <w:lvl w:ilvl="3" w:tplc="78688984">
      <w:start w:val="3"/>
      <w:numFmt w:val="lowerLetter"/>
      <w:lvlText w:val="%4)"/>
      <w:lvlJc w:val="left"/>
      <w:pPr>
        <w:ind w:left="2880" w:hanging="360"/>
      </w:pPr>
      <w:rPr>
        <w:rFonts w:cs="Times New Roman" w:hint="default"/>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2DA6796B"/>
    <w:multiLevelType w:val="hybridMultilevel"/>
    <w:tmpl w:val="1B5E4B02"/>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31EB4A0E"/>
    <w:multiLevelType w:val="hybridMultilevel"/>
    <w:tmpl w:val="80DA96CA"/>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077267"/>
    <w:multiLevelType w:val="hybridMultilevel"/>
    <w:tmpl w:val="418E4E12"/>
    <w:lvl w:ilvl="0" w:tplc="08090009">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2191BD3"/>
    <w:multiLevelType w:val="hybridMultilevel"/>
    <w:tmpl w:val="ECE21F9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65464BE"/>
    <w:multiLevelType w:val="hybridMultilevel"/>
    <w:tmpl w:val="204ED6F8"/>
    <w:lvl w:ilvl="0" w:tplc="B40E24C0">
      <w:numFmt w:val="bullet"/>
      <w:lvlText w:val="-"/>
      <w:lvlJc w:val="left"/>
      <w:pPr>
        <w:ind w:left="720" w:hanging="360"/>
      </w:pPr>
      <w:rPr>
        <w:rFonts w:ascii="Trebuchet MS" w:eastAsia="Times New Roman" w:hAnsi="Trebuchet M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0309F8"/>
    <w:multiLevelType w:val="multilevel"/>
    <w:tmpl w:val="49F6D7DC"/>
    <w:lvl w:ilvl="0">
      <w:start w:val="3"/>
      <w:numFmt w:val="decimal"/>
      <w:lvlText w:val="%1"/>
      <w:lvlJc w:val="left"/>
      <w:pPr>
        <w:ind w:left="540" w:hanging="540"/>
      </w:pPr>
      <w:rPr>
        <w:rFonts w:cs="Times New Roman" w:hint="default"/>
      </w:rPr>
    </w:lvl>
    <w:lvl w:ilvl="1">
      <w:start w:val="1"/>
      <w:numFmt w:val="decimal"/>
      <w:lvlText w:val="%1.%2"/>
      <w:lvlJc w:val="left"/>
      <w:pPr>
        <w:ind w:left="675" w:hanging="540"/>
      </w:pPr>
      <w:rPr>
        <w:rFonts w:cs="Times New Roman" w:hint="default"/>
      </w:rPr>
    </w:lvl>
    <w:lvl w:ilvl="2">
      <w:start w:val="1"/>
      <w:numFmt w:val="decimal"/>
      <w:lvlText w:val="%1.%2.%3"/>
      <w:lvlJc w:val="left"/>
      <w:pPr>
        <w:ind w:left="1260" w:hanging="720"/>
      </w:pPr>
      <w:rPr>
        <w:rFonts w:cs="Times New Roman" w:hint="default"/>
      </w:rPr>
    </w:lvl>
    <w:lvl w:ilvl="3">
      <w:start w:val="1"/>
      <w:numFmt w:val="decimal"/>
      <w:lvlText w:val="%1.%2.%3.%4"/>
      <w:lvlJc w:val="left"/>
      <w:pPr>
        <w:ind w:left="1125" w:hanging="720"/>
      </w:pPr>
      <w:rPr>
        <w:rFonts w:cs="Times New Roman" w:hint="default"/>
      </w:rPr>
    </w:lvl>
    <w:lvl w:ilvl="4">
      <w:start w:val="1"/>
      <w:numFmt w:val="decimal"/>
      <w:lvlText w:val="%1.%2.%3.%4.%5"/>
      <w:lvlJc w:val="left"/>
      <w:pPr>
        <w:ind w:left="1620" w:hanging="1080"/>
      </w:pPr>
      <w:rPr>
        <w:rFonts w:cs="Times New Roman" w:hint="default"/>
      </w:rPr>
    </w:lvl>
    <w:lvl w:ilvl="5">
      <w:start w:val="1"/>
      <w:numFmt w:val="decimal"/>
      <w:lvlText w:val="%1.%2.%3.%4.%5.%6"/>
      <w:lvlJc w:val="left"/>
      <w:pPr>
        <w:ind w:left="2115" w:hanging="1440"/>
      </w:pPr>
      <w:rPr>
        <w:rFonts w:cs="Times New Roman" w:hint="default"/>
      </w:rPr>
    </w:lvl>
    <w:lvl w:ilvl="6">
      <w:start w:val="1"/>
      <w:numFmt w:val="decimal"/>
      <w:lvlText w:val="%1.%2.%3.%4.%5.%6.%7"/>
      <w:lvlJc w:val="left"/>
      <w:pPr>
        <w:ind w:left="2250" w:hanging="1440"/>
      </w:pPr>
      <w:rPr>
        <w:rFonts w:cs="Times New Roman" w:hint="default"/>
      </w:rPr>
    </w:lvl>
    <w:lvl w:ilvl="7">
      <w:start w:val="1"/>
      <w:numFmt w:val="decimal"/>
      <w:lvlText w:val="%1.%2.%3.%4.%5.%6.%7.%8"/>
      <w:lvlJc w:val="left"/>
      <w:pPr>
        <w:ind w:left="2745" w:hanging="1800"/>
      </w:pPr>
      <w:rPr>
        <w:rFonts w:cs="Times New Roman" w:hint="default"/>
      </w:rPr>
    </w:lvl>
    <w:lvl w:ilvl="8">
      <w:start w:val="1"/>
      <w:numFmt w:val="decimal"/>
      <w:lvlText w:val="%1.%2.%3.%4.%5.%6.%7.%8.%9"/>
      <w:lvlJc w:val="left"/>
      <w:pPr>
        <w:ind w:left="2880" w:hanging="1800"/>
      </w:pPr>
      <w:rPr>
        <w:rFonts w:cs="Times New Roman" w:hint="default"/>
      </w:rPr>
    </w:lvl>
  </w:abstractNum>
  <w:abstractNum w:abstractNumId="18">
    <w:nsid w:val="3CE567D9"/>
    <w:multiLevelType w:val="hybridMultilevel"/>
    <w:tmpl w:val="3828C908"/>
    <w:lvl w:ilvl="0" w:tplc="0409000F">
      <w:start w:val="1"/>
      <w:numFmt w:val="decimal"/>
      <w:lvlText w:val="%1."/>
      <w:lvlJc w:val="left"/>
      <w:pPr>
        <w:ind w:left="720" w:hanging="360"/>
      </w:pPr>
      <w:rPr>
        <w:rFonts w:cs="Times New Roman" w:hint="default"/>
      </w:rPr>
    </w:lvl>
    <w:lvl w:ilvl="1" w:tplc="0658DEEE">
      <w:start w:val="1"/>
      <w:numFmt w:val="lowerLetter"/>
      <w:lvlText w:val="%2."/>
      <w:lvlJc w:val="left"/>
      <w:pPr>
        <w:ind w:left="1495" w:hanging="360"/>
      </w:pPr>
      <w:rPr>
        <w:rFonts w:cs="Times New Roman"/>
        <w:b w:val="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E463B71"/>
    <w:multiLevelType w:val="hybridMultilevel"/>
    <w:tmpl w:val="F3B03B3C"/>
    <w:lvl w:ilvl="0" w:tplc="041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5AF019F"/>
    <w:multiLevelType w:val="hybridMultilevel"/>
    <w:tmpl w:val="B960177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1">
    <w:nsid w:val="48C448C9"/>
    <w:multiLevelType w:val="hybridMultilevel"/>
    <w:tmpl w:val="D988B238"/>
    <w:lvl w:ilvl="0" w:tplc="E13E8838">
      <w:numFmt w:val="bullet"/>
      <w:lvlText w:val="-"/>
      <w:lvlJc w:val="left"/>
      <w:pPr>
        <w:ind w:left="720" w:hanging="360"/>
      </w:pPr>
      <w:rPr>
        <w:rFonts w:ascii="Trebuchet MS" w:eastAsia="Times New Roman" w:hAnsi="Trebuchet M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08E2991"/>
    <w:multiLevelType w:val="hybridMultilevel"/>
    <w:tmpl w:val="72F0DBE6"/>
    <w:lvl w:ilvl="0" w:tplc="E13E8838">
      <w:numFmt w:val="bullet"/>
      <w:lvlText w:val="-"/>
      <w:lvlJc w:val="left"/>
      <w:pPr>
        <w:ind w:left="720" w:hanging="360"/>
      </w:pPr>
      <w:rPr>
        <w:rFonts w:ascii="Trebuchet MS" w:eastAsia="Times New Roman" w:hAnsi="Trebuchet M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1106C9"/>
    <w:multiLevelType w:val="multilevel"/>
    <w:tmpl w:val="49F6D7DC"/>
    <w:lvl w:ilvl="0">
      <w:start w:val="3"/>
      <w:numFmt w:val="decimal"/>
      <w:lvlText w:val="%1"/>
      <w:lvlJc w:val="left"/>
      <w:pPr>
        <w:ind w:left="540" w:hanging="540"/>
      </w:pPr>
      <w:rPr>
        <w:rFonts w:cs="Times New Roman" w:hint="default"/>
      </w:rPr>
    </w:lvl>
    <w:lvl w:ilvl="1">
      <w:start w:val="1"/>
      <w:numFmt w:val="decimal"/>
      <w:lvlText w:val="%1.%2"/>
      <w:lvlJc w:val="left"/>
      <w:pPr>
        <w:ind w:left="675" w:hanging="540"/>
      </w:pPr>
      <w:rPr>
        <w:rFonts w:cs="Times New Roman" w:hint="default"/>
      </w:rPr>
    </w:lvl>
    <w:lvl w:ilvl="2">
      <w:start w:val="1"/>
      <w:numFmt w:val="decimal"/>
      <w:lvlText w:val="%1.%2.%3"/>
      <w:lvlJc w:val="left"/>
      <w:pPr>
        <w:ind w:left="990" w:hanging="720"/>
      </w:pPr>
      <w:rPr>
        <w:rFonts w:cs="Times New Roman" w:hint="default"/>
      </w:rPr>
    </w:lvl>
    <w:lvl w:ilvl="3">
      <w:start w:val="1"/>
      <w:numFmt w:val="decimal"/>
      <w:lvlText w:val="%1.%2.%3.%4"/>
      <w:lvlJc w:val="left"/>
      <w:pPr>
        <w:ind w:left="1125" w:hanging="720"/>
      </w:pPr>
      <w:rPr>
        <w:rFonts w:cs="Times New Roman" w:hint="default"/>
      </w:rPr>
    </w:lvl>
    <w:lvl w:ilvl="4">
      <w:start w:val="1"/>
      <w:numFmt w:val="decimal"/>
      <w:lvlText w:val="%1.%2.%3.%4.%5"/>
      <w:lvlJc w:val="left"/>
      <w:pPr>
        <w:ind w:left="1620" w:hanging="1080"/>
      </w:pPr>
      <w:rPr>
        <w:rFonts w:cs="Times New Roman" w:hint="default"/>
      </w:rPr>
    </w:lvl>
    <w:lvl w:ilvl="5">
      <w:start w:val="1"/>
      <w:numFmt w:val="decimal"/>
      <w:lvlText w:val="%1.%2.%3.%4.%5.%6"/>
      <w:lvlJc w:val="left"/>
      <w:pPr>
        <w:ind w:left="2115" w:hanging="1440"/>
      </w:pPr>
      <w:rPr>
        <w:rFonts w:cs="Times New Roman" w:hint="default"/>
      </w:rPr>
    </w:lvl>
    <w:lvl w:ilvl="6">
      <w:start w:val="1"/>
      <w:numFmt w:val="decimal"/>
      <w:lvlText w:val="%1.%2.%3.%4.%5.%6.%7"/>
      <w:lvlJc w:val="left"/>
      <w:pPr>
        <w:ind w:left="2250" w:hanging="1440"/>
      </w:pPr>
      <w:rPr>
        <w:rFonts w:cs="Times New Roman" w:hint="default"/>
      </w:rPr>
    </w:lvl>
    <w:lvl w:ilvl="7">
      <w:start w:val="1"/>
      <w:numFmt w:val="decimal"/>
      <w:lvlText w:val="%1.%2.%3.%4.%5.%6.%7.%8"/>
      <w:lvlJc w:val="left"/>
      <w:pPr>
        <w:ind w:left="2745" w:hanging="1800"/>
      </w:pPr>
      <w:rPr>
        <w:rFonts w:cs="Times New Roman" w:hint="default"/>
      </w:rPr>
    </w:lvl>
    <w:lvl w:ilvl="8">
      <w:start w:val="1"/>
      <w:numFmt w:val="decimal"/>
      <w:lvlText w:val="%1.%2.%3.%4.%5.%6.%7.%8.%9"/>
      <w:lvlJc w:val="left"/>
      <w:pPr>
        <w:ind w:left="2880" w:hanging="1800"/>
      </w:pPr>
      <w:rPr>
        <w:rFonts w:cs="Times New Roman" w:hint="default"/>
      </w:rPr>
    </w:lvl>
  </w:abstractNum>
  <w:abstractNum w:abstractNumId="24">
    <w:nsid w:val="563A4509"/>
    <w:multiLevelType w:val="multilevel"/>
    <w:tmpl w:val="9ECC99E6"/>
    <w:lvl w:ilvl="0">
      <w:start w:val="4"/>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59380A27"/>
    <w:multiLevelType w:val="hybridMultilevel"/>
    <w:tmpl w:val="6024BED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9A54BEB"/>
    <w:multiLevelType w:val="hybridMultilevel"/>
    <w:tmpl w:val="C71275A4"/>
    <w:lvl w:ilvl="0" w:tplc="9D926C8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nsid w:val="5D875BD6"/>
    <w:multiLevelType w:val="hybridMultilevel"/>
    <w:tmpl w:val="B8C04A5A"/>
    <w:lvl w:ilvl="0" w:tplc="0409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8">
    <w:nsid w:val="5FD71583"/>
    <w:multiLevelType w:val="hybridMultilevel"/>
    <w:tmpl w:val="EC2C04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nsid w:val="62615EDE"/>
    <w:multiLevelType w:val="multilevel"/>
    <w:tmpl w:val="5DA04B08"/>
    <w:lvl w:ilvl="0">
      <w:start w:val="3"/>
      <w:numFmt w:val="decimal"/>
      <w:lvlText w:val="%1."/>
      <w:lvlJc w:val="left"/>
      <w:pPr>
        <w:ind w:left="630" w:hanging="630"/>
      </w:pPr>
      <w:rPr>
        <w:rFonts w:cs="Times New Roman" w:hint="default"/>
      </w:rPr>
    </w:lvl>
    <w:lvl w:ilvl="1">
      <w:start w:val="1"/>
      <w:numFmt w:val="decimal"/>
      <w:lvlText w:val="%1.%2."/>
      <w:lvlJc w:val="left"/>
      <w:pPr>
        <w:ind w:left="720" w:hanging="72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37601ED"/>
    <w:multiLevelType w:val="hybridMultilevel"/>
    <w:tmpl w:val="CF5A6DC6"/>
    <w:lvl w:ilvl="0" w:tplc="C548DAD0">
      <w:start w:val="1"/>
      <w:numFmt w:val="lowerLetter"/>
      <w:lvlText w:val="%1)"/>
      <w:lvlJc w:val="left"/>
      <w:pPr>
        <w:ind w:left="1068" w:hanging="360"/>
      </w:pPr>
      <w:rPr>
        <w:rFonts w:ascii="Trebuchet MS" w:eastAsia="Times New Roman" w:hAnsi="Trebuchet MS" w:cs="Times New Roman"/>
      </w:rPr>
    </w:lvl>
    <w:lvl w:ilvl="1" w:tplc="04180019" w:tentative="1">
      <w:start w:val="1"/>
      <w:numFmt w:val="lowerLetter"/>
      <w:lvlText w:val="%2."/>
      <w:lvlJc w:val="left"/>
      <w:pPr>
        <w:ind w:left="1788" w:hanging="360"/>
      </w:pPr>
      <w:rPr>
        <w:rFonts w:cs="Times New Roman"/>
      </w:rPr>
    </w:lvl>
    <w:lvl w:ilvl="2" w:tplc="0418001B" w:tentative="1">
      <w:start w:val="1"/>
      <w:numFmt w:val="lowerRoman"/>
      <w:lvlText w:val="%3."/>
      <w:lvlJc w:val="right"/>
      <w:pPr>
        <w:ind w:left="2508" w:hanging="180"/>
      </w:pPr>
      <w:rPr>
        <w:rFonts w:cs="Times New Roman"/>
      </w:rPr>
    </w:lvl>
    <w:lvl w:ilvl="3" w:tplc="0418000F" w:tentative="1">
      <w:start w:val="1"/>
      <w:numFmt w:val="decimal"/>
      <w:lvlText w:val="%4."/>
      <w:lvlJc w:val="left"/>
      <w:pPr>
        <w:ind w:left="3228" w:hanging="360"/>
      </w:pPr>
      <w:rPr>
        <w:rFonts w:cs="Times New Roman"/>
      </w:rPr>
    </w:lvl>
    <w:lvl w:ilvl="4" w:tplc="04180019" w:tentative="1">
      <w:start w:val="1"/>
      <w:numFmt w:val="lowerLetter"/>
      <w:lvlText w:val="%5."/>
      <w:lvlJc w:val="left"/>
      <w:pPr>
        <w:ind w:left="3948" w:hanging="360"/>
      </w:pPr>
      <w:rPr>
        <w:rFonts w:cs="Times New Roman"/>
      </w:rPr>
    </w:lvl>
    <w:lvl w:ilvl="5" w:tplc="0418001B" w:tentative="1">
      <w:start w:val="1"/>
      <w:numFmt w:val="lowerRoman"/>
      <w:lvlText w:val="%6."/>
      <w:lvlJc w:val="right"/>
      <w:pPr>
        <w:ind w:left="4668" w:hanging="180"/>
      </w:pPr>
      <w:rPr>
        <w:rFonts w:cs="Times New Roman"/>
      </w:rPr>
    </w:lvl>
    <w:lvl w:ilvl="6" w:tplc="0418000F" w:tentative="1">
      <w:start w:val="1"/>
      <w:numFmt w:val="decimal"/>
      <w:lvlText w:val="%7."/>
      <w:lvlJc w:val="left"/>
      <w:pPr>
        <w:ind w:left="5388" w:hanging="360"/>
      </w:pPr>
      <w:rPr>
        <w:rFonts w:cs="Times New Roman"/>
      </w:rPr>
    </w:lvl>
    <w:lvl w:ilvl="7" w:tplc="04180019" w:tentative="1">
      <w:start w:val="1"/>
      <w:numFmt w:val="lowerLetter"/>
      <w:lvlText w:val="%8."/>
      <w:lvlJc w:val="left"/>
      <w:pPr>
        <w:ind w:left="6108" w:hanging="360"/>
      </w:pPr>
      <w:rPr>
        <w:rFonts w:cs="Times New Roman"/>
      </w:rPr>
    </w:lvl>
    <w:lvl w:ilvl="8" w:tplc="0418001B" w:tentative="1">
      <w:start w:val="1"/>
      <w:numFmt w:val="lowerRoman"/>
      <w:lvlText w:val="%9."/>
      <w:lvlJc w:val="right"/>
      <w:pPr>
        <w:ind w:left="6828" w:hanging="180"/>
      </w:pPr>
      <w:rPr>
        <w:rFonts w:cs="Times New Roman"/>
      </w:rPr>
    </w:lvl>
  </w:abstractNum>
  <w:abstractNum w:abstractNumId="31">
    <w:nsid w:val="66396CC9"/>
    <w:multiLevelType w:val="hybridMultilevel"/>
    <w:tmpl w:val="5526FE38"/>
    <w:lvl w:ilvl="0" w:tplc="04090003">
      <w:start w:val="1"/>
      <w:numFmt w:val="bullet"/>
      <w:lvlText w:val="o"/>
      <w:lvlJc w:val="left"/>
      <w:pPr>
        <w:ind w:left="1854" w:hanging="360"/>
      </w:pPr>
      <w:rPr>
        <w:rFonts w:ascii="Courier New" w:hAnsi="Courier New" w:hint="default"/>
      </w:rPr>
    </w:lvl>
    <w:lvl w:ilvl="1" w:tplc="04090003" w:tentative="1">
      <w:start w:val="1"/>
      <w:numFmt w:val="bullet"/>
      <w:lvlText w:val="o"/>
      <w:lvlJc w:val="left"/>
      <w:pPr>
        <w:ind w:left="2574" w:hanging="360"/>
      </w:pPr>
      <w:rPr>
        <w:rFonts w:ascii="Courier New" w:hAnsi="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2">
    <w:nsid w:val="67AE5192"/>
    <w:multiLevelType w:val="multilevel"/>
    <w:tmpl w:val="A0F41960"/>
    <w:lvl w:ilvl="0">
      <w:start w:val="1"/>
      <w:numFmt w:val="decimal"/>
      <w:lvlText w:val="%1."/>
      <w:lvlJc w:val="left"/>
      <w:pPr>
        <w:ind w:left="720" w:hanging="360"/>
      </w:pPr>
      <w:rPr>
        <w:rFonts w:cs="Times New Roman" w:hint="default"/>
      </w:rPr>
    </w:lvl>
    <w:lvl w:ilvl="1">
      <w:start w:val="1"/>
      <w:numFmt w:val="decimal"/>
      <w:isLgl/>
      <w:lvlText w:val="%1.%2."/>
      <w:lvlJc w:val="left"/>
      <w:pPr>
        <w:ind w:left="990" w:hanging="720"/>
      </w:pPr>
      <w:rPr>
        <w:rFonts w:cs="Times New Roman" w:hint="default"/>
        <w:b w:val="0"/>
        <w:color w:val="auto"/>
      </w:rPr>
    </w:lvl>
    <w:lvl w:ilvl="2">
      <w:start w:val="1"/>
      <w:numFmt w:val="upperLetter"/>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nsid w:val="6AA35028"/>
    <w:multiLevelType w:val="hybridMultilevel"/>
    <w:tmpl w:val="E51E63FA"/>
    <w:lvl w:ilvl="0" w:tplc="03C4D528">
      <w:start w:val="2"/>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4">
    <w:nsid w:val="6E4F2472"/>
    <w:multiLevelType w:val="hybridMultilevel"/>
    <w:tmpl w:val="18E45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458197E"/>
    <w:multiLevelType w:val="hybridMultilevel"/>
    <w:tmpl w:val="1B2A6242"/>
    <w:lvl w:ilvl="0" w:tplc="FC284F6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75411CE1"/>
    <w:multiLevelType w:val="hybridMultilevel"/>
    <w:tmpl w:val="2D600C2E"/>
    <w:lvl w:ilvl="0" w:tplc="BC9C2C5C">
      <w:start w:val="4"/>
      <w:numFmt w:val="decimal"/>
      <w:lvlText w:val="%1."/>
      <w:lvlJc w:val="left"/>
      <w:pPr>
        <w:ind w:left="1180" w:hanging="360"/>
      </w:pPr>
      <w:rPr>
        <w:rFonts w:cs="Times New Roman" w:hint="default"/>
      </w:rPr>
    </w:lvl>
    <w:lvl w:ilvl="1" w:tplc="04090019" w:tentative="1">
      <w:start w:val="1"/>
      <w:numFmt w:val="lowerLetter"/>
      <w:lvlText w:val="%2."/>
      <w:lvlJc w:val="left"/>
      <w:pPr>
        <w:ind w:left="1900" w:hanging="360"/>
      </w:pPr>
      <w:rPr>
        <w:rFonts w:cs="Times New Roman"/>
      </w:rPr>
    </w:lvl>
    <w:lvl w:ilvl="2" w:tplc="0409001B" w:tentative="1">
      <w:start w:val="1"/>
      <w:numFmt w:val="lowerRoman"/>
      <w:lvlText w:val="%3."/>
      <w:lvlJc w:val="right"/>
      <w:pPr>
        <w:ind w:left="2620" w:hanging="180"/>
      </w:pPr>
      <w:rPr>
        <w:rFonts w:cs="Times New Roman"/>
      </w:rPr>
    </w:lvl>
    <w:lvl w:ilvl="3" w:tplc="0409000F" w:tentative="1">
      <w:start w:val="1"/>
      <w:numFmt w:val="decimal"/>
      <w:lvlText w:val="%4."/>
      <w:lvlJc w:val="left"/>
      <w:pPr>
        <w:ind w:left="3340" w:hanging="360"/>
      </w:pPr>
      <w:rPr>
        <w:rFonts w:cs="Times New Roman"/>
      </w:rPr>
    </w:lvl>
    <w:lvl w:ilvl="4" w:tplc="04090019" w:tentative="1">
      <w:start w:val="1"/>
      <w:numFmt w:val="lowerLetter"/>
      <w:lvlText w:val="%5."/>
      <w:lvlJc w:val="left"/>
      <w:pPr>
        <w:ind w:left="4060" w:hanging="360"/>
      </w:pPr>
      <w:rPr>
        <w:rFonts w:cs="Times New Roman"/>
      </w:rPr>
    </w:lvl>
    <w:lvl w:ilvl="5" w:tplc="0409001B" w:tentative="1">
      <w:start w:val="1"/>
      <w:numFmt w:val="lowerRoman"/>
      <w:lvlText w:val="%6."/>
      <w:lvlJc w:val="right"/>
      <w:pPr>
        <w:ind w:left="4780" w:hanging="180"/>
      </w:pPr>
      <w:rPr>
        <w:rFonts w:cs="Times New Roman"/>
      </w:rPr>
    </w:lvl>
    <w:lvl w:ilvl="6" w:tplc="0409000F" w:tentative="1">
      <w:start w:val="1"/>
      <w:numFmt w:val="decimal"/>
      <w:lvlText w:val="%7."/>
      <w:lvlJc w:val="left"/>
      <w:pPr>
        <w:ind w:left="5500" w:hanging="360"/>
      </w:pPr>
      <w:rPr>
        <w:rFonts w:cs="Times New Roman"/>
      </w:rPr>
    </w:lvl>
    <w:lvl w:ilvl="7" w:tplc="04090019" w:tentative="1">
      <w:start w:val="1"/>
      <w:numFmt w:val="lowerLetter"/>
      <w:lvlText w:val="%8."/>
      <w:lvlJc w:val="left"/>
      <w:pPr>
        <w:ind w:left="6220" w:hanging="360"/>
      </w:pPr>
      <w:rPr>
        <w:rFonts w:cs="Times New Roman"/>
      </w:rPr>
    </w:lvl>
    <w:lvl w:ilvl="8" w:tplc="0409001B" w:tentative="1">
      <w:start w:val="1"/>
      <w:numFmt w:val="lowerRoman"/>
      <w:lvlText w:val="%9."/>
      <w:lvlJc w:val="right"/>
      <w:pPr>
        <w:ind w:left="6940" w:hanging="180"/>
      </w:pPr>
      <w:rPr>
        <w:rFonts w:cs="Times New Roman"/>
      </w:rPr>
    </w:lvl>
  </w:abstractNum>
  <w:abstractNum w:abstractNumId="37">
    <w:nsid w:val="777C18F2"/>
    <w:multiLevelType w:val="hybridMultilevel"/>
    <w:tmpl w:val="488699BC"/>
    <w:lvl w:ilvl="0" w:tplc="0409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8">
    <w:nsid w:val="779D24F1"/>
    <w:multiLevelType w:val="hybridMultilevel"/>
    <w:tmpl w:val="031A4FEA"/>
    <w:lvl w:ilvl="0" w:tplc="9F062D24">
      <w:numFmt w:val="bullet"/>
      <w:lvlText w:val="-"/>
      <w:lvlJc w:val="left"/>
      <w:pPr>
        <w:ind w:left="720" w:hanging="360"/>
      </w:pPr>
      <w:rPr>
        <w:rFonts w:ascii="Trebuchet MS" w:eastAsia="Times New Roman" w:hAnsi="Trebuchet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BE16A1"/>
    <w:multiLevelType w:val="hybridMultilevel"/>
    <w:tmpl w:val="90408A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8E5CD2"/>
    <w:multiLevelType w:val="hybridMultilevel"/>
    <w:tmpl w:val="6DCA483C"/>
    <w:lvl w:ilvl="0" w:tplc="04090017">
      <w:start w:val="1"/>
      <w:numFmt w:val="lowerLetter"/>
      <w:lvlText w:val="%1)"/>
      <w:lvlJc w:val="left"/>
      <w:pPr>
        <w:tabs>
          <w:tab w:val="num" w:pos="1068"/>
        </w:tabs>
        <w:ind w:left="1068" w:hanging="360"/>
      </w:pPr>
      <w:rPr>
        <w:rFonts w:cs="Times New Roman" w:hint="default"/>
        <w:sz w:val="24"/>
        <w:szCs w:val="24"/>
      </w:rPr>
    </w:lvl>
    <w:lvl w:ilvl="1" w:tplc="04090011">
      <w:start w:val="1"/>
      <w:numFmt w:val="decimal"/>
      <w:lvlText w:val="%2)"/>
      <w:lvlJc w:val="left"/>
      <w:pPr>
        <w:tabs>
          <w:tab w:val="num" w:pos="2508"/>
        </w:tabs>
        <w:ind w:left="2508" w:hanging="360"/>
      </w:pPr>
      <w:rPr>
        <w:rFonts w:cs="Times New Roman" w:hint="default"/>
        <w:sz w:val="24"/>
        <w:szCs w:val="24"/>
      </w:rPr>
    </w:lvl>
    <w:lvl w:ilvl="2" w:tplc="0418001B">
      <w:start w:val="1"/>
      <w:numFmt w:val="lowerRoman"/>
      <w:lvlText w:val="%3."/>
      <w:lvlJc w:val="right"/>
      <w:pPr>
        <w:tabs>
          <w:tab w:val="num" w:pos="3228"/>
        </w:tabs>
        <w:ind w:left="3228" w:hanging="180"/>
      </w:pPr>
      <w:rPr>
        <w:rFonts w:cs="Times New Roman"/>
      </w:rPr>
    </w:lvl>
    <w:lvl w:ilvl="3" w:tplc="0418000F">
      <w:start w:val="1"/>
      <w:numFmt w:val="decimal"/>
      <w:lvlText w:val="%4."/>
      <w:lvlJc w:val="left"/>
      <w:pPr>
        <w:tabs>
          <w:tab w:val="num" w:pos="3948"/>
        </w:tabs>
        <w:ind w:left="3948" w:hanging="360"/>
      </w:pPr>
      <w:rPr>
        <w:rFonts w:cs="Times New Roman"/>
      </w:rPr>
    </w:lvl>
    <w:lvl w:ilvl="4" w:tplc="04180019">
      <w:start w:val="1"/>
      <w:numFmt w:val="lowerLetter"/>
      <w:lvlText w:val="%5."/>
      <w:lvlJc w:val="left"/>
      <w:pPr>
        <w:tabs>
          <w:tab w:val="num" w:pos="4668"/>
        </w:tabs>
        <w:ind w:left="4668" w:hanging="360"/>
      </w:pPr>
      <w:rPr>
        <w:rFonts w:cs="Times New Roman"/>
      </w:rPr>
    </w:lvl>
    <w:lvl w:ilvl="5" w:tplc="0418001B" w:tentative="1">
      <w:start w:val="1"/>
      <w:numFmt w:val="lowerRoman"/>
      <w:lvlText w:val="%6."/>
      <w:lvlJc w:val="right"/>
      <w:pPr>
        <w:tabs>
          <w:tab w:val="num" w:pos="5388"/>
        </w:tabs>
        <w:ind w:left="5388" w:hanging="180"/>
      </w:pPr>
      <w:rPr>
        <w:rFonts w:cs="Times New Roman"/>
      </w:rPr>
    </w:lvl>
    <w:lvl w:ilvl="6" w:tplc="0418000F" w:tentative="1">
      <w:start w:val="1"/>
      <w:numFmt w:val="decimal"/>
      <w:lvlText w:val="%7."/>
      <w:lvlJc w:val="left"/>
      <w:pPr>
        <w:tabs>
          <w:tab w:val="num" w:pos="6108"/>
        </w:tabs>
        <w:ind w:left="6108" w:hanging="360"/>
      </w:pPr>
      <w:rPr>
        <w:rFonts w:cs="Times New Roman"/>
      </w:rPr>
    </w:lvl>
    <w:lvl w:ilvl="7" w:tplc="04180019" w:tentative="1">
      <w:start w:val="1"/>
      <w:numFmt w:val="lowerLetter"/>
      <w:lvlText w:val="%8."/>
      <w:lvlJc w:val="left"/>
      <w:pPr>
        <w:tabs>
          <w:tab w:val="num" w:pos="6828"/>
        </w:tabs>
        <w:ind w:left="6828" w:hanging="360"/>
      </w:pPr>
      <w:rPr>
        <w:rFonts w:cs="Times New Roman"/>
      </w:rPr>
    </w:lvl>
    <w:lvl w:ilvl="8" w:tplc="0418001B" w:tentative="1">
      <w:start w:val="1"/>
      <w:numFmt w:val="lowerRoman"/>
      <w:lvlText w:val="%9."/>
      <w:lvlJc w:val="right"/>
      <w:pPr>
        <w:tabs>
          <w:tab w:val="num" w:pos="7548"/>
        </w:tabs>
        <w:ind w:left="7548" w:hanging="180"/>
      </w:pPr>
      <w:rPr>
        <w:rFonts w:cs="Times New Roman"/>
      </w:rPr>
    </w:lvl>
  </w:abstractNum>
  <w:num w:numId="1">
    <w:abstractNumId w:val="18"/>
  </w:num>
  <w:num w:numId="2">
    <w:abstractNumId w:val="40"/>
  </w:num>
  <w:num w:numId="3">
    <w:abstractNumId w:val="15"/>
  </w:num>
  <w:num w:numId="4">
    <w:abstractNumId w:val="31"/>
  </w:num>
  <w:num w:numId="5">
    <w:abstractNumId w:val="38"/>
  </w:num>
  <w:num w:numId="6">
    <w:abstractNumId w:val="36"/>
  </w:num>
  <w:num w:numId="7">
    <w:abstractNumId w:val="26"/>
  </w:num>
  <w:num w:numId="8">
    <w:abstractNumId w:val="4"/>
  </w:num>
  <w:num w:numId="9">
    <w:abstractNumId w:val="33"/>
  </w:num>
  <w:num w:numId="10">
    <w:abstractNumId w:val="12"/>
  </w:num>
  <w:num w:numId="11">
    <w:abstractNumId w:val="5"/>
  </w:num>
  <w:num w:numId="12">
    <w:abstractNumId w:val="20"/>
  </w:num>
  <w:num w:numId="13">
    <w:abstractNumId w:val="9"/>
  </w:num>
  <w:num w:numId="14">
    <w:abstractNumId w:val="21"/>
  </w:num>
  <w:num w:numId="15">
    <w:abstractNumId w:val="19"/>
  </w:num>
  <w:num w:numId="16">
    <w:abstractNumId w:val="22"/>
  </w:num>
  <w:num w:numId="17">
    <w:abstractNumId w:val="6"/>
  </w:num>
  <w:num w:numId="18">
    <w:abstractNumId w:val="13"/>
  </w:num>
  <w:num w:numId="19">
    <w:abstractNumId w:val="2"/>
  </w:num>
  <w:num w:numId="20">
    <w:abstractNumId w:val="16"/>
  </w:num>
  <w:num w:numId="21">
    <w:abstractNumId w:val="11"/>
  </w:num>
  <w:num w:numId="22">
    <w:abstractNumId w:val="35"/>
  </w:num>
  <w:num w:numId="23">
    <w:abstractNumId w:val="0"/>
  </w:num>
  <w:num w:numId="24">
    <w:abstractNumId w:val="8"/>
  </w:num>
  <w:num w:numId="25">
    <w:abstractNumId w:val="37"/>
  </w:num>
  <w:num w:numId="26">
    <w:abstractNumId w:val="17"/>
  </w:num>
  <w:num w:numId="27">
    <w:abstractNumId w:val="30"/>
  </w:num>
  <w:num w:numId="28">
    <w:abstractNumId w:val="23"/>
  </w:num>
  <w:num w:numId="29">
    <w:abstractNumId w:val="29"/>
  </w:num>
  <w:num w:numId="30">
    <w:abstractNumId w:val="24"/>
  </w:num>
  <w:num w:numId="31">
    <w:abstractNumId w:val="14"/>
  </w:num>
  <w:num w:numId="32">
    <w:abstractNumId w:val="28"/>
  </w:num>
  <w:num w:numId="33">
    <w:abstractNumId w:val="32"/>
  </w:num>
  <w:num w:numId="34">
    <w:abstractNumId w:val="27"/>
  </w:num>
  <w:num w:numId="35">
    <w:abstractNumId w:val="1"/>
  </w:num>
  <w:num w:numId="36">
    <w:abstractNumId w:val="25"/>
  </w:num>
  <w:num w:numId="37">
    <w:abstractNumId w:val="3"/>
  </w:num>
  <w:num w:numId="38">
    <w:abstractNumId w:val="10"/>
  </w:num>
  <w:num w:numId="39">
    <w:abstractNumId w:val="39"/>
  </w:num>
  <w:num w:numId="40">
    <w:abstractNumId w:val="7"/>
  </w:num>
  <w:num w:numId="41">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86018"/>
    <w:rsid w:val="00001A48"/>
    <w:rsid w:val="000053F4"/>
    <w:rsid w:val="00011180"/>
    <w:rsid w:val="00013148"/>
    <w:rsid w:val="0001364F"/>
    <w:rsid w:val="00017AC8"/>
    <w:rsid w:val="00022405"/>
    <w:rsid w:val="00024EE9"/>
    <w:rsid w:val="00030BB1"/>
    <w:rsid w:val="000329BA"/>
    <w:rsid w:val="000367D2"/>
    <w:rsid w:val="00045CD4"/>
    <w:rsid w:val="00047711"/>
    <w:rsid w:val="00047E61"/>
    <w:rsid w:val="0005133C"/>
    <w:rsid w:val="0005324B"/>
    <w:rsid w:val="00055914"/>
    <w:rsid w:val="0006095A"/>
    <w:rsid w:val="00065FA6"/>
    <w:rsid w:val="00067CAC"/>
    <w:rsid w:val="00072616"/>
    <w:rsid w:val="000811F3"/>
    <w:rsid w:val="000822D5"/>
    <w:rsid w:val="000858B6"/>
    <w:rsid w:val="00086263"/>
    <w:rsid w:val="00086502"/>
    <w:rsid w:val="000913CA"/>
    <w:rsid w:val="00092B3A"/>
    <w:rsid w:val="0009547A"/>
    <w:rsid w:val="000A1D4F"/>
    <w:rsid w:val="000A4169"/>
    <w:rsid w:val="000A5453"/>
    <w:rsid w:val="000A6AB9"/>
    <w:rsid w:val="000B10C9"/>
    <w:rsid w:val="000B1D10"/>
    <w:rsid w:val="000B41A8"/>
    <w:rsid w:val="000B49CB"/>
    <w:rsid w:val="000B62D3"/>
    <w:rsid w:val="000C62BD"/>
    <w:rsid w:val="000C6CF7"/>
    <w:rsid w:val="000C73EF"/>
    <w:rsid w:val="000C79B0"/>
    <w:rsid w:val="000D2FE6"/>
    <w:rsid w:val="000D3472"/>
    <w:rsid w:val="000E1A17"/>
    <w:rsid w:val="000E3F24"/>
    <w:rsid w:val="000E4CD5"/>
    <w:rsid w:val="000E5910"/>
    <w:rsid w:val="000F745B"/>
    <w:rsid w:val="000F7606"/>
    <w:rsid w:val="00102EE2"/>
    <w:rsid w:val="0010398F"/>
    <w:rsid w:val="0010457F"/>
    <w:rsid w:val="001112FA"/>
    <w:rsid w:val="00111572"/>
    <w:rsid w:val="0011216F"/>
    <w:rsid w:val="00112D97"/>
    <w:rsid w:val="0011632C"/>
    <w:rsid w:val="00116C46"/>
    <w:rsid w:val="00117F46"/>
    <w:rsid w:val="00117FD0"/>
    <w:rsid w:val="0012045E"/>
    <w:rsid w:val="00121BAF"/>
    <w:rsid w:val="0012224F"/>
    <w:rsid w:val="00122307"/>
    <w:rsid w:val="00122A66"/>
    <w:rsid w:val="00125446"/>
    <w:rsid w:val="001328F6"/>
    <w:rsid w:val="00134CC3"/>
    <w:rsid w:val="00135327"/>
    <w:rsid w:val="001361A5"/>
    <w:rsid w:val="00137964"/>
    <w:rsid w:val="00141A57"/>
    <w:rsid w:val="00141ABF"/>
    <w:rsid w:val="0014223D"/>
    <w:rsid w:val="00147BDB"/>
    <w:rsid w:val="0015139C"/>
    <w:rsid w:val="0015344F"/>
    <w:rsid w:val="0015600D"/>
    <w:rsid w:val="001560B1"/>
    <w:rsid w:val="00156A8F"/>
    <w:rsid w:val="00160CE8"/>
    <w:rsid w:val="00163DB3"/>
    <w:rsid w:val="00165095"/>
    <w:rsid w:val="0016780E"/>
    <w:rsid w:val="00170BAE"/>
    <w:rsid w:val="001730EA"/>
    <w:rsid w:val="00176C6F"/>
    <w:rsid w:val="00177280"/>
    <w:rsid w:val="00184148"/>
    <w:rsid w:val="00187E05"/>
    <w:rsid w:val="001913A8"/>
    <w:rsid w:val="0019202C"/>
    <w:rsid w:val="001926B7"/>
    <w:rsid w:val="001A1693"/>
    <w:rsid w:val="001B0DB2"/>
    <w:rsid w:val="001B4667"/>
    <w:rsid w:val="001B564F"/>
    <w:rsid w:val="001B6B4E"/>
    <w:rsid w:val="001B719C"/>
    <w:rsid w:val="001C2C0F"/>
    <w:rsid w:val="001C3ADC"/>
    <w:rsid w:val="001C4846"/>
    <w:rsid w:val="001C6E44"/>
    <w:rsid w:val="001D2A11"/>
    <w:rsid w:val="001D5825"/>
    <w:rsid w:val="001E69DC"/>
    <w:rsid w:val="001E69E7"/>
    <w:rsid w:val="001F070B"/>
    <w:rsid w:val="001F0787"/>
    <w:rsid w:val="001F0B0A"/>
    <w:rsid w:val="001F63D3"/>
    <w:rsid w:val="00203BB3"/>
    <w:rsid w:val="00204471"/>
    <w:rsid w:val="0021185D"/>
    <w:rsid w:val="00211A6B"/>
    <w:rsid w:val="002158D4"/>
    <w:rsid w:val="002207D8"/>
    <w:rsid w:val="0022119E"/>
    <w:rsid w:val="0022625B"/>
    <w:rsid w:val="0022750D"/>
    <w:rsid w:val="00234197"/>
    <w:rsid w:val="00241395"/>
    <w:rsid w:val="00242B8F"/>
    <w:rsid w:val="002439F5"/>
    <w:rsid w:val="0024458B"/>
    <w:rsid w:val="0024625E"/>
    <w:rsid w:val="00247D15"/>
    <w:rsid w:val="0025642C"/>
    <w:rsid w:val="002579BB"/>
    <w:rsid w:val="002658E8"/>
    <w:rsid w:val="002658FB"/>
    <w:rsid w:val="00270212"/>
    <w:rsid w:val="00270294"/>
    <w:rsid w:val="0027143D"/>
    <w:rsid w:val="00273508"/>
    <w:rsid w:val="00274987"/>
    <w:rsid w:val="00286018"/>
    <w:rsid w:val="00287514"/>
    <w:rsid w:val="002929FE"/>
    <w:rsid w:val="002964FF"/>
    <w:rsid w:val="002A40D9"/>
    <w:rsid w:val="002A416A"/>
    <w:rsid w:val="002A6956"/>
    <w:rsid w:val="002B07C6"/>
    <w:rsid w:val="002B4244"/>
    <w:rsid w:val="002C1562"/>
    <w:rsid w:val="002C1567"/>
    <w:rsid w:val="002C5234"/>
    <w:rsid w:val="002D0395"/>
    <w:rsid w:val="002D32A2"/>
    <w:rsid w:val="002D66D0"/>
    <w:rsid w:val="002D68C3"/>
    <w:rsid w:val="002D7585"/>
    <w:rsid w:val="002D79B1"/>
    <w:rsid w:val="002E1FEA"/>
    <w:rsid w:val="002E4F13"/>
    <w:rsid w:val="002E6ABD"/>
    <w:rsid w:val="002E7921"/>
    <w:rsid w:val="002F02C4"/>
    <w:rsid w:val="002F1C28"/>
    <w:rsid w:val="002F3AA3"/>
    <w:rsid w:val="002F65B2"/>
    <w:rsid w:val="002F7403"/>
    <w:rsid w:val="002F7943"/>
    <w:rsid w:val="00302052"/>
    <w:rsid w:val="003062A2"/>
    <w:rsid w:val="00306387"/>
    <w:rsid w:val="00310402"/>
    <w:rsid w:val="003105F7"/>
    <w:rsid w:val="00311FD0"/>
    <w:rsid w:val="00315DA9"/>
    <w:rsid w:val="003207B3"/>
    <w:rsid w:val="00320D14"/>
    <w:rsid w:val="00321957"/>
    <w:rsid w:val="0032268A"/>
    <w:rsid w:val="003232A2"/>
    <w:rsid w:val="0032444F"/>
    <w:rsid w:val="00324D9B"/>
    <w:rsid w:val="003257B1"/>
    <w:rsid w:val="0032607A"/>
    <w:rsid w:val="00330EA1"/>
    <w:rsid w:val="00335065"/>
    <w:rsid w:val="00337E7B"/>
    <w:rsid w:val="00340C1D"/>
    <w:rsid w:val="00353998"/>
    <w:rsid w:val="00355BFB"/>
    <w:rsid w:val="003561A3"/>
    <w:rsid w:val="0036319A"/>
    <w:rsid w:val="00364669"/>
    <w:rsid w:val="003659CE"/>
    <w:rsid w:val="00367A72"/>
    <w:rsid w:val="00371CE9"/>
    <w:rsid w:val="0037304D"/>
    <w:rsid w:val="003734B6"/>
    <w:rsid w:val="003763DF"/>
    <w:rsid w:val="003815BB"/>
    <w:rsid w:val="0038272D"/>
    <w:rsid w:val="00382CD4"/>
    <w:rsid w:val="00382F73"/>
    <w:rsid w:val="003834C7"/>
    <w:rsid w:val="00390DEF"/>
    <w:rsid w:val="00390ECB"/>
    <w:rsid w:val="0039292C"/>
    <w:rsid w:val="0039367A"/>
    <w:rsid w:val="003936DD"/>
    <w:rsid w:val="0039404B"/>
    <w:rsid w:val="003958B0"/>
    <w:rsid w:val="00396AE8"/>
    <w:rsid w:val="003A0E4E"/>
    <w:rsid w:val="003A1C51"/>
    <w:rsid w:val="003A2D13"/>
    <w:rsid w:val="003A3527"/>
    <w:rsid w:val="003A69A4"/>
    <w:rsid w:val="003B2F46"/>
    <w:rsid w:val="003B77A6"/>
    <w:rsid w:val="003C066A"/>
    <w:rsid w:val="003C142B"/>
    <w:rsid w:val="003C14E0"/>
    <w:rsid w:val="003C2471"/>
    <w:rsid w:val="003C260D"/>
    <w:rsid w:val="003C5E7A"/>
    <w:rsid w:val="003D3917"/>
    <w:rsid w:val="003D7FFE"/>
    <w:rsid w:val="003E018A"/>
    <w:rsid w:val="003E29F5"/>
    <w:rsid w:val="003E5505"/>
    <w:rsid w:val="003E5641"/>
    <w:rsid w:val="003E6974"/>
    <w:rsid w:val="003F334B"/>
    <w:rsid w:val="003F38D2"/>
    <w:rsid w:val="003F399B"/>
    <w:rsid w:val="003F3C47"/>
    <w:rsid w:val="003F4367"/>
    <w:rsid w:val="003F4B47"/>
    <w:rsid w:val="003F5CB0"/>
    <w:rsid w:val="003F5E0E"/>
    <w:rsid w:val="003F76E4"/>
    <w:rsid w:val="004020A6"/>
    <w:rsid w:val="0040229D"/>
    <w:rsid w:val="00402A7E"/>
    <w:rsid w:val="0040553B"/>
    <w:rsid w:val="004132E6"/>
    <w:rsid w:val="00413447"/>
    <w:rsid w:val="00414002"/>
    <w:rsid w:val="0041747E"/>
    <w:rsid w:val="00420534"/>
    <w:rsid w:val="00421B8A"/>
    <w:rsid w:val="004304B9"/>
    <w:rsid w:val="00430A7F"/>
    <w:rsid w:val="0043373A"/>
    <w:rsid w:val="00436324"/>
    <w:rsid w:val="00440AD5"/>
    <w:rsid w:val="00447D2F"/>
    <w:rsid w:val="0045232E"/>
    <w:rsid w:val="00463862"/>
    <w:rsid w:val="00464FA9"/>
    <w:rsid w:val="00466296"/>
    <w:rsid w:val="00467EE4"/>
    <w:rsid w:val="00472C15"/>
    <w:rsid w:val="00476C55"/>
    <w:rsid w:val="004812D1"/>
    <w:rsid w:val="00484EAB"/>
    <w:rsid w:val="004917D2"/>
    <w:rsid w:val="00494623"/>
    <w:rsid w:val="004949AB"/>
    <w:rsid w:val="004954F0"/>
    <w:rsid w:val="004956CE"/>
    <w:rsid w:val="004B023C"/>
    <w:rsid w:val="004B0F6D"/>
    <w:rsid w:val="004B14F4"/>
    <w:rsid w:val="004B4A3F"/>
    <w:rsid w:val="004B57E5"/>
    <w:rsid w:val="004B5970"/>
    <w:rsid w:val="004B6B25"/>
    <w:rsid w:val="004C0212"/>
    <w:rsid w:val="004C5641"/>
    <w:rsid w:val="004C5B6E"/>
    <w:rsid w:val="004D0230"/>
    <w:rsid w:val="004D025B"/>
    <w:rsid w:val="004D6857"/>
    <w:rsid w:val="004D7645"/>
    <w:rsid w:val="004E147A"/>
    <w:rsid w:val="004E376D"/>
    <w:rsid w:val="004E3A90"/>
    <w:rsid w:val="004E3E7A"/>
    <w:rsid w:val="004F2023"/>
    <w:rsid w:val="004F6178"/>
    <w:rsid w:val="0050039D"/>
    <w:rsid w:val="00500A58"/>
    <w:rsid w:val="00502FF3"/>
    <w:rsid w:val="0050354D"/>
    <w:rsid w:val="00503B01"/>
    <w:rsid w:val="00505CFA"/>
    <w:rsid w:val="00510D04"/>
    <w:rsid w:val="005113B2"/>
    <w:rsid w:val="0051574A"/>
    <w:rsid w:val="00515E5F"/>
    <w:rsid w:val="00516B71"/>
    <w:rsid w:val="00516F78"/>
    <w:rsid w:val="00517523"/>
    <w:rsid w:val="00522FEC"/>
    <w:rsid w:val="00530650"/>
    <w:rsid w:val="00530C93"/>
    <w:rsid w:val="00531437"/>
    <w:rsid w:val="00531474"/>
    <w:rsid w:val="00534D0A"/>
    <w:rsid w:val="00535F14"/>
    <w:rsid w:val="005406FF"/>
    <w:rsid w:val="005412C1"/>
    <w:rsid w:val="0054499B"/>
    <w:rsid w:val="00545C1C"/>
    <w:rsid w:val="00546848"/>
    <w:rsid w:val="00550D9D"/>
    <w:rsid w:val="00550F1B"/>
    <w:rsid w:val="0055187F"/>
    <w:rsid w:val="00553A44"/>
    <w:rsid w:val="00557757"/>
    <w:rsid w:val="00562200"/>
    <w:rsid w:val="00562A6A"/>
    <w:rsid w:val="00563129"/>
    <w:rsid w:val="00563ADD"/>
    <w:rsid w:val="00565243"/>
    <w:rsid w:val="00566BA2"/>
    <w:rsid w:val="00567BFB"/>
    <w:rsid w:val="005755EC"/>
    <w:rsid w:val="00577660"/>
    <w:rsid w:val="0058089C"/>
    <w:rsid w:val="00585E07"/>
    <w:rsid w:val="00586A6E"/>
    <w:rsid w:val="00590CF2"/>
    <w:rsid w:val="00592A10"/>
    <w:rsid w:val="00592B39"/>
    <w:rsid w:val="00595831"/>
    <w:rsid w:val="00597070"/>
    <w:rsid w:val="005A319F"/>
    <w:rsid w:val="005B1EB5"/>
    <w:rsid w:val="005B4032"/>
    <w:rsid w:val="005B6132"/>
    <w:rsid w:val="005C055C"/>
    <w:rsid w:val="005C24A4"/>
    <w:rsid w:val="005E6316"/>
    <w:rsid w:val="005F32F5"/>
    <w:rsid w:val="005F3C76"/>
    <w:rsid w:val="005F3E49"/>
    <w:rsid w:val="005F532A"/>
    <w:rsid w:val="005F5955"/>
    <w:rsid w:val="005F718F"/>
    <w:rsid w:val="005F73AC"/>
    <w:rsid w:val="0060229A"/>
    <w:rsid w:val="00610BA0"/>
    <w:rsid w:val="00611806"/>
    <w:rsid w:val="006119C7"/>
    <w:rsid w:val="00614FD1"/>
    <w:rsid w:val="006171D7"/>
    <w:rsid w:val="006221FC"/>
    <w:rsid w:val="0062736D"/>
    <w:rsid w:val="00627542"/>
    <w:rsid w:val="00630EEE"/>
    <w:rsid w:val="00636A38"/>
    <w:rsid w:val="00640C82"/>
    <w:rsid w:val="00641D32"/>
    <w:rsid w:val="00645043"/>
    <w:rsid w:val="00652C2A"/>
    <w:rsid w:val="00654DC4"/>
    <w:rsid w:val="00655B4B"/>
    <w:rsid w:val="00656B6D"/>
    <w:rsid w:val="00661474"/>
    <w:rsid w:val="00661EBD"/>
    <w:rsid w:val="00662AFA"/>
    <w:rsid w:val="00663719"/>
    <w:rsid w:val="006643BD"/>
    <w:rsid w:val="00664FB5"/>
    <w:rsid w:val="00670880"/>
    <w:rsid w:val="006738C3"/>
    <w:rsid w:val="00676C60"/>
    <w:rsid w:val="00680FFD"/>
    <w:rsid w:val="006820F6"/>
    <w:rsid w:val="0068483B"/>
    <w:rsid w:val="00686514"/>
    <w:rsid w:val="00687464"/>
    <w:rsid w:val="00693565"/>
    <w:rsid w:val="00695563"/>
    <w:rsid w:val="00695DE1"/>
    <w:rsid w:val="00697D09"/>
    <w:rsid w:val="006A0B64"/>
    <w:rsid w:val="006A1986"/>
    <w:rsid w:val="006A1E0D"/>
    <w:rsid w:val="006A1F74"/>
    <w:rsid w:val="006A232E"/>
    <w:rsid w:val="006A377E"/>
    <w:rsid w:val="006A58AC"/>
    <w:rsid w:val="006B0036"/>
    <w:rsid w:val="006B08CE"/>
    <w:rsid w:val="006B099C"/>
    <w:rsid w:val="006B357E"/>
    <w:rsid w:val="006B6161"/>
    <w:rsid w:val="006B6CB8"/>
    <w:rsid w:val="006B79E5"/>
    <w:rsid w:val="006B7E38"/>
    <w:rsid w:val="006C185C"/>
    <w:rsid w:val="006C5AB2"/>
    <w:rsid w:val="006D3602"/>
    <w:rsid w:val="006D5EF0"/>
    <w:rsid w:val="006E019D"/>
    <w:rsid w:val="006E2952"/>
    <w:rsid w:val="006E3453"/>
    <w:rsid w:val="006E34F2"/>
    <w:rsid w:val="006E3559"/>
    <w:rsid w:val="006E41E8"/>
    <w:rsid w:val="006E6707"/>
    <w:rsid w:val="006E6CA7"/>
    <w:rsid w:val="006F03FE"/>
    <w:rsid w:val="006F3CAF"/>
    <w:rsid w:val="006F47E6"/>
    <w:rsid w:val="006F6533"/>
    <w:rsid w:val="0070087F"/>
    <w:rsid w:val="00704770"/>
    <w:rsid w:val="007053F9"/>
    <w:rsid w:val="00723E25"/>
    <w:rsid w:val="007248E1"/>
    <w:rsid w:val="007248FA"/>
    <w:rsid w:val="00724DBE"/>
    <w:rsid w:val="0073058F"/>
    <w:rsid w:val="00735F03"/>
    <w:rsid w:val="00741B82"/>
    <w:rsid w:val="00744B37"/>
    <w:rsid w:val="00745C82"/>
    <w:rsid w:val="00746026"/>
    <w:rsid w:val="00757BF2"/>
    <w:rsid w:val="00764A5B"/>
    <w:rsid w:val="00770F82"/>
    <w:rsid w:val="007842A2"/>
    <w:rsid w:val="00787385"/>
    <w:rsid w:val="00792F74"/>
    <w:rsid w:val="007A14B5"/>
    <w:rsid w:val="007A2E79"/>
    <w:rsid w:val="007A3273"/>
    <w:rsid w:val="007B1B93"/>
    <w:rsid w:val="007B4135"/>
    <w:rsid w:val="007B7469"/>
    <w:rsid w:val="007B761A"/>
    <w:rsid w:val="007C49E3"/>
    <w:rsid w:val="007D529B"/>
    <w:rsid w:val="007D5B2F"/>
    <w:rsid w:val="007D668D"/>
    <w:rsid w:val="007D6745"/>
    <w:rsid w:val="007E5C10"/>
    <w:rsid w:val="007F0BBD"/>
    <w:rsid w:val="007F1346"/>
    <w:rsid w:val="007F140A"/>
    <w:rsid w:val="007F42B6"/>
    <w:rsid w:val="007F5B69"/>
    <w:rsid w:val="007F7830"/>
    <w:rsid w:val="00803AF1"/>
    <w:rsid w:val="00805156"/>
    <w:rsid w:val="0080776F"/>
    <w:rsid w:val="0080786D"/>
    <w:rsid w:val="00811459"/>
    <w:rsid w:val="0081165D"/>
    <w:rsid w:val="008138AC"/>
    <w:rsid w:val="00821388"/>
    <w:rsid w:val="008239EE"/>
    <w:rsid w:val="00825CF5"/>
    <w:rsid w:val="0082641B"/>
    <w:rsid w:val="00832112"/>
    <w:rsid w:val="00834AE0"/>
    <w:rsid w:val="008361CE"/>
    <w:rsid w:val="00836FEF"/>
    <w:rsid w:val="00842603"/>
    <w:rsid w:val="008437F5"/>
    <w:rsid w:val="00844FF8"/>
    <w:rsid w:val="00847625"/>
    <w:rsid w:val="0085076F"/>
    <w:rsid w:val="00856020"/>
    <w:rsid w:val="00860EA4"/>
    <w:rsid w:val="0086294B"/>
    <w:rsid w:val="00863955"/>
    <w:rsid w:val="00863C90"/>
    <w:rsid w:val="0086486F"/>
    <w:rsid w:val="00866652"/>
    <w:rsid w:val="00870BC2"/>
    <w:rsid w:val="008751F9"/>
    <w:rsid w:val="00875404"/>
    <w:rsid w:val="008842FB"/>
    <w:rsid w:val="00893378"/>
    <w:rsid w:val="00893BF4"/>
    <w:rsid w:val="00893F77"/>
    <w:rsid w:val="0089516C"/>
    <w:rsid w:val="00896775"/>
    <w:rsid w:val="008978CF"/>
    <w:rsid w:val="008A07D4"/>
    <w:rsid w:val="008A0EF6"/>
    <w:rsid w:val="008A1330"/>
    <w:rsid w:val="008B0B04"/>
    <w:rsid w:val="008B24F4"/>
    <w:rsid w:val="008B2640"/>
    <w:rsid w:val="008B328E"/>
    <w:rsid w:val="008B39D8"/>
    <w:rsid w:val="008B62A1"/>
    <w:rsid w:val="008B6C70"/>
    <w:rsid w:val="008C030F"/>
    <w:rsid w:val="008C3085"/>
    <w:rsid w:val="008D0370"/>
    <w:rsid w:val="008D261C"/>
    <w:rsid w:val="008D434A"/>
    <w:rsid w:val="008E2FA8"/>
    <w:rsid w:val="008F0B63"/>
    <w:rsid w:val="008F4F56"/>
    <w:rsid w:val="008F7CF6"/>
    <w:rsid w:val="00900033"/>
    <w:rsid w:val="00900034"/>
    <w:rsid w:val="009040AC"/>
    <w:rsid w:val="009079E4"/>
    <w:rsid w:val="00912434"/>
    <w:rsid w:val="00917796"/>
    <w:rsid w:val="00923E0A"/>
    <w:rsid w:val="00925ACB"/>
    <w:rsid w:val="009279A5"/>
    <w:rsid w:val="00930C3C"/>
    <w:rsid w:val="00931A0C"/>
    <w:rsid w:val="00931D8B"/>
    <w:rsid w:val="00934AD0"/>
    <w:rsid w:val="00934B3B"/>
    <w:rsid w:val="00940B90"/>
    <w:rsid w:val="0095293E"/>
    <w:rsid w:val="0095301A"/>
    <w:rsid w:val="009537C2"/>
    <w:rsid w:val="00956E50"/>
    <w:rsid w:val="009579EA"/>
    <w:rsid w:val="00957DFC"/>
    <w:rsid w:val="00957F13"/>
    <w:rsid w:val="00960BA4"/>
    <w:rsid w:val="00961E16"/>
    <w:rsid w:val="00962712"/>
    <w:rsid w:val="00964AC3"/>
    <w:rsid w:val="009651B6"/>
    <w:rsid w:val="0096710F"/>
    <w:rsid w:val="00967269"/>
    <w:rsid w:val="00970654"/>
    <w:rsid w:val="00974620"/>
    <w:rsid w:val="00981DA2"/>
    <w:rsid w:val="009857FB"/>
    <w:rsid w:val="00991945"/>
    <w:rsid w:val="009956FC"/>
    <w:rsid w:val="00996199"/>
    <w:rsid w:val="00997390"/>
    <w:rsid w:val="009A1BE1"/>
    <w:rsid w:val="009A3702"/>
    <w:rsid w:val="009A3A59"/>
    <w:rsid w:val="009A5E7B"/>
    <w:rsid w:val="009B3B95"/>
    <w:rsid w:val="009B4258"/>
    <w:rsid w:val="009B6A3A"/>
    <w:rsid w:val="009B7EFB"/>
    <w:rsid w:val="009C2DF9"/>
    <w:rsid w:val="009C5B5E"/>
    <w:rsid w:val="009D0E0D"/>
    <w:rsid w:val="009D2F89"/>
    <w:rsid w:val="009D42B5"/>
    <w:rsid w:val="009D60D1"/>
    <w:rsid w:val="009D6335"/>
    <w:rsid w:val="009E7792"/>
    <w:rsid w:val="009F1FCD"/>
    <w:rsid w:val="009F3D05"/>
    <w:rsid w:val="009F48AA"/>
    <w:rsid w:val="009F5292"/>
    <w:rsid w:val="009F7D0F"/>
    <w:rsid w:val="00A02772"/>
    <w:rsid w:val="00A05474"/>
    <w:rsid w:val="00A054D0"/>
    <w:rsid w:val="00A15657"/>
    <w:rsid w:val="00A26B49"/>
    <w:rsid w:val="00A40FA4"/>
    <w:rsid w:val="00A44A3F"/>
    <w:rsid w:val="00A46395"/>
    <w:rsid w:val="00A47676"/>
    <w:rsid w:val="00A50B6F"/>
    <w:rsid w:val="00A51498"/>
    <w:rsid w:val="00A542FA"/>
    <w:rsid w:val="00A560B1"/>
    <w:rsid w:val="00A56B5C"/>
    <w:rsid w:val="00A56F50"/>
    <w:rsid w:val="00A600A7"/>
    <w:rsid w:val="00A60921"/>
    <w:rsid w:val="00A61300"/>
    <w:rsid w:val="00A76B6B"/>
    <w:rsid w:val="00A76EDF"/>
    <w:rsid w:val="00A7756C"/>
    <w:rsid w:val="00A80102"/>
    <w:rsid w:val="00A80FB4"/>
    <w:rsid w:val="00A8145D"/>
    <w:rsid w:val="00A81F5B"/>
    <w:rsid w:val="00A833A9"/>
    <w:rsid w:val="00A87397"/>
    <w:rsid w:val="00A9020F"/>
    <w:rsid w:val="00A90AF5"/>
    <w:rsid w:val="00A95ABD"/>
    <w:rsid w:val="00AA1D69"/>
    <w:rsid w:val="00AA2CAE"/>
    <w:rsid w:val="00AA4E7B"/>
    <w:rsid w:val="00AB1081"/>
    <w:rsid w:val="00AB198A"/>
    <w:rsid w:val="00AB2985"/>
    <w:rsid w:val="00AB305A"/>
    <w:rsid w:val="00AB3B4E"/>
    <w:rsid w:val="00AB3E44"/>
    <w:rsid w:val="00AB701D"/>
    <w:rsid w:val="00AC1D8B"/>
    <w:rsid w:val="00AC6355"/>
    <w:rsid w:val="00AC65D4"/>
    <w:rsid w:val="00AD52E6"/>
    <w:rsid w:val="00AD6822"/>
    <w:rsid w:val="00AD7BF2"/>
    <w:rsid w:val="00AE0454"/>
    <w:rsid w:val="00AE25F3"/>
    <w:rsid w:val="00AE385D"/>
    <w:rsid w:val="00AF07CC"/>
    <w:rsid w:val="00AF3F72"/>
    <w:rsid w:val="00AF5E4F"/>
    <w:rsid w:val="00B01758"/>
    <w:rsid w:val="00B040B1"/>
    <w:rsid w:val="00B05F6E"/>
    <w:rsid w:val="00B11B2E"/>
    <w:rsid w:val="00B17B7D"/>
    <w:rsid w:val="00B20304"/>
    <w:rsid w:val="00B211C3"/>
    <w:rsid w:val="00B2407F"/>
    <w:rsid w:val="00B26E80"/>
    <w:rsid w:val="00B270A1"/>
    <w:rsid w:val="00B32D53"/>
    <w:rsid w:val="00B34206"/>
    <w:rsid w:val="00B34477"/>
    <w:rsid w:val="00B34829"/>
    <w:rsid w:val="00B4431E"/>
    <w:rsid w:val="00B44EBA"/>
    <w:rsid w:val="00B470C3"/>
    <w:rsid w:val="00B47DB9"/>
    <w:rsid w:val="00B47DE2"/>
    <w:rsid w:val="00B50432"/>
    <w:rsid w:val="00B50EF8"/>
    <w:rsid w:val="00B520CD"/>
    <w:rsid w:val="00B53CB4"/>
    <w:rsid w:val="00B551F3"/>
    <w:rsid w:val="00B55EC1"/>
    <w:rsid w:val="00B57190"/>
    <w:rsid w:val="00B633D2"/>
    <w:rsid w:val="00B64C37"/>
    <w:rsid w:val="00B77714"/>
    <w:rsid w:val="00B80163"/>
    <w:rsid w:val="00B81CE5"/>
    <w:rsid w:val="00B8219A"/>
    <w:rsid w:val="00B858B0"/>
    <w:rsid w:val="00B85C74"/>
    <w:rsid w:val="00B9381B"/>
    <w:rsid w:val="00B94B84"/>
    <w:rsid w:val="00B95A8C"/>
    <w:rsid w:val="00BA0301"/>
    <w:rsid w:val="00BA0711"/>
    <w:rsid w:val="00BA2773"/>
    <w:rsid w:val="00BA4305"/>
    <w:rsid w:val="00BB087A"/>
    <w:rsid w:val="00BB4048"/>
    <w:rsid w:val="00BB6D7E"/>
    <w:rsid w:val="00BB7924"/>
    <w:rsid w:val="00BC00EB"/>
    <w:rsid w:val="00BC19A4"/>
    <w:rsid w:val="00BC1E02"/>
    <w:rsid w:val="00BC2597"/>
    <w:rsid w:val="00BC283E"/>
    <w:rsid w:val="00BC6941"/>
    <w:rsid w:val="00BC69BD"/>
    <w:rsid w:val="00BC74F1"/>
    <w:rsid w:val="00BC7E20"/>
    <w:rsid w:val="00BD2B62"/>
    <w:rsid w:val="00BD2BCD"/>
    <w:rsid w:val="00BD699F"/>
    <w:rsid w:val="00BD7ACB"/>
    <w:rsid w:val="00BE0625"/>
    <w:rsid w:val="00BE64E3"/>
    <w:rsid w:val="00BF0269"/>
    <w:rsid w:val="00BF0C1B"/>
    <w:rsid w:val="00BF0DB0"/>
    <w:rsid w:val="00BF39D8"/>
    <w:rsid w:val="00BF42F2"/>
    <w:rsid w:val="00BF46ED"/>
    <w:rsid w:val="00BF55D2"/>
    <w:rsid w:val="00BF62C1"/>
    <w:rsid w:val="00BF63F0"/>
    <w:rsid w:val="00BF64E9"/>
    <w:rsid w:val="00BF68CE"/>
    <w:rsid w:val="00C026D5"/>
    <w:rsid w:val="00C0461F"/>
    <w:rsid w:val="00C0554A"/>
    <w:rsid w:val="00C1101F"/>
    <w:rsid w:val="00C11E05"/>
    <w:rsid w:val="00C13B88"/>
    <w:rsid w:val="00C155FD"/>
    <w:rsid w:val="00C20E64"/>
    <w:rsid w:val="00C252B6"/>
    <w:rsid w:val="00C27594"/>
    <w:rsid w:val="00C27949"/>
    <w:rsid w:val="00C308FE"/>
    <w:rsid w:val="00C4176B"/>
    <w:rsid w:val="00C47597"/>
    <w:rsid w:val="00C478B6"/>
    <w:rsid w:val="00C47A63"/>
    <w:rsid w:val="00C50194"/>
    <w:rsid w:val="00C53265"/>
    <w:rsid w:val="00C604AF"/>
    <w:rsid w:val="00C6171B"/>
    <w:rsid w:val="00C658B4"/>
    <w:rsid w:val="00C65924"/>
    <w:rsid w:val="00C72D1D"/>
    <w:rsid w:val="00C7543B"/>
    <w:rsid w:val="00C75C49"/>
    <w:rsid w:val="00C76228"/>
    <w:rsid w:val="00C77BDC"/>
    <w:rsid w:val="00C80AC1"/>
    <w:rsid w:val="00C815BD"/>
    <w:rsid w:val="00C82C8C"/>
    <w:rsid w:val="00C84FE6"/>
    <w:rsid w:val="00C85B2D"/>
    <w:rsid w:val="00C8687A"/>
    <w:rsid w:val="00C8795B"/>
    <w:rsid w:val="00C92DEE"/>
    <w:rsid w:val="00C931B1"/>
    <w:rsid w:val="00C932F3"/>
    <w:rsid w:val="00C94CE5"/>
    <w:rsid w:val="00C96DAA"/>
    <w:rsid w:val="00C97F97"/>
    <w:rsid w:val="00CA2264"/>
    <w:rsid w:val="00CA5951"/>
    <w:rsid w:val="00CB139D"/>
    <w:rsid w:val="00CB1FED"/>
    <w:rsid w:val="00CB5586"/>
    <w:rsid w:val="00CB69CC"/>
    <w:rsid w:val="00CC0DC2"/>
    <w:rsid w:val="00CC1B22"/>
    <w:rsid w:val="00CC23DB"/>
    <w:rsid w:val="00CD0769"/>
    <w:rsid w:val="00CD24BE"/>
    <w:rsid w:val="00CD4185"/>
    <w:rsid w:val="00CD6372"/>
    <w:rsid w:val="00CE2E7D"/>
    <w:rsid w:val="00CE3CB2"/>
    <w:rsid w:val="00CE6515"/>
    <w:rsid w:val="00CE74B1"/>
    <w:rsid w:val="00CF1FD8"/>
    <w:rsid w:val="00CF46BD"/>
    <w:rsid w:val="00CF7690"/>
    <w:rsid w:val="00D01D72"/>
    <w:rsid w:val="00D04207"/>
    <w:rsid w:val="00D11CEE"/>
    <w:rsid w:val="00D125A8"/>
    <w:rsid w:val="00D15413"/>
    <w:rsid w:val="00D1626E"/>
    <w:rsid w:val="00D21472"/>
    <w:rsid w:val="00D23371"/>
    <w:rsid w:val="00D23A22"/>
    <w:rsid w:val="00D25430"/>
    <w:rsid w:val="00D25514"/>
    <w:rsid w:val="00D318EA"/>
    <w:rsid w:val="00D33802"/>
    <w:rsid w:val="00D346DA"/>
    <w:rsid w:val="00D34B2E"/>
    <w:rsid w:val="00D40348"/>
    <w:rsid w:val="00D42FBB"/>
    <w:rsid w:val="00D436C2"/>
    <w:rsid w:val="00D43EF2"/>
    <w:rsid w:val="00D446FD"/>
    <w:rsid w:val="00D452BD"/>
    <w:rsid w:val="00D529CB"/>
    <w:rsid w:val="00D52A16"/>
    <w:rsid w:val="00D551E1"/>
    <w:rsid w:val="00D55514"/>
    <w:rsid w:val="00D57D1C"/>
    <w:rsid w:val="00D57E25"/>
    <w:rsid w:val="00D618D5"/>
    <w:rsid w:val="00D62879"/>
    <w:rsid w:val="00D62CBF"/>
    <w:rsid w:val="00D660AE"/>
    <w:rsid w:val="00D7107B"/>
    <w:rsid w:val="00D7140F"/>
    <w:rsid w:val="00D77251"/>
    <w:rsid w:val="00D77A23"/>
    <w:rsid w:val="00D77F33"/>
    <w:rsid w:val="00D82D0A"/>
    <w:rsid w:val="00D86D88"/>
    <w:rsid w:val="00D90066"/>
    <w:rsid w:val="00D90713"/>
    <w:rsid w:val="00D92E33"/>
    <w:rsid w:val="00D9382B"/>
    <w:rsid w:val="00D944C0"/>
    <w:rsid w:val="00D95100"/>
    <w:rsid w:val="00D96B90"/>
    <w:rsid w:val="00D96BEC"/>
    <w:rsid w:val="00DA2930"/>
    <w:rsid w:val="00DA37A1"/>
    <w:rsid w:val="00DA5752"/>
    <w:rsid w:val="00DB343C"/>
    <w:rsid w:val="00DB72DE"/>
    <w:rsid w:val="00DC04CB"/>
    <w:rsid w:val="00DC1615"/>
    <w:rsid w:val="00DC4077"/>
    <w:rsid w:val="00DC5977"/>
    <w:rsid w:val="00DD1549"/>
    <w:rsid w:val="00DD2B40"/>
    <w:rsid w:val="00DE0A43"/>
    <w:rsid w:val="00DE45E2"/>
    <w:rsid w:val="00DE7641"/>
    <w:rsid w:val="00DF192D"/>
    <w:rsid w:val="00DF2466"/>
    <w:rsid w:val="00DF25F8"/>
    <w:rsid w:val="00DF7467"/>
    <w:rsid w:val="00E00F92"/>
    <w:rsid w:val="00E0265F"/>
    <w:rsid w:val="00E033C4"/>
    <w:rsid w:val="00E03D1A"/>
    <w:rsid w:val="00E04BAD"/>
    <w:rsid w:val="00E07DD7"/>
    <w:rsid w:val="00E10D95"/>
    <w:rsid w:val="00E1375C"/>
    <w:rsid w:val="00E223A3"/>
    <w:rsid w:val="00E27C5C"/>
    <w:rsid w:val="00E3403D"/>
    <w:rsid w:val="00E34CAB"/>
    <w:rsid w:val="00E34F4F"/>
    <w:rsid w:val="00E401FE"/>
    <w:rsid w:val="00E409E2"/>
    <w:rsid w:val="00E4149F"/>
    <w:rsid w:val="00E42849"/>
    <w:rsid w:val="00E42C06"/>
    <w:rsid w:val="00E43D61"/>
    <w:rsid w:val="00E47E4B"/>
    <w:rsid w:val="00E62866"/>
    <w:rsid w:val="00E6418C"/>
    <w:rsid w:val="00E64A8F"/>
    <w:rsid w:val="00E66C9C"/>
    <w:rsid w:val="00E730BD"/>
    <w:rsid w:val="00E77676"/>
    <w:rsid w:val="00E810FD"/>
    <w:rsid w:val="00E81D01"/>
    <w:rsid w:val="00E8572B"/>
    <w:rsid w:val="00E8722D"/>
    <w:rsid w:val="00E87298"/>
    <w:rsid w:val="00E919BD"/>
    <w:rsid w:val="00E92C51"/>
    <w:rsid w:val="00E948A9"/>
    <w:rsid w:val="00E95F1D"/>
    <w:rsid w:val="00EA0172"/>
    <w:rsid w:val="00EA19AC"/>
    <w:rsid w:val="00EA2512"/>
    <w:rsid w:val="00EA4316"/>
    <w:rsid w:val="00EA49B0"/>
    <w:rsid w:val="00EA590F"/>
    <w:rsid w:val="00EA6AD2"/>
    <w:rsid w:val="00EA7337"/>
    <w:rsid w:val="00EB09F3"/>
    <w:rsid w:val="00EB27EC"/>
    <w:rsid w:val="00EC0A54"/>
    <w:rsid w:val="00EC0F55"/>
    <w:rsid w:val="00EC19DB"/>
    <w:rsid w:val="00EC2916"/>
    <w:rsid w:val="00EC44F2"/>
    <w:rsid w:val="00EC4AB1"/>
    <w:rsid w:val="00EC6EEC"/>
    <w:rsid w:val="00ED3ECA"/>
    <w:rsid w:val="00ED6150"/>
    <w:rsid w:val="00EE08D3"/>
    <w:rsid w:val="00EE0F6C"/>
    <w:rsid w:val="00EE3788"/>
    <w:rsid w:val="00EE3F1E"/>
    <w:rsid w:val="00F06BC0"/>
    <w:rsid w:val="00F11219"/>
    <w:rsid w:val="00F12010"/>
    <w:rsid w:val="00F156B5"/>
    <w:rsid w:val="00F16331"/>
    <w:rsid w:val="00F24FDA"/>
    <w:rsid w:val="00F25A00"/>
    <w:rsid w:val="00F31F44"/>
    <w:rsid w:val="00F3281C"/>
    <w:rsid w:val="00F330A8"/>
    <w:rsid w:val="00F34D78"/>
    <w:rsid w:val="00F3615B"/>
    <w:rsid w:val="00F37B15"/>
    <w:rsid w:val="00F40410"/>
    <w:rsid w:val="00F431FE"/>
    <w:rsid w:val="00F466C4"/>
    <w:rsid w:val="00F5033A"/>
    <w:rsid w:val="00F53D16"/>
    <w:rsid w:val="00F5560E"/>
    <w:rsid w:val="00F5589B"/>
    <w:rsid w:val="00F60E84"/>
    <w:rsid w:val="00F61F42"/>
    <w:rsid w:val="00F63128"/>
    <w:rsid w:val="00F631DD"/>
    <w:rsid w:val="00F71DC7"/>
    <w:rsid w:val="00F72BCB"/>
    <w:rsid w:val="00F742DF"/>
    <w:rsid w:val="00F74EC3"/>
    <w:rsid w:val="00F77970"/>
    <w:rsid w:val="00F9363A"/>
    <w:rsid w:val="00F95713"/>
    <w:rsid w:val="00F95969"/>
    <w:rsid w:val="00F96499"/>
    <w:rsid w:val="00F973E6"/>
    <w:rsid w:val="00F97FDC"/>
    <w:rsid w:val="00FA00AF"/>
    <w:rsid w:val="00FA157D"/>
    <w:rsid w:val="00FA46BF"/>
    <w:rsid w:val="00FA6C91"/>
    <w:rsid w:val="00FA74D9"/>
    <w:rsid w:val="00FB2A94"/>
    <w:rsid w:val="00FB2A95"/>
    <w:rsid w:val="00FB2AE1"/>
    <w:rsid w:val="00FB3D47"/>
    <w:rsid w:val="00FC25AA"/>
    <w:rsid w:val="00FC36B6"/>
    <w:rsid w:val="00FD085B"/>
    <w:rsid w:val="00FE0897"/>
    <w:rsid w:val="00FE1B8B"/>
    <w:rsid w:val="00FE28B1"/>
    <w:rsid w:val="00FE5C54"/>
    <w:rsid w:val="00FF5721"/>
    <w:rsid w:val="00FF758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EBD"/>
    <w:pPr>
      <w:spacing w:after="200" w:line="276" w:lineRule="auto"/>
    </w:pPr>
    <w:rPr>
      <w:rFonts w:eastAsia="Times New Roman"/>
      <w:lang w:val="ro-RO"/>
    </w:rPr>
  </w:style>
  <w:style w:type="paragraph" w:styleId="Heading1">
    <w:name w:val="heading 1"/>
    <w:basedOn w:val="Normal"/>
    <w:next w:val="Normal"/>
    <w:link w:val="Heading1Char"/>
    <w:uiPriority w:val="99"/>
    <w:qFormat/>
    <w:rsid w:val="001B4667"/>
    <w:pPr>
      <w:keepNext/>
      <w:numPr>
        <w:numId w:val="37"/>
      </w:numPr>
      <w:spacing w:after="0" w:line="360" w:lineRule="auto"/>
      <w:jc w:val="both"/>
      <w:outlineLvl w:val="0"/>
    </w:pPr>
    <w:rPr>
      <w:rFonts w:ascii="Trebuchet MS" w:hAnsi="Trebuchet MS"/>
      <w:b/>
      <w:bCs/>
      <w:lang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B4667"/>
    <w:rPr>
      <w:rFonts w:ascii="Trebuchet MS" w:hAnsi="Trebuchet MS" w:cs="Times New Roman"/>
      <w:b/>
      <w:sz w:val="22"/>
      <w:lang w:val="ro-RO"/>
    </w:rPr>
  </w:style>
  <w:style w:type="paragraph" w:styleId="FootnoteText">
    <w:name w:val="footnote text"/>
    <w:basedOn w:val="Normal"/>
    <w:link w:val="FootnoteTextChar"/>
    <w:uiPriority w:val="99"/>
    <w:semiHidden/>
    <w:rsid w:val="00286018"/>
    <w:pPr>
      <w:spacing w:after="0" w:line="240" w:lineRule="auto"/>
    </w:pPr>
    <w:rPr>
      <w:rFonts w:ascii="Times New Roman" w:hAnsi="Times New Roman"/>
      <w:sz w:val="20"/>
      <w:szCs w:val="20"/>
      <w:lang w:val="en-US" w:eastAsia="en-GB"/>
    </w:rPr>
  </w:style>
  <w:style w:type="character" w:customStyle="1" w:styleId="FootnoteTextChar">
    <w:name w:val="Footnote Text Char"/>
    <w:basedOn w:val="DefaultParagraphFont"/>
    <w:link w:val="FootnoteText"/>
    <w:uiPriority w:val="99"/>
    <w:semiHidden/>
    <w:locked/>
    <w:rsid w:val="00286018"/>
    <w:rPr>
      <w:rFonts w:ascii="Times New Roman" w:hAnsi="Times New Roman" w:cs="Times New Roman"/>
      <w:sz w:val="20"/>
    </w:rPr>
  </w:style>
  <w:style w:type="character" w:styleId="FootnoteReference">
    <w:name w:val="footnote reference"/>
    <w:basedOn w:val="DefaultParagraphFont"/>
    <w:uiPriority w:val="99"/>
    <w:semiHidden/>
    <w:rsid w:val="00286018"/>
    <w:rPr>
      <w:rFonts w:cs="Times New Roman"/>
      <w:vertAlign w:val="superscript"/>
    </w:rPr>
  </w:style>
  <w:style w:type="paragraph" w:customStyle="1" w:styleId="ListParagraph1">
    <w:name w:val="List Paragraph1"/>
    <w:basedOn w:val="Normal"/>
    <w:uiPriority w:val="99"/>
    <w:rsid w:val="00286018"/>
    <w:pPr>
      <w:ind w:left="720"/>
      <w:contextualSpacing/>
    </w:pPr>
  </w:style>
  <w:style w:type="character" w:styleId="Hyperlink">
    <w:name w:val="Hyperlink"/>
    <w:basedOn w:val="DefaultParagraphFont"/>
    <w:uiPriority w:val="99"/>
    <w:rsid w:val="00286018"/>
    <w:rPr>
      <w:rFonts w:cs="Times New Roman"/>
      <w:color w:val="0000FF"/>
      <w:u w:val="single"/>
    </w:rPr>
  </w:style>
  <w:style w:type="paragraph" w:styleId="BalloonText">
    <w:name w:val="Balloon Text"/>
    <w:basedOn w:val="Normal"/>
    <w:link w:val="BalloonTextChar"/>
    <w:uiPriority w:val="99"/>
    <w:semiHidden/>
    <w:rsid w:val="00530650"/>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locked/>
    <w:rsid w:val="00530650"/>
    <w:rPr>
      <w:rFonts w:ascii="Tahoma" w:hAnsi="Tahoma" w:cs="Times New Roman"/>
      <w:sz w:val="16"/>
      <w:lang w:val="ro-RO" w:eastAsia="en-US"/>
    </w:rPr>
  </w:style>
  <w:style w:type="paragraph" w:styleId="Header">
    <w:name w:val="header"/>
    <w:basedOn w:val="Normal"/>
    <w:link w:val="HeaderChar"/>
    <w:uiPriority w:val="99"/>
    <w:rsid w:val="00141A57"/>
    <w:pPr>
      <w:tabs>
        <w:tab w:val="center" w:pos="4680"/>
        <w:tab w:val="right" w:pos="9360"/>
      </w:tabs>
    </w:pPr>
    <w:rPr>
      <w:lang w:eastAsia="en-GB"/>
    </w:rPr>
  </w:style>
  <w:style w:type="character" w:customStyle="1" w:styleId="HeaderChar">
    <w:name w:val="Header Char"/>
    <w:basedOn w:val="DefaultParagraphFont"/>
    <w:link w:val="Header"/>
    <w:uiPriority w:val="99"/>
    <w:locked/>
    <w:rsid w:val="00141A57"/>
    <w:rPr>
      <w:rFonts w:eastAsia="Times New Roman" w:cs="Times New Roman"/>
      <w:sz w:val="22"/>
      <w:lang w:val="ro-RO"/>
    </w:rPr>
  </w:style>
  <w:style w:type="paragraph" w:styleId="Footer">
    <w:name w:val="footer"/>
    <w:basedOn w:val="Normal"/>
    <w:link w:val="FooterChar"/>
    <w:uiPriority w:val="99"/>
    <w:rsid w:val="00141A57"/>
    <w:pPr>
      <w:tabs>
        <w:tab w:val="center" w:pos="4680"/>
        <w:tab w:val="right" w:pos="9360"/>
      </w:tabs>
    </w:pPr>
    <w:rPr>
      <w:lang w:eastAsia="en-GB"/>
    </w:rPr>
  </w:style>
  <w:style w:type="character" w:customStyle="1" w:styleId="FooterChar">
    <w:name w:val="Footer Char"/>
    <w:basedOn w:val="DefaultParagraphFont"/>
    <w:link w:val="Footer"/>
    <w:uiPriority w:val="99"/>
    <w:locked/>
    <w:rsid w:val="00141A57"/>
    <w:rPr>
      <w:rFonts w:eastAsia="Times New Roman" w:cs="Times New Roman"/>
      <w:sz w:val="22"/>
      <w:lang w:val="ro-RO"/>
    </w:rPr>
  </w:style>
  <w:style w:type="paragraph" w:styleId="NoSpacing">
    <w:name w:val="No Spacing"/>
    <w:uiPriority w:val="99"/>
    <w:qFormat/>
    <w:rsid w:val="00FD085B"/>
    <w:rPr>
      <w:rFonts w:eastAsia="Times New Roman"/>
      <w:lang w:val="ro-RO"/>
    </w:rPr>
  </w:style>
  <w:style w:type="table" w:styleId="TableGrid">
    <w:name w:val="Table Grid"/>
    <w:basedOn w:val="TableNormal"/>
    <w:uiPriority w:val="99"/>
    <w:rsid w:val="000E4CD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Normal bullet 2,lp1,Heading x1,Bullet list,1st level - Bullet List Paragraph,Lettre d'introduction,Paragrafo elenco,List Paragraph11,Normal bullet 21,List Paragraph111,Bullet list1,Bullet Points,Liste Paragraf,Paragraph,Bullet EY,Liste 1"/>
    <w:basedOn w:val="Normal"/>
    <w:link w:val="ListParagraphChar"/>
    <w:uiPriority w:val="99"/>
    <w:qFormat/>
    <w:rsid w:val="000E4CD5"/>
    <w:pPr>
      <w:ind w:left="720"/>
      <w:contextualSpacing/>
    </w:pPr>
    <w:rPr>
      <w:rFonts w:eastAsia="Calibri"/>
      <w:szCs w:val="20"/>
      <w:lang w:val="en-US"/>
    </w:rPr>
  </w:style>
  <w:style w:type="character" w:customStyle="1" w:styleId="ListParagraphChar">
    <w:name w:val="List Paragraph Char"/>
    <w:aliases w:val="Normal bullet 2 Char,lp1 Char,Heading x1 Char,Bullet list Char,1st level - Bullet List Paragraph Char,Lettre d'introduction Char,Paragrafo elenco Char,List Paragraph11 Char,Normal bullet 21 Char,List Paragraph111 Char,Paragraph Char"/>
    <w:link w:val="ListParagraph"/>
    <w:uiPriority w:val="99"/>
    <w:locked/>
    <w:rsid w:val="00655B4B"/>
    <w:rPr>
      <w:sz w:val="22"/>
      <w:lang w:val="en-US" w:eastAsia="en-US"/>
    </w:rPr>
  </w:style>
  <w:style w:type="character" w:styleId="Strong">
    <w:name w:val="Strong"/>
    <w:basedOn w:val="DefaultParagraphFont"/>
    <w:uiPriority w:val="99"/>
    <w:qFormat/>
    <w:rsid w:val="001112FA"/>
    <w:rPr>
      <w:rFonts w:cs="Times New Roman"/>
      <w:b/>
    </w:rPr>
  </w:style>
  <w:style w:type="character" w:styleId="Emphasis">
    <w:name w:val="Emphasis"/>
    <w:basedOn w:val="DefaultParagraphFont"/>
    <w:uiPriority w:val="99"/>
    <w:qFormat/>
    <w:rsid w:val="0096710F"/>
    <w:rPr>
      <w:rFonts w:cs="Times New Roman"/>
      <w:b/>
    </w:rPr>
  </w:style>
  <w:style w:type="character" w:customStyle="1" w:styleId="st1">
    <w:name w:val="st1"/>
    <w:uiPriority w:val="99"/>
    <w:rsid w:val="0096710F"/>
  </w:style>
  <w:style w:type="character" w:customStyle="1" w:styleId="Bodytext2">
    <w:name w:val="Body text (2)_"/>
    <w:link w:val="Bodytext20"/>
    <w:uiPriority w:val="99"/>
    <w:locked/>
    <w:rsid w:val="00E34F4F"/>
    <w:rPr>
      <w:rFonts w:ascii="Arial" w:hAnsi="Arial"/>
      <w:sz w:val="16"/>
      <w:shd w:val="clear" w:color="auto" w:fill="FFFFFF"/>
    </w:rPr>
  </w:style>
  <w:style w:type="character" w:customStyle="1" w:styleId="Bodytext210pt">
    <w:name w:val="Body text (2) + 10 pt"/>
    <w:aliases w:val="Bold"/>
    <w:uiPriority w:val="99"/>
    <w:rsid w:val="00E34F4F"/>
    <w:rPr>
      <w:rFonts w:ascii="Arial" w:hAnsi="Arial"/>
      <w:b/>
      <w:color w:val="000000"/>
      <w:spacing w:val="0"/>
      <w:w w:val="100"/>
      <w:position w:val="0"/>
      <w:sz w:val="20"/>
      <w:shd w:val="clear" w:color="auto" w:fill="FFFFFF"/>
      <w:lang w:val="ro-RO" w:eastAsia="ro-RO"/>
    </w:rPr>
  </w:style>
  <w:style w:type="paragraph" w:customStyle="1" w:styleId="Bodytext20">
    <w:name w:val="Body text (2)"/>
    <w:basedOn w:val="Normal"/>
    <w:link w:val="Bodytext2"/>
    <w:uiPriority w:val="99"/>
    <w:rsid w:val="00E34F4F"/>
    <w:pPr>
      <w:widowControl w:val="0"/>
      <w:shd w:val="clear" w:color="auto" w:fill="FFFFFF"/>
      <w:spacing w:before="240" w:after="120" w:line="240" w:lineRule="atLeast"/>
      <w:ind w:hanging="1640"/>
      <w:jc w:val="both"/>
    </w:pPr>
    <w:rPr>
      <w:rFonts w:ascii="Arial" w:hAnsi="Arial"/>
      <w:sz w:val="16"/>
      <w:szCs w:val="20"/>
      <w:lang w:val="en-US" w:eastAsia="en-GB"/>
    </w:rPr>
  </w:style>
  <w:style w:type="paragraph" w:customStyle="1" w:styleId="Normal1">
    <w:name w:val="Normal1"/>
    <w:uiPriority w:val="99"/>
    <w:rsid w:val="003F399B"/>
    <w:pPr>
      <w:spacing w:after="120" w:line="276" w:lineRule="auto"/>
      <w:ind w:left="1701"/>
      <w:jc w:val="both"/>
    </w:pPr>
    <w:rPr>
      <w:rFonts w:ascii="Trebuchet MS" w:hAnsi="Trebuchet MS" w:cs="Trebuchet MS"/>
      <w:lang w:val="ro-RO"/>
    </w:rPr>
  </w:style>
  <w:style w:type="character" w:customStyle="1" w:styleId="rvts1">
    <w:name w:val="rvts1"/>
    <w:uiPriority w:val="99"/>
    <w:rsid w:val="003F399B"/>
  </w:style>
  <w:style w:type="character" w:styleId="CommentReference">
    <w:name w:val="annotation reference"/>
    <w:basedOn w:val="DefaultParagraphFont"/>
    <w:uiPriority w:val="99"/>
    <w:semiHidden/>
    <w:rsid w:val="00C026D5"/>
    <w:rPr>
      <w:rFonts w:cs="Times New Roman"/>
      <w:sz w:val="16"/>
    </w:rPr>
  </w:style>
  <w:style w:type="paragraph" w:styleId="CommentText">
    <w:name w:val="annotation text"/>
    <w:basedOn w:val="Normal"/>
    <w:link w:val="CommentTextChar"/>
    <w:uiPriority w:val="99"/>
    <w:semiHidden/>
    <w:rsid w:val="00C026D5"/>
    <w:rPr>
      <w:sz w:val="20"/>
      <w:szCs w:val="20"/>
      <w:lang w:eastAsia="en-GB"/>
    </w:rPr>
  </w:style>
  <w:style w:type="character" w:customStyle="1" w:styleId="CommentTextChar">
    <w:name w:val="Comment Text Char"/>
    <w:basedOn w:val="DefaultParagraphFont"/>
    <w:link w:val="CommentText"/>
    <w:uiPriority w:val="99"/>
    <w:semiHidden/>
    <w:locked/>
    <w:rsid w:val="00C026D5"/>
    <w:rPr>
      <w:rFonts w:eastAsia="Times New Roman" w:cs="Times New Roman"/>
      <w:lang w:val="ro-RO"/>
    </w:rPr>
  </w:style>
  <w:style w:type="paragraph" w:styleId="CommentSubject">
    <w:name w:val="annotation subject"/>
    <w:basedOn w:val="CommentText"/>
    <w:next w:val="CommentText"/>
    <w:link w:val="CommentSubjectChar"/>
    <w:uiPriority w:val="99"/>
    <w:semiHidden/>
    <w:rsid w:val="00C026D5"/>
    <w:rPr>
      <w:b/>
      <w:bCs/>
    </w:rPr>
  </w:style>
  <w:style w:type="character" w:customStyle="1" w:styleId="CommentSubjectChar">
    <w:name w:val="Comment Subject Char"/>
    <w:basedOn w:val="CommentTextChar"/>
    <w:link w:val="CommentSubject"/>
    <w:uiPriority w:val="99"/>
    <w:semiHidden/>
    <w:locked/>
    <w:rsid w:val="00C026D5"/>
    <w:rPr>
      <w:b/>
    </w:rPr>
  </w:style>
  <w:style w:type="character" w:customStyle="1" w:styleId="w8qarf">
    <w:name w:val="w8qarf"/>
    <w:uiPriority w:val="99"/>
    <w:rsid w:val="003659CE"/>
  </w:style>
  <w:style w:type="character" w:customStyle="1" w:styleId="lrzxr">
    <w:name w:val="lrzxr"/>
    <w:uiPriority w:val="99"/>
    <w:rsid w:val="003659CE"/>
  </w:style>
  <w:style w:type="paragraph" w:styleId="Revision">
    <w:name w:val="Revision"/>
    <w:hidden/>
    <w:uiPriority w:val="99"/>
    <w:semiHidden/>
    <w:rsid w:val="000E1A17"/>
    <w:rPr>
      <w:rFonts w:eastAsia="Times New Roman"/>
      <w:lang w:val="ro-RO"/>
    </w:rPr>
  </w:style>
  <w:style w:type="paragraph" w:customStyle="1" w:styleId="DefaultText">
    <w:name w:val="Default Text"/>
    <w:basedOn w:val="Normal"/>
    <w:uiPriority w:val="99"/>
    <w:rsid w:val="001B4667"/>
    <w:pPr>
      <w:spacing w:after="0" w:line="240" w:lineRule="auto"/>
    </w:pPr>
    <w:rPr>
      <w:rFonts w:ascii="Arial" w:hAnsi="Arial" w:cs="Arial"/>
      <w:noProof/>
      <w:sz w:val="24"/>
      <w:szCs w:val="24"/>
      <w:lang w:val="en-US"/>
    </w:rPr>
  </w:style>
  <w:style w:type="character" w:customStyle="1" w:styleId="sden">
    <w:name w:val="sden"/>
    <w:basedOn w:val="DefaultParagraphFont"/>
    <w:uiPriority w:val="99"/>
    <w:rsid w:val="00E27C5C"/>
    <w:rPr>
      <w:rFonts w:cs="Times New Roman"/>
    </w:rPr>
  </w:style>
  <w:style w:type="character" w:customStyle="1" w:styleId="shdr">
    <w:name w:val="shdr"/>
    <w:basedOn w:val="DefaultParagraphFont"/>
    <w:uiPriority w:val="99"/>
    <w:rsid w:val="00E27C5C"/>
    <w:rPr>
      <w:rFonts w:cs="Times New Roman"/>
    </w:rPr>
  </w:style>
</w:styles>
</file>

<file path=word/webSettings.xml><?xml version="1.0" encoding="utf-8"?>
<w:webSettings xmlns:r="http://schemas.openxmlformats.org/officeDocument/2006/relationships" xmlns:w="http://schemas.openxmlformats.org/wordprocessingml/2006/main">
  <w:divs>
    <w:div w:id="1231423883">
      <w:marLeft w:val="0"/>
      <w:marRight w:val="0"/>
      <w:marTop w:val="0"/>
      <w:marBottom w:val="0"/>
      <w:divBdr>
        <w:top w:val="none" w:sz="0" w:space="0" w:color="auto"/>
        <w:left w:val="none" w:sz="0" w:space="0" w:color="auto"/>
        <w:bottom w:val="none" w:sz="0" w:space="0" w:color="auto"/>
        <w:right w:val="none" w:sz="0" w:space="0" w:color="auto"/>
      </w:divBdr>
    </w:div>
    <w:div w:id="1231423886">
      <w:marLeft w:val="0"/>
      <w:marRight w:val="0"/>
      <w:marTop w:val="0"/>
      <w:marBottom w:val="0"/>
      <w:divBdr>
        <w:top w:val="none" w:sz="0" w:space="0" w:color="auto"/>
        <w:left w:val="none" w:sz="0" w:space="0" w:color="auto"/>
        <w:bottom w:val="none" w:sz="0" w:space="0" w:color="auto"/>
        <w:right w:val="none" w:sz="0" w:space="0" w:color="auto"/>
      </w:divBdr>
    </w:div>
    <w:div w:id="1231423887">
      <w:marLeft w:val="0"/>
      <w:marRight w:val="0"/>
      <w:marTop w:val="0"/>
      <w:marBottom w:val="0"/>
      <w:divBdr>
        <w:top w:val="none" w:sz="0" w:space="0" w:color="auto"/>
        <w:left w:val="none" w:sz="0" w:space="0" w:color="auto"/>
        <w:bottom w:val="none" w:sz="0" w:space="0" w:color="auto"/>
        <w:right w:val="none" w:sz="0" w:space="0" w:color="auto"/>
      </w:divBdr>
    </w:div>
    <w:div w:id="1231423890">
      <w:marLeft w:val="0"/>
      <w:marRight w:val="0"/>
      <w:marTop w:val="0"/>
      <w:marBottom w:val="0"/>
      <w:divBdr>
        <w:top w:val="none" w:sz="0" w:space="0" w:color="auto"/>
        <w:left w:val="none" w:sz="0" w:space="0" w:color="auto"/>
        <w:bottom w:val="none" w:sz="0" w:space="0" w:color="auto"/>
        <w:right w:val="none" w:sz="0" w:space="0" w:color="auto"/>
      </w:divBdr>
      <w:divsChild>
        <w:div w:id="1231423893">
          <w:marLeft w:val="0"/>
          <w:marRight w:val="0"/>
          <w:marTop w:val="0"/>
          <w:marBottom w:val="0"/>
          <w:divBdr>
            <w:top w:val="none" w:sz="0" w:space="0" w:color="auto"/>
            <w:left w:val="none" w:sz="0" w:space="0" w:color="auto"/>
            <w:bottom w:val="none" w:sz="0" w:space="0" w:color="auto"/>
            <w:right w:val="none" w:sz="0" w:space="0" w:color="auto"/>
          </w:divBdr>
          <w:divsChild>
            <w:div w:id="1231423896">
              <w:marLeft w:val="0"/>
              <w:marRight w:val="0"/>
              <w:marTop w:val="0"/>
              <w:marBottom w:val="0"/>
              <w:divBdr>
                <w:top w:val="none" w:sz="0" w:space="0" w:color="auto"/>
                <w:left w:val="none" w:sz="0" w:space="0" w:color="auto"/>
                <w:bottom w:val="none" w:sz="0" w:space="0" w:color="auto"/>
                <w:right w:val="none" w:sz="0" w:space="0" w:color="auto"/>
              </w:divBdr>
              <w:divsChild>
                <w:div w:id="1231423889">
                  <w:marLeft w:val="0"/>
                  <w:marRight w:val="0"/>
                  <w:marTop w:val="0"/>
                  <w:marBottom w:val="0"/>
                  <w:divBdr>
                    <w:top w:val="none" w:sz="0" w:space="0" w:color="auto"/>
                    <w:left w:val="none" w:sz="0" w:space="0" w:color="auto"/>
                    <w:bottom w:val="none" w:sz="0" w:space="0" w:color="auto"/>
                    <w:right w:val="none" w:sz="0" w:space="0" w:color="auto"/>
                  </w:divBdr>
                  <w:divsChild>
                    <w:div w:id="1231423884">
                      <w:marLeft w:val="0"/>
                      <w:marRight w:val="0"/>
                      <w:marTop w:val="0"/>
                      <w:marBottom w:val="0"/>
                      <w:divBdr>
                        <w:top w:val="none" w:sz="0" w:space="0" w:color="auto"/>
                        <w:left w:val="none" w:sz="0" w:space="0" w:color="auto"/>
                        <w:bottom w:val="none" w:sz="0" w:space="0" w:color="auto"/>
                        <w:right w:val="none" w:sz="0" w:space="0" w:color="auto"/>
                      </w:divBdr>
                      <w:divsChild>
                        <w:div w:id="1231423882">
                          <w:marLeft w:val="0"/>
                          <w:marRight w:val="0"/>
                          <w:marTop w:val="0"/>
                          <w:marBottom w:val="0"/>
                          <w:divBdr>
                            <w:top w:val="none" w:sz="0" w:space="0" w:color="auto"/>
                            <w:left w:val="none" w:sz="0" w:space="0" w:color="auto"/>
                            <w:bottom w:val="single" w:sz="6" w:space="0" w:color="E6E6E6"/>
                            <w:right w:val="none" w:sz="0" w:space="0" w:color="auto"/>
                          </w:divBdr>
                          <w:divsChild>
                            <w:div w:id="1231423895">
                              <w:marLeft w:val="0"/>
                              <w:marRight w:val="0"/>
                              <w:marTop w:val="0"/>
                              <w:marBottom w:val="0"/>
                              <w:divBdr>
                                <w:top w:val="none" w:sz="0" w:space="0" w:color="auto"/>
                                <w:left w:val="none" w:sz="0" w:space="0" w:color="auto"/>
                                <w:bottom w:val="none" w:sz="0" w:space="0" w:color="auto"/>
                                <w:right w:val="none" w:sz="0" w:space="0" w:color="auto"/>
                              </w:divBdr>
                              <w:divsChild>
                                <w:div w:id="1231423885">
                                  <w:marLeft w:val="0"/>
                                  <w:marRight w:val="0"/>
                                  <w:marTop w:val="0"/>
                                  <w:marBottom w:val="0"/>
                                  <w:divBdr>
                                    <w:top w:val="none" w:sz="0" w:space="0" w:color="auto"/>
                                    <w:left w:val="none" w:sz="0" w:space="0" w:color="auto"/>
                                    <w:bottom w:val="none" w:sz="0" w:space="0" w:color="auto"/>
                                    <w:right w:val="none" w:sz="0" w:space="0" w:color="auto"/>
                                  </w:divBdr>
                                  <w:divsChild>
                                    <w:div w:id="1231423894">
                                      <w:marLeft w:val="0"/>
                                      <w:marRight w:val="0"/>
                                      <w:marTop w:val="0"/>
                                      <w:marBottom w:val="0"/>
                                      <w:divBdr>
                                        <w:top w:val="none" w:sz="0" w:space="0" w:color="auto"/>
                                        <w:left w:val="none" w:sz="0" w:space="0" w:color="auto"/>
                                        <w:bottom w:val="none" w:sz="0" w:space="0" w:color="auto"/>
                                        <w:right w:val="none" w:sz="0" w:space="0" w:color="auto"/>
                                      </w:divBdr>
                                      <w:divsChild>
                                        <w:div w:id="1231423891">
                                          <w:marLeft w:val="0"/>
                                          <w:marRight w:val="0"/>
                                          <w:marTop w:val="0"/>
                                          <w:marBottom w:val="0"/>
                                          <w:divBdr>
                                            <w:top w:val="none" w:sz="0" w:space="0" w:color="auto"/>
                                            <w:left w:val="none" w:sz="0" w:space="0" w:color="auto"/>
                                            <w:bottom w:val="none" w:sz="0" w:space="0" w:color="auto"/>
                                            <w:right w:val="none" w:sz="0" w:space="0" w:color="auto"/>
                                          </w:divBdr>
                                          <w:divsChild>
                                            <w:div w:id="123142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14238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elatiicupublicul@mmuncii.gov.r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jpeg"/><Relationship Id="rId1" Type="http://schemas.openxmlformats.org/officeDocument/2006/relationships/image" Target="media/image4.png"/><Relationship Id="rId4" Type="http://schemas.openxmlformats.org/officeDocument/2006/relationships/hyperlink" Target="http://www.fonduri-ue.ro/poc-201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7</Pages>
  <Words>2212</Words>
  <Characters>12614</Characters>
  <Application>Microsoft Office Outlook</Application>
  <DocSecurity>0</DocSecurity>
  <Lines>0</Lines>
  <Paragraphs>0</Paragraphs>
  <ScaleCrop>false</ScaleCrop>
  <Company>UIPT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Anexă la HCL nr</dc:title>
  <dc:subject/>
  <dc:creator>mustacilac</dc:creator>
  <cp:keywords/>
  <dc:description/>
  <cp:lastModifiedBy>Marinela Bujor</cp:lastModifiedBy>
  <cp:revision>2</cp:revision>
  <cp:lastPrinted>2022-06-06T04:58:00Z</cp:lastPrinted>
  <dcterms:created xsi:type="dcterms:W3CDTF">2022-12-06T13:27:00Z</dcterms:created>
  <dcterms:modified xsi:type="dcterms:W3CDTF">2022-12-06T13:27:00Z</dcterms:modified>
</cp:coreProperties>
</file>