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F9" w:rsidRDefault="005E4DF9" w:rsidP="0040116D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val="es-AR"/>
        </w:rPr>
      </w:pPr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</w:t>
      </w:r>
      <w:bookmarkStart w:id="0" w:name="_Hlk482877535"/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Anexa Nr 1 . /HCL 18/2023</w:t>
      </w:r>
    </w:p>
    <w:p w:rsidR="005E4DF9" w:rsidRPr="003915AB" w:rsidRDefault="005E4DF9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es-AR"/>
        </w:rPr>
      </w:pPr>
      <w:r>
        <w:rPr>
          <w:rFonts w:ascii="Times New Roman" w:hAnsi="Times New Roman"/>
          <w:b/>
          <w:sz w:val="24"/>
          <w:szCs w:val="24"/>
          <w:lang w:val="es-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4DF9" w:rsidRPr="001855EF" w:rsidRDefault="005E4DF9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u w:val="single"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Ş</w:t>
      </w:r>
      <w:r w:rsidRPr="001855EF">
        <w:rPr>
          <w:rFonts w:ascii="Times New Roman" w:hAnsi="Times New Roman"/>
          <w:b/>
          <w:u w:val="single"/>
          <w:lang w:val="es-AR"/>
        </w:rPr>
        <w:t>TAT DE FUNC</w:t>
      </w:r>
      <w:r w:rsidRPr="001855EF">
        <w:rPr>
          <w:rFonts w:ascii="Times New Roman" w:hAnsi="Times New Roman"/>
          <w:b/>
          <w:u w:val="single"/>
        </w:rPr>
        <w:t>Ț</w:t>
      </w:r>
      <w:r w:rsidRPr="001855EF">
        <w:rPr>
          <w:rFonts w:ascii="Times New Roman" w:hAnsi="Times New Roman"/>
          <w:b/>
          <w:u w:val="single"/>
          <w:lang w:val="es-AR"/>
        </w:rPr>
        <w:t>II</w:t>
      </w:r>
    </w:p>
    <w:p w:rsidR="005E4DF9" w:rsidRPr="001855EF" w:rsidRDefault="005E4DF9" w:rsidP="0040116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u w:val="single"/>
          <w:lang w:val="es-AR"/>
        </w:rPr>
      </w:pPr>
      <w:r w:rsidRPr="001855EF">
        <w:rPr>
          <w:rFonts w:ascii="Times New Roman" w:hAnsi="Times New Roman"/>
          <w:b/>
          <w:u w:val="single"/>
          <w:lang w:val="es-AR"/>
        </w:rPr>
        <w:t>CENTRUL DE ZI „ALBĂ CA ZĂPADA ȘI CEI 60 DE PITICI”</w:t>
      </w:r>
    </w:p>
    <w:tbl>
      <w:tblPr>
        <w:tblpPr w:leftFromText="180" w:rightFromText="180" w:vertAnchor="text" w:horzAnchor="margin" w:tblpY="126"/>
        <w:tblW w:w="9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"/>
        <w:gridCol w:w="1430"/>
        <w:gridCol w:w="1563"/>
        <w:gridCol w:w="1204"/>
        <w:gridCol w:w="1310"/>
        <w:gridCol w:w="1176"/>
        <w:gridCol w:w="723"/>
        <w:gridCol w:w="1016"/>
        <w:gridCol w:w="1003"/>
      </w:tblGrid>
      <w:tr w:rsidR="005E4DF9" w:rsidRPr="00F732E3" w:rsidTr="00831F3E">
        <w:trPr>
          <w:trHeight w:val="123"/>
        </w:trPr>
        <w:tc>
          <w:tcPr>
            <w:tcW w:w="583" w:type="dxa"/>
            <w:vMerge w:val="restart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Nr. Crt.</w:t>
            </w:r>
          </w:p>
        </w:tc>
        <w:tc>
          <w:tcPr>
            <w:tcW w:w="2819" w:type="dxa"/>
            <w:gridSpan w:val="2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Funcția</w:t>
            </w:r>
          </w:p>
        </w:tc>
        <w:tc>
          <w:tcPr>
            <w:tcW w:w="1204" w:type="dxa"/>
            <w:vMerge w:val="restart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Studii</w:t>
            </w:r>
          </w:p>
        </w:tc>
        <w:tc>
          <w:tcPr>
            <w:tcW w:w="1310" w:type="dxa"/>
            <w:vMerge w:val="restart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Grad Profesional</w:t>
            </w:r>
          </w:p>
        </w:tc>
        <w:tc>
          <w:tcPr>
            <w:tcW w:w="1176" w:type="dxa"/>
            <w:vMerge w:val="restart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Gradul de Salarizare</w:t>
            </w:r>
          </w:p>
        </w:tc>
        <w:tc>
          <w:tcPr>
            <w:tcW w:w="2742" w:type="dxa"/>
            <w:gridSpan w:val="3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Număr posturi</w:t>
            </w:r>
          </w:p>
        </w:tc>
      </w:tr>
      <w:tr w:rsidR="005E4DF9" w:rsidRPr="00F732E3" w:rsidTr="00831F3E">
        <w:trPr>
          <w:trHeight w:val="123"/>
        </w:trPr>
        <w:tc>
          <w:tcPr>
            <w:tcW w:w="583" w:type="dxa"/>
            <w:vMerge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De Conducere</w:t>
            </w: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De Execuție</w:t>
            </w:r>
          </w:p>
        </w:tc>
        <w:tc>
          <w:tcPr>
            <w:tcW w:w="1204" w:type="dxa"/>
            <w:vMerge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vMerge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vMerge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Ocupate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Vacante</w:t>
            </w:r>
          </w:p>
        </w:tc>
      </w:tr>
      <w:tr w:rsidR="005E4DF9" w:rsidRPr="00F732E3" w:rsidTr="00831F3E">
        <w:trPr>
          <w:trHeight w:val="249"/>
        </w:trPr>
        <w:tc>
          <w:tcPr>
            <w:tcW w:w="9834" w:type="dxa"/>
            <w:gridSpan w:val="9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Funcții de conducere:</w:t>
            </w:r>
          </w:p>
        </w:tc>
      </w:tr>
      <w:tr w:rsidR="005E4DF9" w:rsidRPr="00F732E3" w:rsidTr="00831F3E">
        <w:trPr>
          <w:trHeight w:val="502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Coordonator Centru</w:t>
            </w: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64"/>
        </w:trPr>
        <w:tc>
          <w:tcPr>
            <w:tcW w:w="9834" w:type="dxa"/>
            <w:gridSpan w:val="9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Funcții de execuție:</w:t>
            </w:r>
          </w:p>
        </w:tc>
      </w:tr>
      <w:tr w:rsidR="005E4DF9" w:rsidRPr="00F732E3" w:rsidTr="00831F3E">
        <w:trPr>
          <w:trHeight w:val="249"/>
        </w:trPr>
        <w:tc>
          <w:tcPr>
            <w:tcW w:w="9834" w:type="dxa"/>
            <w:gridSpan w:val="9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Personal cu funcții administrative, gospodarire, întrținere-reparații, deservire</w:t>
            </w:r>
          </w:p>
        </w:tc>
      </w:tr>
      <w:tr w:rsidR="005E4DF9" w:rsidRPr="00F732E3" w:rsidTr="00831F3E">
        <w:trPr>
          <w:trHeight w:val="502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Administrator 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 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9834" w:type="dxa"/>
            <w:gridSpan w:val="9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Personal de specialitate, îngrijire și asistență</w:t>
            </w:r>
          </w:p>
        </w:tc>
      </w:tr>
      <w:tr w:rsidR="005E4DF9" w:rsidRPr="00F732E3" w:rsidTr="00831F3E">
        <w:trPr>
          <w:trHeight w:val="516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Consilier Juridic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1/2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1/2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Psiholog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Principal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6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Logoped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Practicant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7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1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8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Specialist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9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10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PL/SSD/S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11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12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  <w:bookmarkStart w:id="1" w:name="_GoBack"/>
            <w:bookmarkEnd w:id="1"/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13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14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15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16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SSD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17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18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i/>
                <w:iCs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19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49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20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64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21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454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5E4DF9" w:rsidRPr="00F732E3" w:rsidTr="00831F3E">
        <w:trPr>
          <w:trHeight w:val="235"/>
        </w:trPr>
        <w:tc>
          <w:tcPr>
            <w:tcW w:w="58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125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s-AR"/>
              </w:rPr>
            </w:pPr>
            <w:r w:rsidRPr="00F732E3">
              <w:rPr>
                <w:rFonts w:ascii="Times New Roman" w:hAnsi="Times New Roman"/>
                <w:sz w:val="20"/>
                <w:szCs w:val="20"/>
                <w:lang w:val="es-AR"/>
              </w:rPr>
              <w:t>TOTAL FUNCȚII</w:t>
            </w:r>
          </w:p>
        </w:tc>
        <w:tc>
          <w:tcPr>
            <w:tcW w:w="156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16" w:type="dxa"/>
          </w:tcPr>
          <w:p w:rsidR="005E4DF9" w:rsidRPr="00F732E3" w:rsidRDefault="005E4DF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lang w:val="es-AR"/>
              </w:rPr>
            </w:pPr>
            <w:r w:rsidRPr="00F732E3">
              <w:rPr>
                <w:rFonts w:ascii="Times New Roman" w:hAnsi="Times New Roman"/>
                <w:lang w:val="es-AR"/>
              </w:rPr>
              <w:t xml:space="preserve">  18,5</w:t>
            </w:r>
          </w:p>
        </w:tc>
        <w:tc>
          <w:tcPr>
            <w:tcW w:w="1003" w:type="dxa"/>
          </w:tcPr>
          <w:p w:rsidR="005E4DF9" w:rsidRPr="00F732E3" w:rsidRDefault="005E4DF9" w:rsidP="00831F3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F732E3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3,5</w:t>
            </w:r>
          </w:p>
        </w:tc>
      </w:tr>
    </w:tbl>
    <w:bookmarkEnd w:id="0"/>
    <w:p w:rsidR="005E4DF9" w:rsidRPr="00273CCE" w:rsidRDefault="005E4DF9" w:rsidP="0040116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  <w:lang w:val="es-AR"/>
        </w:rPr>
        <w:t xml:space="preserve">  </w:t>
      </w:r>
      <w:r>
        <w:rPr>
          <w:rFonts w:ascii="Times New Roman" w:hAnsi="Times New Roman"/>
          <w:b/>
          <w:bCs/>
        </w:rPr>
        <w:t>Cabinet Individual de Asistenţă Socială</w:t>
      </w:r>
      <w:r w:rsidRPr="00273CCE">
        <w:rPr>
          <w:rFonts w:ascii="Times New Roman" w:hAnsi="Times New Roman"/>
          <w:b/>
          <w:bCs/>
        </w:rPr>
        <w:t>,</w:t>
      </w:r>
    </w:p>
    <w:p w:rsidR="005E4DF9" w:rsidRPr="00273CCE" w:rsidRDefault="005E4DF9" w:rsidP="0040116D">
      <w:pPr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b/>
          <w:bCs/>
        </w:rPr>
        <w:t xml:space="preserve">     Ghiţ</w:t>
      </w:r>
      <w:r w:rsidRPr="00273CCE">
        <w:rPr>
          <w:rFonts w:ascii="Times New Roman" w:hAnsi="Times New Roman"/>
          <w:b/>
          <w:bCs/>
        </w:rPr>
        <w:t xml:space="preserve">ulescu Nelida Marinela            </w:t>
      </w:r>
      <w:r w:rsidRPr="00273CCE">
        <w:rPr>
          <w:rFonts w:ascii="Times New Roman" w:hAnsi="Times New Roman"/>
          <w:sz w:val="24"/>
          <w:szCs w:val="24"/>
          <w:lang w:val="es-AR"/>
        </w:rPr>
        <w:t xml:space="preserve">                                                         Coordonator  centru,</w:t>
      </w:r>
    </w:p>
    <w:p w:rsidR="005E4DF9" w:rsidRPr="00273CCE" w:rsidRDefault="005E4DF9" w:rsidP="0040116D">
      <w:pPr>
        <w:rPr>
          <w:rFonts w:ascii="Times New Roman" w:hAnsi="Times New Roman"/>
          <w:b/>
          <w:bCs/>
        </w:rPr>
      </w:pPr>
      <w:r w:rsidRPr="00273CCE">
        <w:rPr>
          <w:rFonts w:ascii="Times New Roman" w:hAnsi="Times New Roman"/>
          <w:sz w:val="24"/>
          <w:szCs w:val="24"/>
          <w:lang w:val="es-AR"/>
        </w:rPr>
        <w:t xml:space="preserve">                                                                                                                     Piscanu Angela</w:t>
      </w:r>
    </w:p>
    <w:p w:rsidR="005E4DF9" w:rsidRPr="00273CCE" w:rsidRDefault="005E4DF9">
      <w:pPr>
        <w:rPr>
          <w:rFonts w:ascii="Times New Roman" w:hAnsi="Times New Roman"/>
        </w:rPr>
      </w:pPr>
    </w:p>
    <w:sectPr w:rsidR="005E4DF9" w:rsidRPr="00273CCE" w:rsidSect="00754C6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DF9" w:rsidRDefault="005E4DF9" w:rsidP="003563FC">
      <w:pPr>
        <w:spacing w:after="0" w:line="240" w:lineRule="auto"/>
      </w:pPr>
      <w:r>
        <w:separator/>
      </w:r>
    </w:p>
  </w:endnote>
  <w:endnote w:type="continuationSeparator" w:id="0">
    <w:p w:rsidR="005E4DF9" w:rsidRDefault="005E4DF9" w:rsidP="003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F9" w:rsidRDefault="005E4DF9">
    <w:pPr>
      <w:pStyle w:val="Footer"/>
      <w:jc w:val="right"/>
    </w:pPr>
  </w:p>
  <w:p w:rsidR="005E4DF9" w:rsidRDefault="005E4DF9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DF9" w:rsidRDefault="005E4DF9" w:rsidP="003563FC">
      <w:pPr>
        <w:spacing w:after="0" w:line="240" w:lineRule="auto"/>
      </w:pPr>
      <w:r>
        <w:separator/>
      </w:r>
    </w:p>
  </w:footnote>
  <w:footnote w:type="continuationSeparator" w:id="0">
    <w:p w:rsidR="005E4DF9" w:rsidRDefault="005E4DF9" w:rsidP="0035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F9" w:rsidRDefault="005E4DF9" w:rsidP="005E4E95">
    <w:pPr>
      <w:pStyle w:val="Header"/>
      <w:tabs>
        <w:tab w:val="clear" w:pos="4536"/>
        <w:tab w:val="clear" w:pos="9072"/>
        <w:tab w:val="left" w:pos="7620"/>
      </w:tabs>
    </w:pPr>
    <w:r>
      <w:t xml:space="preserve">  </w:t>
    </w:r>
  </w:p>
  <w:p w:rsidR="005E4DF9" w:rsidRDefault="005E4DF9" w:rsidP="005E4E95">
    <w:pPr>
      <w:pStyle w:val="Header"/>
      <w:tabs>
        <w:tab w:val="clear" w:pos="4536"/>
        <w:tab w:val="clear" w:pos="9072"/>
        <w:tab w:val="left" w:pos="762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82B"/>
    <w:rsid w:val="00131299"/>
    <w:rsid w:val="001855EF"/>
    <w:rsid w:val="00201351"/>
    <w:rsid w:val="00254308"/>
    <w:rsid w:val="00273CCE"/>
    <w:rsid w:val="003563FC"/>
    <w:rsid w:val="00360B9A"/>
    <w:rsid w:val="003915AB"/>
    <w:rsid w:val="0040116D"/>
    <w:rsid w:val="005E4DF9"/>
    <w:rsid w:val="005E4E95"/>
    <w:rsid w:val="006D5DF8"/>
    <w:rsid w:val="00754C63"/>
    <w:rsid w:val="00796F6D"/>
    <w:rsid w:val="00831F3E"/>
    <w:rsid w:val="00993A01"/>
    <w:rsid w:val="009E7404"/>
    <w:rsid w:val="00A24309"/>
    <w:rsid w:val="00A95BA7"/>
    <w:rsid w:val="00BA1417"/>
    <w:rsid w:val="00C50990"/>
    <w:rsid w:val="00C90435"/>
    <w:rsid w:val="00DD266E"/>
    <w:rsid w:val="00F11338"/>
    <w:rsid w:val="00F42994"/>
    <w:rsid w:val="00F732E3"/>
    <w:rsid w:val="00FB482B"/>
    <w:rsid w:val="00FC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6D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011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0116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272</Words>
  <Characters>1552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Anexa Nr 1 </dc:title>
  <dc:subject/>
  <dc:creator>CdZ</dc:creator>
  <cp:keywords/>
  <dc:description/>
  <cp:lastModifiedBy>Marinela Bujor</cp:lastModifiedBy>
  <cp:revision>3</cp:revision>
  <cp:lastPrinted>2022-01-12T12:05:00Z</cp:lastPrinted>
  <dcterms:created xsi:type="dcterms:W3CDTF">2023-02-02T06:37:00Z</dcterms:created>
  <dcterms:modified xsi:type="dcterms:W3CDTF">2023-02-02T06:38:00Z</dcterms:modified>
</cp:coreProperties>
</file>