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04" w:rsidRPr="00E8188F" w:rsidRDefault="00094104" w:rsidP="005D629F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E8188F">
        <w:rPr>
          <w:rFonts w:ascii="Times New Roman" w:hAnsi="Times New Roman"/>
          <w:b/>
          <w:sz w:val="24"/>
          <w:szCs w:val="24"/>
          <w:lang w:val="en-US"/>
        </w:rPr>
        <w:t xml:space="preserve">                 ANEXA NR.  2 /HCL 18/2023                  </w:t>
      </w:r>
    </w:p>
    <w:p w:rsidR="00094104" w:rsidRPr="003A716B" w:rsidRDefault="00094104" w:rsidP="005D629F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 w:rsidRPr="003A716B">
        <w:rPr>
          <w:rFonts w:ascii="Times New Roman" w:hAnsi="Times New Roman"/>
          <w:b/>
          <w:sz w:val="24"/>
          <w:szCs w:val="24"/>
          <w:lang w:val="en-US"/>
        </w:rPr>
        <w:t xml:space="preserve">CENTRU DE ZI”Albă ca Zăpada şi cei 60 de pitici”      </w:t>
      </w:r>
    </w:p>
    <w:p w:rsidR="00094104" w:rsidRPr="00B81301" w:rsidRDefault="00094104" w:rsidP="005D629F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094104" w:rsidRPr="00B81301" w:rsidRDefault="00094104" w:rsidP="005D629F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094104" w:rsidRPr="00B81301" w:rsidRDefault="00094104" w:rsidP="005D629F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</w:t>
      </w:r>
      <w:r w:rsidRPr="00B81301">
        <w:rPr>
          <w:rFonts w:ascii="Times New Roman" w:hAnsi="Times New Roman"/>
          <w:b/>
          <w:sz w:val="24"/>
          <w:szCs w:val="24"/>
          <w:lang w:val="en-US"/>
        </w:rPr>
        <w:t>DEVIZ FINANCIAR PRIVIND CHELTUIELILE CU SALARIILE</w:t>
      </w:r>
    </w:p>
    <w:p w:rsidR="00094104" w:rsidRPr="00B81301" w:rsidRDefault="00094104" w:rsidP="005D629F">
      <w:pPr>
        <w:ind w:left="213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ÎNCEPÂ</w:t>
      </w:r>
      <w:r w:rsidRPr="00B81301">
        <w:rPr>
          <w:rFonts w:ascii="Times New Roman" w:hAnsi="Times New Roman"/>
          <w:b/>
          <w:sz w:val="24"/>
          <w:szCs w:val="24"/>
          <w:lang w:val="en-US"/>
        </w:rPr>
        <w:t>ND CU DATA DE 01.01.20</w:t>
      </w:r>
      <w:r>
        <w:rPr>
          <w:rFonts w:ascii="Times New Roman" w:hAnsi="Times New Roman"/>
          <w:b/>
          <w:sz w:val="24"/>
          <w:szCs w:val="24"/>
          <w:lang w:val="en-US"/>
        </w:rPr>
        <w:t>23</w:t>
      </w:r>
      <w:r w:rsidRPr="00B81301">
        <w:rPr>
          <w:rFonts w:ascii="Times New Roman" w:hAnsi="Times New Roman"/>
          <w:b/>
          <w:sz w:val="24"/>
          <w:szCs w:val="24"/>
          <w:lang w:val="en-US"/>
        </w:rPr>
        <w:t>-31.12.20</w:t>
      </w:r>
      <w:r>
        <w:rPr>
          <w:rFonts w:ascii="Times New Roman" w:hAnsi="Times New Roman"/>
          <w:b/>
          <w:sz w:val="24"/>
          <w:szCs w:val="24"/>
          <w:lang w:val="en-US"/>
        </w:rPr>
        <w:t>23</w:t>
      </w:r>
    </w:p>
    <w:tbl>
      <w:tblPr>
        <w:tblW w:w="9718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0"/>
        <w:gridCol w:w="3060"/>
        <w:gridCol w:w="1260"/>
        <w:gridCol w:w="1507"/>
        <w:gridCol w:w="1276"/>
        <w:gridCol w:w="1985"/>
      </w:tblGrid>
      <w:tr w:rsidR="00094104" w:rsidRPr="00B81301" w:rsidTr="008C15A2">
        <w:trPr>
          <w:trHeight w:val="689"/>
        </w:trPr>
        <w:tc>
          <w:tcPr>
            <w:tcW w:w="630" w:type="dxa"/>
          </w:tcPr>
          <w:p w:rsidR="00094104" w:rsidRPr="0047547F" w:rsidRDefault="00094104" w:rsidP="00831F3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7547F">
              <w:rPr>
                <w:rFonts w:ascii="Times New Roman" w:hAnsi="Times New Roman"/>
                <w:lang w:val="en-US"/>
              </w:rPr>
              <w:t>Nr.</w:t>
            </w:r>
          </w:p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547F">
              <w:rPr>
                <w:rFonts w:ascii="Times New Roman" w:hAnsi="Times New Roman"/>
                <w:lang w:val="en-US"/>
              </w:rPr>
              <w:t>Crt</w:t>
            </w:r>
            <w:r w:rsidRPr="00B8130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060" w:type="dxa"/>
          </w:tcPr>
          <w:p w:rsidR="00094104" w:rsidRPr="00687123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DENUMIRE FUNCŢ</w:t>
            </w:r>
            <w:r w:rsidRPr="00687123">
              <w:rPr>
                <w:rFonts w:ascii="Times New Roman" w:hAnsi="Times New Roman"/>
                <w:b/>
                <w:lang w:val="en-US"/>
              </w:rPr>
              <w:t>IE</w:t>
            </w:r>
          </w:p>
        </w:tc>
        <w:tc>
          <w:tcPr>
            <w:tcW w:w="1260" w:type="dxa"/>
          </w:tcPr>
          <w:p w:rsidR="00094104" w:rsidRPr="00687123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87123">
              <w:rPr>
                <w:rFonts w:ascii="Times New Roman" w:hAnsi="Times New Roman"/>
                <w:b/>
                <w:lang w:val="en-US"/>
              </w:rPr>
              <w:t>NR.</w:t>
            </w:r>
          </w:p>
          <w:p w:rsidR="00094104" w:rsidRPr="00687123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87123">
              <w:rPr>
                <w:rFonts w:ascii="Times New Roman" w:hAnsi="Times New Roman"/>
                <w:b/>
                <w:lang w:val="en-US"/>
              </w:rPr>
              <w:t>POSTURI</w:t>
            </w:r>
          </w:p>
        </w:tc>
        <w:tc>
          <w:tcPr>
            <w:tcW w:w="1507" w:type="dxa"/>
          </w:tcPr>
          <w:p w:rsidR="00094104" w:rsidRPr="00687123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87123">
              <w:rPr>
                <w:rFonts w:ascii="Times New Roman" w:hAnsi="Times New Roman"/>
                <w:b/>
                <w:lang w:val="en-US"/>
              </w:rPr>
              <w:t>SALARIUL BRUT/POST</w:t>
            </w:r>
          </w:p>
        </w:tc>
        <w:tc>
          <w:tcPr>
            <w:tcW w:w="1276" w:type="dxa"/>
          </w:tcPr>
          <w:p w:rsidR="00094104" w:rsidRPr="00687123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87123">
              <w:rPr>
                <w:rFonts w:ascii="Times New Roman" w:hAnsi="Times New Roman"/>
                <w:b/>
                <w:lang w:val="en-US"/>
              </w:rPr>
              <w:t>TOTAL SALARII</w:t>
            </w:r>
          </w:p>
          <w:p w:rsidR="00094104" w:rsidRPr="00687123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87123">
              <w:rPr>
                <w:rFonts w:ascii="Times New Roman" w:hAnsi="Times New Roman"/>
                <w:b/>
                <w:lang w:val="en-US"/>
              </w:rPr>
              <w:t>/POST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INDEMNIZAŢ</w:t>
            </w:r>
            <w:r w:rsidRPr="00687123">
              <w:rPr>
                <w:rFonts w:ascii="Times New Roman" w:hAnsi="Times New Roman"/>
                <w:b/>
                <w:lang w:val="en-US"/>
              </w:rPr>
              <w:t>IE</w:t>
            </w:r>
          </w:p>
          <w:p w:rsidR="00094104" w:rsidRPr="00687123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HRANA</w:t>
            </w:r>
          </w:p>
        </w:tc>
      </w:tr>
      <w:tr w:rsidR="00094104" w:rsidRPr="00B81301" w:rsidTr="008C15A2">
        <w:trPr>
          <w:trHeight w:val="234"/>
        </w:trPr>
        <w:tc>
          <w:tcPr>
            <w:tcW w:w="630" w:type="dxa"/>
          </w:tcPr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1301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060" w:type="dxa"/>
          </w:tcPr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COORDONATOR </w:t>
            </w: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CENTRU</w:t>
            </w:r>
          </w:p>
        </w:tc>
        <w:tc>
          <w:tcPr>
            <w:tcW w:w="1260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7906</w:t>
            </w:r>
          </w:p>
        </w:tc>
        <w:tc>
          <w:tcPr>
            <w:tcW w:w="1276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7906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094104" w:rsidRPr="00B81301" w:rsidTr="008C15A2">
        <w:trPr>
          <w:trHeight w:val="234"/>
        </w:trPr>
        <w:tc>
          <w:tcPr>
            <w:tcW w:w="630" w:type="dxa"/>
          </w:tcPr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1301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060" w:type="dxa"/>
          </w:tcPr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CONSILIER JURIDIC</w:t>
            </w:r>
          </w:p>
        </w:tc>
        <w:tc>
          <w:tcPr>
            <w:tcW w:w="1260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5678</w:t>
            </w:r>
          </w:p>
        </w:tc>
        <w:tc>
          <w:tcPr>
            <w:tcW w:w="1276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5678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347</w:t>
            </w:r>
          </w:p>
        </w:tc>
      </w:tr>
      <w:tr w:rsidR="00094104" w:rsidRPr="00B81301" w:rsidTr="008C15A2">
        <w:trPr>
          <w:trHeight w:val="234"/>
        </w:trPr>
        <w:tc>
          <w:tcPr>
            <w:tcW w:w="630" w:type="dxa"/>
          </w:tcPr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060" w:type="dxa"/>
          </w:tcPr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PSIHOLOG-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PRINCIPAL</w:t>
            </w:r>
          </w:p>
        </w:tc>
        <w:tc>
          <w:tcPr>
            <w:tcW w:w="1260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4561</w:t>
            </w:r>
          </w:p>
        </w:tc>
        <w:tc>
          <w:tcPr>
            <w:tcW w:w="1276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4561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347</w:t>
            </w:r>
          </w:p>
        </w:tc>
      </w:tr>
      <w:tr w:rsidR="00094104" w:rsidRPr="00B81301" w:rsidTr="008C15A2">
        <w:trPr>
          <w:trHeight w:val="468"/>
        </w:trPr>
        <w:tc>
          <w:tcPr>
            <w:tcW w:w="630" w:type="dxa"/>
          </w:tcPr>
          <w:p w:rsidR="00094104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060" w:type="dxa"/>
          </w:tcPr>
          <w:p w:rsidR="00094104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ASISTENT SOCIAL-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S-SPECIALIST</w:t>
            </w:r>
          </w:p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GRADATIA -5</w:t>
            </w:r>
          </w:p>
        </w:tc>
        <w:tc>
          <w:tcPr>
            <w:tcW w:w="1260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5217</w:t>
            </w:r>
          </w:p>
        </w:tc>
        <w:tc>
          <w:tcPr>
            <w:tcW w:w="1276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5217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347</w:t>
            </w:r>
          </w:p>
        </w:tc>
      </w:tr>
      <w:tr w:rsidR="00094104" w:rsidRPr="00B81301" w:rsidTr="008C15A2">
        <w:trPr>
          <w:trHeight w:val="455"/>
        </w:trPr>
        <w:tc>
          <w:tcPr>
            <w:tcW w:w="630" w:type="dxa"/>
          </w:tcPr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060" w:type="dxa"/>
          </w:tcPr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ASISTENT MEDICAL-S GRADAȚIA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60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4850</w:t>
            </w:r>
          </w:p>
        </w:tc>
        <w:tc>
          <w:tcPr>
            <w:tcW w:w="1276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4850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347</w:t>
            </w:r>
          </w:p>
        </w:tc>
      </w:tr>
      <w:tr w:rsidR="00094104" w:rsidRPr="00B81301" w:rsidTr="008C15A2">
        <w:trPr>
          <w:trHeight w:val="796"/>
        </w:trPr>
        <w:tc>
          <w:tcPr>
            <w:tcW w:w="630" w:type="dxa"/>
          </w:tcPr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060" w:type="dxa"/>
          </w:tcPr>
          <w:p w:rsidR="00094104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EDUCATOR</w:t>
            </w:r>
          </w:p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PRINCIPAL-SSD</w:t>
            </w:r>
          </w:p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GRADAȚIA -5</w:t>
            </w:r>
          </w:p>
        </w:tc>
        <w:tc>
          <w:tcPr>
            <w:tcW w:w="1260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5057</w:t>
            </w:r>
          </w:p>
        </w:tc>
        <w:tc>
          <w:tcPr>
            <w:tcW w:w="1276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5057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347</w:t>
            </w:r>
          </w:p>
        </w:tc>
      </w:tr>
      <w:tr w:rsidR="00094104" w:rsidRPr="00B81301" w:rsidTr="008C15A2">
        <w:trPr>
          <w:trHeight w:val="221"/>
        </w:trPr>
        <w:tc>
          <w:tcPr>
            <w:tcW w:w="630" w:type="dxa"/>
          </w:tcPr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060" w:type="dxa"/>
          </w:tcPr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EDUCATOR- 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GRADATIA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-S</w:t>
            </w:r>
          </w:p>
        </w:tc>
        <w:tc>
          <w:tcPr>
            <w:tcW w:w="1260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4523</w:t>
            </w:r>
          </w:p>
        </w:tc>
        <w:tc>
          <w:tcPr>
            <w:tcW w:w="1276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4523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347</w:t>
            </w:r>
          </w:p>
        </w:tc>
      </w:tr>
      <w:tr w:rsidR="00094104" w:rsidRPr="00B81301" w:rsidTr="008C15A2">
        <w:trPr>
          <w:trHeight w:val="468"/>
        </w:trPr>
        <w:tc>
          <w:tcPr>
            <w:tcW w:w="630" w:type="dxa"/>
          </w:tcPr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060" w:type="dxa"/>
          </w:tcPr>
          <w:p w:rsidR="00094104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EDUCATOR-S</w:t>
            </w:r>
          </w:p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GRADATIA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60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4724</w:t>
            </w:r>
          </w:p>
        </w:tc>
        <w:tc>
          <w:tcPr>
            <w:tcW w:w="1276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4724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347</w:t>
            </w:r>
          </w:p>
        </w:tc>
      </w:tr>
      <w:tr w:rsidR="00094104" w:rsidRPr="00B81301" w:rsidTr="008C15A2">
        <w:trPr>
          <w:trHeight w:val="455"/>
        </w:trPr>
        <w:tc>
          <w:tcPr>
            <w:tcW w:w="630" w:type="dxa"/>
          </w:tcPr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060" w:type="dxa"/>
          </w:tcPr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EDUCATOR-SSD GRADATIA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-2</w:t>
            </w:r>
          </w:p>
        </w:tc>
        <w:tc>
          <w:tcPr>
            <w:tcW w:w="1260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4444</w:t>
            </w:r>
          </w:p>
        </w:tc>
        <w:tc>
          <w:tcPr>
            <w:tcW w:w="1276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4444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347</w:t>
            </w:r>
          </w:p>
        </w:tc>
      </w:tr>
      <w:tr w:rsidR="00094104" w:rsidRPr="00B81301" w:rsidTr="008C15A2">
        <w:trPr>
          <w:trHeight w:val="468"/>
        </w:trPr>
        <w:tc>
          <w:tcPr>
            <w:tcW w:w="630" w:type="dxa"/>
          </w:tcPr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060" w:type="dxa"/>
          </w:tcPr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EDUCATOR-SSD GRADATIA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60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4641</w:t>
            </w:r>
          </w:p>
        </w:tc>
        <w:tc>
          <w:tcPr>
            <w:tcW w:w="1276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4641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347</w:t>
            </w:r>
          </w:p>
        </w:tc>
      </w:tr>
      <w:tr w:rsidR="00094104" w:rsidRPr="00B81301" w:rsidTr="008C15A2">
        <w:trPr>
          <w:trHeight w:val="455"/>
        </w:trPr>
        <w:tc>
          <w:tcPr>
            <w:tcW w:w="630" w:type="dxa"/>
          </w:tcPr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060" w:type="dxa"/>
          </w:tcPr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EDUCATOR-SSD</w:t>
            </w:r>
          </w:p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GRADATIA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60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4641</w:t>
            </w:r>
          </w:p>
        </w:tc>
        <w:tc>
          <w:tcPr>
            <w:tcW w:w="1276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4641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347</w:t>
            </w:r>
          </w:p>
        </w:tc>
      </w:tr>
      <w:tr w:rsidR="00094104" w:rsidRPr="00B81301" w:rsidTr="008C15A2">
        <w:trPr>
          <w:trHeight w:val="468"/>
        </w:trPr>
        <w:tc>
          <w:tcPr>
            <w:tcW w:w="630" w:type="dxa"/>
          </w:tcPr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060" w:type="dxa"/>
          </w:tcPr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INFIRMIERA-M   GRADAȚIA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60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4349</w:t>
            </w:r>
          </w:p>
        </w:tc>
        <w:tc>
          <w:tcPr>
            <w:tcW w:w="1276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4349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347</w:t>
            </w:r>
          </w:p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094104" w:rsidRPr="00B81301" w:rsidTr="008C15A2">
        <w:trPr>
          <w:trHeight w:val="1075"/>
        </w:trPr>
        <w:tc>
          <w:tcPr>
            <w:tcW w:w="630" w:type="dxa"/>
          </w:tcPr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060" w:type="dxa"/>
          </w:tcPr>
          <w:p w:rsidR="00094104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INFIRMIERA-.M GRADAȚIA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</w:t>
            </w:r>
          </w:p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4349</w:t>
            </w:r>
          </w:p>
        </w:tc>
        <w:tc>
          <w:tcPr>
            <w:tcW w:w="1276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4349</w:t>
            </w:r>
          </w:p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</w:p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347</w:t>
            </w:r>
          </w:p>
        </w:tc>
      </w:tr>
      <w:tr w:rsidR="00094104" w:rsidRPr="00B81301" w:rsidTr="008C15A2">
        <w:trPr>
          <w:trHeight w:val="234"/>
        </w:trPr>
        <w:tc>
          <w:tcPr>
            <w:tcW w:w="630" w:type="dxa"/>
          </w:tcPr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060" w:type="dxa"/>
          </w:tcPr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INFIRMIERA-  M GRADATIA 5</w:t>
            </w:r>
          </w:p>
        </w:tc>
        <w:tc>
          <w:tcPr>
            <w:tcW w:w="1260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4349</w:t>
            </w:r>
          </w:p>
        </w:tc>
        <w:tc>
          <w:tcPr>
            <w:tcW w:w="1276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4349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347</w:t>
            </w:r>
          </w:p>
        </w:tc>
      </w:tr>
      <w:tr w:rsidR="00094104" w:rsidRPr="00B81301" w:rsidTr="008C15A2">
        <w:trPr>
          <w:trHeight w:val="221"/>
        </w:trPr>
        <w:tc>
          <w:tcPr>
            <w:tcW w:w="630" w:type="dxa"/>
          </w:tcPr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060" w:type="dxa"/>
          </w:tcPr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INFIRMIERA-M GRADATIA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60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4349</w:t>
            </w:r>
          </w:p>
        </w:tc>
        <w:tc>
          <w:tcPr>
            <w:tcW w:w="1276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4349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347</w:t>
            </w:r>
          </w:p>
        </w:tc>
      </w:tr>
      <w:tr w:rsidR="00094104" w:rsidRPr="00B81301" w:rsidTr="008C15A2">
        <w:trPr>
          <w:trHeight w:val="234"/>
        </w:trPr>
        <w:tc>
          <w:tcPr>
            <w:tcW w:w="630" w:type="dxa"/>
          </w:tcPr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060" w:type="dxa"/>
          </w:tcPr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INFIRMIERA-M GRADATIA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60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4171</w:t>
            </w:r>
          </w:p>
        </w:tc>
        <w:tc>
          <w:tcPr>
            <w:tcW w:w="1276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4171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347</w:t>
            </w:r>
          </w:p>
        </w:tc>
      </w:tr>
      <w:tr w:rsidR="00094104" w:rsidRPr="00B81301" w:rsidTr="008C15A2">
        <w:trPr>
          <w:trHeight w:val="221"/>
        </w:trPr>
        <w:tc>
          <w:tcPr>
            <w:tcW w:w="630" w:type="dxa"/>
          </w:tcPr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060" w:type="dxa"/>
          </w:tcPr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INFIRMIERA-M GRADATIA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60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3994</w:t>
            </w:r>
          </w:p>
        </w:tc>
        <w:tc>
          <w:tcPr>
            <w:tcW w:w="1276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3994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347</w:t>
            </w:r>
          </w:p>
        </w:tc>
      </w:tr>
      <w:tr w:rsidR="00094104" w:rsidRPr="00B81301" w:rsidTr="008C15A2">
        <w:trPr>
          <w:trHeight w:val="234"/>
        </w:trPr>
        <w:tc>
          <w:tcPr>
            <w:tcW w:w="630" w:type="dxa"/>
          </w:tcPr>
          <w:p w:rsidR="00094104" w:rsidRPr="00B81301" w:rsidRDefault="00094104" w:rsidP="0083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060" w:type="dxa"/>
          </w:tcPr>
          <w:p w:rsidR="00094104" w:rsidRPr="00687123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INFIRMIER</w:t>
            </w: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M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GRADATIA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8712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60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7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4349</w:t>
            </w:r>
          </w:p>
        </w:tc>
        <w:tc>
          <w:tcPr>
            <w:tcW w:w="1276" w:type="dxa"/>
          </w:tcPr>
          <w:p w:rsidR="00094104" w:rsidRPr="00B81301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4349</w:t>
            </w:r>
          </w:p>
        </w:tc>
        <w:tc>
          <w:tcPr>
            <w:tcW w:w="1985" w:type="dxa"/>
          </w:tcPr>
          <w:p w:rsidR="00094104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347</w:t>
            </w:r>
          </w:p>
        </w:tc>
      </w:tr>
      <w:tr w:rsidR="00094104" w:rsidRPr="003A716B" w:rsidTr="008C15A2">
        <w:trPr>
          <w:trHeight w:val="703"/>
        </w:trPr>
        <w:tc>
          <w:tcPr>
            <w:tcW w:w="630" w:type="dxa"/>
          </w:tcPr>
          <w:p w:rsidR="00094104" w:rsidRPr="003A716B" w:rsidRDefault="00094104" w:rsidP="00831F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60" w:type="dxa"/>
          </w:tcPr>
          <w:p w:rsidR="00094104" w:rsidRPr="003A716B" w:rsidRDefault="00094104" w:rsidP="008C1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A71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60" w:type="dxa"/>
          </w:tcPr>
          <w:p w:rsidR="00094104" w:rsidRPr="003A716B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094104" w:rsidRPr="003A716B" w:rsidRDefault="00094104" w:rsidP="00831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86152</w:t>
            </w:r>
          </w:p>
        </w:tc>
        <w:tc>
          <w:tcPr>
            <w:tcW w:w="1276" w:type="dxa"/>
          </w:tcPr>
          <w:p w:rsidR="00094104" w:rsidRPr="003A716B" w:rsidRDefault="00094104" w:rsidP="00831F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A71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86152</w:t>
            </w:r>
          </w:p>
        </w:tc>
        <w:tc>
          <w:tcPr>
            <w:tcW w:w="1985" w:type="dxa"/>
          </w:tcPr>
          <w:p w:rsidR="00094104" w:rsidRPr="003A716B" w:rsidRDefault="00094104" w:rsidP="00831F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 5899</w:t>
            </w:r>
          </w:p>
        </w:tc>
      </w:tr>
    </w:tbl>
    <w:p w:rsidR="00094104" w:rsidRDefault="00094104" w:rsidP="005D629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4104" w:rsidRDefault="00094104" w:rsidP="003A716B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A.Salarii de bază +indemnizaţie hrană+ vouchere de vacanţă =94105lei/lună</w:t>
      </w:r>
    </w:p>
    <w:p w:rsidR="00094104" w:rsidRPr="00B81301" w:rsidRDefault="00094104" w:rsidP="003A716B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B.Contribuţii asiguratorie pentru muncă =2.25%- 2117/lună</w:t>
      </w:r>
    </w:p>
    <w:p w:rsidR="00094104" w:rsidRPr="00B81301" w:rsidRDefault="00094104" w:rsidP="003A716B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B81301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Total cheltuieli  cu personalul=96222/lună,</w:t>
      </w:r>
    </w:p>
    <w:p w:rsidR="00094104" w:rsidRDefault="00094104" w:rsidP="003A716B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D. Cheltuieli servicii asistenţă socială :8500 lei/lună,</w:t>
      </w:r>
    </w:p>
    <w:p w:rsidR="00094104" w:rsidRDefault="00094104" w:rsidP="003A716B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E.Costuri aferente cheltuieli personal (contabilitate, resurse umane,SSM-PSI)</w:t>
      </w:r>
    </w:p>
    <w:p w:rsidR="00094104" w:rsidRDefault="00094104" w:rsidP="003A716B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7500 lei/lună  </w:t>
      </w:r>
    </w:p>
    <w:p w:rsidR="00094104" w:rsidRPr="00610EB3" w:rsidRDefault="00094104" w:rsidP="003A716B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610EB3">
        <w:rPr>
          <w:rFonts w:ascii="Times New Roman" w:hAnsi="Times New Roman"/>
          <w:b/>
          <w:sz w:val="24"/>
          <w:szCs w:val="24"/>
          <w:lang w:val="en-US"/>
        </w:rPr>
        <w:t>TOTAL GENERAL CHELTUIELI D</w:t>
      </w:r>
      <w:r>
        <w:rPr>
          <w:rFonts w:ascii="Times New Roman" w:hAnsi="Times New Roman"/>
          <w:b/>
          <w:sz w:val="24"/>
          <w:szCs w:val="24"/>
          <w:lang w:val="en-US"/>
        </w:rPr>
        <w:t>E PERSONAL   pe anul 2023=112222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US"/>
        </w:rPr>
        <w:t xml:space="preserve">lei            </w:t>
      </w:r>
      <w:r w:rsidRPr="00610EB3">
        <w:rPr>
          <w:rFonts w:ascii="Times New Roman" w:hAnsi="Times New Roman"/>
          <w:b/>
          <w:sz w:val="24"/>
          <w:szCs w:val="24"/>
          <w:lang w:val="en-US"/>
        </w:rPr>
        <w:t>/luna</w:t>
      </w:r>
    </w:p>
    <w:p w:rsidR="00094104" w:rsidRPr="00E765D8" w:rsidRDefault="00094104" w:rsidP="003A716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094104" w:rsidRDefault="00094104" w:rsidP="003A716B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94104" w:rsidRDefault="00094104" w:rsidP="003A716B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94104" w:rsidRDefault="00094104" w:rsidP="003A716B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94104" w:rsidRDefault="00094104" w:rsidP="003A716B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94104" w:rsidRDefault="00094104" w:rsidP="003A716B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94104" w:rsidRDefault="00094104" w:rsidP="003A716B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94104" w:rsidRDefault="00094104" w:rsidP="003A716B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94104" w:rsidRPr="008B7527" w:rsidRDefault="00094104" w:rsidP="003A71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Cabinet Individual de Asistenţă Socială</w:t>
      </w:r>
      <w:r w:rsidRPr="008B7527">
        <w:rPr>
          <w:rFonts w:ascii="Times New Roman" w:hAnsi="Times New Roman"/>
          <w:b/>
          <w:bCs/>
          <w:sz w:val="24"/>
          <w:szCs w:val="24"/>
          <w:lang w:val="en-US"/>
        </w:rPr>
        <w:t>,</w:t>
      </w:r>
    </w:p>
    <w:p w:rsidR="00094104" w:rsidRPr="008B7527" w:rsidRDefault="00094104" w:rsidP="003A716B"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    Ghiţ</w:t>
      </w:r>
      <w:r w:rsidRPr="008B7527">
        <w:rPr>
          <w:rFonts w:ascii="Times New Roman" w:hAnsi="Times New Roman"/>
          <w:b/>
          <w:bCs/>
          <w:sz w:val="24"/>
          <w:szCs w:val="24"/>
          <w:lang w:val="en-US"/>
        </w:rPr>
        <w:t xml:space="preserve">ulescu Nelida Marinela                                                                                </w:t>
      </w:r>
    </w:p>
    <w:p w:rsidR="00094104" w:rsidRDefault="00094104" w:rsidP="003A716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Coordonator </w:t>
      </w:r>
      <w:r w:rsidRPr="00B81301">
        <w:rPr>
          <w:rFonts w:ascii="Times New Roman" w:hAnsi="Times New Roman"/>
          <w:sz w:val="28"/>
          <w:szCs w:val="28"/>
          <w:lang w:val="en-US"/>
        </w:rPr>
        <w:t xml:space="preserve"> centru,</w:t>
      </w:r>
    </w:p>
    <w:p w:rsidR="00094104" w:rsidRPr="00B81301" w:rsidRDefault="00094104" w:rsidP="003A716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Piscanu Angela</w:t>
      </w:r>
    </w:p>
    <w:p w:rsidR="00094104" w:rsidRPr="00B81301" w:rsidRDefault="00094104" w:rsidP="003A716B">
      <w:pPr>
        <w:jc w:val="right"/>
        <w:rPr>
          <w:rFonts w:ascii="Times New Roman" w:hAnsi="Times New Roman"/>
          <w:sz w:val="28"/>
          <w:szCs w:val="28"/>
          <w:lang w:val="en-US"/>
        </w:rPr>
      </w:pPr>
    </w:p>
    <w:p w:rsidR="00094104" w:rsidRDefault="00094104" w:rsidP="005D629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4104" w:rsidRDefault="00094104" w:rsidP="005D629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4104" w:rsidRDefault="00094104" w:rsidP="005D629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4104" w:rsidRDefault="00094104" w:rsidP="005D629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4104" w:rsidRDefault="00094104" w:rsidP="005D629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4104" w:rsidRDefault="00094104" w:rsidP="005D629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4104" w:rsidRDefault="00094104" w:rsidP="005D629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4104" w:rsidRPr="00E765D8" w:rsidRDefault="00094104" w:rsidP="005D629F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094104" w:rsidRDefault="00094104" w:rsidP="005D629F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94104" w:rsidRDefault="00094104" w:rsidP="005D629F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94104" w:rsidRDefault="00094104" w:rsidP="005D629F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94104" w:rsidRDefault="00094104" w:rsidP="005D629F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94104" w:rsidRDefault="00094104" w:rsidP="005D629F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sectPr w:rsidR="00094104" w:rsidSect="00542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720B"/>
    <w:rsid w:val="00077F28"/>
    <w:rsid w:val="00094104"/>
    <w:rsid w:val="00157826"/>
    <w:rsid w:val="001A67D0"/>
    <w:rsid w:val="00317C8E"/>
    <w:rsid w:val="003A716B"/>
    <w:rsid w:val="003C185D"/>
    <w:rsid w:val="0040031C"/>
    <w:rsid w:val="0045245D"/>
    <w:rsid w:val="0047547F"/>
    <w:rsid w:val="00517F23"/>
    <w:rsid w:val="005426B0"/>
    <w:rsid w:val="0059220D"/>
    <w:rsid w:val="005D629F"/>
    <w:rsid w:val="00610EB3"/>
    <w:rsid w:val="00681808"/>
    <w:rsid w:val="00687123"/>
    <w:rsid w:val="006B3493"/>
    <w:rsid w:val="006B6C0C"/>
    <w:rsid w:val="006F7AA3"/>
    <w:rsid w:val="007854A0"/>
    <w:rsid w:val="007B5FFA"/>
    <w:rsid w:val="007D720B"/>
    <w:rsid w:val="00831F3E"/>
    <w:rsid w:val="008B7527"/>
    <w:rsid w:val="008C15A2"/>
    <w:rsid w:val="00966239"/>
    <w:rsid w:val="009C71E6"/>
    <w:rsid w:val="009E4BA3"/>
    <w:rsid w:val="009F17C3"/>
    <w:rsid w:val="00A63632"/>
    <w:rsid w:val="00A92EBA"/>
    <w:rsid w:val="00B81301"/>
    <w:rsid w:val="00BF3056"/>
    <w:rsid w:val="00C01C0D"/>
    <w:rsid w:val="00C03928"/>
    <w:rsid w:val="00D537CB"/>
    <w:rsid w:val="00E229D4"/>
    <w:rsid w:val="00E765D8"/>
    <w:rsid w:val="00E80812"/>
    <w:rsid w:val="00E8188F"/>
    <w:rsid w:val="00EC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29F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277</Words>
  <Characters>1581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</dc:title>
  <dc:subject/>
  <dc:creator>CdZ</dc:creator>
  <cp:keywords/>
  <dc:description/>
  <cp:lastModifiedBy>Marinela Bujor</cp:lastModifiedBy>
  <cp:revision>3</cp:revision>
  <cp:lastPrinted>2022-01-12T12:01:00Z</cp:lastPrinted>
  <dcterms:created xsi:type="dcterms:W3CDTF">2023-02-02T06:37:00Z</dcterms:created>
  <dcterms:modified xsi:type="dcterms:W3CDTF">2023-02-02T06:38:00Z</dcterms:modified>
</cp:coreProperties>
</file>