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0A0"/>
      </w:tblPr>
      <w:tblGrid>
        <w:gridCol w:w="2439"/>
        <w:gridCol w:w="4120"/>
        <w:gridCol w:w="3294"/>
      </w:tblGrid>
      <w:tr w:rsidR="00930972" w:rsidRPr="009602BA" w:rsidTr="009602BA">
        <w:trPr>
          <w:trHeight w:val="1559"/>
        </w:trPr>
        <w:tc>
          <w:tcPr>
            <w:tcW w:w="2096" w:type="dxa"/>
          </w:tcPr>
          <w:p w:rsidR="00930972" w:rsidRPr="009602BA" w:rsidRDefault="00930972" w:rsidP="009602BA">
            <w:pPr>
              <w:pStyle w:val="Heading4"/>
              <w:spacing w:before="0" w:line="345" w:lineRule="atLeast"/>
              <w:jc w:val="center"/>
              <w:rPr>
                <w:rFonts w:ascii="Calibri" w:hAnsi="Calibri"/>
                <w:i w:val="0"/>
                <w:color w:val="000000"/>
                <w:sz w:val="28"/>
                <w:szCs w:val="28"/>
              </w:rPr>
            </w:pPr>
            <w:r w:rsidRPr="009602B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i1025" type="#_x0000_t75" alt="20150666p1008" style="width:75.6pt;height:86.4pt;visibility:visible">
                  <v:imagedata r:id="rId7" o:title=""/>
                </v:shape>
              </w:pict>
            </w:r>
          </w:p>
        </w:tc>
        <w:tc>
          <w:tcPr>
            <w:tcW w:w="3541" w:type="dxa"/>
          </w:tcPr>
          <w:p w:rsidR="00930972" w:rsidRPr="009602BA" w:rsidRDefault="00930972" w:rsidP="009602BA">
            <w:pPr>
              <w:pStyle w:val="Header"/>
              <w:jc w:val="center"/>
              <w:rPr>
                <w:rFonts w:ascii="Times New Roman" w:hAnsi="Times New Roman"/>
                <w:sz w:val="20"/>
                <w:szCs w:val="20"/>
              </w:rPr>
            </w:pPr>
            <w:r w:rsidRPr="009602BA">
              <w:rPr>
                <w:rFonts w:ascii="Times New Roman" w:hAnsi="Times New Roman"/>
                <w:sz w:val="20"/>
                <w:szCs w:val="20"/>
              </w:rPr>
              <w:t>ROMÂNIA</w:t>
            </w:r>
          </w:p>
          <w:p w:rsidR="00930972" w:rsidRPr="009602BA" w:rsidRDefault="00930972" w:rsidP="009602BA">
            <w:pPr>
              <w:pStyle w:val="Header"/>
              <w:jc w:val="center"/>
              <w:rPr>
                <w:rFonts w:ascii="Times New Roman" w:hAnsi="Times New Roman"/>
                <w:sz w:val="20"/>
                <w:szCs w:val="20"/>
              </w:rPr>
            </w:pPr>
            <w:r w:rsidRPr="009602BA">
              <w:rPr>
                <w:rFonts w:ascii="Times New Roman" w:hAnsi="Times New Roman"/>
                <w:sz w:val="20"/>
                <w:szCs w:val="20"/>
              </w:rPr>
              <w:t>JUDEȚUL ARGEȘ</w:t>
            </w:r>
          </w:p>
          <w:p w:rsidR="00930972" w:rsidRPr="009602BA" w:rsidRDefault="00930972" w:rsidP="009602BA">
            <w:pPr>
              <w:pStyle w:val="Header"/>
              <w:jc w:val="center"/>
              <w:rPr>
                <w:rFonts w:ascii="Times New Roman" w:hAnsi="Times New Roman"/>
                <w:sz w:val="20"/>
                <w:szCs w:val="20"/>
              </w:rPr>
            </w:pPr>
            <w:r w:rsidRPr="009602BA">
              <w:rPr>
                <w:rFonts w:ascii="Times New Roman" w:hAnsi="Times New Roman"/>
                <w:sz w:val="20"/>
                <w:szCs w:val="20"/>
              </w:rPr>
              <w:t>COMUNA MĂRĂCINENI</w:t>
            </w:r>
          </w:p>
          <w:p w:rsidR="00930972" w:rsidRPr="009602BA" w:rsidRDefault="00930972" w:rsidP="009602BA">
            <w:pPr>
              <w:pStyle w:val="Header"/>
              <w:jc w:val="center"/>
              <w:rPr>
                <w:rFonts w:ascii="Times New Roman" w:hAnsi="Times New Roman"/>
                <w:sz w:val="20"/>
                <w:szCs w:val="20"/>
              </w:rPr>
            </w:pPr>
            <w:r w:rsidRPr="009602BA">
              <w:rPr>
                <w:rFonts w:ascii="Times New Roman" w:hAnsi="Times New Roman"/>
                <w:sz w:val="20"/>
                <w:szCs w:val="20"/>
              </w:rPr>
              <w:t>CENTRUL DE ZI ALBĂ CA ZĂPADA ȘI CEI 60 DE PITICI</w:t>
            </w:r>
          </w:p>
          <w:p w:rsidR="00930972" w:rsidRPr="009602BA" w:rsidRDefault="00930972" w:rsidP="009602BA">
            <w:pPr>
              <w:pStyle w:val="Header"/>
              <w:jc w:val="center"/>
              <w:rPr>
                <w:rFonts w:ascii="Times New Roman" w:hAnsi="Times New Roman"/>
                <w:sz w:val="20"/>
                <w:szCs w:val="20"/>
              </w:rPr>
            </w:pPr>
            <w:r w:rsidRPr="009602BA">
              <w:rPr>
                <w:rFonts w:ascii="Times New Roman" w:hAnsi="Times New Roman"/>
                <w:sz w:val="20"/>
                <w:szCs w:val="20"/>
              </w:rPr>
              <w:t>E-mail: albacazapada60@gmail.com</w:t>
            </w:r>
          </w:p>
          <w:p w:rsidR="00930972" w:rsidRPr="009602BA" w:rsidRDefault="00930972" w:rsidP="009602BA">
            <w:pPr>
              <w:pStyle w:val="Header"/>
              <w:jc w:val="center"/>
              <w:rPr>
                <w:rFonts w:ascii="Times New Roman" w:hAnsi="Times New Roman"/>
                <w:sz w:val="24"/>
                <w:szCs w:val="24"/>
              </w:rPr>
            </w:pPr>
            <w:r w:rsidRPr="009602BA">
              <w:rPr>
                <w:rFonts w:ascii="Times New Roman" w:hAnsi="Times New Roman"/>
                <w:sz w:val="20"/>
                <w:szCs w:val="20"/>
              </w:rPr>
              <w:t>Tel/Fax: 0348 599 010</w:t>
            </w:r>
          </w:p>
        </w:tc>
        <w:tc>
          <w:tcPr>
            <w:tcW w:w="2831" w:type="dxa"/>
          </w:tcPr>
          <w:p w:rsidR="00930972" w:rsidRPr="009602BA" w:rsidRDefault="00930972" w:rsidP="009602BA">
            <w:pPr>
              <w:pStyle w:val="Heading4"/>
              <w:spacing w:before="0" w:line="345" w:lineRule="atLeast"/>
              <w:rPr>
                <w:rFonts w:ascii="Calibri" w:hAnsi="Calibri"/>
                <w:i w:val="0"/>
                <w:color w:val="000000"/>
                <w:sz w:val="28"/>
                <w:szCs w:val="28"/>
              </w:rPr>
            </w:pPr>
            <w:r w:rsidRPr="009602BA">
              <w:rPr>
                <w:rFonts w:ascii="Calibri" w:hAnsi="Calibri"/>
                <w:i w:val="0"/>
                <w:noProof/>
                <w:color w:val="000000"/>
                <w:sz w:val="28"/>
                <w:szCs w:val="28"/>
                <w:lang w:val="en-US"/>
              </w:rPr>
              <w:pict>
                <v:shape id="Imagine 4" o:spid="_x0000_i1026" type="#_x0000_t75" style="width:141pt;height:67.2pt;visibility:visible">
                  <v:imagedata r:id="rId8" o:title=""/>
                </v:shape>
              </w:pict>
            </w:r>
          </w:p>
        </w:tc>
      </w:tr>
    </w:tbl>
    <w:p w:rsidR="00930972" w:rsidRDefault="00930972" w:rsidP="00D47007">
      <w:pPr>
        <w:pStyle w:val="Heading4"/>
        <w:shd w:val="clear" w:color="auto" w:fill="FFFFFF"/>
        <w:spacing w:before="0" w:line="345" w:lineRule="atLeast"/>
        <w:rPr>
          <w:rFonts w:ascii="Times New Roman" w:hAnsi="Times New Roman"/>
          <w:i w:val="0"/>
          <w:color w:val="auto"/>
          <w:sz w:val="24"/>
          <w:szCs w:val="24"/>
        </w:rPr>
      </w:pPr>
    </w:p>
    <w:p w:rsidR="00930972" w:rsidRPr="00B9539F" w:rsidRDefault="00930972" w:rsidP="00D47007">
      <w:pPr>
        <w:pStyle w:val="Heading4"/>
        <w:shd w:val="clear" w:color="auto" w:fill="FFFFFF"/>
        <w:spacing w:before="0" w:line="345" w:lineRule="atLeast"/>
        <w:rPr>
          <w:rFonts w:ascii="Times New Roman" w:hAnsi="Times New Roman"/>
          <w:i w:val="0"/>
          <w:color w:val="auto"/>
          <w:sz w:val="24"/>
          <w:szCs w:val="24"/>
        </w:rPr>
      </w:pPr>
      <w:r w:rsidRPr="00B9539F">
        <w:rPr>
          <w:rFonts w:ascii="Times New Roman" w:hAnsi="Times New Roman"/>
          <w:i w:val="0"/>
          <w:color w:val="auto"/>
          <w:sz w:val="24"/>
          <w:szCs w:val="24"/>
        </w:rPr>
        <w:t xml:space="preserve">Primar Comuna Mărăcineni                                               </w:t>
      </w:r>
      <w:r>
        <w:rPr>
          <w:rFonts w:ascii="Times New Roman" w:hAnsi="Times New Roman"/>
          <w:i w:val="0"/>
          <w:color w:val="auto"/>
          <w:sz w:val="24"/>
          <w:szCs w:val="24"/>
        </w:rPr>
        <w:t xml:space="preserve">                        </w:t>
      </w:r>
      <w:r w:rsidRPr="00B9539F">
        <w:rPr>
          <w:rFonts w:ascii="Times New Roman" w:hAnsi="Times New Roman"/>
          <w:i w:val="0"/>
          <w:color w:val="auto"/>
          <w:sz w:val="24"/>
          <w:szCs w:val="24"/>
        </w:rPr>
        <w:t>Reprezentant legal CIAS</w:t>
      </w:r>
    </w:p>
    <w:p w:rsidR="00930972" w:rsidRPr="00B9539F" w:rsidRDefault="00930972" w:rsidP="007C234F">
      <w:pPr>
        <w:spacing w:after="0"/>
        <w:rPr>
          <w:rFonts w:ascii="Times New Roman" w:hAnsi="Times New Roman"/>
          <w:sz w:val="24"/>
          <w:szCs w:val="24"/>
        </w:rPr>
      </w:pPr>
      <w:r w:rsidRPr="00B9539F">
        <w:rPr>
          <w:rFonts w:ascii="Times New Roman" w:hAnsi="Times New Roman"/>
          <w:sz w:val="24"/>
          <w:szCs w:val="24"/>
        </w:rPr>
        <w:t xml:space="preserve">Nicolae Liviu Dascălu                                </w:t>
      </w:r>
      <w:r>
        <w:rPr>
          <w:rFonts w:ascii="Times New Roman" w:hAnsi="Times New Roman"/>
          <w:sz w:val="24"/>
          <w:szCs w:val="24"/>
        </w:rPr>
        <w:t xml:space="preserve">                                               </w:t>
      </w:r>
      <w:r w:rsidRPr="00B9539F">
        <w:rPr>
          <w:rFonts w:ascii="Times New Roman" w:hAnsi="Times New Roman"/>
          <w:sz w:val="24"/>
          <w:szCs w:val="24"/>
        </w:rPr>
        <w:t>Ghițulescu Nelida Marinela</w:t>
      </w:r>
    </w:p>
    <w:p w:rsidR="00930972" w:rsidRPr="00B9539F" w:rsidRDefault="00930972" w:rsidP="007C234F">
      <w:pPr>
        <w:spacing w:after="0"/>
        <w:rPr>
          <w:rFonts w:ascii="Times New Roman" w:hAnsi="Times New Roman"/>
          <w:sz w:val="24"/>
          <w:szCs w:val="24"/>
        </w:rPr>
      </w:pPr>
    </w:p>
    <w:p w:rsidR="00930972" w:rsidRPr="001E02FD" w:rsidRDefault="00930972" w:rsidP="007C234F">
      <w:r w:rsidRPr="001E02FD">
        <w:t xml:space="preserve">   </w:t>
      </w:r>
    </w:p>
    <w:p w:rsidR="00930972" w:rsidRPr="008C3010" w:rsidRDefault="00930972" w:rsidP="00ED79D3">
      <w:pPr>
        <w:pStyle w:val="Heading4"/>
        <w:shd w:val="clear" w:color="auto" w:fill="FFFFFF"/>
        <w:spacing w:before="0" w:after="150" w:line="345" w:lineRule="atLeast"/>
        <w:jc w:val="center"/>
        <w:rPr>
          <w:rFonts w:ascii="Times New Roman" w:hAnsi="Times New Roman"/>
          <w:b/>
          <w:i w:val="0"/>
          <w:color w:val="auto"/>
          <w:sz w:val="24"/>
          <w:szCs w:val="24"/>
        </w:rPr>
      </w:pPr>
      <w:r w:rsidRPr="008C3010">
        <w:rPr>
          <w:rFonts w:ascii="Times New Roman" w:hAnsi="Times New Roman"/>
          <w:b/>
          <w:i w:val="0"/>
          <w:color w:val="auto"/>
          <w:sz w:val="24"/>
          <w:szCs w:val="24"/>
        </w:rPr>
        <w:t>REGULAMENT DE ORGANIZARE ŞI FUNCŢIONARE</w:t>
      </w:r>
    </w:p>
    <w:p w:rsidR="00930972" w:rsidRPr="008C3010" w:rsidRDefault="00930972" w:rsidP="00ED79D3">
      <w:pPr>
        <w:pStyle w:val="Heading4"/>
        <w:shd w:val="clear" w:color="auto" w:fill="FFFFFF"/>
        <w:spacing w:before="0" w:after="150" w:line="345" w:lineRule="atLeast"/>
        <w:jc w:val="center"/>
        <w:rPr>
          <w:rFonts w:ascii="Times New Roman" w:hAnsi="Times New Roman"/>
          <w:b/>
          <w:i w:val="0"/>
          <w:color w:val="auto"/>
          <w:sz w:val="24"/>
          <w:szCs w:val="24"/>
        </w:rPr>
      </w:pPr>
      <w:r w:rsidRPr="008C3010">
        <w:rPr>
          <w:rFonts w:ascii="Times New Roman" w:hAnsi="Times New Roman"/>
          <w:b/>
          <w:i w:val="0"/>
          <w:color w:val="auto"/>
          <w:sz w:val="24"/>
          <w:szCs w:val="24"/>
        </w:rPr>
        <w:t>Centrul de Zi „Albă ca Zăpada și cei 60 de pitici”</w:t>
      </w:r>
    </w:p>
    <w:p w:rsidR="00930972" w:rsidRPr="001E02FD" w:rsidRDefault="00930972" w:rsidP="006950C2">
      <w:pPr>
        <w:pStyle w:val="Heading4"/>
        <w:shd w:val="clear" w:color="auto" w:fill="FFFFFF"/>
        <w:spacing w:before="0" w:after="150" w:line="345" w:lineRule="atLeast"/>
        <w:jc w:val="both"/>
        <w:rPr>
          <w:rFonts w:ascii="Times New Roman" w:hAnsi="Times New Roman"/>
          <w:i w:val="0"/>
          <w:color w:val="auto"/>
          <w:sz w:val="24"/>
          <w:szCs w:val="24"/>
        </w:rPr>
      </w:pPr>
      <w:r w:rsidRPr="001E02FD">
        <w:rPr>
          <w:rFonts w:ascii="Times New Roman" w:hAnsi="Times New Roman"/>
          <w:i w:val="0"/>
          <w:color w:val="auto"/>
          <w:sz w:val="24"/>
          <w:szCs w:val="24"/>
        </w:rPr>
        <w:t xml:space="preserve">                                                                                                                                                                                                                                     </w:t>
      </w:r>
    </w:p>
    <w:p w:rsidR="00930972" w:rsidRPr="001E02FD" w:rsidRDefault="00930972" w:rsidP="006950C2">
      <w:pPr>
        <w:pStyle w:val="Heading4"/>
        <w:shd w:val="clear" w:color="auto" w:fill="FFFFFF"/>
        <w:spacing w:before="0" w:line="345" w:lineRule="atLeast"/>
        <w:jc w:val="center"/>
        <w:rPr>
          <w:rFonts w:ascii="Times New Roman" w:hAnsi="Times New Roman"/>
          <w:i w:val="0"/>
          <w:color w:val="auto"/>
          <w:sz w:val="24"/>
          <w:szCs w:val="24"/>
        </w:rPr>
      </w:pPr>
      <w:r w:rsidRPr="001E02FD">
        <w:rPr>
          <w:rFonts w:ascii="Times New Roman" w:hAnsi="Times New Roman"/>
          <w:i w:val="0"/>
          <w:color w:val="auto"/>
          <w:sz w:val="24"/>
          <w:szCs w:val="24"/>
        </w:rPr>
        <w:t>ARTICOLUL 1</w:t>
      </w:r>
    </w:p>
    <w:p w:rsidR="00930972" w:rsidRPr="001E02FD" w:rsidRDefault="00930972" w:rsidP="006950C2">
      <w:pPr>
        <w:pStyle w:val="Heading4"/>
        <w:shd w:val="clear" w:color="auto" w:fill="FFFFFF"/>
        <w:spacing w:before="0" w:line="345" w:lineRule="atLeast"/>
        <w:jc w:val="center"/>
        <w:rPr>
          <w:rFonts w:ascii="Times New Roman" w:hAnsi="Times New Roman"/>
          <w:i w:val="0"/>
          <w:color w:val="auto"/>
          <w:sz w:val="24"/>
          <w:szCs w:val="24"/>
        </w:rPr>
      </w:pPr>
      <w:r w:rsidRPr="001E02FD">
        <w:rPr>
          <w:rFonts w:ascii="Times New Roman" w:hAnsi="Times New Roman"/>
          <w:i w:val="0"/>
          <w:color w:val="auto"/>
          <w:sz w:val="24"/>
          <w:szCs w:val="24"/>
        </w:rPr>
        <w:t>Definiție</w:t>
      </w:r>
    </w:p>
    <w:p w:rsidR="00930972" w:rsidRPr="001E02FD" w:rsidRDefault="00930972" w:rsidP="00C45A21">
      <w:pPr>
        <w:pStyle w:val="alignmentl"/>
        <w:shd w:val="clear" w:color="auto" w:fill="FFFFFF"/>
        <w:spacing w:before="0" w:beforeAutospacing="0" w:after="0" w:afterAutospacing="0" w:line="360" w:lineRule="auto"/>
        <w:jc w:val="both"/>
        <w:rPr>
          <w:bCs/>
        </w:rPr>
      </w:pPr>
    </w:p>
    <w:p w:rsidR="00930972" w:rsidRPr="001E02FD" w:rsidRDefault="00930972" w:rsidP="001E651E">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r w:rsidRPr="001E02FD">
        <w:t>Regulamentul de organizare şi funcţionare este un document propriu al Serviciului social- Centrul  de Zi „Albă ca Zăpada și cei 60 de pitici”, întocmit conform  prevederilor H.G. 867/14.10.2015 pentru „aprobarea Nomenclatorului serviciilor sociale, precum și a regulamentelor-cadru de organizare și fun</w:t>
      </w:r>
      <w:r>
        <w:t>cționare a serviciilor sociale”</w:t>
      </w:r>
      <w:r w:rsidRPr="001E02FD">
        <w:t xml:space="preserve"> și  apr</w:t>
      </w:r>
      <w:r>
        <w:t xml:space="preserve">obat prin </w:t>
      </w:r>
      <w:r w:rsidRPr="001E02FD">
        <w:t>HCL nr………………, în vederea asigurării și funcţionării acestuia, cu respectarea standardelor minime de calitate aplicabile şi a facilitării accesului persoanelor beneficiare la i</w:t>
      </w:r>
      <w:r>
        <w:t xml:space="preserve">nformaţii privind condiţiile de </w:t>
      </w:r>
      <w:r w:rsidRPr="001E02FD">
        <w:t>admitere, serviciile oferite, etc.</w:t>
      </w:r>
    </w:p>
    <w:p w:rsidR="00930972" w:rsidRPr="001E02FD" w:rsidRDefault="00930972" w:rsidP="001E651E">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r w:rsidRPr="001E02FD">
        <w:t>Prevederile prezentului regulament sunt obligatorii atât pentru persoanele beneficiare, cât şi pentru angajaţii centrului şi, după caz, pentru membrii familiei beneficiarilor, reprezentanţii legali/convenţionali, vizitatori.</w:t>
      </w:r>
    </w:p>
    <w:p w:rsidR="00930972" w:rsidRPr="001E02FD" w:rsidRDefault="00930972" w:rsidP="00C45A21">
      <w:pPr>
        <w:pStyle w:val="alignmentl"/>
        <w:shd w:val="clear" w:color="auto" w:fill="FFFFFF"/>
        <w:spacing w:before="0" w:beforeAutospacing="0" w:after="0" w:afterAutospacing="0" w:line="360" w:lineRule="auto"/>
        <w:jc w:val="both"/>
      </w:pPr>
    </w:p>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ARTICOLUL 2</w:t>
      </w:r>
    </w:p>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Identificarea serviciului social</w:t>
      </w:r>
    </w:p>
    <w:p w:rsidR="00930972" w:rsidRPr="001E02FD" w:rsidRDefault="00930972" w:rsidP="00C45A21">
      <w:pPr>
        <w:pStyle w:val="alignmentl"/>
        <w:shd w:val="clear" w:color="auto" w:fill="FFFFFF"/>
        <w:spacing w:before="0" w:beforeAutospacing="0" w:after="0" w:afterAutospacing="0" w:line="360" w:lineRule="auto"/>
        <w:ind w:firstLine="720"/>
        <w:jc w:val="both"/>
      </w:pPr>
    </w:p>
    <w:p w:rsidR="00930972" w:rsidRPr="009967DC" w:rsidRDefault="00930972" w:rsidP="00C45A21">
      <w:pPr>
        <w:pStyle w:val="alignmentl"/>
        <w:spacing w:before="0" w:beforeAutospacing="0" w:after="0" w:afterAutospacing="0" w:line="360" w:lineRule="auto"/>
        <w:ind w:firstLine="708"/>
        <w:jc w:val="both"/>
        <w:rPr>
          <w:b/>
        </w:rPr>
      </w:pPr>
      <w:r w:rsidRPr="001E02FD">
        <w:rPr>
          <w:lang w:val="ro-RO"/>
        </w:rPr>
        <w:t xml:space="preserve">Serviciul social Centrul de Zi „Albă ca Zăpada și cei 60 de pitici”, Comuna Mărăcineni, Jud. Argeș, cod serviciu social 8891CZ-C-II, este înfiinţat şi administrat de furnizorul de servicii sociale Primăria Comunei Mărăcineni-Serviciu Public de Asistență Socială, </w:t>
      </w:r>
      <w:r w:rsidRPr="001E02FD">
        <w:t>cu sediul în Comuna Mărăcineni, Str. Școlii, Nr. 1, Jud. Argeș</w:t>
      </w:r>
      <w:r w:rsidRPr="001E02FD">
        <w:rPr>
          <w:lang w:val="ro-RO"/>
        </w:rPr>
        <w:t xml:space="preserve">, acreditat  în conformitate cu prevederile Legii Nr. 197/2012, privind asigurarea calității în domeniul serviciilor </w:t>
      </w:r>
      <w:r w:rsidRPr="009967DC">
        <w:rPr>
          <w:lang w:val="ro-RO"/>
        </w:rPr>
        <w:t xml:space="preserve">sociale, cu modificările ulterioare, și  deţine Licenţa de Funcţionare </w:t>
      </w:r>
      <w:r w:rsidRPr="009967DC">
        <w:rPr>
          <w:b/>
          <w:lang w:val="ro-RO"/>
        </w:rPr>
        <w:t xml:space="preserve">Seria LF Nr. </w:t>
      </w:r>
      <w:bookmarkStart w:id="0" w:name="_Hlk478391083"/>
      <w:r w:rsidRPr="009967DC">
        <w:rPr>
          <w:b/>
          <w:lang w:val="ro-RO"/>
        </w:rPr>
        <w:t>0001277</w:t>
      </w:r>
    </w:p>
    <w:bookmarkEnd w:id="0"/>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ARTICOLUL 3</w:t>
      </w:r>
    </w:p>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Misiunea serviciului social</w:t>
      </w:r>
    </w:p>
    <w:p w:rsidR="00930972" w:rsidRPr="001E02FD" w:rsidRDefault="00930972" w:rsidP="00C45A21">
      <w:pPr>
        <w:shd w:val="clear" w:color="auto" w:fill="FFFFFF"/>
        <w:spacing w:after="0" w:line="360" w:lineRule="auto"/>
        <w:ind w:firstLine="720"/>
        <w:jc w:val="both"/>
        <w:rPr>
          <w:rFonts w:ascii="Times New Roman" w:hAnsi="Times New Roman"/>
          <w:sz w:val="24"/>
          <w:szCs w:val="24"/>
        </w:rPr>
      </w:pPr>
      <w:r w:rsidRPr="001E02FD">
        <w:rPr>
          <w:rFonts w:ascii="Times New Roman" w:hAnsi="Times New Roman"/>
          <w:sz w:val="24"/>
          <w:szCs w:val="24"/>
          <w:lang w:val="en-US"/>
        </w:rPr>
        <w:t xml:space="preserve">Misiunea Serviciului social Centrul de Zi „Albă ca Zăpada și cei 60 de pitici”, Comuna Mărăcineni, este de a veni în ajutorul copiilor ce provin din familii aflate în situații de risc, domiciliate în Comuna Mărăcineni, Județul Argeș, și anume familii cu o situație materială precară, și/sau dezorganizate, familii monoparentale, ce nu pot asigura condiții optime de creștere și dezvoltare a copilului precum și susținerea familiilor </w:t>
      </w:r>
      <w:r w:rsidRPr="001E02FD">
        <w:rPr>
          <w:rFonts w:ascii="Times New Roman" w:hAnsi="Times New Roman"/>
          <w:sz w:val="24"/>
          <w:szCs w:val="24"/>
        </w:rPr>
        <w:t>privind integrarea preşcolară a copiilor prin</w:t>
      </w:r>
      <w:r w:rsidRPr="006E289E">
        <w:rPr>
          <w:rFonts w:ascii="Times New Roman" w:hAnsi="Times New Roman"/>
          <w:color w:val="FF0000"/>
          <w:sz w:val="24"/>
          <w:szCs w:val="24"/>
        </w:rPr>
        <w:t xml:space="preserve"> </w:t>
      </w:r>
      <w:r w:rsidRPr="00643DAB">
        <w:rPr>
          <w:rFonts w:ascii="Times New Roman" w:hAnsi="Times New Roman"/>
          <w:color w:val="000000"/>
          <w:sz w:val="24"/>
          <w:szCs w:val="24"/>
        </w:rPr>
        <w:t xml:space="preserve">desfășurarea activității </w:t>
      </w:r>
      <w:r w:rsidRPr="001E02FD">
        <w:rPr>
          <w:rFonts w:ascii="Times New Roman" w:hAnsi="Times New Roman"/>
          <w:sz w:val="24"/>
          <w:szCs w:val="24"/>
        </w:rPr>
        <w:t>de tip ,,</w:t>
      </w:r>
      <w:r w:rsidRPr="00956DC2">
        <w:rPr>
          <w:rFonts w:ascii="Times New Roman" w:hAnsi="Times New Roman"/>
          <w:sz w:val="24"/>
          <w:szCs w:val="24"/>
        </w:rPr>
        <w:t>After school”</w:t>
      </w:r>
      <w:r>
        <w:rPr>
          <w:rFonts w:ascii="Times New Roman" w:hAnsi="Times New Roman"/>
          <w:sz w:val="24"/>
          <w:szCs w:val="24"/>
        </w:rPr>
        <w:t>.</w:t>
      </w:r>
    </w:p>
    <w:p w:rsidR="00930972" w:rsidRPr="001E02FD" w:rsidRDefault="00930972" w:rsidP="00C45A21">
      <w:pPr>
        <w:spacing w:after="0" w:line="360" w:lineRule="auto"/>
        <w:ind w:firstLine="708"/>
        <w:jc w:val="both"/>
        <w:rPr>
          <w:rFonts w:ascii="Times New Roman" w:hAnsi="Times New Roman"/>
          <w:sz w:val="24"/>
          <w:szCs w:val="24"/>
        </w:rPr>
      </w:pPr>
      <w:r w:rsidRPr="001E02FD">
        <w:rPr>
          <w:rFonts w:ascii="Times New Roman" w:hAnsi="Times New Roman"/>
          <w:sz w:val="24"/>
          <w:szCs w:val="24"/>
          <w:lang w:val="en-US"/>
        </w:rPr>
        <w:t>Centrul are ca scop prevenirea abandonului școlar și a instituționalizării copiilor, prin sprijinirea acestora să-și continue educația, dar și a părinților acestora, de a-și întemeia o familie, de a evita destrămarea familiilor și/sau înstrăinarea copiilor.</w:t>
      </w:r>
    </w:p>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p>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ARTICOLUL 4</w:t>
      </w:r>
    </w:p>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Cadrul legal de înființare, organizare și funcționare</w:t>
      </w:r>
    </w:p>
    <w:p w:rsidR="00930972" w:rsidRPr="001E02FD" w:rsidRDefault="00930972" w:rsidP="008C3010">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r w:rsidRPr="001E02FD">
        <w:t>Serviciul social-Centrul de Zi  „Albă ca Zăpada și cei 60 de pitici” funcţionează cu respectarea prevederilor cadrului general de organizare şi funcţionare a serviciilor sociale reglementat de Legea</w:t>
      </w:r>
      <w:r w:rsidRPr="001E02FD">
        <w:rPr>
          <w:rStyle w:val="apple-converted-space"/>
        </w:rPr>
        <w:t> </w:t>
      </w:r>
      <w:hyperlink r:id="rId9" w:tgtFrame="_blank" w:history="1">
        <w:r w:rsidRPr="001E02FD">
          <w:rPr>
            <w:rStyle w:val="Hyperlink"/>
            <w:color w:val="auto"/>
          </w:rPr>
          <w:t>nr. 292/2011</w:t>
        </w:r>
      </w:hyperlink>
      <w:r w:rsidRPr="001E02FD">
        <w:t>, cu mod</w:t>
      </w:r>
      <w:r>
        <w:t xml:space="preserve">ificările ulterioare, Legea nr. </w:t>
      </w:r>
      <w:r w:rsidRPr="001E02FD">
        <w:t>272/2004  republicată, cu modificarile si completarile ulterioare, precum şi ale altor acte normative secundare aplicabile domeniului.</w:t>
      </w:r>
    </w:p>
    <w:p w:rsidR="00930972" w:rsidRPr="001E02FD" w:rsidRDefault="00930972" w:rsidP="008C3010">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r w:rsidRPr="001E02FD">
        <w:t>Standarde Minime Obligatorii aplicabile: Ordinul 27 din 3 ianuarie 2019 privind  aprobarea Standardelor minime de calitate pentru serviciile sociale de zi destinate copiilor.</w:t>
      </w:r>
    </w:p>
    <w:p w:rsidR="00930972" w:rsidRPr="009967DC" w:rsidRDefault="00930972" w:rsidP="00C45A21">
      <w:pPr>
        <w:pStyle w:val="alignmentl"/>
        <w:shd w:val="clear" w:color="auto" w:fill="FFFFFF"/>
        <w:spacing w:before="0" w:beforeAutospacing="0" w:after="0" w:afterAutospacing="0" w:line="360" w:lineRule="auto"/>
        <w:jc w:val="both"/>
      </w:pPr>
      <w:r w:rsidRPr="001E02FD">
        <w:rPr>
          <w:bCs/>
        </w:rPr>
        <w:t xml:space="preserve"> </w:t>
      </w:r>
      <w:r>
        <w:rPr>
          <w:bCs/>
        </w:rPr>
        <w:tab/>
      </w:r>
      <w:r w:rsidRPr="001E02FD">
        <w:rPr>
          <w:bCs/>
        </w:rPr>
        <w:t>(3)</w:t>
      </w:r>
      <w:r w:rsidRPr="001E02FD">
        <w:rPr>
          <w:rStyle w:val="apple-converted-space"/>
        </w:rPr>
        <w:t> </w:t>
      </w:r>
      <w:r w:rsidRPr="009967DC">
        <w:t xml:space="preserve">Serviciul social-Centrul de Zi „Albă ca Zăpada și cei 60 de pitici” este înfiinţat prin: </w:t>
      </w:r>
    </w:p>
    <w:p w:rsidR="00930972" w:rsidRPr="001E02FD" w:rsidRDefault="00930972" w:rsidP="008C3010">
      <w:pPr>
        <w:pStyle w:val="alignmentl"/>
        <w:shd w:val="clear" w:color="auto" w:fill="FFFFFF"/>
        <w:spacing w:before="0" w:beforeAutospacing="0" w:after="0" w:afterAutospacing="0" w:line="360" w:lineRule="auto"/>
        <w:ind w:firstLine="708"/>
        <w:jc w:val="both"/>
      </w:pPr>
      <w:r w:rsidRPr="009967DC">
        <w:t>a) Hotărârea Nr. 104/18.09.2015 a Consiliului Local Mărăcineni</w:t>
      </w:r>
      <w:r w:rsidRPr="001E02FD">
        <w:t xml:space="preserve">. </w:t>
      </w:r>
    </w:p>
    <w:p w:rsidR="00930972" w:rsidRPr="0083143F" w:rsidRDefault="00930972" w:rsidP="008C3010">
      <w:pPr>
        <w:pStyle w:val="alignmentl"/>
        <w:shd w:val="clear" w:color="auto" w:fill="FFFFFF"/>
        <w:spacing w:before="0" w:beforeAutospacing="0" w:after="0" w:afterAutospacing="0" w:line="360" w:lineRule="auto"/>
        <w:ind w:firstLine="708"/>
        <w:jc w:val="both"/>
        <w:rPr>
          <w:b/>
        </w:rPr>
      </w:pPr>
      <w:r w:rsidRPr="001E02FD">
        <w:t xml:space="preserve">b) Funcționează  ca o entitate fără personalitate juridică în subordinea  Consiliului Local Mărăcinei și a Cabinetului Individual de Asistență Socială- Ghițulescu Nelida Marinela, în baza Acordului de parteneriat nr. 2040/21.02.2017 încheiat între Comuna Mărăcineni în calitate de partener principal și Cabinetului Individual de Asistență Socială- Ghițulescu Nelida Marinela, în calitate </w:t>
      </w:r>
      <w:r w:rsidRPr="0083143F">
        <w:t xml:space="preserve">de partener </w:t>
      </w:r>
      <w:r w:rsidRPr="00695F3A">
        <w:t>secundar.</w:t>
      </w:r>
    </w:p>
    <w:p w:rsidR="00930972" w:rsidRPr="001E02FD" w:rsidRDefault="00930972" w:rsidP="008C3010">
      <w:pPr>
        <w:pStyle w:val="alignmentl"/>
        <w:shd w:val="clear" w:color="auto" w:fill="FFFFFF"/>
        <w:spacing w:before="0" w:beforeAutospacing="0" w:after="0" w:afterAutospacing="0" w:line="360" w:lineRule="auto"/>
        <w:ind w:firstLine="708"/>
        <w:jc w:val="both"/>
      </w:pPr>
      <w:r w:rsidRPr="00A95E21">
        <w:rPr>
          <w:bCs/>
        </w:rPr>
        <w:t>4)  Grădinița de tip ,,</w:t>
      </w:r>
      <w:r w:rsidRPr="0083143F">
        <w:t>After school” este înfiinţat</w:t>
      </w:r>
      <w:r>
        <w:t>ă</w:t>
      </w:r>
      <w:r w:rsidRPr="0083143F">
        <w:t xml:space="preserve"> prin</w:t>
      </w:r>
      <w:r w:rsidRPr="001E02FD">
        <w:t>:</w:t>
      </w:r>
    </w:p>
    <w:p w:rsidR="00930972" w:rsidRPr="001E02FD" w:rsidRDefault="00930972" w:rsidP="008C3010">
      <w:pPr>
        <w:pStyle w:val="alignmentl"/>
        <w:shd w:val="clear" w:color="auto" w:fill="FFFFFF"/>
        <w:spacing w:before="0" w:beforeAutospacing="0" w:after="0" w:afterAutospacing="0" w:line="360" w:lineRule="auto"/>
        <w:ind w:firstLine="706"/>
        <w:jc w:val="both"/>
      </w:pPr>
      <w:r>
        <w:t xml:space="preserve">a) Hotărârea Nr. 127/26.11.2020 </w:t>
      </w:r>
      <w:r w:rsidRPr="001E02FD">
        <w:t>a Consiliului Local Mărăcineni.</w:t>
      </w:r>
    </w:p>
    <w:p w:rsidR="00930972" w:rsidRPr="001E02FD" w:rsidRDefault="00930972" w:rsidP="00C45A21">
      <w:pPr>
        <w:spacing w:after="0" w:line="360" w:lineRule="auto"/>
        <w:ind w:firstLine="706"/>
        <w:jc w:val="both"/>
        <w:rPr>
          <w:rFonts w:ascii="Times New Roman" w:hAnsi="Times New Roman"/>
          <w:sz w:val="24"/>
          <w:szCs w:val="24"/>
        </w:rPr>
      </w:pPr>
      <w:r>
        <w:rPr>
          <w:rFonts w:ascii="Times New Roman" w:hAnsi="Times New Roman"/>
          <w:sz w:val="24"/>
          <w:szCs w:val="24"/>
        </w:rPr>
        <w:t xml:space="preserve">b) Activitatea </w:t>
      </w:r>
      <w:r w:rsidRPr="001E02FD">
        <w:rPr>
          <w:rFonts w:ascii="Times New Roman" w:hAnsi="Times New Roman"/>
          <w:sz w:val="24"/>
          <w:szCs w:val="24"/>
        </w:rPr>
        <w:t>G</w:t>
      </w:r>
      <w:r>
        <w:rPr>
          <w:rFonts w:ascii="Times New Roman" w:hAnsi="Times New Roman"/>
          <w:bCs/>
          <w:sz w:val="24"/>
          <w:szCs w:val="24"/>
        </w:rPr>
        <w:t>rădiniței</w:t>
      </w:r>
      <w:r w:rsidRPr="001E02FD">
        <w:rPr>
          <w:rFonts w:ascii="Times New Roman" w:hAnsi="Times New Roman"/>
          <w:bCs/>
          <w:sz w:val="24"/>
          <w:szCs w:val="24"/>
        </w:rPr>
        <w:t xml:space="preserve"> de tip ,,</w:t>
      </w:r>
      <w:r>
        <w:rPr>
          <w:rFonts w:ascii="Times New Roman" w:hAnsi="Times New Roman"/>
          <w:sz w:val="24"/>
          <w:szCs w:val="24"/>
        </w:rPr>
        <w:t>Aft</w:t>
      </w:r>
      <w:r w:rsidRPr="001E02FD">
        <w:rPr>
          <w:rFonts w:ascii="Times New Roman" w:hAnsi="Times New Roman"/>
          <w:sz w:val="24"/>
          <w:szCs w:val="24"/>
        </w:rPr>
        <w:t>er school” se suprapune 100% cu activitatea, Serviciului social-Centru de Zi „Albă ca Zăpada și cei 60 de pitici” ele</w:t>
      </w:r>
      <w:r>
        <w:rPr>
          <w:rFonts w:ascii="Times New Roman" w:hAnsi="Times New Roman"/>
          <w:sz w:val="24"/>
          <w:szCs w:val="24"/>
        </w:rPr>
        <w:t xml:space="preserve"> împletindu-se în mod armonios </w:t>
      </w:r>
      <w:r w:rsidRPr="00085867">
        <w:rPr>
          <w:rFonts w:ascii="Times New Roman" w:hAnsi="Times New Roman"/>
          <w:color w:val="FF0000"/>
          <w:sz w:val="24"/>
          <w:szCs w:val="24"/>
        </w:rPr>
        <w:t xml:space="preserve">și </w:t>
      </w:r>
      <w:r w:rsidRPr="001E02FD">
        <w:rPr>
          <w:rFonts w:ascii="Times New Roman" w:hAnsi="Times New Roman"/>
          <w:sz w:val="24"/>
          <w:szCs w:val="24"/>
        </w:rPr>
        <w:t xml:space="preserve">funcționează  ca o entitate fără personalitate juridică în subordinea  Consiliului Local Mărăcinei și a Cabinetului Individual de Asistență Socială- Ghițulescu Nelida Marinela. </w:t>
      </w:r>
    </w:p>
    <w:p w:rsidR="00930972" w:rsidRPr="001E02FD" w:rsidRDefault="00930972" w:rsidP="008E2FD5">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5</w:t>
      </w:r>
    </w:p>
    <w:p w:rsidR="00930972" w:rsidRPr="001E02FD" w:rsidRDefault="00930972" w:rsidP="008E2FD5">
      <w:pPr>
        <w:pStyle w:val="Heading4"/>
        <w:shd w:val="clear" w:color="auto" w:fill="FFFFFF"/>
        <w:spacing w:before="0" w:line="360" w:lineRule="auto"/>
        <w:jc w:val="center"/>
        <w:rPr>
          <w:rFonts w:ascii="Times New Roman" w:hAnsi="Times New Roman"/>
          <w:i w:val="0"/>
          <w:color w:val="auto"/>
          <w:sz w:val="24"/>
          <w:szCs w:val="24"/>
        </w:rPr>
      </w:pPr>
      <w:r w:rsidRPr="001E02FD">
        <w:rPr>
          <w:rStyle w:val="apple-converted-space"/>
          <w:rFonts w:ascii="Times New Roman" w:hAnsi="Times New Roman"/>
          <w:i w:val="0"/>
          <w:color w:val="auto"/>
          <w:sz w:val="24"/>
          <w:szCs w:val="24"/>
        </w:rPr>
        <w:t>Principiile care stau la baza acordării serviciului social</w:t>
      </w:r>
    </w:p>
    <w:p w:rsidR="00930972" w:rsidRPr="001E02FD" w:rsidRDefault="00930972" w:rsidP="008C3010">
      <w:pPr>
        <w:pStyle w:val="alignmentl"/>
        <w:shd w:val="clear" w:color="auto" w:fill="FFFFFF"/>
        <w:spacing w:before="0" w:beforeAutospacing="0" w:after="0" w:afterAutospacing="0" w:line="360" w:lineRule="auto"/>
        <w:ind w:firstLine="360"/>
        <w:jc w:val="both"/>
      </w:pPr>
      <w:r w:rsidRPr="001E02FD">
        <w:rPr>
          <w:bCs/>
        </w:rPr>
        <w:t>(1)</w:t>
      </w:r>
      <w:r w:rsidRPr="001E02FD">
        <w:rPr>
          <w:rStyle w:val="apple-converted-space"/>
        </w:rPr>
        <w:t> </w:t>
      </w:r>
      <w:r w:rsidRPr="001E02FD">
        <w:t>Serviciul social-Centrul de Zi „Albă ca Zăpada și cei 60 de pitici”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w:t>
      </w:r>
      <w:r>
        <w:t>,</w:t>
      </w:r>
      <w:r w:rsidRPr="001E02FD">
        <w:t xml:space="preserve"> la care România este parte, precum şi în standardele minime de calitate aplicabile.</w:t>
      </w:r>
    </w:p>
    <w:p w:rsidR="00930972" w:rsidRPr="001E02FD" w:rsidRDefault="00930972" w:rsidP="008C3010">
      <w:pPr>
        <w:pStyle w:val="alignmentl"/>
        <w:shd w:val="clear" w:color="auto" w:fill="FFFFFF"/>
        <w:spacing w:before="0" w:beforeAutospacing="0" w:after="0" w:afterAutospacing="0" w:line="360" w:lineRule="auto"/>
        <w:ind w:firstLine="360"/>
        <w:jc w:val="both"/>
      </w:pPr>
      <w:r w:rsidRPr="001E02FD">
        <w:rPr>
          <w:bCs/>
        </w:rPr>
        <w:t>(2)</w:t>
      </w:r>
      <w:r w:rsidRPr="001E02FD">
        <w:rPr>
          <w:rStyle w:val="apple-converted-space"/>
        </w:rPr>
        <w:t> </w:t>
      </w:r>
      <w:r w:rsidRPr="001E02FD">
        <w:t>Principiile specifice care stau la baza prestării serviciilor sociale în cadrul Centrului  de Zi „Albă ca Zăpada și cei 60 de pitici” sunt următoarele: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respectarea şi promovarea cu prioritate a interesului persoanei beneficiare;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asigurarea protecţiei împotriva abuzului şi exploatării persoanei beneficiare;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deschiderea către comunitate;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asigurarea în mod adecvat a unor modele de rol şi statut social, prin încadrarea în unitate a unui personal mixt;</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ascultarea opiniei persoanei beneficiare şi luarea în considerare a acesteia, ţinându-se cont, după caz, de vârsta şi de gradul său de maturitate, de discernământ şi capacitatea de exerciţiu;</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promovarea unui model familial de îngrijire a persoanei beneficiare;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asigurarea unei îngrijiri individualizate şi personalizate a persoanei beneficiare;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preocuparea permanentă pentru scurtarea perioadei de prestare a serviciilor, în baza potenţialului şi abilităţilor persoanei beneficiare de a trăi independent;</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încurajarea iniţiativelor individuale ale persoanelor beneficiare şi a implicării active a acestora în soluţionarea situaţiilor de dificultate;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asigurarea unei intervenţii profesioniste, prin echipe multidisciplinare;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asigurarea confidenţialităţii şi a eticii profesionale;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responsabilizarea membrilor familiei, reprezentaţilor legale cu privire la exercitarea drepturilor şi îndeplinirea obligaţiilor de întreţinere;</w:t>
      </w:r>
    </w:p>
    <w:p w:rsidR="00930972" w:rsidRPr="001E02FD" w:rsidRDefault="00930972" w:rsidP="00C45A21">
      <w:pPr>
        <w:pStyle w:val="alignmentl"/>
        <w:numPr>
          <w:ilvl w:val="0"/>
          <w:numId w:val="6"/>
        </w:numPr>
        <w:shd w:val="clear" w:color="auto" w:fill="FFFFFF"/>
        <w:spacing w:before="0" w:beforeAutospacing="0" w:after="0" w:afterAutospacing="0" w:line="360" w:lineRule="auto"/>
        <w:jc w:val="both"/>
      </w:pPr>
      <w:r w:rsidRPr="001E02FD">
        <w:t>primordialitatea responsabilităţii persoanei, familiei cu privire la dezvoltarea propriilor capacităţi de integrare socială şi implicarea activă în soluţionarea situaţiilor de dificultate cu care se pot confrunta la un moment dat;</w:t>
      </w:r>
    </w:p>
    <w:p w:rsidR="00930972" w:rsidRPr="001E02FD" w:rsidRDefault="00930972" w:rsidP="000F2C0D">
      <w:pPr>
        <w:pStyle w:val="alignmentl"/>
        <w:numPr>
          <w:ilvl w:val="0"/>
          <w:numId w:val="6"/>
        </w:numPr>
        <w:shd w:val="clear" w:color="auto" w:fill="FFFFFF"/>
        <w:spacing w:before="0" w:beforeAutospacing="0" w:after="0" w:afterAutospacing="0" w:line="360" w:lineRule="auto"/>
        <w:jc w:val="both"/>
      </w:pPr>
      <w:r w:rsidRPr="001E02FD">
        <w:t>colaborarea centrului/unităţii cu Serviciul Public de Asistenţă Socială.</w:t>
      </w:r>
    </w:p>
    <w:p w:rsidR="00930972" w:rsidRPr="001E02FD" w:rsidRDefault="00930972" w:rsidP="008C3010">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6</w:t>
      </w:r>
    </w:p>
    <w:p w:rsidR="00930972" w:rsidRPr="001E02FD" w:rsidRDefault="00930972" w:rsidP="008E2FD5">
      <w:pPr>
        <w:spacing w:after="0" w:line="360" w:lineRule="auto"/>
        <w:jc w:val="center"/>
        <w:rPr>
          <w:rFonts w:ascii="Times New Roman" w:hAnsi="Times New Roman"/>
          <w:sz w:val="24"/>
          <w:szCs w:val="24"/>
        </w:rPr>
      </w:pPr>
      <w:r w:rsidRPr="001E02FD">
        <w:rPr>
          <w:rFonts w:ascii="Times New Roman" w:hAnsi="Times New Roman"/>
          <w:sz w:val="24"/>
          <w:szCs w:val="24"/>
        </w:rPr>
        <w:t>Accesarea serviciului social</w:t>
      </w:r>
    </w:p>
    <w:p w:rsidR="00930972" w:rsidRPr="001E02FD" w:rsidRDefault="00930972" w:rsidP="008C3010">
      <w:pPr>
        <w:pStyle w:val="alignmentl"/>
        <w:shd w:val="clear" w:color="auto" w:fill="FFFFFF"/>
        <w:spacing w:before="0" w:beforeAutospacing="0" w:after="0" w:afterAutospacing="0" w:line="360" w:lineRule="auto"/>
        <w:ind w:firstLine="360"/>
        <w:jc w:val="both"/>
        <w:rPr>
          <w:b/>
        </w:rPr>
      </w:pPr>
      <w:r w:rsidRPr="001E02FD">
        <w:rPr>
          <w:b/>
        </w:rPr>
        <w:t xml:space="preserve">(1) Beneficiarii serviciilor sociale acordate în Centrul de Zi  „Albă ca Zăpada și cei 60 de pitici” sunt: </w:t>
      </w:r>
    </w:p>
    <w:p w:rsidR="00930972" w:rsidRPr="001E02FD" w:rsidRDefault="00930972" w:rsidP="00C45A21">
      <w:pPr>
        <w:spacing w:after="0" w:line="360" w:lineRule="auto"/>
        <w:ind w:firstLine="360"/>
        <w:jc w:val="both"/>
        <w:rPr>
          <w:rFonts w:ascii="Times New Roman" w:hAnsi="Times New Roman"/>
          <w:b/>
          <w:sz w:val="24"/>
          <w:szCs w:val="24"/>
        </w:rPr>
      </w:pPr>
      <w:r w:rsidRPr="001E02FD">
        <w:rPr>
          <w:rFonts w:ascii="Times New Roman" w:hAnsi="Times New Roman"/>
          <w:b/>
          <w:sz w:val="24"/>
          <w:szCs w:val="24"/>
        </w:rPr>
        <w:t xml:space="preserve">Beneficiarii sociali direcți: </w:t>
      </w:r>
    </w:p>
    <w:p w:rsidR="00930972" w:rsidRPr="00A95E21" w:rsidRDefault="00930972" w:rsidP="00C45A21">
      <w:pPr>
        <w:pStyle w:val="ListParagraph"/>
        <w:numPr>
          <w:ilvl w:val="0"/>
          <w:numId w:val="13"/>
        </w:numPr>
        <w:spacing w:after="0" w:line="360" w:lineRule="auto"/>
        <w:jc w:val="both"/>
        <w:rPr>
          <w:rFonts w:ascii="Times New Roman" w:hAnsi="Times New Roman"/>
          <w:sz w:val="24"/>
          <w:szCs w:val="24"/>
        </w:rPr>
      </w:pPr>
      <w:r w:rsidRPr="001E02FD">
        <w:rPr>
          <w:rFonts w:ascii="Times New Roman" w:hAnsi="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dezvoltare a copilului.(lipsiţi de posibilităţi de supraveghere şi suport din partea familiei extinse);</w:t>
      </w:r>
    </w:p>
    <w:p w:rsidR="00930972" w:rsidRPr="00064EA4" w:rsidRDefault="00930972" w:rsidP="00064EA4">
      <w:pPr>
        <w:pStyle w:val="ListParagraph"/>
        <w:numPr>
          <w:ilvl w:val="0"/>
          <w:numId w:val="13"/>
        </w:numPr>
        <w:spacing w:after="0" w:line="360" w:lineRule="auto"/>
        <w:jc w:val="both"/>
        <w:rPr>
          <w:rFonts w:ascii="Times New Roman" w:hAnsi="Times New Roman"/>
          <w:sz w:val="24"/>
          <w:szCs w:val="24"/>
        </w:rPr>
      </w:pPr>
      <w:r w:rsidRPr="00102F61">
        <w:rPr>
          <w:rFonts w:ascii="Times New Roman" w:hAnsi="Times New Roman"/>
          <w:sz w:val="24"/>
          <w:szCs w:val="24"/>
        </w:rPr>
        <w:t>copiii salariaților Primăriei comunei/ salariații centrului de zi (în limita locurilor disponibile)</w:t>
      </w:r>
      <w:r>
        <w:rPr>
          <w:rFonts w:ascii="Times New Roman" w:hAnsi="Times New Roman"/>
          <w:sz w:val="24"/>
          <w:szCs w:val="24"/>
        </w:rPr>
        <w:t>.</w:t>
      </w:r>
    </w:p>
    <w:p w:rsidR="00930972" w:rsidRPr="001E02FD" w:rsidRDefault="00930972" w:rsidP="00C45A21">
      <w:pPr>
        <w:spacing w:after="0" w:line="360" w:lineRule="auto"/>
        <w:ind w:firstLine="360"/>
        <w:jc w:val="both"/>
        <w:rPr>
          <w:rFonts w:ascii="Times New Roman" w:hAnsi="Times New Roman"/>
          <w:sz w:val="24"/>
          <w:szCs w:val="24"/>
        </w:rPr>
      </w:pPr>
      <w:r w:rsidRPr="001E02FD">
        <w:rPr>
          <w:rFonts w:ascii="Times New Roman" w:hAnsi="Times New Roman"/>
          <w:b/>
          <w:sz w:val="24"/>
          <w:szCs w:val="24"/>
        </w:rPr>
        <w:t>Beneficiarii indirecți:</w:t>
      </w:r>
    </w:p>
    <w:p w:rsidR="00930972" w:rsidRPr="001E02FD" w:rsidRDefault="00930972" w:rsidP="00C45A21">
      <w:pPr>
        <w:pStyle w:val="ListParagraph"/>
        <w:numPr>
          <w:ilvl w:val="0"/>
          <w:numId w:val="13"/>
        </w:numPr>
        <w:shd w:val="clear" w:color="auto" w:fill="FFFFFF"/>
        <w:spacing w:after="0" w:line="360" w:lineRule="auto"/>
        <w:jc w:val="both"/>
        <w:rPr>
          <w:rFonts w:ascii="Times New Roman" w:hAnsi="Times New Roman"/>
          <w:sz w:val="24"/>
          <w:szCs w:val="24"/>
        </w:rPr>
      </w:pPr>
      <w:r w:rsidRPr="001E02FD">
        <w:rPr>
          <w:rFonts w:ascii="Times New Roman" w:hAnsi="Times New Roman"/>
          <w:sz w:val="24"/>
          <w:szCs w:val="24"/>
          <w:shd w:val="clear" w:color="auto" w:fill="FFFFFF"/>
        </w:rPr>
        <w:t xml:space="preserve">Copiii beneficiari ai </w:t>
      </w:r>
      <w:r w:rsidRPr="00956DC2">
        <w:rPr>
          <w:rFonts w:ascii="Times New Roman" w:hAnsi="Times New Roman"/>
          <w:sz w:val="24"/>
          <w:szCs w:val="24"/>
          <w:shd w:val="clear" w:color="auto" w:fill="FFFFFF"/>
        </w:rPr>
        <w:t xml:space="preserve">activității </w:t>
      </w:r>
      <w:r w:rsidRPr="00956DC2">
        <w:rPr>
          <w:rFonts w:ascii="Times New Roman" w:hAnsi="Times New Roman"/>
          <w:sz w:val="24"/>
          <w:szCs w:val="24"/>
        </w:rPr>
        <w:t xml:space="preserve">,,After school” </w:t>
      </w:r>
      <w:r w:rsidRPr="00956DC2">
        <w:rPr>
          <w:rFonts w:ascii="Times New Roman" w:hAnsi="Times New Roman"/>
          <w:sz w:val="24"/>
          <w:szCs w:val="24"/>
          <w:shd w:val="clear" w:color="auto" w:fill="FFFFFF"/>
        </w:rPr>
        <w:t xml:space="preserve">ai </w:t>
      </w:r>
      <w:r w:rsidRPr="001E02FD">
        <w:rPr>
          <w:rFonts w:ascii="Times New Roman" w:hAnsi="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r w:rsidRPr="001E02FD">
        <w:rPr>
          <w:rFonts w:ascii="Times New Roman" w:hAnsi="Times New Roman"/>
          <w:sz w:val="24"/>
          <w:szCs w:val="24"/>
        </w:rPr>
        <w:t>părinţii vor achita o taxa fixă lunară și contravaloarea hranei pe zi frecventată;</w:t>
      </w:r>
    </w:p>
    <w:p w:rsidR="00930972" w:rsidRPr="001E02FD" w:rsidRDefault="00930972" w:rsidP="00064EA4">
      <w:pPr>
        <w:pStyle w:val="alignmentl"/>
        <w:shd w:val="clear" w:color="auto" w:fill="FFFFFF"/>
        <w:spacing w:before="0" w:beforeAutospacing="0" w:after="0" w:afterAutospacing="0" w:line="360" w:lineRule="auto"/>
        <w:ind w:firstLine="360"/>
        <w:jc w:val="both"/>
        <w:rPr>
          <w:b/>
          <w:bCs/>
        </w:rPr>
      </w:pPr>
      <w:r w:rsidRPr="001E02FD">
        <w:rPr>
          <w:b/>
          <w:bCs/>
        </w:rPr>
        <w:t>(2) Condiții de informare</w:t>
      </w:r>
    </w:p>
    <w:p w:rsidR="00930972" w:rsidRPr="001E02FD" w:rsidRDefault="00930972" w:rsidP="00064EA4">
      <w:pPr>
        <w:pStyle w:val="alignmentl"/>
        <w:shd w:val="clear" w:color="auto" w:fill="FFFFFF"/>
        <w:spacing w:before="0" w:beforeAutospacing="0" w:after="0" w:afterAutospacing="0" w:line="360" w:lineRule="auto"/>
        <w:ind w:firstLine="708"/>
        <w:jc w:val="both"/>
      </w:pPr>
      <w:r w:rsidRPr="001E02FD">
        <w:t>Centrul de zi asigură informarea potențialilor beneficiari și a oricăror persoane interesate cu privire la misiunea sa/funcțiile sale, activitățile, desfășurate și serviciile oferite.</w:t>
      </w:r>
    </w:p>
    <w:p w:rsidR="00930972" w:rsidRPr="001E02FD" w:rsidRDefault="00930972" w:rsidP="00C45A21">
      <w:pPr>
        <w:pStyle w:val="alignmentl"/>
        <w:shd w:val="clear" w:color="auto" w:fill="FFFFFF"/>
        <w:spacing w:before="0" w:beforeAutospacing="0" w:after="0" w:afterAutospacing="0" w:line="360" w:lineRule="auto"/>
        <w:jc w:val="both"/>
      </w:pPr>
      <w:r w:rsidRPr="001E02FD">
        <w:tab/>
        <w:t xml:space="preserve">Centrul deține și pune la dispoziția beneficiarului sau oricărei alte persoane interesate materiale informative privind activitățile derulate/serviciile oferite, materiale care sunt disponibile la sediul centrului și/sau pot fi accesate pe site-ul acestuia și/sau al furnizorului de servicii sociale. </w:t>
      </w:r>
    </w:p>
    <w:p w:rsidR="00930972" w:rsidRPr="001E02FD" w:rsidRDefault="00930972" w:rsidP="00C45A21">
      <w:pPr>
        <w:pStyle w:val="alignmentl"/>
        <w:shd w:val="clear" w:color="auto" w:fill="FFFFFF"/>
        <w:spacing w:before="0" w:beforeAutospacing="0" w:after="0" w:afterAutospacing="0" w:line="360" w:lineRule="auto"/>
        <w:jc w:val="both"/>
      </w:pPr>
      <w:r w:rsidRPr="001E02FD">
        <w:tab/>
        <w:t xml:space="preserve">Centrul facilitează accesul în incinta proprie a potențialilor beneficari/membrilor săi de familie/reprezentanților legali, anterior admiterii copiilor, pentru a cunoaște activitățile/serviciile acordate. Programul de vizită, destinat copiilor, în calitate de potențiali beneficiari, precum și reprezentanților acestora, este afișat într-un loc vizibil la intrarea în centru. </w:t>
      </w:r>
    </w:p>
    <w:p w:rsidR="00930972" w:rsidRPr="001E02FD" w:rsidRDefault="00930972" w:rsidP="00C45A21">
      <w:pPr>
        <w:pStyle w:val="alignmentl"/>
        <w:shd w:val="clear" w:color="auto" w:fill="FFFFFF"/>
        <w:spacing w:before="0" w:beforeAutospacing="0" w:after="0" w:afterAutospacing="0" w:line="360" w:lineRule="auto"/>
        <w:jc w:val="both"/>
      </w:pPr>
      <w:r w:rsidRPr="001E02FD">
        <w:tab/>
        <w:t xml:space="preserve">Centrul asigură informarea beneficiarilor/reprezentanților legali cu privire la regulile de organizare și funcționare a centrului, precum și a drepturilor și obligațiilor beneficiarului. </w:t>
      </w:r>
    </w:p>
    <w:p w:rsidR="00930972" w:rsidRPr="001E02FD" w:rsidRDefault="00930972" w:rsidP="00064EA4">
      <w:pPr>
        <w:pStyle w:val="alignmentl"/>
        <w:shd w:val="clear" w:color="auto" w:fill="FFFFFF"/>
        <w:spacing w:before="0" w:beforeAutospacing="0" w:after="120" w:afterAutospacing="0" w:line="360" w:lineRule="auto"/>
        <w:ind w:firstLine="357"/>
        <w:jc w:val="both"/>
        <w:rPr>
          <w:b/>
        </w:rPr>
      </w:pPr>
      <w:r w:rsidRPr="001E02FD">
        <w:rPr>
          <w:b/>
        </w:rPr>
        <w:t xml:space="preserve"> (3)</w:t>
      </w:r>
      <w:r w:rsidRPr="001E02FD">
        <w:rPr>
          <w:rStyle w:val="apple-converted-space"/>
          <w:b/>
        </w:rPr>
        <w:t> </w:t>
      </w:r>
      <w:r w:rsidRPr="001E02FD">
        <w:rPr>
          <w:b/>
        </w:rPr>
        <w:t>Condiţiile de acces/admitere în centru sunt următoarele:</w:t>
      </w:r>
    </w:p>
    <w:p w:rsidR="00930972" w:rsidRPr="001E02FD" w:rsidRDefault="00930972" w:rsidP="00064EA4">
      <w:pPr>
        <w:shd w:val="clear" w:color="auto" w:fill="FFFFFF"/>
        <w:spacing w:after="120" w:line="360" w:lineRule="auto"/>
        <w:ind w:firstLine="357"/>
        <w:jc w:val="both"/>
        <w:outlineLvl w:val="1"/>
        <w:rPr>
          <w:rFonts w:ascii="Times New Roman" w:hAnsi="Times New Roman"/>
          <w:b/>
          <w:sz w:val="24"/>
          <w:szCs w:val="24"/>
        </w:rPr>
      </w:pPr>
      <w:r w:rsidRPr="001E02FD">
        <w:rPr>
          <w:rFonts w:ascii="Times New Roman" w:hAnsi="Times New Roman"/>
          <w:b/>
          <w:sz w:val="24"/>
          <w:szCs w:val="24"/>
        </w:rPr>
        <w:t>PROCEDURA DE ADMITERE / ÎNSCRIERE</w:t>
      </w:r>
    </w:p>
    <w:p w:rsidR="00930972" w:rsidRPr="001E02FD" w:rsidRDefault="00930972" w:rsidP="00C45A21">
      <w:pPr>
        <w:shd w:val="clear" w:color="auto" w:fill="FFFFFF"/>
        <w:spacing w:after="0" w:line="360" w:lineRule="auto"/>
        <w:ind w:firstLine="360"/>
        <w:jc w:val="both"/>
        <w:rPr>
          <w:rFonts w:ascii="Times New Roman" w:hAnsi="Times New Roman"/>
          <w:sz w:val="24"/>
          <w:szCs w:val="24"/>
        </w:rPr>
      </w:pPr>
      <w:r w:rsidRPr="001E02FD">
        <w:rPr>
          <w:rFonts w:ascii="Times New Roman" w:hAnsi="Times New Roman"/>
          <w:sz w:val="24"/>
          <w:szCs w:val="24"/>
        </w:rPr>
        <w:t xml:space="preserve">Înscrierea beneficiarilor în </w:t>
      </w:r>
      <w:r w:rsidRPr="009256F1">
        <w:rPr>
          <w:rFonts w:ascii="Times New Roman" w:hAnsi="Times New Roman"/>
          <w:sz w:val="24"/>
          <w:szCs w:val="24"/>
        </w:rPr>
        <w:t>programul </w:t>
      </w:r>
      <w:r w:rsidRPr="009256F1">
        <w:rPr>
          <w:rFonts w:ascii="Times New Roman" w:hAnsi="Times New Roman"/>
          <w:bCs/>
          <w:sz w:val="24"/>
          <w:szCs w:val="24"/>
        </w:rPr>
        <w:t>Centrul</w:t>
      </w:r>
      <w:r w:rsidRPr="009256F1">
        <w:rPr>
          <w:rFonts w:ascii="Times New Roman" w:hAnsi="Times New Roman"/>
          <w:bCs/>
          <w:color w:val="FF0000"/>
          <w:sz w:val="24"/>
          <w:szCs w:val="24"/>
        </w:rPr>
        <w:t>ui</w:t>
      </w:r>
      <w:r w:rsidRPr="009256F1">
        <w:rPr>
          <w:rFonts w:ascii="Times New Roman" w:hAnsi="Times New Roman"/>
          <w:bCs/>
          <w:sz w:val="24"/>
          <w:szCs w:val="24"/>
        </w:rPr>
        <w:t xml:space="preserve"> de zi </w:t>
      </w:r>
      <w:r w:rsidRPr="009256F1">
        <w:rPr>
          <w:rFonts w:ascii="Times New Roman" w:hAnsi="Times New Roman"/>
          <w:sz w:val="24"/>
          <w:szCs w:val="24"/>
        </w:rPr>
        <w:t>„Albă ca Zăpada</w:t>
      </w:r>
      <w:r w:rsidRPr="001E02FD">
        <w:rPr>
          <w:rFonts w:ascii="Times New Roman" w:hAnsi="Times New Roman"/>
          <w:sz w:val="24"/>
          <w:szCs w:val="24"/>
        </w:rPr>
        <w:t xml:space="preserve"> și cei 60 de pitici” se va realiza printr-o cerere înaintată către Primaria Comunei Mărăcineni” la care se ataşează dosarul copilului. Aceste dosare  vor conţine în mod obligatoriu:</w:t>
      </w:r>
    </w:p>
    <w:p w:rsidR="00930972" w:rsidRDefault="00930972" w:rsidP="00C45A21">
      <w:pPr>
        <w:shd w:val="clear" w:color="auto" w:fill="FFFFFF"/>
        <w:spacing w:after="0" w:line="360" w:lineRule="auto"/>
        <w:ind w:firstLine="360"/>
        <w:jc w:val="both"/>
        <w:rPr>
          <w:rFonts w:ascii="Times New Roman" w:hAnsi="Times New Roman"/>
          <w:b/>
          <w:sz w:val="24"/>
          <w:szCs w:val="24"/>
        </w:rPr>
      </w:pPr>
    </w:p>
    <w:p w:rsidR="00930972" w:rsidRPr="001E02FD" w:rsidRDefault="00930972" w:rsidP="00C45A21">
      <w:pPr>
        <w:shd w:val="clear" w:color="auto" w:fill="FFFFFF"/>
        <w:spacing w:after="0" w:line="360" w:lineRule="auto"/>
        <w:ind w:firstLine="360"/>
        <w:jc w:val="both"/>
        <w:rPr>
          <w:rFonts w:ascii="Times New Roman" w:hAnsi="Times New Roman"/>
          <w:b/>
          <w:sz w:val="24"/>
          <w:szCs w:val="24"/>
        </w:rPr>
      </w:pPr>
      <w:r w:rsidRPr="001E02FD">
        <w:rPr>
          <w:rFonts w:ascii="Times New Roman" w:hAnsi="Times New Roman"/>
          <w:b/>
          <w:sz w:val="24"/>
          <w:szCs w:val="24"/>
        </w:rPr>
        <w:t>DOSAR SOCIAL- beneficiari direcți</w:t>
      </w:r>
    </w:p>
    <w:p w:rsidR="00930972" w:rsidRPr="001E02FD" w:rsidRDefault="00930972" w:rsidP="00C45A21">
      <w:pPr>
        <w:numPr>
          <w:ilvl w:val="0"/>
          <w:numId w:val="11"/>
        </w:numPr>
        <w:shd w:val="clear" w:color="auto" w:fill="FFFFFF"/>
        <w:spacing w:after="0" w:line="360" w:lineRule="auto"/>
        <w:jc w:val="both"/>
        <w:rPr>
          <w:rFonts w:ascii="Times New Roman" w:hAnsi="Times New Roman"/>
          <w:sz w:val="24"/>
          <w:szCs w:val="24"/>
        </w:rPr>
      </w:pPr>
      <w:hyperlink r:id="rId10" w:tgtFrame="_blank" w:history="1">
        <w:r w:rsidRPr="001E02FD">
          <w:rPr>
            <w:rFonts w:ascii="Times New Roman" w:hAnsi="Times New Roman"/>
            <w:sz w:val="24"/>
            <w:szCs w:val="24"/>
          </w:rPr>
          <w:t>Cerere tip</w:t>
        </w:r>
      </w:hyperlink>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certificat naștere copil și frați/surori </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medicală pentru intrarea în colectivitate a copilului eliberată de medicul de familie</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Aviz epidemiologic pentru copil eliberat de medicul de familie</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BI/CI ambii părinți și  frați/surori  </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salariat ambii părinți și frați/surori/Cupon pensii/C</w:t>
      </w:r>
      <w:r>
        <w:rPr>
          <w:rFonts w:ascii="Times New Roman" w:hAnsi="Times New Roman"/>
          <w:sz w:val="24"/>
          <w:szCs w:val="24"/>
        </w:rPr>
        <w:t xml:space="preserve">upon de șomaj/Adeverință de la </w:t>
      </w:r>
      <w:r w:rsidRPr="001E02FD">
        <w:rPr>
          <w:rFonts w:ascii="Times New Roman" w:hAnsi="Times New Roman"/>
          <w:sz w:val="24"/>
          <w:szCs w:val="24"/>
        </w:rPr>
        <w:t>ANAF dacă nu au venit, Declarație notarială pentru lipsă de venit, Adeverință de la pr</w:t>
      </w:r>
      <w:r>
        <w:rPr>
          <w:rFonts w:ascii="Times New Roman" w:hAnsi="Times New Roman"/>
          <w:sz w:val="24"/>
          <w:szCs w:val="24"/>
        </w:rPr>
        <w:t>imărie pentru venituri agricole</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de elev/student pentru frați/surori</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Copie certificat de căsătorie părinți/Sentință judecătorească de divorț sau de încredințarea minorului /Certificat de deces dacă este cazul/Hotărâre de plasament sau Sent</w:t>
      </w:r>
      <w:r>
        <w:rPr>
          <w:rFonts w:ascii="Times New Roman" w:hAnsi="Times New Roman"/>
          <w:sz w:val="24"/>
          <w:szCs w:val="24"/>
        </w:rPr>
        <w:t>ință de încredințare a adopției</w:t>
      </w:r>
    </w:p>
    <w:p w:rsidR="00930972" w:rsidRPr="001E02FD" w:rsidRDefault="00930972" w:rsidP="00C45A21">
      <w:pPr>
        <w:shd w:val="clear" w:color="auto" w:fill="FFFFFF"/>
        <w:spacing w:after="0" w:line="360" w:lineRule="auto"/>
        <w:ind w:left="720"/>
        <w:jc w:val="both"/>
        <w:rPr>
          <w:rFonts w:ascii="Times New Roman" w:hAnsi="Times New Roman"/>
          <w:b/>
          <w:sz w:val="24"/>
          <w:szCs w:val="24"/>
        </w:rPr>
      </w:pPr>
      <w:r w:rsidRPr="001E02FD">
        <w:rPr>
          <w:rFonts w:ascii="Times New Roman" w:hAnsi="Times New Roman"/>
          <w:b/>
          <w:sz w:val="24"/>
          <w:szCs w:val="24"/>
        </w:rPr>
        <w:t>DOSAR</w:t>
      </w:r>
      <w:r>
        <w:rPr>
          <w:rFonts w:ascii="Times New Roman" w:hAnsi="Times New Roman"/>
          <w:b/>
          <w:sz w:val="24"/>
          <w:szCs w:val="24"/>
        </w:rPr>
        <w:t xml:space="preserve"> -</w:t>
      </w:r>
      <w:r w:rsidRPr="001E02FD">
        <w:rPr>
          <w:rFonts w:ascii="Times New Roman" w:hAnsi="Times New Roman"/>
          <w:b/>
          <w:sz w:val="24"/>
          <w:szCs w:val="24"/>
        </w:rPr>
        <w:t xml:space="preserve"> be</w:t>
      </w:r>
      <w:r>
        <w:rPr>
          <w:rFonts w:ascii="Times New Roman" w:hAnsi="Times New Roman"/>
          <w:b/>
          <w:sz w:val="24"/>
          <w:szCs w:val="24"/>
        </w:rPr>
        <w:t xml:space="preserve">neficiari indirecți </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hyperlink r:id="rId11" w:tgtFrame="_blank" w:history="1">
        <w:r w:rsidRPr="001E02FD">
          <w:rPr>
            <w:rFonts w:ascii="Times New Roman" w:hAnsi="Times New Roman"/>
            <w:sz w:val="24"/>
            <w:szCs w:val="24"/>
          </w:rPr>
          <w:t>Cerere tip</w:t>
        </w:r>
      </w:hyperlink>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certificat naștere copil și frați/surori </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Adeverință medicală pentru intrarea în colectivitate a copilului eliberată de medicul de familie</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Aviz epidemiologic pentru copil eliberat de medicul de familie</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 xml:space="preserve">Copie BI/CI ambii părinți și  frați/surori </w:t>
      </w:r>
    </w:p>
    <w:p w:rsidR="00930972" w:rsidRPr="001E02FD" w:rsidRDefault="00930972" w:rsidP="00C45A21">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Copie certificat de căsătorie părinți/Sentință judecătorească de divorț</w:t>
      </w:r>
      <w:r>
        <w:rPr>
          <w:rFonts w:ascii="Times New Roman" w:hAnsi="Times New Roman"/>
          <w:sz w:val="24"/>
          <w:szCs w:val="24"/>
        </w:rPr>
        <w:t xml:space="preserve"> sau de încredințarea minorului</w:t>
      </w:r>
      <w:r w:rsidRPr="001E02FD">
        <w:rPr>
          <w:rFonts w:ascii="Times New Roman" w:hAnsi="Times New Roman"/>
          <w:sz w:val="24"/>
          <w:szCs w:val="24"/>
        </w:rPr>
        <w:t>/</w:t>
      </w:r>
      <w:r w:rsidRPr="00102F61">
        <w:rPr>
          <w:rFonts w:ascii="Times New Roman" w:hAnsi="Times New Roman"/>
          <w:sz w:val="24"/>
          <w:szCs w:val="24"/>
        </w:rPr>
        <w:t>/</w:t>
      </w:r>
      <w:r>
        <w:rPr>
          <w:rFonts w:ascii="Times New Roman" w:hAnsi="Times New Roman"/>
          <w:sz w:val="24"/>
          <w:szCs w:val="24"/>
        </w:rPr>
        <w:t xml:space="preserve">Acordul ambilor părinți dacă autoritatea părintescă este exercitată în comun/ </w:t>
      </w:r>
      <w:r w:rsidRPr="001E02FD">
        <w:rPr>
          <w:rFonts w:ascii="Times New Roman" w:hAnsi="Times New Roman"/>
          <w:sz w:val="24"/>
          <w:szCs w:val="24"/>
        </w:rPr>
        <w:t>Certificat de deces dacă este cazul/Hotărâre de plasament sau Sentință de încredințare a adopției.</w:t>
      </w:r>
    </w:p>
    <w:p w:rsidR="00930972" w:rsidRPr="009256F1" w:rsidRDefault="00930972" w:rsidP="00C45A21">
      <w:pPr>
        <w:pStyle w:val="ListParagraph"/>
        <w:spacing w:after="0" w:line="360" w:lineRule="auto"/>
        <w:jc w:val="both"/>
        <w:rPr>
          <w:rFonts w:ascii="Times New Roman" w:hAnsi="Times New Roman"/>
          <w:sz w:val="24"/>
          <w:szCs w:val="24"/>
        </w:rPr>
      </w:pPr>
      <w:r w:rsidRPr="009256F1">
        <w:rPr>
          <w:rFonts w:ascii="Times New Roman" w:hAnsi="Times New Roman"/>
          <w:sz w:val="24"/>
          <w:szCs w:val="24"/>
        </w:rPr>
        <w:t>Beneficiarii indirecți admiși la cerere vor achita lunar următoarele  taxe astfel:</w:t>
      </w:r>
    </w:p>
    <w:p w:rsidR="00930972" w:rsidRPr="009256F1" w:rsidRDefault="00930972" w:rsidP="00C45A21">
      <w:pPr>
        <w:pStyle w:val="ListParagraph"/>
        <w:numPr>
          <w:ilvl w:val="0"/>
          <w:numId w:val="11"/>
        </w:numPr>
        <w:shd w:val="clear" w:color="auto" w:fill="FFFFFF"/>
        <w:spacing w:after="0" w:line="360" w:lineRule="auto"/>
        <w:jc w:val="both"/>
        <w:rPr>
          <w:rFonts w:ascii="Times New Roman" w:hAnsi="Times New Roman"/>
          <w:sz w:val="24"/>
          <w:szCs w:val="24"/>
        </w:rPr>
      </w:pPr>
      <w:r w:rsidRPr="009256F1">
        <w:rPr>
          <w:rFonts w:ascii="Times New Roman" w:hAnsi="Times New Roman"/>
          <w:sz w:val="24"/>
          <w:szCs w:val="24"/>
        </w:rPr>
        <w:t xml:space="preserve">- taxa fixă /beneficiar/ lună în cuantum de 200 lei/lună plus contravaloarea hrană în cuantum </w:t>
      </w:r>
      <w:r w:rsidRPr="009256F1">
        <w:rPr>
          <w:rFonts w:ascii="Times New Roman" w:hAnsi="Times New Roman"/>
          <w:color w:val="FF0000"/>
          <w:sz w:val="24"/>
          <w:szCs w:val="24"/>
        </w:rPr>
        <w:t>de 20 lei</w:t>
      </w:r>
      <w:r w:rsidRPr="009256F1">
        <w:rPr>
          <w:rFonts w:ascii="Times New Roman" w:hAnsi="Times New Roman"/>
          <w:sz w:val="24"/>
          <w:szCs w:val="24"/>
        </w:rPr>
        <w:t xml:space="preserve">/zi care se încasează în baza prezenței zilnice, pentu părinții care au domicililui stabil pe raza  comunei Mărăcineni; </w:t>
      </w:r>
    </w:p>
    <w:p w:rsidR="00930972" w:rsidRPr="009256F1" w:rsidRDefault="00930972" w:rsidP="00C45A21">
      <w:pPr>
        <w:pStyle w:val="ListParagraph"/>
        <w:numPr>
          <w:ilvl w:val="0"/>
          <w:numId w:val="11"/>
        </w:numPr>
        <w:shd w:val="clear" w:color="auto" w:fill="FFFFFF"/>
        <w:spacing w:after="0" w:line="360" w:lineRule="auto"/>
        <w:jc w:val="both"/>
        <w:rPr>
          <w:rFonts w:ascii="Times New Roman" w:hAnsi="Times New Roman"/>
          <w:sz w:val="24"/>
          <w:szCs w:val="24"/>
        </w:rPr>
      </w:pPr>
      <w:r w:rsidRPr="009256F1">
        <w:rPr>
          <w:rFonts w:ascii="Times New Roman" w:hAnsi="Times New Roman"/>
          <w:sz w:val="24"/>
          <w:szCs w:val="24"/>
        </w:rPr>
        <w:t xml:space="preserve">- taxa fixă /beneficiar/ lună în cuantum de 400 lei/lună plus contravaloarea hrană în cuantum de </w:t>
      </w:r>
      <w:r w:rsidRPr="009256F1">
        <w:rPr>
          <w:rFonts w:ascii="Times New Roman" w:hAnsi="Times New Roman"/>
          <w:color w:val="FF0000"/>
          <w:sz w:val="24"/>
          <w:szCs w:val="24"/>
        </w:rPr>
        <w:t xml:space="preserve">20 lei/zi </w:t>
      </w:r>
      <w:r w:rsidRPr="009256F1">
        <w:rPr>
          <w:rFonts w:ascii="Times New Roman" w:hAnsi="Times New Roman"/>
          <w:sz w:val="24"/>
          <w:szCs w:val="24"/>
        </w:rPr>
        <w:t>care se încasează în baza prezenței zilnice, pentu părinții care nu sunt locuitori ai comunei, respectiv nu au domicililui stabil pe raza  comunei Mărăcineni.</w:t>
      </w:r>
    </w:p>
    <w:p w:rsidR="00930972" w:rsidRPr="00064EA4" w:rsidRDefault="00930972" w:rsidP="00064EA4">
      <w:pPr>
        <w:pStyle w:val="alignmentl"/>
        <w:shd w:val="clear" w:color="auto" w:fill="FFFFFF"/>
        <w:spacing w:before="0" w:beforeAutospacing="0" w:after="0" w:afterAutospacing="0" w:line="360" w:lineRule="auto"/>
        <w:ind w:firstLine="360"/>
        <w:jc w:val="both"/>
      </w:pPr>
      <w:r w:rsidRPr="001E02FD">
        <w:t xml:space="preserve">Dosarul personal se întocmește de către asistentul social al Primăriei Comunei Mărăcineni și se înaintează domnului Primar al Comunei Mărăcineni spre aprobare/respingere </w:t>
      </w:r>
      <w:r>
        <w:t>prin dispoziție. În cazul aprobă</w:t>
      </w:r>
      <w:r w:rsidRPr="001E02FD">
        <w:t xml:space="preserve">rii și emiterii dispoziției de admitere în centru, se încheie contractul de furnizare de servicii cu familia </w:t>
      </w:r>
      <w:r>
        <w:t>beneficiarului, care se vor ataș</w:t>
      </w:r>
      <w:r w:rsidRPr="001E02FD">
        <w:t>a dosarului personal al beneficiarului.</w:t>
      </w:r>
    </w:p>
    <w:p w:rsidR="00930972" w:rsidRDefault="00930972" w:rsidP="00BD5DBE">
      <w:pPr>
        <w:pStyle w:val="alignmentl"/>
        <w:shd w:val="clear" w:color="auto" w:fill="FFFFFF"/>
        <w:spacing w:before="0" w:beforeAutospacing="0" w:after="0" w:afterAutospacing="0" w:line="360" w:lineRule="auto"/>
        <w:ind w:firstLine="708"/>
        <w:jc w:val="both"/>
        <w:rPr>
          <w:b/>
          <w:bCs/>
        </w:rPr>
      </w:pPr>
      <w:r>
        <w:rPr>
          <w:b/>
          <w:bCs/>
        </w:rPr>
        <w:t>(</w:t>
      </w:r>
      <w:r w:rsidRPr="001E02FD">
        <w:rPr>
          <w:b/>
          <w:bCs/>
        </w:rPr>
        <w:t xml:space="preserve">4) Condiţiile de încetare  a serviciilor sociale </w:t>
      </w:r>
    </w:p>
    <w:p w:rsidR="00930972" w:rsidRPr="00BD5DBE" w:rsidRDefault="00930972" w:rsidP="00BD5DBE">
      <w:pPr>
        <w:pStyle w:val="alignmentl"/>
        <w:shd w:val="clear" w:color="auto" w:fill="FFFFFF"/>
        <w:spacing w:before="0" w:beforeAutospacing="0" w:after="0" w:afterAutospacing="0" w:line="360" w:lineRule="auto"/>
        <w:ind w:firstLine="708"/>
        <w:jc w:val="both"/>
        <w:rPr>
          <w:b/>
          <w:bCs/>
        </w:rPr>
      </w:pPr>
      <w:r w:rsidRPr="001E02FD">
        <w:t>Retra</w:t>
      </w:r>
      <w:r>
        <w:t xml:space="preserve">gerea beneficiarilor din cadrul </w:t>
      </w:r>
      <w:r w:rsidRPr="001E02FD">
        <w:t xml:space="preserve">centrului se poate realiza la cererea scrisă a  părinților/reprezentanților legali: </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t>- din motive personale;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t>- la transferul într-o altă formă de  protecție;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t>- la schimbarea domiciliului în altă localitate;</w:t>
      </w:r>
    </w:p>
    <w:p w:rsidR="00930972" w:rsidRPr="001E02FD" w:rsidRDefault="00930972" w:rsidP="00BD5DBE">
      <w:pPr>
        <w:pStyle w:val="alignmentl"/>
        <w:shd w:val="clear" w:color="auto" w:fill="FFFFFF"/>
        <w:spacing w:before="0" w:beforeAutospacing="0" w:after="0" w:afterAutospacing="0" w:line="360" w:lineRule="auto"/>
        <w:ind w:firstLine="510"/>
        <w:jc w:val="both"/>
      </w:pPr>
      <w:r>
        <w:t xml:space="preserve">- </w:t>
      </w:r>
      <w:r w:rsidRPr="001E02FD">
        <w:t>la împlinirea vârstei școlare;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t>- la constatarea de către aceștia a nerespectării clauzelor stipulate în contractul încheiat între Furnizorul de servicii sociale și familia beneficiarului.</w:t>
      </w:r>
    </w:p>
    <w:p w:rsidR="00930972" w:rsidRPr="001E02FD" w:rsidRDefault="00930972" w:rsidP="00C45A21">
      <w:pPr>
        <w:pStyle w:val="alignmentl"/>
        <w:shd w:val="clear" w:color="auto" w:fill="FFFFFF"/>
        <w:spacing w:before="0" w:beforeAutospacing="0" w:after="0" w:afterAutospacing="0" w:line="360" w:lineRule="auto"/>
        <w:jc w:val="both"/>
      </w:pPr>
      <w:r w:rsidRPr="001E02FD">
        <w:t xml:space="preserve"> </w:t>
      </w:r>
      <w:r>
        <w:tab/>
      </w:r>
      <w:r w:rsidRPr="001E02FD">
        <w:t xml:space="preserve">Părinții care doresc încetarea serviciilor oferite beneficiarilor vor face o cerere scrisă către Primarul Comunei Mărăcineni. </w:t>
      </w:r>
    </w:p>
    <w:p w:rsidR="00930972" w:rsidRPr="001E02FD" w:rsidRDefault="00930972" w:rsidP="00BD5DBE">
      <w:pPr>
        <w:pStyle w:val="alignmentl"/>
        <w:shd w:val="clear" w:color="auto" w:fill="FFFFFF"/>
        <w:spacing w:before="0" w:beforeAutospacing="0" w:after="0" w:afterAutospacing="0" w:line="360" w:lineRule="auto"/>
        <w:ind w:firstLine="708"/>
        <w:jc w:val="both"/>
      </w:pPr>
      <w:r w:rsidRPr="001E02FD">
        <w:t xml:space="preserve">Încetarea serviciilor se poate realiza în baza: </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t xml:space="preserve"> -</w:t>
      </w:r>
      <w:r>
        <w:t xml:space="preserve"> </w:t>
      </w:r>
      <w:r w:rsidRPr="001E02FD">
        <w:t>fie în baza unei cereri a părinților/reprezentanților legali ai copiilor beneficiari,</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t xml:space="preserve">- fie în cazul nerespectării repetate de către aceștia  (părinți/reprezentanți legali) a clauzelor stipulate în contractul încheiat cu familia beneficiarului, </w:t>
      </w:r>
    </w:p>
    <w:p w:rsidR="00930972" w:rsidRPr="001E02FD" w:rsidRDefault="00930972" w:rsidP="00BD5DBE">
      <w:pPr>
        <w:pStyle w:val="alignmentl"/>
        <w:shd w:val="clear" w:color="auto" w:fill="FFFFFF"/>
        <w:spacing w:before="0" w:beforeAutospacing="0" w:after="0" w:afterAutospacing="0" w:line="360" w:lineRule="auto"/>
        <w:ind w:firstLine="510"/>
        <w:jc w:val="both"/>
      </w:pPr>
      <w:r>
        <w:t xml:space="preserve">- fie în </w:t>
      </w:r>
      <w:r w:rsidRPr="001E02FD">
        <w:t xml:space="preserve">cazul unei îmbunătățiri semnificative a situației socio-economice a familiei beneficiarului, încât familia să poată asigura condiții optime de creștere și dezvoltare ale copilului, </w:t>
      </w:r>
    </w:p>
    <w:p w:rsidR="00930972" w:rsidRPr="001E02FD" w:rsidRDefault="00930972" w:rsidP="00C45A21">
      <w:pPr>
        <w:pStyle w:val="alignmentl"/>
        <w:shd w:val="clear" w:color="auto" w:fill="FFFFFF"/>
        <w:spacing w:before="0" w:beforeAutospacing="0" w:after="0" w:afterAutospacing="0" w:line="360" w:lineRule="auto"/>
        <w:jc w:val="both"/>
      </w:pPr>
      <w:r w:rsidRPr="001E02FD">
        <w:t xml:space="preserve"> </w:t>
      </w:r>
      <w:r w:rsidRPr="001E02FD">
        <w:tab/>
        <w:t xml:space="preserve">Asistentul social al Centrului de Zi întocmește un raport și o adresă, vizată de către coordonatul de centru,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rsidR="00930972" w:rsidRPr="001E02FD" w:rsidRDefault="00930972" w:rsidP="00BD5DBE">
      <w:pPr>
        <w:pStyle w:val="alignmentl"/>
        <w:shd w:val="clear" w:color="auto" w:fill="FFFFFF"/>
        <w:spacing w:before="0" w:beforeAutospacing="0" w:after="0" w:afterAutospacing="0" w:line="360" w:lineRule="auto"/>
        <w:ind w:firstLine="708"/>
        <w:jc w:val="both"/>
      </w:pPr>
      <w:r w:rsidRPr="001E02FD">
        <w:t>Pregătirea copilului pentru ieșirea din Centrul de Zi presupune cunoașterea de către copil a caracteristicilor concrete ale viitorului mod de viață, precum și formarea deprinderilor de autonomie personală și viață independent</w:t>
      </w:r>
      <w:r>
        <w:t>ă</w:t>
      </w:r>
      <w:r w:rsidRPr="001E02FD">
        <w:t>.</w:t>
      </w:r>
    </w:p>
    <w:p w:rsidR="00930972" w:rsidRPr="001E02FD" w:rsidRDefault="00930972" w:rsidP="00BD5DBE">
      <w:pPr>
        <w:pStyle w:val="alignmentl"/>
        <w:shd w:val="clear" w:color="auto" w:fill="FFFFFF"/>
        <w:spacing w:before="0" w:beforeAutospacing="0" w:after="0" w:afterAutospacing="0" w:line="360" w:lineRule="auto"/>
        <w:ind w:firstLine="708"/>
        <w:jc w:val="both"/>
      </w:pPr>
      <w:r w:rsidRPr="001E02FD">
        <w:t>Se realizează pregătirea familiei pe</w:t>
      </w:r>
      <w:r>
        <w:t xml:space="preserve">ntru ieșirea copilului din CZ, </w:t>
      </w:r>
      <w:r w:rsidRPr="001E02FD">
        <w:t>prin susținerea și consilierea încadrării copilului într-o unitate de învățământ.</w:t>
      </w:r>
    </w:p>
    <w:p w:rsidR="00930972" w:rsidRPr="001E02FD" w:rsidRDefault="00930972" w:rsidP="00BD5DBE">
      <w:pPr>
        <w:pStyle w:val="alignmentl"/>
        <w:shd w:val="clear" w:color="auto" w:fill="FFFFFF"/>
        <w:spacing w:before="0" w:beforeAutospacing="0" w:after="0" w:afterAutospacing="0" w:line="360" w:lineRule="auto"/>
        <w:ind w:firstLine="708"/>
        <w:jc w:val="both"/>
        <w:rPr>
          <w:b/>
          <w:bCs/>
        </w:rPr>
      </w:pPr>
      <w:r>
        <w:rPr>
          <w:b/>
          <w:bCs/>
        </w:rPr>
        <w:t>(</w:t>
      </w:r>
      <w:r w:rsidRPr="001E02FD">
        <w:rPr>
          <w:b/>
          <w:bCs/>
        </w:rPr>
        <w:t>5) Condițiile de evaluare/reevaluare a nevoilor și situației beneficiarilor și planificarea activității/serviciilor</w:t>
      </w:r>
      <w:r>
        <w:rPr>
          <w:b/>
          <w:bCs/>
        </w:rPr>
        <w:t>:</w:t>
      </w:r>
      <w:r w:rsidRPr="001E02FD">
        <w:rPr>
          <w:b/>
          <w:bCs/>
        </w:rPr>
        <w:t xml:space="preserve"> </w:t>
      </w:r>
    </w:p>
    <w:p w:rsidR="00930972" w:rsidRPr="001E02FD" w:rsidRDefault="00930972" w:rsidP="00BD5DBE">
      <w:pPr>
        <w:pStyle w:val="alignmentl"/>
        <w:shd w:val="clear" w:color="auto" w:fill="FFFFFF"/>
        <w:spacing w:before="0" w:beforeAutospacing="0" w:after="0" w:afterAutospacing="0" w:line="360" w:lineRule="auto"/>
        <w:ind w:firstLine="708"/>
        <w:jc w:val="both"/>
      </w:pPr>
      <w:r w:rsidRPr="001E02FD">
        <w:t>a) Centrul de zi acordă servicii de specialitate în baza evaluării/reevaluării nevoilor individuale și situației beneficiarilor.</w:t>
      </w:r>
    </w:p>
    <w:p w:rsidR="00930972" w:rsidRPr="001E02FD" w:rsidRDefault="00930972" w:rsidP="00C45A21">
      <w:pPr>
        <w:pStyle w:val="alignmentl"/>
        <w:shd w:val="clear" w:color="auto" w:fill="FFFFFF"/>
        <w:spacing w:before="0" w:beforeAutospacing="0" w:after="0" w:afterAutospacing="0" w:line="360" w:lineRule="auto"/>
        <w:jc w:val="both"/>
      </w:pPr>
      <w:r w:rsidRPr="001E02FD">
        <w:t xml:space="preserve"> </w:t>
      </w:r>
      <w:r w:rsidRPr="001E02FD">
        <w:tab/>
        <w:t>Centrul de zi utilizează o procedură  proprie de evaluare/reevaluare a nevoilor  indivi</w:t>
      </w:r>
      <w:r>
        <w:t xml:space="preserve">duale și a situației copiilor. </w:t>
      </w:r>
      <w:r w:rsidRPr="001E02FD">
        <w:t xml:space="preserve">Centrul are capacitatea de a realiza evaluarea/reevaluarea nevoilor individuale a </w:t>
      </w:r>
      <w:r>
        <w:t xml:space="preserve">situației copiilor. </w:t>
      </w:r>
      <w:r w:rsidRPr="001E02FD">
        <w:t>Evaluarea/reevaluarea nevoilor beneficiarului se efectuează cu acordul și</w:t>
      </w:r>
      <w:r>
        <w:t xml:space="preserve"> implicarea acestuia și aparțină</w:t>
      </w:r>
      <w:r w:rsidRPr="001E02FD">
        <w:t xml:space="preserve">torilor, prin completarea fișei de evaluare/reevaluare, în mod corespunzător, care va fi disponibilă la sediul centrului, în dosarul de servicii al copilului. </w:t>
      </w:r>
    </w:p>
    <w:p w:rsidR="00930972" w:rsidRPr="00064EA4" w:rsidRDefault="00930972" w:rsidP="00282FC3">
      <w:pPr>
        <w:pStyle w:val="alignmentl"/>
        <w:shd w:val="clear" w:color="auto" w:fill="FFFFFF"/>
        <w:spacing w:before="0" w:beforeAutospacing="0" w:after="0" w:afterAutospacing="0" w:line="360" w:lineRule="auto"/>
        <w:ind w:firstLine="708"/>
        <w:jc w:val="both"/>
        <w:rPr>
          <w:color w:val="000000"/>
        </w:rPr>
      </w:pPr>
      <w:r w:rsidRPr="00064EA4">
        <w:rPr>
          <w:color w:val="000000"/>
        </w:rPr>
        <w:t>b) Planificarea activității/serviciilor la nivelul centrului</w:t>
      </w:r>
    </w:p>
    <w:p w:rsidR="00930972" w:rsidRPr="00064EA4" w:rsidRDefault="00930972" w:rsidP="00282FC3">
      <w:pPr>
        <w:pStyle w:val="alignmentl"/>
        <w:shd w:val="clear" w:color="auto" w:fill="FFFFFF"/>
        <w:spacing w:before="0" w:beforeAutospacing="0" w:after="0" w:afterAutospacing="0" w:line="360" w:lineRule="auto"/>
        <w:ind w:firstLine="708"/>
        <w:jc w:val="both"/>
        <w:rPr>
          <w:color w:val="000000"/>
        </w:rPr>
      </w:pPr>
      <w:r w:rsidRPr="00064EA4">
        <w:rPr>
          <w:color w:val="000000"/>
        </w:rPr>
        <w:t xml:space="preserve">Centrul de zi derulează activități/acordă servicii conform programului personalizat de intervenție/fișa de servicii, întocmite pentru fiecare beneficiar. Programul personalizat de intervenție al fiecărui beneficiar și fișa de servicii, sunt disponibile la sediul centrului, în dosarul de servicii al copilului. </w:t>
      </w:r>
    </w:p>
    <w:p w:rsidR="00930972" w:rsidRPr="00064EA4" w:rsidRDefault="00930972" w:rsidP="00A819F7">
      <w:pPr>
        <w:pStyle w:val="alignmentl"/>
        <w:shd w:val="clear" w:color="auto" w:fill="FFFFFF"/>
        <w:spacing w:before="0" w:beforeAutospacing="0" w:after="0" w:afterAutospacing="0" w:line="360" w:lineRule="auto"/>
        <w:ind w:firstLine="360"/>
        <w:jc w:val="both"/>
        <w:rPr>
          <w:color w:val="000000"/>
        </w:rPr>
      </w:pPr>
      <w:r w:rsidRPr="00064EA4">
        <w:rPr>
          <w:color w:val="000000"/>
        </w:rPr>
        <w:t>Centrul realizează monitorizarea evoluției beneficiarului și a aplicării programului personalizat de intervenție. Fișa de monitorizare a PPI și raportul trimestrial sunt disponibile la sediul centrului, în dosarul de servicii al copilului. Fișa de evaluare inițială și fișa de evaluare finală sunt disponibile în dosarul de servicii al beneficiarilor admiși în cadrul activității de tip After School.</w:t>
      </w:r>
    </w:p>
    <w:p w:rsidR="00930972" w:rsidRPr="00064EA4" w:rsidRDefault="00930972" w:rsidP="00A819F7">
      <w:pPr>
        <w:pStyle w:val="alignmentl"/>
        <w:shd w:val="clear" w:color="auto" w:fill="FFFFFF"/>
        <w:spacing w:before="0" w:beforeAutospacing="0" w:after="0" w:afterAutospacing="0" w:line="360" w:lineRule="auto"/>
        <w:ind w:firstLine="360"/>
        <w:jc w:val="both"/>
        <w:rPr>
          <w:color w:val="000000"/>
        </w:rPr>
      </w:pPr>
      <w:r w:rsidRPr="00064EA4">
        <w:rPr>
          <w:color w:val="000000"/>
        </w:rPr>
        <w:t xml:space="preserve">Acordarea serviciilor se realizează conform unui program stabilit de centru. </w:t>
      </w:r>
    </w:p>
    <w:p w:rsidR="00930972" w:rsidRPr="00064EA4" w:rsidRDefault="00930972" w:rsidP="00A819F7">
      <w:pPr>
        <w:pStyle w:val="alignmentl"/>
        <w:shd w:val="clear" w:color="auto" w:fill="FFFFFF"/>
        <w:spacing w:before="0" w:beforeAutospacing="0" w:after="0" w:afterAutospacing="0" w:line="360" w:lineRule="auto"/>
        <w:ind w:firstLine="360"/>
        <w:jc w:val="both"/>
        <w:rPr>
          <w:b/>
          <w:color w:val="000000"/>
        </w:rPr>
      </w:pPr>
      <w:r w:rsidRPr="00064EA4">
        <w:rPr>
          <w:color w:val="000000"/>
        </w:rPr>
        <w:t>Centrul de zi Albă ca zăpada și cei 60 de pitici funcționează după următorul program de lucru: de luni până vineri în intervalul orar: 6.00-18.00. Primirea copiilor se face în intervalul 6.00-8.30.</w:t>
      </w:r>
      <w:r w:rsidRPr="00064EA4">
        <w:rPr>
          <w:b/>
          <w:color w:val="000000"/>
        </w:rPr>
        <w:t xml:space="preserve"> </w:t>
      </w:r>
      <w:r w:rsidRPr="00064EA4">
        <w:rPr>
          <w:color w:val="000000"/>
        </w:rPr>
        <w:t>Hrana copiilor este asigurată de firma de catering, iar meniul este întocmit respectând prevederile și principiile unei alimentații sănătoase necesare dezvoltării armonioase a copiilor.</w:t>
      </w:r>
    </w:p>
    <w:p w:rsidR="00930972" w:rsidRPr="00064EA4" w:rsidRDefault="00930972" w:rsidP="00BD5DBE">
      <w:pPr>
        <w:pStyle w:val="alignmentl"/>
        <w:shd w:val="clear" w:color="auto" w:fill="FFFFFF"/>
        <w:spacing w:before="0" w:beforeAutospacing="0" w:after="0" w:afterAutospacing="0" w:line="360" w:lineRule="auto"/>
        <w:ind w:firstLine="510"/>
        <w:jc w:val="both"/>
        <w:rPr>
          <w:color w:val="000000"/>
        </w:rPr>
      </w:pPr>
      <w:r w:rsidRPr="00064EA4">
        <w:rPr>
          <w:color w:val="000000"/>
        </w:rPr>
        <w:t xml:space="preserve"> Programul de activități al centrului și programul săptămânal de funcționare sunt afișate astfel încât să fie accesibile tuturor copiilor, părinților acestora și personalului centrului. </w:t>
      </w:r>
    </w:p>
    <w:p w:rsidR="00930972" w:rsidRPr="001E02FD" w:rsidRDefault="00930972" w:rsidP="00BD5DBE">
      <w:pPr>
        <w:pStyle w:val="alignmentl"/>
        <w:shd w:val="clear" w:color="auto" w:fill="FFFFFF"/>
        <w:spacing w:before="0" w:beforeAutospacing="0" w:after="0" w:afterAutospacing="0" w:line="360" w:lineRule="auto"/>
        <w:ind w:firstLine="510"/>
        <w:jc w:val="both"/>
        <w:rPr>
          <w:b/>
        </w:rPr>
      </w:pPr>
      <w:r w:rsidRPr="001E02FD">
        <w:rPr>
          <w:b/>
        </w:rPr>
        <w:t>(6)</w:t>
      </w:r>
      <w:r w:rsidRPr="001E02FD">
        <w:rPr>
          <w:rStyle w:val="apple-converted-space"/>
          <w:b/>
        </w:rPr>
        <w:t>  P</w:t>
      </w:r>
      <w:r w:rsidRPr="001E02FD">
        <w:rPr>
          <w:b/>
        </w:rPr>
        <w:t>ersoanele beneficiare de servicii furnizate în-Centrul de zi „Albă ca Zăpada și cei 60 de p</w:t>
      </w:r>
      <w:r>
        <w:rPr>
          <w:b/>
        </w:rPr>
        <w:t>itici” au următoarele drepturi:</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r w:rsidRPr="001E02FD">
        <w:t>să li se respecte drepturile şi libertăţile fundamentale, fără discriminare pe bază de rasă, sex, religie, opinie sau orice altă circumstanţă personală ori socială;</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r w:rsidRPr="001E02FD">
        <w:t>să participe la procesul de luare a deciziilor în furnizarea serviciilor sociale, respectiv la luarea deciziilor privind intervenţia socială care li se aplică;</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r w:rsidRPr="001E02FD">
        <w:t>să li se asigure păstrarea confidenţialităţii asupra informaţiilor furnizate şi primite;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r w:rsidRPr="001E02FD">
        <w:t>să li se asigure continuitatea serviciilor sociale furnizate, atât timp cât se menţin condiţiile care au generat situaţia de dificultate;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r w:rsidRPr="001E02FD">
        <w:t>să fie protejaţi de lege atât ei, cât şi bunurile lor, atunci când nu au capacitate de exerciţiu;</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f)</w:t>
      </w:r>
      <w:r w:rsidRPr="001E02FD">
        <w:rPr>
          <w:rStyle w:val="apple-converted-space"/>
        </w:rPr>
        <w:t> </w:t>
      </w:r>
      <w:r w:rsidRPr="001E02FD">
        <w:t>să li se garanteze demnitatea, intimitatea şi respectarea vieţii intime;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g)</w:t>
      </w:r>
      <w:r w:rsidRPr="001E02FD">
        <w:rPr>
          <w:rStyle w:val="apple-converted-space"/>
        </w:rPr>
        <w:t> </w:t>
      </w:r>
      <w:r w:rsidRPr="001E02FD">
        <w:t>să participe la evaluarea serviciilor sociale primite;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h)</w:t>
      </w:r>
      <w:r w:rsidRPr="001E02FD">
        <w:rPr>
          <w:rStyle w:val="apple-converted-space"/>
        </w:rPr>
        <w:t> </w:t>
      </w:r>
      <w:r w:rsidRPr="001E02FD">
        <w:t>să li se respecte toate drepturile speciale în situaţia în care sunt minori sau persoane cu dizabilităţi.</w:t>
      </w:r>
    </w:p>
    <w:p w:rsidR="00930972" w:rsidRPr="001E02FD" w:rsidRDefault="00930972" w:rsidP="00BD5DBE">
      <w:pPr>
        <w:pStyle w:val="alignmentl"/>
        <w:shd w:val="clear" w:color="auto" w:fill="FFFFFF"/>
        <w:spacing w:before="0" w:beforeAutospacing="0" w:after="0" w:afterAutospacing="0" w:line="360" w:lineRule="auto"/>
        <w:ind w:firstLine="510"/>
        <w:jc w:val="both"/>
        <w:rPr>
          <w:b/>
        </w:rPr>
      </w:pPr>
      <w:r w:rsidRPr="001E02FD">
        <w:rPr>
          <w:b/>
        </w:rPr>
        <w:t>(7)</w:t>
      </w:r>
      <w:r w:rsidRPr="001E02FD">
        <w:rPr>
          <w:rStyle w:val="apple-converted-space"/>
          <w:b/>
        </w:rPr>
        <w:t> </w:t>
      </w:r>
      <w:r w:rsidRPr="001E02FD">
        <w:rPr>
          <w:b/>
        </w:rPr>
        <w:t>Persoanele beneficiare de servicii furnizate în-Centrul de zi „Albă ca Zăpada și cei 60 de pitici” au următoarele obligaţii:</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r w:rsidRPr="001E02FD">
        <w:t>să furnizeze informaţii corecte cu privire la identitate, situaţie familială, socială, medicală şi economică;</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r w:rsidRPr="001E02FD">
        <w:t>să</w:t>
      </w:r>
      <w:r>
        <w:t xml:space="preserve"> participe, în raport cu vârsta</w:t>
      </w:r>
      <w:r w:rsidRPr="001E02FD">
        <w:t>. la procesul de furnizare a serviciilor sociale;</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r w:rsidRPr="001E02FD">
        <w:t>să contribuie, în conformitate cu legislaţia în vigoare, la dezvoltarea și desfășurarea optimă a serviciilor sociale furnizate, în funcţie de tipul serviciului şi de situaţia lor materială;</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r w:rsidRPr="001E02FD">
        <w:t>să comunice orice modificare intervenită în legătură cu situaţia lor personală;</w:t>
      </w:r>
    </w:p>
    <w:p w:rsidR="00930972" w:rsidRPr="001E02FD" w:rsidRDefault="0093097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r w:rsidRPr="001E02FD">
        <w:t xml:space="preserve">să respecte prevederile prezentului regulament. </w:t>
      </w:r>
    </w:p>
    <w:p w:rsidR="00930972" w:rsidRPr="001E02FD" w:rsidRDefault="00930972" w:rsidP="00C45A21">
      <w:pPr>
        <w:pStyle w:val="alignmentl"/>
        <w:shd w:val="clear" w:color="auto" w:fill="FFFFFF"/>
        <w:spacing w:before="0" w:beforeAutospacing="0" w:after="0" w:afterAutospacing="0" w:line="360" w:lineRule="auto"/>
        <w:jc w:val="both"/>
      </w:pPr>
    </w:p>
    <w:p w:rsidR="00930972" w:rsidRPr="001E02FD" w:rsidRDefault="00930972" w:rsidP="00E95CAC">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7</w:t>
      </w:r>
    </w:p>
    <w:p w:rsidR="00930972" w:rsidRPr="001E02FD" w:rsidRDefault="00930972" w:rsidP="00E95CAC">
      <w:pPr>
        <w:pStyle w:val="Heading4"/>
        <w:shd w:val="clear" w:color="auto" w:fill="FFFFFF"/>
        <w:spacing w:before="0" w:line="360" w:lineRule="auto"/>
        <w:jc w:val="center"/>
        <w:rPr>
          <w:rFonts w:ascii="Times New Roman" w:hAnsi="Times New Roman"/>
          <w:i w:val="0"/>
          <w:color w:val="auto"/>
          <w:sz w:val="24"/>
          <w:szCs w:val="24"/>
        </w:rPr>
      </w:pPr>
      <w:r w:rsidRPr="001E02FD">
        <w:rPr>
          <w:rStyle w:val="apple-converted-space"/>
          <w:rFonts w:ascii="Times New Roman" w:hAnsi="Times New Roman"/>
          <w:i w:val="0"/>
          <w:color w:val="auto"/>
          <w:sz w:val="24"/>
          <w:szCs w:val="24"/>
        </w:rPr>
        <w:t>Activități derulate/servicii acordate</w:t>
      </w:r>
    </w:p>
    <w:p w:rsidR="00930972" w:rsidRPr="001E02FD" w:rsidRDefault="00930972" w:rsidP="00C45A21">
      <w:pPr>
        <w:pStyle w:val="alignmentl"/>
        <w:shd w:val="clear" w:color="auto" w:fill="FFFFFF"/>
        <w:spacing w:before="0" w:beforeAutospacing="0" w:after="0" w:afterAutospacing="0" w:line="360" w:lineRule="auto"/>
        <w:ind w:firstLine="708"/>
        <w:jc w:val="both"/>
      </w:pPr>
      <w:r w:rsidRPr="001E02FD">
        <w:t>Principalele funcţii ale serviciului social -Centrul de zi „Albă ca zăpada și cei 60 de pitici” sunt următoarele:</w:t>
      </w:r>
    </w:p>
    <w:p w:rsidR="00930972" w:rsidRPr="001E02FD" w:rsidRDefault="00930972" w:rsidP="00D6617A">
      <w:pPr>
        <w:pStyle w:val="alignmentl"/>
        <w:numPr>
          <w:ilvl w:val="0"/>
          <w:numId w:val="10"/>
        </w:numPr>
        <w:shd w:val="clear" w:color="auto" w:fill="FFFFFF"/>
        <w:spacing w:before="0" w:beforeAutospacing="0" w:after="0" w:afterAutospacing="0" w:line="360" w:lineRule="auto"/>
        <w:ind w:left="0" w:firstLine="397"/>
        <w:jc w:val="both"/>
        <w:rPr>
          <w:b/>
        </w:rPr>
      </w:pPr>
      <w:r w:rsidRPr="001E02FD">
        <w:rPr>
          <w:b/>
        </w:rPr>
        <w:t>De informare a populației privind necesitatea de a solicita și primi servicii de suport adecvate în caz de nevoie, precum și servicii de consiliere adresate beneficiarilor, destinate prevenirii și soluționării situațiilor de dificultate în care se află.</w:t>
      </w:r>
    </w:p>
    <w:p w:rsidR="00930972" w:rsidRPr="001E02FD" w:rsidRDefault="00930972" w:rsidP="00BD5DBE">
      <w:pPr>
        <w:pStyle w:val="alignmentl"/>
        <w:shd w:val="clear" w:color="auto" w:fill="FFFFFF"/>
        <w:spacing w:before="0" w:beforeAutospacing="0" w:after="0" w:afterAutospacing="0" w:line="360" w:lineRule="auto"/>
        <w:ind w:firstLine="624"/>
        <w:jc w:val="both"/>
        <w:rPr>
          <w:bCs/>
        </w:rPr>
      </w:pPr>
      <w:r w:rsidRPr="001E02FD">
        <w:rPr>
          <w:bCs/>
        </w:rPr>
        <w:t>Centrul are capacitatea de a realiza activități de informare a membrilor comunității și de consiliere specializată a beneficiarilor, în funcție de nevoi.</w:t>
      </w:r>
    </w:p>
    <w:p w:rsidR="00930972" w:rsidRPr="001E02FD" w:rsidRDefault="00930972" w:rsidP="00BD5DBE">
      <w:pPr>
        <w:pStyle w:val="alignmentl"/>
        <w:shd w:val="clear" w:color="auto" w:fill="FFFFFF"/>
        <w:spacing w:before="0" w:beforeAutospacing="0" w:after="0" w:afterAutospacing="0" w:line="360" w:lineRule="auto"/>
        <w:ind w:firstLine="624"/>
        <w:jc w:val="both"/>
        <w:rPr>
          <w:bCs/>
        </w:rPr>
      </w:pPr>
      <w:r w:rsidRPr="001E02FD">
        <w:rPr>
          <w:bCs/>
        </w:rPr>
        <w:t xml:space="preserve">Serviciile de consiliere acordate sunt consemnate în PPI și în fișa de servicii, anexă la PPI. </w:t>
      </w:r>
    </w:p>
    <w:p w:rsidR="00930972" w:rsidRPr="001E02FD" w:rsidRDefault="00930972" w:rsidP="00BD5DBE">
      <w:pPr>
        <w:pStyle w:val="alignmentl"/>
        <w:shd w:val="clear" w:color="auto" w:fill="FFFFFF"/>
        <w:spacing w:before="0" w:beforeAutospacing="0" w:after="0" w:afterAutospacing="0" w:line="360" w:lineRule="auto"/>
        <w:ind w:firstLine="624"/>
        <w:jc w:val="both"/>
        <w:rPr>
          <w:bCs/>
        </w:rPr>
      </w:pPr>
      <w:r w:rsidRPr="001E02FD">
        <w:rPr>
          <w:bCs/>
        </w:rPr>
        <w:t xml:space="preserve">Materialele informative și după caz, evidența campaniilor de sensibilizare a populației în care s-a implicat centrul sunt disponibile la sediul acestuia. </w:t>
      </w:r>
    </w:p>
    <w:p w:rsidR="00930972" w:rsidRPr="001E02FD" w:rsidRDefault="00930972" w:rsidP="00BD5DBE">
      <w:pPr>
        <w:pStyle w:val="alignmentl"/>
        <w:shd w:val="clear" w:color="auto" w:fill="FFFFFF"/>
        <w:spacing w:before="0" w:beforeAutospacing="0" w:after="0" w:afterAutospacing="0" w:line="360" w:lineRule="auto"/>
        <w:ind w:firstLine="624"/>
        <w:jc w:val="both"/>
        <w:rPr>
          <w:bCs/>
        </w:rPr>
      </w:pPr>
      <w:r w:rsidRPr="001E02FD">
        <w:rPr>
          <w:bCs/>
        </w:rPr>
        <w:t xml:space="preserve">Centrul oferă părinților beneficiarilor servicii de consiliere și sprijin pentru rezolvarea unor aspecte diverse legate de dezvoltarea copiilor și consolidarea vieții de familie. </w:t>
      </w:r>
    </w:p>
    <w:p w:rsidR="00930972" w:rsidRPr="001E02FD" w:rsidRDefault="00930972" w:rsidP="00BD5DBE">
      <w:pPr>
        <w:pStyle w:val="alignmentl"/>
        <w:shd w:val="clear" w:color="auto" w:fill="FFFFFF"/>
        <w:spacing w:before="0" w:beforeAutospacing="0" w:after="0" w:afterAutospacing="0" w:line="360" w:lineRule="auto"/>
        <w:ind w:firstLine="624"/>
        <w:jc w:val="both"/>
        <w:rPr>
          <w:bCs/>
        </w:rPr>
      </w:pPr>
      <w:r w:rsidRPr="001E02FD">
        <w:rPr>
          <w:bCs/>
        </w:rPr>
        <w:t>Părinții copiilor beneficiază de servicii de consiliere și de educație parentală și non-formală; sesiunile de consiliere și instruir</w:t>
      </w:r>
      <w:r>
        <w:rPr>
          <w:bCs/>
        </w:rPr>
        <w:t xml:space="preserve">e </w:t>
      </w:r>
      <w:r w:rsidRPr="001E02FD">
        <w:rPr>
          <w:bCs/>
        </w:rPr>
        <w:t xml:space="preserve">sunt consemnate în Registrul de informare/înstruirea și consilierea beneficiarilor. </w:t>
      </w:r>
    </w:p>
    <w:p w:rsidR="00930972" w:rsidRPr="001E02FD" w:rsidRDefault="00930972" w:rsidP="00D6617A">
      <w:pPr>
        <w:pStyle w:val="alignmentl"/>
        <w:shd w:val="clear" w:color="auto" w:fill="FFFFFF"/>
        <w:spacing w:before="0" w:beforeAutospacing="0" w:after="0" w:afterAutospacing="0" w:line="360" w:lineRule="auto"/>
        <w:ind w:firstLine="709"/>
        <w:jc w:val="both"/>
      </w:pPr>
      <w:r w:rsidRPr="001E02FD">
        <w:rPr>
          <w:b/>
        </w:rPr>
        <w:t>2)</w:t>
      </w:r>
      <w:r w:rsidRPr="001E02FD">
        <w:rPr>
          <w:rStyle w:val="apple-converted-space"/>
          <w:b/>
        </w:rPr>
        <w:t> </w:t>
      </w:r>
      <w:r w:rsidRPr="001E02FD">
        <w:rPr>
          <w:b/>
        </w:rPr>
        <w:t>De furnizare a serviciilor sociale de interes public general/local, prin asigurarea următoarelor activităţi</w:t>
      </w:r>
      <w:r w:rsidRPr="001E02FD">
        <w:t>:</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rStyle w:val="apple-converted-space"/>
        </w:rPr>
        <w:t>a) asigură accesul beneficiarilor la</w:t>
      </w:r>
      <w:r>
        <w:t xml:space="preserve"> educaț</w:t>
      </w:r>
      <w:r w:rsidRPr="001E02FD">
        <w:t xml:space="preserve">ie informală </w:t>
      </w:r>
      <w:r w:rsidRPr="001E02FD">
        <w:rPr>
          <w:lang w:val="ro-RO"/>
        </w:rPr>
        <w:t>și non-formală și activități de supraveghere și suport în procesul de învățare care să contribuie la dezvoltarea personală și pregătirea acestuia pentru viață independentă</w:t>
      </w:r>
      <w:r w:rsidRPr="001E02FD">
        <w:t>;</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bCs/>
        </w:rPr>
        <w:t>b)</w:t>
      </w:r>
      <w:r w:rsidRPr="001E02FD">
        <w:rPr>
          <w:rStyle w:val="apple-converted-space"/>
        </w:rPr>
        <w:t> </w:t>
      </w:r>
      <w:r w:rsidRPr="001E02FD">
        <w:t>asigură activități pentru petrecerea timpului liber și asigură oportunități de recreere și socializare care contribuie la dezvoltarea fizică, cognitivă, socială și emoțională a beneficiarilor, cutlivând talentele acestora și spiritul de inițiativă;</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bCs/>
        </w:rPr>
        <w:t>c)</w:t>
      </w:r>
      <w:r w:rsidRPr="001E02FD">
        <w:rPr>
          <w:rStyle w:val="apple-converted-space"/>
        </w:rPr>
        <w:t> </w:t>
      </w:r>
      <w:r w:rsidRPr="001E02FD">
        <w:t>desfășoară activități destinate pregătirii beneficiarilor pentru viață independentă, facilitând astfel integrarea socială a acestora;</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t>d) activități de consiliere psihologică și logopedie;</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t>e) asigură condițiile necesare pentru protejarea sănătății copiilor, promovează un stil de viață sănătos și facilitează accesul la serviciile medicale necesare;</w:t>
      </w:r>
    </w:p>
    <w:p w:rsidR="00930972" w:rsidRPr="001E02FD" w:rsidRDefault="00930972" w:rsidP="00CB2998">
      <w:pPr>
        <w:pStyle w:val="alignmentl"/>
        <w:shd w:val="clear" w:color="auto" w:fill="FFFFFF"/>
        <w:spacing w:before="0" w:beforeAutospacing="0" w:after="0" w:afterAutospacing="0" w:line="360" w:lineRule="auto"/>
        <w:ind w:firstLine="708"/>
        <w:jc w:val="both"/>
      </w:pPr>
      <w:r>
        <w:t xml:space="preserve">f) activității de tip </w:t>
      </w:r>
      <w:r w:rsidRPr="009967DC">
        <w:t>,,Aft</w:t>
      </w:r>
      <w:r>
        <w:t>er school”.</w:t>
      </w:r>
    </w:p>
    <w:p w:rsidR="00930972" w:rsidRPr="001E02FD" w:rsidRDefault="00930972" w:rsidP="00CB2998">
      <w:pPr>
        <w:pStyle w:val="alignmentl"/>
        <w:shd w:val="clear" w:color="auto" w:fill="FFFFFF"/>
        <w:spacing w:before="0" w:beforeAutospacing="0" w:after="0" w:afterAutospacing="0" w:line="360" w:lineRule="auto"/>
        <w:ind w:firstLine="708"/>
        <w:jc w:val="both"/>
        <w:rPr>
          <w:b/>
        </w:rPr>
      </w:pPr>
      <w:r w:rsidRPr="001E02FD">
        <w:rPr>
          <w:b/>
        </w:rPr>
        <w:t>3)</w:t>
      </w:r>
      <w:r w:rsidRPr="001E02FD">
        <w:rPr>
          <w:rStyle w:val="apple-converted-space"/>
          <w:b/>
        </w:rPr>
        <w:t xml:space="preserve"> De </w:t>
      </w:r>
      <w:r w:rsidRPr="001E02FD">
        <w:rPr>
          <w:b/>
        </w:rPr>
        <w:t>respectare a drepturilor beneficiarilor și a eticii profesionale:</w:t>
      </w:r>
    </w:p>
    <w:p w:rsidR="00930972" w:rsidRPr="001E02FD" w:rsidRDefault="00930972" w:rsidP="00C45A21">
      <w:pPr>
        <w:pStyle w:val="alignmentl"/>
        <w:shd w:val="clear" w:color="auto" w:fill="FFFFFF"/>
        <w:spacing w:before="0" w:beforeAutospacing="0" w:after="0" w:afterAutospacing="0" w:line="360" w:lineRule="auto"/>
        <w:ind w:firstLine="708"/>
        <w:jc w:val="both"/>
        <w:rPr>
          <w:bCs/>
        </w:rPr>
      </w:pPr>
      <w:r w:rsidRPr="001E02FD">
        <w:rPr>
          <w:bCs/>
        </w:rPr>
        <w:t xml:space="preserve">Centrul de zi </w:t>
      </w:r>
      <w:r w:rsidRPr="001E02FD">
        <w:rPr>
          <w:b/>
          <w:bCs/>
        </w:rPr>
        <w:t>,,</w:t>
      </w:r>
      <w:r w:rsidRPr="001E02FD">
        <w:rPr>
          <w:b/>
        </w:rPr>
        <w:t>Albă ca Zăpada și cei 60 de pitici</w:t>
      </w:r>
      <w:r w:rsidRPr="001E02FD">
        <w:t>”</w:t>
      </w:r>
      <w:r w:rsidRPr="001E02FD">
        <w:rPr>
          <w:bCs/>
        </w:rPr>
        <w:t>își desfășoară activitatea cu respectarea drepturilor beneficiarilor și a eticii profesionale, personalul centrului desfășurându-și activitatea conform unui cod de etică propriu. Codul de etică este disponibil pe suport de hârtie la sediul centrului.</w:t>
      </w:r>
    </w:p>
    <w:p w:rsidR="00930972" w:rsidRPr="001E02FD" w:rsidRDefault="00930972" w:rsidP="00C45A21">
      <w:pPr>
        <w:pStyle w:val="alignmentl"/>
        <w:shd w:val="clear" w:color="auto" w:fill="FFFFFF"/>
        <w:spacing w:before="0" w:beforeAutospacing="0" w:after="0" w:afterAutospacing="0" w:line="360" w:lineRule="auto"/>
        <w:ind w:firstLine="708"/>
        <w:jc w:val="both"/>
        <w:rPr>
          <w:bCs/>
        </w:rPr>
      </w:pPr>
      <w:r w:rsidRPr="001E02FD">
        <w:rPr>
          <w:bCs/>
        </w:rPr>
        <w:t xml:space="preserve">Codul de etică este cunoscut de personalul centrului, iar sesiunile de instruire ale personalului sunt consemnate în Registrul privind instruirea și formarea continuă a personalului. </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 xml:space="preserve">Copiii și părinții își cunosc drepturile și obligațiile în calitate de beneficiari. Drepturile și obligațiile beneficiarului sunt consemnate în contractul de furnizare de servicii. </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Centrul de zi măsoară gradul de satisfacție a</w:t>
      </w:r>
      <w:r>
        <w:rPr>
          <w:bCs/>
        </w:rPr>
        <w:t>l</w:t>
      </w:r>
      <w:r w:rsidRPr="001E02FD">
        <w:rPr>
          <w:bCs/>
        </w:rPr>
        <w:t xml:space="preserve"> beneficiarilor privind calitatea serviciilor în scopul evaluării calității activităților desfășurate. Evidențele măsurării gradului de satisfacție sunt disponibile la sediul centrului (chestionare). Metodologia de măsurare a gradului de satisfacție a beneficiarului este disponibilă la sediul centrului. </w:t>
      </w:r>
    </w:p>
    <w:p w:rsidR="00930972" w:rsidRPr="001E02FD" w:rsidRDefault="00930972" w:rsidP="008C3010">
      <w:pPr>
        <w:pStyle w:val="alignmentl"/>
        <w:shd w:val="clear" w:color="auto" w:fill="FFFFFF"/>
        <w:spacing w:before="0" w:beforeAutospacing="0" w:after="0" w:afterAutospacing="0" w:line="360" w:lineRule="auto"/>
        <w:ind w:firstLine="708"/>
        <w:jc w:val="both"/>
        <w:rPr>
          <w:b/>
        </w:rPr>
      </w:pPr>
      <w:r w:rsidRPr="001E02FD">
        <w:rPr>
          <w:b/>
        </w:rPr>
        <w:t>4)</w:t>
      </w:r>
      <w:r w:rsidRPr="001E02FD">
        <w:rPr>
          <w:rStyle w:val="apple-converted-space"/>
          <w:b/>
        </w:rPr>
        <w:t> </w:t>
      </w:r>
      <w:r>
        <w:rPr>
          <w:rStyle w:val="apple-converted-space"/>
          <w:b/>
        </w:rPr>
        <w:t xml:space="preserve">De </w:t>
      </w:r>
      <w:r w:rsidRPr="001E02FD">
        <w:rPr>
          <w:b/>
        </w:rPr>
        <w:t>administrare</w:t>
      </w:r>
      <w:r>
        <w:rPr>
          <w:b/>
        </w:rPr>
        <w:t xml:space="preserve"> </w:t>
      </w:r>
      <w:r w:rsidRPr="00BD2A8E">
        <w:rPr>
          <w:b/>
          <w:color w:val="FF0000"/>
        </w:rPr>
        <w:t>a</w:t>
      </w:r>
      <w:r>
        <w:rPr>
          <w:b/>
        </w:rPr>
        <w:t xml:space="preserve"> </w:t>
      </w:r>
      <w:r w:rsidRPr="001E02FD">
        <w:rPr>
          <w:b/>
        </w:rPr>
        <w:t>resurselor financiare, materiale şi umane ale centrului prin realizarea următoarelor activităţi:</w:t>
      </w:r>
    </w:p>
    <w:p w:rsidR="00930972" w:rsidRPr="001E02FD" w:rsidRDefault="00930972" w:rsidP="00C45A21">
      <w:pPr>
        <w:pStyle w:val="alignmentl"/>
        <w:shd w:val="clear" w:color="auto" w:fill="FFFFFF"/>
        <w:spacing w:before="0" w:beforeAutospacing="0" w:after="0" w:afterAutospacing="0" w:line="360" w:lineRule="auto"/>
        <w:ind w:firstLine="708"/>
        <w:jc w:val="both"/>
        <w:rPr>
          <w:bCs/>
        </w:rPr>
      </w:pPr>
      <w:r w:rsidRPr="001E02FD">
        <w:rPr>
          <w:bCs/>
        </w:rPr>
        <w:t xml:space="preserve">Organizarea, administrarea și funcționarea centrului de zi se realizează în conformitate cu prevederile legale în vigoare, centrul fiind administrat și coordonat de personal de conducere competent. </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Centrul funcționează c</w:t>
      </w:r>
      <w:r>
        <w:rPr>
          <w:bCs/>
        </w:rPr>
        <w:t>onform prevederilor regulamentului</w:t>
      </w:r>
      <w:r w:rsidRPr="001E02FD">
        <w:rPr>
          <w:bCs/>
        </w:rPr>
        <w:t xml:space="preserve"> de organizare și funcționare (ROF)  și a procedu</w:t>
      </w:r>
      <w:r>
        <w:rPr>
          <w:bCs/>
        </w:rPr>
        <w:t>rilor și metodologiilor proprii.</w:t>
      </w:r>
      <w:r w:rsidRPr="001E02FD">
        <w:rPr>
          <w:bCs/>
        </w:rPr>
        <w:t xml:space="preserve"> ROF</w:t>
      </w:r>
      <w:r>
        <w:rPr>
          <w:bCs/>
        </w:rPr>
        <w:t>-ul</w:t>
      </w:r>
      <w:r w:rsidRPr="001E02FD">
        <w:rPr>
          <w:bCs/>
        </w:rPr>
        <w:t xml:space="preserve">, organigrama și dosarul de proceduri sunt disponibile la sediul centrului. </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Centrul își stabilește un set de obiective prevăzute într-un Proiect institu</w:t>
      </w:r>
      <w:r>
        <w:rPr>
          <w:bCs/>
        </w:rPr>
        <w:t>ț</w:t>
      </w:r>
      <w:r w:rsidRPr="001E02FD">
        <w:rPr>
          <w:bCs/>
        </w:rPr>
        <w:t xml:space="preserve">ional propriu și planuri anuale de acțiune care sunt disponible la sediul centrului. </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Centrul asigură instruirea personalului și facilitează accesul acestuia la cursuri de perfecționare și formare profesională. Sesiunile de instruire, cursurile de perfecționare și formare profesională sunt consemnate în Registrul privind instruirea și formarea continua a personalului.</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 xml:space="preserve">Activitatea centrului este supusă unui proces de autoevaluare permanentă și este monitorizată de furnizorul  de servicii sociale. </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 xml:space="preserve">Conducerea centrului cunoaște și aplică normele legale privind gestionarea și administrarea resurselor financiare, materiale și umane ale centrului. </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Centrul se asigură că beneficiarii săi, precum și instituțiile publice cu resposabilități în domeniul protecției sociale, cunosc activitatea și performanțele sale, prin raport</w:t>
      </w:r>
      <w:r>
        <w:rPr>
          <w:bCs/>
        </w:rPr>
        <w:t>ul</w:t>
      </w:r>
      <w:r w:rsidRPr="001E02FD">
        <w:rPr>
          <w:bCs/>
        </w:rPr>
        <w:t xml:space="preserve"> de activitate care este disponibil la sediul centrului și este un document public.</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Centrul realizează comunicarea și colaborarea permanentă cu serviciul public de asistență socială de la nivel județean, cu alte instituții publice locale și organizații ale societății civile active din comunitate.</w:t>
      </w:r>
    </w:p>
    <w:p w:rsidR="00930972" w:rsidRPr="001E02FD" w:rsidRDefault="00930972" w:rsidP="00C45A21">
      <w:pPr>
        <w:pStyle w:val="alignmentl"/>
        <w:shd w:val="clear" w:color="auto" w:fill="FFFFFF"/>
        <w:spacing w:before="0" w:beforeAutospacing="0" w:after="0" w:afterAutospacing="0" w:line="360" w:lineRule="auto"/>
        <w:jc w:val="both"/>
        <w:rPr>
          <w:bCs/>
        </w:rPr>
      </w:pPr>
      <w:r w:rsidRPr="001E02FD">
        <w:rPr>
          <w:bCs/>
        </w:rPr>
        <w:tab/>
        <w:t>Centrul asigură comunicarea și relaționarea permanentă cu părinții copiilor care beneficiază de serviciile centrului.</w:t>
      </w:r>
    </w:p>
    <w:p w:rsidR="00930972" w:rsidRPr="001E02FD" w:rsidRDefault="00930972" w:rsidP="00C45A21">
      <w:pPr>
        <w:pStyle w:val="alignmentl"/>
        <w:shd w:val="clear" w:color="auto" w:fill="FFFFFF"/>
        <w:spacing w:before="0" w:beforeAutospacing="0" w:after="0" w:afterAutospacing="0" w:line="360" w:lineRule="auto"/>
        <w:jc w:val="both"/>
      </w:pPr>
      <w:r w:rsidRPr="001E02FD">
        <w:rPr>
          <w:bCs/>
        </w:rPr>
        <w:tab/>
        <w:t xml:space="preserve">Centrul de zi dispune de o structură de personal capabil să asigure activitățile și serviciile acordate, în concordanță cu misiunea/funcțiile centrului și cu nevoile beneficiarilor. </w:t>
      </w:r>
    </w:p>
    <w:p w:rsidR="00930972" w:rsidRPr="001E02FD" w:rsidRDefault="00930972" w:rsidP="00C45A21">
      <w:pPr>
        <w:pStyle w:val="alignmentl"/>
        <w:shd w:val="clear" w:color="auto" w:fill="FFFFFF"/>
        <w:spacing w:before="0" w:beforeAutospacing="0" w:after="0" w:afterAutospacing="0" w:line="360" w:lineRule="auto"/>
        <w:jc w:val="both"/>
      </w:pPr>
    </w:p>
    <w:p w:rsidR="00930972" w:rsidRPr="001E02FD" w:rsidRDefault="00930972" w:rsidP="00E95CAC">
      <w:pPr>
        <w:pStyle w:val="alignmentl"/>
        <w:shd w:val="clear" w:color="auto" w:fill="FFFFFF"/>
        <w:spacing w:before="0" w:beforeAutospacing="0" w:after="0" w:afterAutospacing="0" w:line="360" w:lineRule="auto"/>
        <w:jc w:val="center"/>
      </w:pPr>
      <w:r w:rsidRPr="001E02FD">
        <w:t>ARTICOLUL 8</w:t>
      </w:r>
    </w:p>
    <w:p w:rsidR="00930972" w:rsidRPr="001E02FD" w:rsidRDefault="00930972" w:rsidP="008C3010">
      <w:pPr>
        <w:pStyle w:val="alignmentl"/>
        <w:shd w:val="clear" w:color="auto" w:fill="FFFFFF"/>
        <w:spacing w:before="0" w:beforeAutospacing="0" w:after="0" w:afterAutospacing="0" w:line="360" w:lineRule="auto"/>
        <w:ind w:firstLine="360"/>
        <w:jc w:val="both"/>
      </w:pPr>
      <w:r w:rsidRPr="001E02FD">
        <w:rPr>
          <w:b/>
        </w:rPr>
        <w:t>Obiectivele</w:t>
      </w:r>
      <w:r w:rsidRPr="001E02FD">
        <w:t xml:space="preserve"> Serviciul</w:t>
      </w:r>
      <w:r>
        <w:t>ui</w:t>
      </w:r>
      <w:r w:rsidRPr="001E02FD">
        <w:t xml:space="preserve"> social Centrul de Zi „Albă ca Zăpada și cei 60 de pitici”</w:t>
      </w:r>
    </w:p>
    <w:p w:rsidR="00930972" w:rsidRPr="001E02FD" w:rsidRDefault="00930972" w:rsidP="00C45A21">
      <w:pPr>
        <w:pStyle w:val="alignmentl"/>
        <w:numPr>
          <w:ilvl w:val="0"/>
          <w:numId w:val="7"/>
        </w:numPr>
        <w:shd w:val="clear" w:color="auto" w:fill="FFFFFF"/>
        <w:spacing w:before="0" w:beforeAutospacing="0" w:after="0" w:afterAutospacing="0" w:line="360" w:lineRule="auto"/>
        <w:jc w:val="both"/>
      </w:pPr>
      <w:r w:rsidRPr="001E02FD">
        <w:t>Menținerea unui standard ridicat al serviciilor oferite beneficiarilor.</w:t>
      </w:r>
    </w:p>
    <w:p w:rsidR="00930972" w:rsidRPr="001E02FD" w:rsidRDefault="00930972" w:rsidP="00C45A21">
      <w:pPr>
        <w:pStyle w:val="alignmentl"/>
        <w:numPr>
          <w:ilvl w:val="0"/>
          <w:numId w:val="7"/>
        </w:numPr>
        <w:shd w:val="clear" w:color="auto" w:fill="FFFFFF"/>
        <w:spacing w:before="0" w:beforeAutospacing="0" w:after="0" w:afterAutospacing="0" w:line="360" w:lineRule="auto"/>
        <w:jc w:val="both"/>
      </w:pPr>
      <w:r w:rsidRPr="001E02FD">
        <w:t>Reducerea numărului de copii aflați în situație de risc din cadrul comunității.</w:t>
      </w:r>
    </w:p>
    <w:p w:rsidR="00930972" w:rsidRPr="001E02FD" w:rsidRDefault="00930972" w:rsidP="00C45A21">
      <w:pPr>
        <w:pStyle w:val="alignmentl"/>
        <w:numPr>
          <w:ilvl w:val="0"/>
          <w:numId w:val="7"/>
        </w:numPr>
        <w:shd w:val="clear" w:color="auto" w:fill="FFFFFF"/>
        <w:spacing w:before="0" w:beforeAutospacing="0" w:after="0" w:afterAutospacing="0" w:line="360" w:lineRule="auto"/>
        <w:jc w:val="both"/>
      </w:pPr>
      <w:r w:rsidRPr="001E02FD">
        <w:t>Reducerea numărului de abandon școlar și a celor instituționalizați din cadrul comunității.</w:t>
      </w:r>
    </w:p>
    <w:p w:rsidR="00930972" w:rsidRPr="001E02FD" w:rsidRDefault="00930972" w:rsidP="00C45A21">
      <w:pPr>
        <w:pStyle w:val="alignmentl"/>
        <w:numPr>
          <w:ilvl w:val="0"/>
          <w:numId w:val="7"/>
        </w:numPr>
        <w:shd w:val="clear" w:color="auto" w:fill="FFFFFF"/>
        <w:spacing w:before="0" w:beforeAutospacing="0" w:after="0" w:afterAutospacing="0" w:line="360" w:lineRule="auto"/>
        <w:jc w:val="both"/>
      </w:pPr>
      <w:r w:rsidRPr="001E02FD">
        <w:t>Imbunătățirea permanentă a colaborării cu instituțiile din cadrul comunității.</w:t>
      </w:r>
    </w:p>
    <w:p w:rsidR="00930972" w:rsidRPr="001E02FD" w:rsidRDefault="00930972" w:rsidP="00C45A21">
      <w:pPr>
        <w:pStyle w:val="alignmentl"/>
        <w:numPr>
          <w:ilvl w:val="0"/>
          <w:numId w:val="7"/>
        </w:numPr>
        <w:shd w:val="clear" w:color="auto" w:fill="FFFFFF"/>
        <w:spacing w:before="0" w:beforeAutospacing="0" w:after="0" w:afterAutospacing="0" w:line="360" w:lineRule="auto"/>
        <w:jc w:val="both"/>
      </w:pPr>
      <w:r w:rsidRPr="001E02FD">
        <w:t>Promovarea serviciilor oferite de către Centrul de Zi „Albă ca Zăpada și cei 60 de pitici”.</w:t>
      </w:r>
    </w:p>
    <w:p w:rsidR="00930972" w:rsidRPr="001E02FD" w:rsidRDefault="00930972" w:rsidP="00C45A21">
      <w:pPr>
        <w:pStyle w:val="alignmentl"/>
        <w:shd w:val="clear" w:color="auto" w:fill="FFFFFF"/>
        <w:spacing w:before="0" w:beforeAutospacing="0" w:after="0" w:afterAutospacing="0" w:line="360" w:lineRule="auto"/>
        <w:ind w:left="720"/>
        <w:jc w:val="both"/>
      </w:pPr>
    </w:p>
    <w:p w:rsidR="00930972" w:rsidRPr="001E02FD" w:rsidRDefault="00930972" w:rsidP="00680353">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9</w:t>
      </w:r>
    </w:p>
    <w:p w:rsidR="00930972" w:rsidRPr="001E02FD" w:rsidRDefault="00930972" w:rsidP="00680353">
      <w:pPr>
        <w:pStyle w:val="Heading4"/>
        <w:shd w:val="clear" w:color="auto" w:fill="FFFFFF"/>
        <w:spacing w:before="0" w:line="360" w:lineRule="auto"/>
        <w:jc w:val="center"/>
        <w:rPr>
          <w:rStyle w:val="apple-converted-space"/>
          <w:rFonts w:ascii="Times New Roman" w:hAnsi="Times New Roman"/>
          <w:i w:val="0"/>
          <w:color w:val="auto"/>
          <w:sz w:val="24"/>
          <w:szCs w:val="24"/>
        </w:rPr>
      </w:pPr>
      <w:r>
        <w:rPr>
          <w:rStyle w:val="apple-converted-space"/>
          <w:rFonts w:ascii="Times New Roman" w:hAnsi="Times New Roman"/>
          <w:i w:val="0"/>
          <w:color w:val="auto"/>
          <w:sz w:val="24"/>
          <w:szCs w:val="24"/>
        </w:rPr>
        <w:t>Structura organizatorică, numă</w:t>
      </w:r>
      <w:r w:rsidRPr="001E02FD">
        <w:rPr>
          <w:rStyle w:val="apple-converted-space"/>
          <w:rFonts w:ascii="Times New Roman" w:hAnsi="Times New Roman"/>
          <w:i w:val="0"/>
          <w:color w:val="auto"/>
          <w:sz w:val="24"/>
          <w:szCs w:val="24"/>
        </w:rPr>
        <w:t>rul de posturi și categoriile de personal</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r w:rsidRPr="001E02FD">
        <w:t xml:space="preserve">Serviciul social-Centrul de zi „Albă ca Zăpada și cei 60 de pitici” funcţionează cu un număr de </w:t>
      </w:r>
      <w:r w:rsidRPr="009967DC">
        <w:rPr>
          <w:color w:val="C00000"/>
        </w:rPr>
        <w:t xml:space="preserve"> 22 </w:t>
      </w:r>
      <w:r w:rsidRPr="001E02FD">
        <w:t>de posturi, conform organigramei Centrului de Zi aprobată prin Hotărârea de Consiliu Local Nr. ……………………….</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r w:rsidRPr="001E02FD">
        <w:t>personal de conducere: coordonator centru - 1</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bCs/>
        </w:rPr>
        <w:t>b)</w:t>
      </w:r>
      <w:r w:rsidRPr="001E02FD">
        <w:rPr>
          <w:rStyle w:val="apple-converted-space"/>
        </w:rPr>
        <w:t> </w:t>
      </w:r>
      <w:r w:rsidRPr="001E02FD">
        <w:t>personal de special</w:t>
      </w:r>
      <w:r>
        <w:t>itate de îngrijire şi asistenţă,</w:t>
      </w:r>
      <w:r w:rsidRPr="001E02FD">
        <w:t xml:space="preserve"> personal de specialitate şi auxiliar: - 19</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bCs/>
        </w:rPr>
        <w:t>c)</w:t>
      </w:r>
      <w:r w:rsidRPr="001E02FD">
        <w:rPr>
          <w:rStyle w:val="apple-converted-space"/>
        </w:rPr>
        <w:t> </w:t>
      </w:r>
      <w:r w:rsidRPr="001E02FD">
        <w:t>personal cu funcţii administrative, gospodărire, întreţinere-reparaţii, deservire: - 2</w:t>
      </w:r>
    </w:p>
    <w:p w:rsidR="00930972" w:rsidRPr="001E02FD" w:rsidRDefault="00930972" w:rsidP="00C45A21">
      <w:pPr>
        <w:pStyle w:val="Heading4"/>
        <w:shd w:val="clear" w:color="auto" w:fill="FFFFFF"/>
        <w:spacing w:before="0" w:line="360" w:lineRule="auto"/>
        <w:jc w:val="both"/>
        <w:rPr>
          <w:rFonts w:ascii="Times New Roman" w:hAnsi="Times New Roman"/>
          <w:i w:val="0"/>
          <w:color w:val="auto"/>
          <w:sz w:val="24"/>
          <w:szCs w:val="24"/>
        </w:rPr>
      </w:pPr>
    </w:p>
    <w:p w:rsidR="00930972" w:rsidRPr="001E02FD" w:rsidRDefault="00930972" w:rsidP="00E95CAC">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10</w:t>
      </w:r>
    </w:p>
    <w:p w:rsidR="00930972" w:rsidRPr="00CB2998" w:rsidRDefault="00930972" w:rsidP="00CB2998">
      <w:pPr>
        <w:pStyle w:val="Heading4"/>
        <w:shd w:val="clear" w:color="auto" w:fill="FFFFFF"/>
        <w:spacing w:before="0" w:line="360" w:lineRule="auto"/>
        <w:ind w:left="708"/>
        <w:rPr>
          <w:color w:val="auto"/>
        </w:rPr>
      </w:pPr>
      <w:r w:rsidRPr="001E02FD">
        <w:rPr>
          <w:rStyle w:val="apple-converted-space"/>
          <w:rFonts w:ascii="Times New Roman" w:hAnsi="Times New Roman"/>
          <w:i w:val="0"/>
          <w:color w:val="auto"/>
          <w:sz w:val="24"/>
          <w:szCs w:val="24"/>
        </w:rPr>
        <w:t>Personalul de conducere</w:t>
      </w:r>
      <w:r w:rsidRPr="001E02FD">
        <w:rPr>
          <w:rFonts w:ascii="Times New Roman" w:hAnsi="Times New Roman"/>
          <w:i w:val="0"/>
          <w:color w:val="auto"/>
          <w:sz w:val="24"/>
          <w:szCs w:val="24"/>
        </w:rPr>
        <w:br/>
      </w:r>
      <w:r w:rsidRPr="00CB2998">
        <w:rPr>
          <w:rFonts w:ascii="Times New Roman" w:hAnsi="Times New Roman"/>
          <w:bCs/>
          <w:i w:val="0"/>
          <w:color w:val="auto"/>
          <w:sz w:val="24"/>
          <w:szCs w:val="24"/>
        </w:rPr>
        <w:t>a)</w:t>
      </w:r>
      <w:r w:rsidRPr="00CB2998">
        <w:rPr>
          <w:rStyle w:val="apple-converted-space"/>
          <w:rFonts w:ascii="Times New Roman" w:hAnsi="Times New Roman"/>
          <w:i w:val="0"/>
          <w:color w:val="auto"/>
          <w:sz w:val="24"/>
          <w:szCs w:val="24"/>
        </w:rPr>
        <w:t> </w:t>
      </w:r>
      <w:r w:rsidRPr="00CB2998">
        <w:rPr>
          <w:rFonts w:ascii="Times New Roman" w:hAnsi="Times New Roman"/>
          <w:i w:val="0"/>
          <w:color w:val="auto"/>
          <w:sz w:val="24"/>
          <w:szCs w:val="24"/>
        </w:rPr>
        <w:t xml:space="preserve"> coordonator centru;</w:t>
      </w:r>
    </w:p>
    <w:p w:rsidR="00930972" w:rsidRPr="001E02FD" w:rsidRDefault="00930972" w:rsidP="00CB2998">
      <w:pPr>
        <w:pStyle w:val="alignmentl"/>
        <w:shd w:val="clear" w:color="auto" w:fill="FFFFFF"/>
        <w:spacing w:before="0" w:beforeAutospacing="0" w:after="0" w:afterAutospacing="0" w:line="360" w:lineRule="auto"/>
        <w:ind w:firstLine="708"/>
        <w:jc w:val="both"/>
      </w:pPr>
      <w:r w:rsidRPr="001E02FD">
        <w:rPr>
          <w:bCs/>
        </w:rPr>
        <w:t xml:space="preserve"> </w:t>
      </w:r>
      <w:r>
        <w:t>Atribuţii</w:t>
      </w:r>
      <w:r w:rsidRPr="001E02FD">
        <w:t>:</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Reprezintă Centrul în relaţia cu autorităţile abilitate ale statului, cu alte organisme şi organizaţii guvernamentale şi nonguvernamentale, în cadrul şi limita atribuţiilor sale;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Semnează contractul de furnizare</w:t>
      </w:r>
      <w:r>
        <w:t xml:space="preserve"> servicii conform Dispoziției Nr</w:t>
      </w:r>
      <w:r w:rsidRPr="001E02FD">
        <w:t xml:space="preserve">. 157/26.08.2019 emisă de Primarul Comunei </w:t>
      </w:r>
      <w:r w:rsidRPr="00064EA4">
        <w:rPr>
          <w:color w:val="000000"/>
        </w:rPr>
        <w:t>Mărăcineni și actele adiționale contractelor;</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Exercită atribuţiile ce revin Centrului în calitate de unitate fără personalitate juridică;</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Numeşte persoana care îi va prelua atribuţiile, în perioada absenţei motivate din centru (delegații, concedii de odihnă, concedii medicale, etc.);</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Întocmeşte rapoarte/referate, note interne, proiecte, etc., şi face propuneri pentru asigurarea calităţii serviciilor oferite;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Verifică şi avizează materialele informative şi publicitare privind serviciile furnizate în cadrul centrului (Misiunea Centrului, Programul Zilnic al copiilor) şi se asigură că acestea sunt afişate la loc vizibil;</w:t>
      </w:r>
    </w:p>
    <w:p w:rsidR="00930972" w:rsidRPr="001E02FD" w:rsidRDefault="00930972" w:rsidP="00CB2998">
      <w:pPr>
        <w:pStyle w:val="ListParagraph"/>
        <w:numPr>
          <w:ilvl w:val="0"/>
          <w:numId w:val="2"/>
        </w:numPr>
        <w:spacing w:after="0" w:line="360" w:lineRule="auto"/>
        <w:ind w:left="0" w:firstLine="397"/>
        <w:jc w:val="both"/>
        <w:rPr>
          <w:rFonts w:ascii="Times New Roman" w:hAnsi="Times New Roman"/>
          <w:sz w:val="24"/>
          <w:szCs w:val="24"/>
          <w:lang w:val="en-US"/>
        </w:rPr>
      </w:pPr>
      <w:r w:rsidRPr="001E02FD">
        <w:rPr>
          <w:rFonts w:ascii="Times New Roman" w:hAnsi="Times New Roman"/>
          <w:sz w:val="24"/>
          <w:szCs w:val="24"/>
          <w:lang w:val="en-US"/>
        </w:rPr>
        <w:t>Se asigură de existența  Registrului de Sesizări și Reclamații la nivelul centrului, se asigură că acesta este  plasat în loc accesibil beneficiarilor, şi  că se respectă dreptul acestora de a face sesizări, petiţii, plângeri, luând măsuri în cazul înregistrări unor astfel de cazuri;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Elaborează, în baza legislaţiei în vigoare, un document cadru - numit Proiect instituţional care cuprinde cel puţin următoarele: a) tipul şi misiunea Centrului; b) principiile directoare; c) grupul de beneficiari şi nevoile specifice; d) obiectivele de dezvoltare instituţională; e) servicii destinate grupului de beneficiari; g) scopul şi obiectivele serviciilor; h) resursele umane, materiale şi financiare disponibile şi potenţiale.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În</w:t>
      </w:r>
      <w:r>
        <w:t>tocmeşte Planul Anual de Acţiune</w:t>
      </w:r>
      <w:r w:rsidRPr="001E02FD">
        <w:t xml:space="preserve"> al centrului, care cuprinde: calendarul activităţilor (termene), scop</w:t>
      </w:r>
      <w:r>
        <w:t xml:space="preserve"> şi obiective, resurse alocate, responsabilităţi, </w:t>
      </w:r>
      <w:r w:rsidRPr="001E02FD">
        <w:t>indicatori privind monitorizarea  rezultatelor; scopul şi obiectivele planului vor fi centrate pe satisfacerea nevoilor  beneficiarilor.</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7244E2">
        <w:rPr>
          <w:color w:val="0070C0"/>
        </w:rPr>
        <w:t xml:space="preserve">Elaborează, la finele fiecărui an, un Raport </w:t>
      </w:r>
      <w:r w:rsidRPr="001E02FD">
        <w:t>de activitate general, ce cuprinde toate activităţile desfăşurate la nivelul centrului.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t>Întocmeşte Manualul de proceduri ș</w:t>
      </w:r>
      <w:r w:rsidRPr="001E02FD">
        <w:t>i răspunde de aplicarea acestora,  aşa cum sunt ele prevăzute în standardele specifice de calitate;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Colaborează cu alte instituţii publice sau organizaţii nonguvernamentale la acţiuni care vizează îmbunătăţirea serviciilor de asistenţă socială oferite beneficiarilor, în limita atribuţiilor sale prevăzute de conducere; </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Asigură şi aplică legislaţia în vigoare privind activitatea centrului punând în centrul preocupărilor sale interesul superior al copilului;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Îndeplineşte orice alte atribuţii care i-au fost delegate în mod expres, de către conducere.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Urmăreşte alături de persoana cu atribuţii în acest sens efectuarea analizelor medicale periodice la personalul care necesită acest lucru şi ia măsurile ce se impun în cazul în care rezultatul analizelor nu este unul de natură să permită continuarea activităţii şi/sau contactul cu beneficiarii şi ceilalţi colegi de serviciu.</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Răspunde alături de persoanele cu atribuţii în fişa postului de menţinerea condiţiilor de igienă şi curăţenie în centru;</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Răspunde de păstrarea ordinii şi a disciplinei în cadrul centrului.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Desfăşoară activităţi de promovare a imaginii centrului în comunitate;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rPr>
          <w:lang w:val="it-IT"/>
        </w:rPr>
        <w:t xml:space="preserve">Asigură promovarea principiilor şi normelor prevăzute de Convenţia O.N.U., precum şi întreaga legislaţie naţională şi internaţională  în vigoare, cu privire la drepturile copilului şi </w:t>
      </w:r>
      <w:r w:rsidRPr="001E02FD">
        <w:t>ia în considerare și analizează orice sesizare care îi este adresată, referitoare la încălcări ale drepturilor copilului în cadrul serviciului pe care îl conduce;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Verifică prezenţa angajaţilor la locul de muncă, controlând  condica de prezenţă la venire şi plecare în/din unitate; </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Coordonează şi verifică activitatea tuturor angajaţilor din centru; </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Răspunde de calitatea activităţilor desfăşurate de personalul din subordine;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Dispune în limita competenţei, măsuri organizatorice care să ducă la îmbunătăţirea acestei activităţi;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Asigură coordonarea, îndrumarea şi controlul activităţilor desfăşurate de personalul centrului şi propune organului competent sancţiuni disciplinare pentru salariaţii care nu-şi îndeplinesc în mod corespunzător atribuţiile, organizează activitatea personalului din subordine, asigură respectarea timpului de lucru şi a regulamentelor după care funcţionează centrul.</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Respectă şi aduce la îndeplinire dispoziţiile, comunicatele, notele, adresele etc. semnate de Conducere.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Întocmeşte planificarea anuală a şedinţelor cu salariaţii centrului, precum  şi a şedinţelor cu părinţii beneficiarilor, pe care le şi organizează conform planificării sau ori de câte ori este nevoie;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Se asigură de respectarea a Standardelor Minime Obligatorii (SMO) de către salariaţii centrului;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Se îngrijeşte şi răspunde de înzestrarea şi aprovizionarea centrului cu tot ceea ce este necesar pentru buna desfăşurare a activităţii;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Încredinţează sarcini personalului, şi verifică modul de îndeplinire al acestora</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sidRPr="001E02FD">
        <w:rPr>
          <w:lang w:val="ro-RO"/>
        </w:rPr>
        <w:t>Are o atitudine corespunzătoare cu părinţii beneficiarilor şi un vocabular adecvat, să respecte copiii şi personalul din centru.</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Pr>
          <w:lang w:val="ro-RO"/>
        </w:rPr>
        <w:t xml:space="preserve"> </w:t>
      </w:r>
      <w:r w:rsidRPr="001E02FD">
        <w:rPr>
          <w:lang w:val="ro-RO"/>
        </w:rPr>
        <w:t>Tratează în mod egal beneficiarii, indiferent de sex, religie, nationalitate, etc;</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sidRPr="001E02FD">
        <w:t>Îndeplineşte sarcinile legate de coordonarea și administrarea activității voluntarilor.</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Promovează activităţi de măsurare a satisfacţiei beneficiarilor;</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Răspunde de integritatea şi gestionarea în bune condiţii a patrimoniului Centrului: clădiri, terenuri, instalaţii, dotări, aparatură, prin personalul de specialitate; asigură păstrarea în condiţii de siguranţă a planurilor terenurilor şi dosarelor tehnice ale clădirilor;</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Răspunde după caz, disciplinar, patrimonial, contravenţional şi penal pe</w:t>
      </w:r>
      <w:r>
        <w:t>ntru realitatea, regularitatea ș</w:t>
      </w:r>
      <w:r w:rsidRPr="001E02FD">
        <w:t>i legalitatea opera</w:t>
      </w:r>
      <w:r>
        <w:t>ț</w:t>
      </w:r>
      <w:r w:rsidRPr="001E02FD">
        <w:t>iunilor ale căror documente le-a certificat.</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Programează şi asigură efectuarea concediilor de odihnă ale personalului, pe tot parcursul anului, asigurând continuitatea serviciului;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Analize</w:t>
      </w:r>
      <w:r>
        <w:t>ază şi avizează documente</w:t>
      </w:r>
      <w:r w:rsidRPr="001E02FD">
        <w:t xml:space="preserve"> legate de resursele umane: cereri de concediu, cereri de schimb de tură, adeverinţe, grafice de lucru,  etc.;</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Întocmeşte şi răspunde de evaluarea anuală a activităţii salariaţilor şi de evaluările la terminarea perioadei de stagiu, pe care le transmite  conducerii;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Identifică nevoile de perfecţionare ale personalului din subordine şi propune conducerii organizarea de cursuri de perfecţionare;</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Urmăreşte şi răspunde de starea  de funcţionare a sistemelor de alarmare, avertizare, semnalizare de urgenţă, precum şi a sistemelor de siguranţă şi ia măsurile ce se impun;</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Se asigură de efectuarea instruirii la locul de muncă, precum şi a instruirii periodice şi păstrează fişele de instruire ale angajaţilor; </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Ia măsurile necesare, potrivit dispoziţiilor legale, pentru asigurarea condiţiilor corespunzătoare de muncă, prevenirea accidentelor şi îmbunatăţirea activităţii Centrului;</w:t>
      </w:r>
    </w:p>
    <w:p w:rsidR="00930972" w:rsidRPr="001E02FD" w:rsidRDefault="0093097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Păstrează  confidenţialitatea datelor cu care vine în contact şi nu face publice date </w:t>
      </w:r>
      <w:r>
        <w:t>şi informaţii la care are acces.</w:t>
      </w:r>
    </w:p>
    <w:p w:rsidR="00930972" w:rsidRPr="001E02FD" w:rsidRDefault="00930972" w:rsidP="008C3010">
      <w:pPr>
        <w:pStyle w:val="Heading4"/>
        <w:shd w:val="clear" w:color="auto" w:fill="FFFFFF"/>
        <w:spacing w:before="0" w:line="360" w:lineRule="auto"/>
        <w:jc w:val="center"/>
        <w:rPr>
          <w:rFonts w:ascii="Times New Roman" w:hAnsi="Times New Roman"/>
          <w:i w:val="0"/>
          <w:color w:val="auto"/>
          <w:sz w:val="24"/>
          <w:szCs w:val="24"/>
        </w:rPr>
      </w:pPr>
      <w:r>
        <w:rPr>
          <w:rFonts w:ascii="Times New Roman" w:hAnsi="Times New Roman"/>
          <w:i w:val="0"/>
          <w:color w:val="auto"/>
          <w:sz w:val="24"/>
          <w:szCs w:val="24"/>
        </w:rPr>
        <w:t xml:space="preserve">ARTICOLUL </w:t>
      </w:r>
      <w:r w:rsidRPr="001E02FD">
        <w:rPr>
          <w:rFonts w:ascii="Times New Roman" w:hAnsi="Times New Roman"/>
          <w:i w:val="0"/>
          <w:color w:val="auto"/>
          <w:sz w:val="24"/>
          <w:szCs w:val="24"/>
        </w:rPr>
        <w:t>11</w:t>
      </w:r>
      <w:r w:rsidRPr="001E02FD">
        <w:rPr>
          <w:rStyle w:val="apple-converted-space"/>
          <w:rFonts w:ascii="Times New Roman" w:hAnsi="Times New Roman"/>
          <w:i w:val="0"/>
          <w:color w:val="auto"/>
          <w:sz w:val="24"/>
          <w:szCs w:val="24"/>
        </w:rPr>
        <w:t> </w:t>
      </w:r>
      <w:r w:rsidRPr="001E02FD">
        <w:rPr>
          <w:rFonts w:ascii="Times New Roman" w:hAnsi="Times New Roman"/>
          <w:i w:val="0"/>
          <w:color w:val="auto"/>
          <w:sz w:val="24"/>
          <w:szCs w:val="24"/>
        </w:rPr>
        <w:br/>
        <w:t>Personalul de specialitate de îngrijire şi asistenţă. Personal de specialitate şi auxiliar</w:t>
      </w:r>
      <w:r>
        <w:rPr>
          <w:rFonts w:ascii="Times New Roman" w:hAnsi="Times New Roman"/>
          <w:i w:val="0"/>
          <w:color w:val="auto"/>
          <w:sz w:val="24"/>
          <w:szCs w:val="24"/>
        </w:rPr>
        <w:t>.</w:t>
      </w:r>
    </w:p>
    <w:p w:rsidR="00930972" w:rsidRPr="001E02FD" w:rsidRDefault="00930972" w:rsidP="00C45A21">
      <w:pPr>
        <w:pStyle w:val="alignmentl"/>
        <w:shd w:val="clear" w:color="auto" w:fill="FFFFFF"/>
        <w:spacing w:before="0" w:beforeAutospacing="0" w:after="0" w:afterAutospacing="0" w:line="360" w:lineRule="auto"/>
        <w:jc w:val="both"/>
        <w:rPr>
          <w:b/>
        </w:rPr>
      </w:pPr>
      <w:r w:rsidRPr="001E02FD">
        <w:rPr>
          <w:b/>
          <w:bCs/>
        </w:rPr>
        <w:t xml:space="preserve"> </w:t>
      </w:r>
      <w:r>
        <w:rPr>
          <w:b/>
          <w:bCs/>
        </w:rPr>
        <w:tab/>
      </w:r>
      <w:r w:rsidRPr="001E02FD">
        <w:rPr>
          <w:b/>
          <w:bCs/>
        </w:rPr>
        <w:t>(1)</w:t>
      </w:r>
      <w:r w:rsidRPr="001E02FD">
        <w:rPr>
          <w:rStyle w:val="apple-converted-space"/>
          <w:b/>
        </w:rPr>
        <w:t> </w:t>
      </w:r>
      <w:r w:rsidRPr="001E02FD">
        <w:rPr>
          <w:b/>
        </w:rPr>
        <w:t>Personalul de specialitate:</w:t>
      </w:r>
    </w:p>
    <w:p w:rsidR="00930972" w:rsidRPr="001E02FD" w:rsidRDefault="00930972" w:rsidP="00CB2998">
      <w:pPr>
        <w:pStyle w:val="alignmentl"/>
        <w:shd w:val="clear" w:color="auto" w:fill="FFFFFF"/>
        <w:spacing w:before="0" w:beforeAutospacing="0" w:after="0" w:afterAutospacing="0" w:line="360" w:lineRule="auto"/>
        <w:ind w:left="227" w:firstLine="397"/>
        <w:jc w:val="both"/>
      </w:pPr>
      <w:r w:rsidRPr="001E02FD">
        <w:rPr>
          <w:bCs/>
        </w:rPr>
        <w:t>a)</w:t>
      </w:r>
      <w:r w:rsidRPr="001E02FD">
        <w:rPr>
          <w:rStyle w:val="apple-converted-space"/>
        </w:rPr>
        <w:t>  </w:t>
      </w:r>
      <w:r w:rsidRPr="001E02FD">
        <w:t>asistent medical generalist</w:t>
      </w:r>
      <w:r>
        <w:t xml:space="preserve"> -</w:t>
      </w:r>
      <w:r w:rsidRPr="001E02FD">
        <w:t xml:space="preserve">  s (222101)- 1 post</w:t>
      </w:r>
    </w:p>
    <w:p w:rsidR="00930972" w:rsidRPr="001E02FD" w:rsidRDefault="00930972" w:rsidP="00CB2998">
      <w:pPr>
        <w:pStyle w:val="alignmentl"/>
        <w:shd w:val="clear" w:color="auto" w:fill="FFFFFF"/>
        <w:spacing w:before="0" w:beforeAutospacing="0" w:after="0" w:afterAutospacing="0" w:line="360" w:lineRule="auto"/>
        <w:ind w:left="227" w:firstLine="397"/>
        <w:jc w:val="both"/>
      </w:pPr>
      <w:r w:rsidRPr="001E02FD">
        <w:t>b) asistent medical generalist pl (325901)  - 1 post</w:t>
      </w:r>
    </w:p>
    <w:p w:rsidR="00930972" w:rsidRPr="001E02FD" w:rsidRDefault="00930972" w:rsidP="00CB2998">
      <w:pPr>
        <w:pStyle w:val="alignmentl"/>
        <w:shd w:val="clear" w:color="auto" w:fill="FFFFFF"/>
        <w:spacing w:before="0" w:beforeAutospacing="0" w:after="0" w:afterAutospacing="0" w:line="360" w:lineRule="auto"/>
        <w:ind w:left="227" w:firstLine="397"/>
        <w:jc w:val="both"/>
      </w:pPr>
      <w:r w:rsidRPr="001E02FD">
        <w:rPr>
          <w:bCs/>
        </w:rPr>
        <w:t>c)</w:t>
      </w:r>
      <w:r w:rsidRPr="001E02FD">
        <w:rPr>
          <w:rStyle w:val="apple-converted-space"/>
        </w:rPr>
        <w:t> </w:t>
      </w:r>
      <w:r w:rsidRPr="001E02FD">
        <w:t>asistent social (263501) - 2 posturi</w:t>
      </w:r>
    </w:p>
    <w:p w:rsidR="00930972" w:rsidRPr="001E02FD" w:rsidRDefault="00930972" w:rsidP="00CB2998">
      <w:pPr>
        <w:pStyle w:val="alignmentl"/>
        <w:shd w:val="clear" w:color="auto" w:fill="FFFFFF"/>
        <w:spacing w:before="0" w:beforeAutospacing="0" w:after="0" w:afterAutospacing="0" w:line="360" w:lineRule="auto"/>
        <w:ind w:left="227" w:firstLine="397"/>
        <w:jc w:val="both"/>
      </w:pPr>
      <w:r w:rsidRPr="001E02FD">
        <w:t>d) educator (341501) - 6 posturi</w:t>
      </w:r>
    </w:p>
    <w:p w:rsidR="00930972" w:rsidRPr="001E02FD" w:rsidRDefault="00930972" w:rsidP="00CB2998">
      <w:pPr>
        <w:pStyle w:val="alignmentl"/>
        <w:shd w:val="clear" w:color="auto" w:fill="FFFFFF"/>
        <w:spacing w:before="0" w:beforeAutospacing="0" w:after="0" w:afterAutospacing="0" w:line="360" w:lineRule="auto"/>
        <w:ind w:left="227" w:firstLine="397"/>
        <w:jc w:val="both"/>
      </w:pPr>
      <w:r w:rsidRPr="001E02FD">
        <w:rPr>
          <w:bCs/>
        </w:rPr>
        <w:t>e)</w:t>
      </w:r>
      <w:r w:rsidRPr="001E02FD">
        <w:rPr>
          <w:rStyle w:val="apple-converted-space"/>
        </w:rPr>
        <w:t> </w:t>
      </w:r>
      <w:r w:rsidRPr="001E02FD">
        <w:t>infirmieră (532103)  - 6 posturi</w:t>
      </w:r>
    </w:p>
    <w:p w:rsidR="00930972" w:rsidRDefault="00930972" w:rsidP="00CB2998">
      <w:pPr>
        <w:pStyle w:val="alignmentl"/>
        <w:shd w:val="clear" w:color="auto" w:fill="FFFFFF"/>
        <w:spacing w:before="0" w:beforeAutospacing="0" w:after="0" w:afterAutospacing="0" w:line="360" w:lineRule="auto"/>
        <w:ind w:left="227" w:firstLine="397"/>
        <w:jc w:val="both"/>
      </w:pPr>
      <w:r>
        <w:t>f</w:t>
      </w:r>
      <w:r w:rsidRPr="001E02FD">
        <w:t>) consilier juridic (261103)</w:t>
      </w:r>
      <w:r>
        <w:t xml:space="preserve"> </w:t>
      </w:r>
      <w:r w:rsidRPr="001E02FD">
        <w:t>- 1 post</w:t>
      </w:r>
    </w:p>
    <w:p w:rsidR="00930972" w:rsidRPr="001E02FD" w:rsidRDefault="00930972" w:rsidP="00CB2998">
      <w:pPr>
        <w:pStyle w:val="alignmentl"/>
        <w:shd w:val="clear" w:color="auto" w:fill="FFFFFF"/>
        <w:spacing w:before="0" w:beforeAutospacing="0" w:after="0" w:afterAutospacing="0" w:line="360" w:lineRule="auto"/>
        <w:ind w:left="227" w:firstLine="397"/>
        <w:jc w:val="both"/>
      </w:pPr>
      <w:r>
        <w:t>g) logoped (226603) – 1 post</w:t>
      </w:r>
    </w:p>
    <w:p w:rsidR="00930972" w:rsidRPr="001E02FD" w:rsidRDefault="00930972" w:rsidP="00CB2998">
      <w:pPr>
        <w:pStyle w:val="alignmentl"/>
        <w:shd w:val="clear" w:color="auto" w:fill="FFFFFF"/>
        <w:spacing w:before="0" w:beforeAutospacing="0" w:after="0" w:afterAutospacing="0" w:line="360" w:lineRule="auto"/>
        <w:ind w:left="227" w:firstLine="397"/>
        <w:jc w:val="both"/>
      </w:pPr>
      <w:r>
        <w:rPr>
          <w:bCs/>
        </w:rPr>
        <w:t>g</w:t>
      </w:r>
      <w:r w:rsidRPr="001E02FD">
        <w:rPr>
          <w:bCs/>
        </w:rPr>
        <w:t>)</w:t>
      </w:r>
      <w:r w:rsidRPr="001E02FD">
        <w:rPr>
          <w:rStyle w:val="apple-converted-space"/>
        </w:rPr>
        <w:t> </w:t>
      </w:r>
      <w:r w:rsidRPr="001E02FD">
        <w:t>psiholog  (263411</w:t>
      </w:r>
      <w:r>
        <w:t>)</w:t>
      </w:r>
      <w:r w:rsidRPr="001E02FD">
        <w:t xml:space="preserve"> - 1 post</w:t>
      </w:r>
    </w:p>
    <w:p w:rsidR="00930972" w:rsidRPr="001E02FD" w:rsidRDefault="00930972" w:rsidP="00BF1652">
      <w:pPr>
        <w:pStyle w:val="alignmentl"/>
        <w:shd w:val="clear" w:color="auto" w:fill="FFFFFF"/>
        <w:spacing w:before="0" w:beforeAutospacing="0" w:after="0" w:afterAutospacing="0" w:line="360" w:lineRule="auto"/>
        <w:ind w:firstLine="397"/>
        <w:jc w:val="both"/>
        <w:rPr>
          <w:b/>
        </w:rPr>
      </w:pPr>
      <w:r w:rsidRPr="001E02FD">
        <w:rPr>
          <w:b/>
          <w:bCs/>
        </w:rPr>
        <w:t>(2)</w:t>
      </w:r>
      <w:r w:rsidRPr="001E02FD">
        <w:rPr>
          <w:rStyle w:val="apple-converted-space"/>
          <w:b/>
        </w:rPr>
        <w:t> </w:t>
      </w:r>
      <w:r w:rsidRPr="001E02FD">
        <w:rPr>
          <w:b/>
        </w:rPr>
        <w:t>Atribuţii ale personalului de specialitate:</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a)</w:t>
      </w:r>
      <w:r w:rsidRPr="001E02FD">
        <w:rPr>
          <w:rStyle w:val="apple-converted-space"/>
        </w:rPr>
        <w:t> </w:t>
      </w:r>
      <w:r w:rsidRPr="001E02FD">
        <w:t>asigură derularea etapelor procesului de acordare a serviciilor sociale cu respectarea prevederilor legii, a standardelor minime de calitate aplicabile şi a prezentului regulament;</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b)</w:t>
      </w:r>
      <w:r w:rsidRPr="001E02FD">
        <w:rPr>
          <w:rStyle w:val="apple-converted-space"/>
        </w:rPr>
        <w:t> </w:t>
      </w:r>
      <w:r w:rsidRPr="001E02FD">
        <w:t>colaborează cu specialişti din alte centre în vederea soluţionării cazurilor, identificării de resurse;</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c)</w:t>
      </w:r>
      <w:r w:rsidRPr="001E02FD">
        <w:rPr>
          <w:rStyle w:val="apple-converted-space"/>
        </w:rPr>
        <w:t> </w:t>
      </w:r>
      <w:r w:rsidRPr="001E02FD">
        <w:t>monitorizează respectarea standardelor minime de calitate;</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d)</w:t>
      </w:r>
      <w:r w:rsidRPr="001E02FD">
        <w:rPr>
          <w:rStyle w:val="apple-converted-space"/>
        </w:rPr>
        <w:t> </w:t>
      </w:r>
      <w:r w:rsidRPr="001E02FD">
        <w:t>sesizează conducerii centrului situaţii care pun în pericol siguranţa beneficiarului, situaţii de nerespectare a prevederilor prezentului regulament;</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e)</w:t>
      </w:r>
      <w:r w:rsidRPr="001E02FD">
        <w:rPr>
          <w:rStyle w:val="apple-converted-space"/>
        </w:rPr>
        <w:t> </w:t>
      </w:r>
      <w:r w:rsidRPr="001E02FD">
        <w:t>întocmeşte rapoarte periodice cu privire la activitatea derulată;</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f)</w:t>
      </w:r>
      <w:r w:rsidRPr="001E02FD">
        <w:rPr>
          <w:rStyle w:val="apple-converted-space"/>
        </w:rPr>
        <w:t> </w:t>
      </w:r>
      <w:r w:rsidRPr="001E02FD">
        <w:t>face propuneri de îmbunătăţire a activităţii în vederea creşterii calităţii serviciului şi respectării legislaţiei;</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g)</w:t>
      </w:r>
      <w:r w:rsidRPr="001E02FD">
        <w:rPr>
          <w:rStyle w:val="apple-converted-space"/>
        </w:rPr>
        <w:t> </w:t>
      </w:r>
      <w:r w:rsidRPr="001E02FD">
        <w:t>alte atribuţii prevăzute în standardul minim de calitate aplicabil.</w:t>
      </w:r>
    </w:p>
    <w:p w:rsidR="00930972" w:rsidRPr="001E02FD" w:rsidRDefault="00930972" w:rsidP="008C3010">
      <w:pPr>
        <w:pStyle w:val="alignmentl"/>
        <w:shd w:val="clear" w:color="auto" w:fill="FFFFFF"/>
        <w:spacing w:before="0" w:beforeAutospacing="0" w:after="0" w:afterAutospacing="0" w:line="360" w:lineRule="auto"/>
        <w:ind w:firstLine="397"/>
        <w:jc w:val="both"/>
        <w:rPr>
          <w:b/>
        </w:rPr>
      </w:pPr>
      <w:r w:rsidRPr="001E02FD">
        <w:rPr>
          <w:b/>
        </w:rPr>
        <w:t xml:space="preserve">  Atribuții asistent medical generalist:</w:t>
      </w:r>
    </w:p>
    <w:p w:rsidR="00930972" w:rsidRDefault="00930972" w:rsidP="00D82256">
      <w:pPr>
        <w:pStyle w:val="alignmentl"/>
        <w:shd w:val="clear" w:color="auto" w:fill="FFFFFF"/>
        <w:spacing w:before="0" w:beforeAutospacing="0" w:after="0" w:afterAutospacing="0" w:line="360" w:lineRule="auto"/>
        <w:ind w:firstLine="397"/>
        <w:jc w:val="both"/>
        <w:rPr>
          <w:lang w:val="pt-BR"/>
        </w:rPr>
      </w:pPr>
      <w:r w:rsidRPr="001E02FD">
        <w:rPr>
          <w:lang w:val="pt-BR"/>
        </w:rPr>
        <w:t>●</w:t>
      </w:r>
      <w:r>
        <w:rPr>
          <w:lang w:val="pt-BR"/>
        </w:rPr>
        <w:t xml:space="preserve">  </w:t>
      </w:r>
      <w:r w:rsidRPr="001E02FD">
        <w:rPr>
          <w:lang w:val="pt-BR"/>
        </w:rPr>
        <w:t>Cunoaște și respectă Legea 272/2004 privind protecția și promovarea drepturilor copilului;</w:t>
      </w:r>
    </w:p>
    <w:p w:rsidR="00930972" w:rsidRPr="00D82256" w:rsidRDefault="00930972" w:rsidP="00D82256">
      <w:pPr>
        <w:pStyle w:val="alignmentl"/>
        <w:numPr>
          <w:ilvl w:val="0"/>
          <w:numId w:val="1"/>
        </w:numPr>
        <w:shd w:val="clear" w:color="auto" w:fill="FFFFFF"/>
        <w:spacing w:before="0" w:beforeAutospacing="0" w:after="0" w:afterAutospacing="0" w:line="360" w:lineRule="auto"/>
        <w:ind w:left="0" w:firstLine="397"/>
        <w:jc w:val="both"/>
        <w:rPr>
          <w:b/>
        </w:rPr>
      </w:pPr>
      <w:r w:rsidRPr="001E02FD">
        <w:t>Cunoaște și acordă măsuri de prim-ajutor copiilor din CZ;</w:t>
      </w:r>
    </w:p>
    <w:p w:rsidR="00930972" w:rsidRDefault="00930972" w:rsidP="00B91DCC">
      <w:pPr>
        <w:numPr>
          <w:ilvl w:val="0"/>
          <w:numId w:val="1"/>
        </w:numPr>
        <w:spacing w:after="0" w:line="360" w:lineRule="auto"/>
        <w:ind w:left="0" w:firstLine="397"/>
        <w:jc w:val="both"/>
        <w:rPr>
          <w:rFonts w:ascii="Times New Roman" w:hAnsi="Times New Roman"/>
          <w:sz w:val="24"/>
          <w:szCs w:val="24"/>
          <w:lang w:val="it-IT"/>
        </w:rPr>
      </w:pPr>
      <w:r>
        <w:rPr>
          <w:rFonts w:ascii="Times New Roman" w:hAnsi="Times New Roman"/>
          <w:sz w:val="24"/>
          <w:szCs w:val="24"/>
        </w:rPr>
        <w:t>Are obligaț</w:t>
      </w:r>
      <w:r w:rsidRPr="001E02FD">
        <w:rPr>
          <w:rFonts w:ascii="Times New Roman" w:hAnsi="Times New Roman"/>
          <w:sz w:val="24"/>
          <w:szCs w:val="24"/>
        </w:rPr>
        <w:t>ia să respecte  Programul Zilnic al copiilor din CZ afișat la avizier și vizat de către coordonatorul de centru;</w:t>
      </w:r>
    </w:p>
    <w:p w:rsidR="00930972" w:rsidRPr="00B91DCC" w:rsidRDefault="00930972" w:rsidP="00B91DCC">
      <w:pPr>
        <w:numPr>
          <w:ilvl w:val="0"/>
          <w:numId w:val="1"/>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rPr>
        <w:t>La admiterea copilului în CZ se asigură că acesta are toate analizele necesare și este apt pentru intrarea în colectivitate;</w:t>
      </w:r>
    </w:p>
    <w:p w:rsidR="00930972" w:rsidRPr="001E02FD" w:rsidRDefault="00930972" w:rsidP="008C3010">
      <w:pPr>
        <w:pStyle w:val="ListParagraph"/>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Participă  împreună cu ceilalți membri ai echipei multidisciplinare a CZ, la elaborarea și implementarea  Programului Personalizat de Intervenție (P.P.I.);</w:t>
      </w:r>
    </w:p>
    <w:p w:rsidR="00930972" w:rsidRPr="001E02FD" w:rsidRDefault="00930972" w:rsidP="008C3010">
      <w:pPr>
        <w:pStyle w:val="ListParagraph"/>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Elaborează rapoarte de implementare a P.P.I-ului;</w:t>
      </w:r>
    </w:p>
    <w:p w:rsidR="00930972" w:rsidRPr="001E02FD" w:rsidRDefault="0093097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Întocmește Programul de Intervenție Specifică pentru sănătate care cuprinde obiective precise pentru în funcție de vârsta și nevoile acestuia;</w:t>
      </w:r>
    </w:p>
    <w:p w:rsidR="00930972" w:rsidRDefault="00930972" w:rsidP="00B91DCC">
      <w:pPr>
        <w:numPr>
          <w:ilvl w:val="0"/>
          <w:numId w:val="1"/>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Participă la ședintele  cu p</w:t>
      </w:r>
      <w:r>
        <w:rPr>
          <w:rFonts w:ascii="Times New Roman" w:hAnsi="Times New Roman"/>
          <w:sz w:val="24"/>
          <w:szCs w:val="24"/>
        </w:rPr>
        <w:t>ărinții copiilor înscriși la CZ</w:t>
      </w:r>
      <w:r w:rsidRPr="001E02FD">
        <w:rPr>
          <w:rFonts w:ascii="Times New Roman" w:hAnsi="Times New Roman"/>
          <w:sz w:val="24"/>
          <w:szCs w:val="24"/>
        </w:rPr>
        <w:t xml:space="preserve"> organizate conform planificării, întocmită de către coordonatorul de centru;</w:t>
      </w:r>
    </w:p>
    <w:p w:rsidR="00930972" w:rsidRPr="00B91DCC" w:rsidRDefault="00930972" w:rsidP="00B91DCC">
      <w:pPr>
        <w:numPr>
          <w:ilvl w:val="0"/>
          <w:numId w:val="1"/>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rPr>
        <w:t>Propune obiective pentru Planual anual de acțiune al CZ și întocmește Raportul anual de activitate;</w:t>
      </w:r>
    </w:p>
    <w:p w:rsidR="00930972" w:rsidRPr="001E02FD" w:rsidRDefault="0093097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Tratează în mod egal beneficiarii, indiferent de sex, religie, nationalitate, etc.;</w:t>
      </w:r>
    </w:p>
    <w:p w:rsidR="00930972" w:rsidRPr="001E02FD" w:rsidRDefault="0093097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Este interzisă agresarea fizică și verbală a copiilor din unitate și orice formă de discriminare a acestora, aceste fapte fiind pedepsite conform legii;</w:t>
      </w:r>
    </w:p>
    <w:p w:rsidR="00930972" w:rsidRPr="001E02FD" w:rsidRDefault="00930972" w:rsidP="008C3010">
      <w:pPr>
        <w:numPr>
          <w:ilvl w:val="0"/>
          <w:numId w:val="1"/>
        </w:numPr>
        <w:tabs>
          <w:tab w:val="left" w:pos="0"/>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Efectuează zilnic triajul epidemiologic al copiilor din CZ și va lua măsurile necesare în cazul în care un copil prezintă leziuni/echimoze, boli i</w:t>
      </w:r>
      <w:r>
        <w:rPr>
          <w:rFonts w:ascii="Times New Roman" w:hAnsi="Times New Roman"/>
          <w:sz w:val="24"/>
          <w:szCs w:val="24"/>
          <w:lang w:val="es-ES"/>
        </w:rPr>
        <w:t>nfecțioase, etc., anunțând coordonatorul</w:t>
      </w:r>
      <w:r w:rsidRPr="001E02FD">
        <w:rPr>
          <w:rFonts w:ascii="Times New Roman" w:hAnsi="Times New Roman"/>
          <w:sz w:val="24"/>
          <w:szCs w:val="24"/>
          <w:lang w:val="es-ES"/>
        </w:rPr>
        <w:t xml:space="preserve"> de centru și organele abilitate;</w:t>
      </w:r>
    </w:p>
    <w:p w:rsidR="00930972" w:rsidRPr="001E02FD" w:rsidRDefault="00930972" w:rsidP="008C3010">
      <w:pPr>
        <w:numPr>
          <w:ilvl w:val="0"/>
          <w:numId w:val="1"/>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n-US"/>
        </w:rPr>
        <w:t>Păstrează, completează și notează în dosarele medicale ale copiilor din CZ, starea de sănătate a acestora;</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Individual își planifică anual activitatea de educație sanitară, și înaintează planificarea coordonatorului de centru spre avizare;</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Aduce la cunoștința coordonatorului de centru urgențele de ordin medical și propune măsurile pentru rezolvarea acestora, consemnându-le într-un registru special;</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Administrează tratamentele medicale în conformitate cu prescripțiile medicale recomandate de specialist, și păstrează în siguranță  medicamentele  prescrise de medic și cele de uz general;</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Desfășoară evaluări medicale periodice și la nevoie;</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 xml:space="preserve">Consemnează într-un registru special orice tratament administrat copiilor din </w:t>
      </w:r>
      <w:r w:rsidRPr="001E02FD">
        <w:rPr>
          <w:rFonts w:ascii="Times New Roman" w:hAnsi="Times New Roman"/>
          <w:sz w:val="24"/>
          <w:szCs w:val="24"/>
        </w:rPr>
        <w:t>CZ</w:t>
      </w:r>
      <w:r w:rsidRPr="001E02FD">
        <w:rPr>
          <w:rFonts w:ascii="Times New Roman" w:hAnsi="Times New Roman"/>
          <w:sz w:val="24"/>
          <w:szCs w:val="24"/>
          <w:lang w:val="es-ES"/>
        </w:rPr>
        <w:t xml:space="preserve"> precizându-se numele, data, ora, medicamentul cu doza respectivă și motivul administrarii;</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Verifică zilnic starea de curățenie a spațiilor unde îsi desfășoară activitatea copiii din CZ și modul de implementare a protocoalelor de efectuare a curățeniei în spațiile ocupate de copii, efectuarea dezinfecției, întreținerea echipamentului și cazarmamentului, efectuarea igienei corporale;</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Elaborează grafice pentru planificarea și monitorizarea curățeniei, dezinfecției și a schimbului de lenjerie pe etaje;</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Verifică zilnic dacă graficele de curățentie și dezinfecție, precum și pentru schimbarea lenjeriei, sunt completate de către infirmieri în urma efectuării acestor activități și aduce la cunoștința coordonatorului de centru;</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Verifică zilnic temperatura din frigidere și notează într-un grafic lunar de temperatură. În situația în care constată că termometrul indică o temperatură necorespunzătoare aduce la cunoștința coordonatorului de centru;</w:t>
      </w:r>
    </w:p>
    <w:p w:rsidR="00930972" w:rsidRPr="001E02FD" w:rsidRDefault="00930972" w:rsidP="008C3010">
      <w:pPr>
        <w:numPr>
          <w:ilvl w:val="0"/>
          <w:numId w:val="1"/>
        </w:numPr>
        <w:tabs>
          <w:tab w:val="left" w:pos="600"/>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Însoțește și supraveghează copiii în vizite, excursii și tabere alături de educatori și infirmieri;</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Participă la întocmirea meniului săptămânal și calculează zilnic caloriile ținându-se cont de particularitățile de vârstă și starea de sănătate (regim alimentar pentru copii cu probleme de sănătate, copii de alta religie etc.);</w:t>
      </w:r>
    </w:p>
    <w:p w:rsidR="00930972" w:rsidRPr="00B57807"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B57807">
        <w:rPr>
          <w:rFonts w:ascii="Times New Roman" w:hAnsi="Times New Roman"/>
          <w:sz w:val="24"/>
          <w:szCs w:val="24"/>
          <w:lang w:val="es-ES"/>
        </w:rPr>
        <w:t>Pentru aprecierea cantităților de alimente consumate în medie de către o persoană va efectua ancheta alimentației pe baza fișelor de alimente zilnice pe o perioadă de 10 zile lucrătoare în două săptămâ</w:t>
      </w:r>
      <w:r>
        <w:rPr>
          <w:rFonts w:ascii="Times New Roman" w:hAnsi="Times New Roman"/>
          <w:sz w:val="24"/>
          <w:szCs w:val="24"/>
          <w:lang w:val="es-ES"/>
        </w:rPr>
        <w:t xml:space="preserve">ni consecutive de 3 ori pe an. </w:t>
      </w:r>
      <w:r w:rsidRPr="00B57807">
        <w:rPr>
          <w:rFonts w:ascii="Times New Roman" w:hAnsi="Times New Roman"/>
          <w:sz w:val="24"/>
          <w:szCs w:val="24"/>
          <w:lang w:val="es-ES"/>
        </w:rPr>
        <w:t>Conținutul alimentelor în calorii și anumite substanțe nutritive (proteine, glicode, lipide), se va stabili prin calcul folosind tabele de compoziție ale alimentelor.</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Este responsabil pentru recepția hranei;</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Are obligatia sa afișeze meniul zilnic la avizier și la sala de mese, care va cuprinde: mic-dejun, prânz și gustare, gramajul/porție și caloriile/porție;</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Supraveghează  porționarea hranei de către infirmieri pentru meniul zilnic;</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Supraveghează administrarea hranei copiilor zilnic;</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Verifică termenele de valabilitate ale alimentelor</w:t>
      </w:r>
      <w:r w:rsidRPr="001E02FD">
        <w:rPr>
          <w:rFonts w:ascii="Times New Roman" w:hAnsi="Times New Roman"/>
          <w:sz w:val="24"/>
          <w:szCs w:val="24"/>
          <w:lang w:val="es-ES"/>
        </w:rPr>
        <w:t xml:space="preserve"> și are obligația să interzică folosirea lor și să aducă la cunoștință coordonatorului de centru în scris neregulile constatate; </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es-ES"/>
        </w:rPr>
        <w:t>Verifică zilnic dacă vesela și tacâmurile sunt spălate și dezinfectate corespunzător, dacă prezintă uzură (smalț sărit, rugină), iar în cazul în care constată nereguli propune scoaterea din uz a obiectelor degradate;</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Pr>
          <w:rFonts w:ascii="Times New Roman" w:hAnsi="Times New Roman"/>
          <w:sz w:val="24"/>
          <w:szCs w:val="24"/>
          <w:lang w:val="es-ES"/>
        </w:rPr>
        <w:t xml:space="preserve">Urmărește </w:t>
      </w:r>
      <w:r w:rsidRPr="001E02FD">
        <w:rPr>
          <w:rFonts w:ascii="Times New Roman" w:hAnsi="Times New Roman"/>
          <w:sz w:val="24"/>
          <w:szCs w:val="24"/>
          <w:lang w:val="es-ES"/>
        </w:rPr>
        <w:t>și supraveghează împreună cu educatorul și infirmierul efectuarea toaletei (spălat mâini, față, etc.);</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Izolează copiii din CZ diagnosticați cu boli contagioase  depistați la triajul epidemiologic, și vor fi izolați până la sosirea părintelui/reprezentantului legal al beneficiarului din CZ;</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Întocmește zilnic un proces-verbal  în care se menționează activitatea medicală;</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Comunică apariția bolilor contagioase la Direcția de Sănătate Publică;</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eastAsia="ro-RO"/>
        </w:rPr>
        <w:t>Are obligația de a respecta prevederile actelor normative igienico-sanitare, de a lua măsurile de prevenire și de extindere a unor boli contagioase, de a instrui personalul care mânuiește substanțele de dezinfecție;</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eastAsia="ro-RO"/>
        </w:rPr>
        <w:t>Va înregistra  în procesul-verbal măsurile, care s-au luat în urma unui caz de apariție a unei boli contagioase;</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eastAsia="ro-RO"/>
        </w:rPr>
        <w:t>Verifică corectitudinea păstrării substanțelor de dezinfectat (cloramină);</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Afișează </w:t>
      </w:r>
      <w:r w:rsidRPr="001E02FD">
        <w:rPr>
          <w:rFonts w:ascii="Times New Roman" w:hAnsi="Times New Roman"/>
          <w:sz w:val="24"/>
          <w:szCs w:val="24"/>
          <w:lang w:eastAsia="ro-RO"/>
        </w:rPr>
        <w:t>modul de folosire și de preparare a cloraminei și a substanțelor dezinfectante vor fi af</w:t>
      </w:r>
      <w:r>
        <w:rPr>
          <w:rFonts w:ascii="Times New Roman" w:hAnsi="Times New Roman"/>
          <w:sz w:val="24"/>
          <w:szCs w:val="24"/>
          <w:lang w:eastAsia="ro-RO"/>
        </w:rPr>
        <w:t>ișate în locurile unde își desfă</w:t>
      </w:r>
      <w:r w:rsidRPr="001E02FD">
        <w:rPr>
          <w:rFonts w:ascii="Times New Roman" w:hAnsi="Times New Roman"/>
          <w:sz w:val="24"/>
          <w:szCs w:val="24"/>
          <w:lang w:eastAsia="ro-RO"/>
        </w:rPr>
        <w:t>șoară activitatea personalul care folosește aceste substanțe;</w:t>
      </w:r>
    </w:p>
    <w:p w:rsidR="00930972" w:rsidRDefault="00930972" w:rsidP="00B91DCC">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lang w:eastAsia="ro-RO"/>
        </w:rPr>
        <w:t>Substanțele de dezinfectat vor fi păstrate  într-un loc bine izolat, unde nu au acces persoanele neautorizate;</w:t>
      </w:r>
    </w:p>
    <w:p w:rsidR="00930972" w:rsidRPr="00B91DCC" w:rsidRDefault="00930972" w:rsidP="00B91DCC">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B91DCC">
        <w:rPr>
          <w:rFonts w:ascii="Times New Roman" w:hAnsi="Times New Roman"/>
          <w:sz w:val="24"/>
          <w:szCs w:val="24"/>
          <w:lang w:val="es-ES"/>
        </w:rPr>
        <w:t>Efectuează zilnic triajul epidemiologic al personalului din unitate și consemnează starea de sănătate a personalului într-un registru special. Are obligația de a aduce la cunoștință în scris orice modificare a stării de sănătate a personalului care nu-i permite desfășurarea activității în bune condiții, conform sectorului de activitate;</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Va răspunde de gestiunea medicamentelor și a eliberării lor când este cazul pentru administrare, precum și de obiectele și aparatele din gestiunea sa;</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Se asigură că medicamentele sunt depozitate în spații special amenajate în condiții de maximă siguranță într-un dulap încuiat;</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Are obligația de a verifica termenele de valabilitate ale medicamentele primite de la părinții/reprezentanți legali ai beneficiarilor din CZ;</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Va colecta deșeurile medicale (ace, seringi, medicamente expirate, etc.) în recipiente speciale și vor fi predate firmei autorizate;</w:t>
      </w:r>
    </w:p>
    <w:p w:rsidR="00930972" w:rsidRPr="001E02FD" w:rsidRDefault="00930972" w:rsidP="008C3010">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Asigură depozitarea și predarea în siguranță a materialelor sanitare utilizate și a medicamentelor expirate către firma autorizată;</w:t>
      </w:r>
    </w:p>
    <w:p w:rsidR="00930972" w:rsidRDefault="00930972" w:rsidP="00B91DCC">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 discriminare, orice fel de violență, tratament inuman și degradant are obligaţia de a semnala ace</w:t>
      </w:r>
      <w:r>
        <w:rPr>
          <w:rFonts w:ascii="Times New Roman" w:hAnsi="Times New Roman"/>
          <w:sz w:val="24"/>
          <w:szCs w:val="24"/>
        </w:rPr>
        <w:t>stea verbal şi în scris, coordonatorului</w:t>
      </w:r>
      <w:r w:rsidRPr="001E02FD">
        <w:rPr>
          <w:rFonts w:ascii="Times New Roman" w:hAnsi="Times New Roman"/>
          <w:sz w:val="24"/>
          <w:szCs w:val="24"/>
        </w:rPr>
        <w:t xml:space="preserve"> de centru;</w:t>
      </w:r>
    </w:p>
    <w:p w:rsidR="00930972" w:rsidRPr="00B91DCC" w:rsidRDefault="00930972" w:rsidP="00B91DCC">
      <w:pPr>
        <w:numPr>
          <w:ilvl w:val="0"/>
          <w:numId w:val="1"/>
        </w:numPr>
        <w:tabs>
          <w:tab w:val="left" w:pos="709"/>
          <w:tab w:val="left" w:pos="993"/>
        </w:tabs>
        <w:spacing w:after="0" w:line="360" w:lineRule="auto"/>
        <w:ind w:left="0" w:firstLine="397"/>
        <w:jc w:val="both"/>
        <w:rPr>
          <w:rFonts w:ascii="Times New Roman" w:hAnsi="Times New Roman"/>
          <w:sz w:val="24"/>
          <w:szCs w:val="24"/>
        </w:rPr>
      </w:pPr>
      <w:r w:rsidRPr="00B91DCC">
        <w:rPr>
          <w:rFonts w:ascii="Times New Roman" w:hAnsi="Times New Roman"/>
          <w:sz w:val="24"/>
          <w:szCs w:val="24"/>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există o hotarâre în acest sens, conform legii. </w:t>
      </w:r>
    </w:p>
    <w:p w:rsidR="00930972" w:rsidRDefault="00930972" w:rsidP="00B91DCC">
      <w:pPr>
        <w:numPr>
          <w:ilvl w:val="0"/>
          <w:numId w:val="1"/>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930972" w:rsidRPr="00B91DCC" w:rsidRDefault="00930972" w:rsidP="00B91DCC">
      <w:pPr>
        <w:numPr>
          <w:ilvl w:val="0"/>
          <w:numId w:val="1"/>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rPr>
        <w:t>Tratează în mod egal beneficiarii,</w:t>
      </w:r>
      <w:r>
        <w:rPr>
          <w:rFonts w:ascii="Times New Roman" w:hAnsi="Times New Roman"/>
          <w:sz w:val="24"/>
          <w:szCs w:val="24"/>
        </w:rPr>
        <w:t xml:space="preserve"> indiferent de sex, religie, naț</w:t>
      </w:r>
      <w:r w:rsidRPr="00B91DCC">
        <w:rPr>
          <w:rFonts w:ascii="Times New Roman" w:hAnsi="Times New Roman"/>
          <w:sz w:val="24"/>
          <w:szCs w:val="24"/>
        </w:rPr>
        <w:t>ionalitate, etc.</w:t>
      </w:r>
    </w:p>
    <w:p w:rsidR="00930972" w:rsidRPr="001E02FD" w:rsidRDefault="00930972" w:rsidP="008C3010">
      <w:pPr>
        <w:pStyle w:val="alignmentl"/>
        <w:shd w:val="clear" w:color="auto" w:fill="FFFFFF"/>
        <w:spacing w:before="0" w:beforeAutospacing="0" w:after="0" w:afterAutospacing="0" w:line="360" w:lineRule="auto"/>
        <w:ind w:firstLine="397"/>
        <w:jc w:val="both"/>
        <w:rPr>
          <w:b/>
        </w:rPr>
      </w:pPr>
      <w:r w:rsidRPr="001E02FD">
        <w:rPr>
          <w:b/>
        </w:rPr>
        <w:t xml:space="preserve">  Atribuții asistent social:</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Se ocupă de primirea copilului în unitate şi a dosarului acestuia în baza documentelor legale;</w:t>
      </w:r>
    </w:p>
    <w:p w:rsidR="00930972" w:rsidRPr="001E02FD" w:rsidRDefault="00930972" w:rsidP="008C3010">
      <w:pPr>
        <w:numPr>
          <w:ilvl w:val="0"/>
          <w:numId w:val="2"/>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Participă  împreună cu ceilalți membri ai echipei multidisciplinare a CZ, la elaborarea și implementarea   Programului Personalizat de Intervenție (P.P.I.);</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Elaborează rapoarte  de implementare a P.P.I-ului;</w:t>
      </w:r>
    </w:p>
    <w:p w:rsidR="00930972"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În urma vizitei la domiciliul copiilor, întocmește Raportul de </w:t>
      </w:r>
      <w:r>
        <w:rPr>
          <w:rFonts w:ascii="Times New Roman" w:hAnsi="Times New Roman"/>
          <w:sz w:val="24"/>
          <w:szCs w:val="24"/>
        </w:rPr>
        <w:t>vizită</w:t>
      </w:r>
      <w:r w:rsidRPr="001E02FD">
        <w:rPr>
          <w:rFonts w:ascii="Times New Roman" w:hAnsi="Times New Roman"/>
          <w:sz w:val="24"/>
          <w:szCs w:val="24"/>
        </w:rPr>
        <w:t>;</w:t>
      </w:r>
    </w:p>
    <w:p w:rsidR="00930972" w:rsidRPr="00B85D89" w:rsidRDefault="00930972" w:rsidP="00B85D89">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b/>
          <w:sz w:val="24"/>
          <w:szCs w:val="24"/>
        </w:rPr>
      </w:pPr>
      <w:r w:rsidRPr="001E02FD">
        <w:rPr>
          <w:rFonts w:ascii="Times New Roman" w:hAnsi="Times New Roman"/>
          <w:sz w:val="24"/>
          <w:szCs w:val="24"/>
        </w:rPr>
        <w:t xml:space="preserve"> </w:t>
      </w:r>
      <w:r>
        <w:rPr>
          <w:rFonts w:ascii="Times New Roman" w:hAnsi="Times New Roman"/>
          <w:sz w:val="24"/>
          <w:szCs w:val="24"/>
        </w:rPr>
        <w:t xml:space="preserve"> Întocmește ancheta socială și raportul, pe care le </w:t>
      </w:r>
      <w:r w:rsidRPr="001E02FD">
        <w:rPr>
          <w:rFonts w:ascii="Times New Roman" w:hAnsi="Times New Roman"/>
          <w:sz w:val="24"/>
          <w:szCs w:val="24"/>
        </w:rPr>
        <w:t xml:space="preserve">înaintează </w:t>
      </w:r>
      <w:r w:rsidRPr="001E02FD">
        <w:rPr>
          <w:rFonts w:ascii="Times New Roman" w:hAnsi="Times New Roman"/>
          <w:sz w:val="24"/>
          <w:szCs w:val="24"/>
          <w:lang w:val="it-IT"/>
        </w:rPr>
        <w:t>Responsabilului de Caz și Coordonatorului de Centru pentru avizare;</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Monitorizează situația tuturor copiilor înscriși în Centrul de Zi, și raportează Serviciului de Asistență Socială din cadrul Primăriei Mărăcineni datele solicitate în termenele stabilite;</w:t>
      </w:r>
    </w:p>
    <w:p w:rsidR="00930972" w:rsidRDefault="00930972"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b/>
          <w:sz w:val="24"/>
          <w:szCs w:val="24"/>
        </w:rPr>
      </w:pPr>
      <w:r w:rsidRPr="00B91DCC">
        <w:rPr>
          <w:rFonts w:ascii="Times New Roman" w:hAnsi="Times New Roman"/>
          <w:sz w:val="24"/>
          <w:szCs w:val="24"/>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exista o hotarâre în acest sens, conform legii; </w:t>
      </w:r>
    </w:p>
    <w:p w:rsidR="00930972" w:rsidRPr="00B91DCC" w:rsidRDefault="00930972"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b/>
          <w:sz w:val="24"/>
          <w:szCs w:val="24"/>
        </w:rPr>
      </w:pPr>
      <w:r w:rsidRPr="00B91DCC">
        <w:rPr>
          <w:rFonts w:ascii="Times New Roman" w:hAnsi="Times New Roman"/>
          <w:sz w:val="24"/>
          <w:szCs w:val="24"/>
        </w:rPr>
        <w:t>Semnalează coordonatorului de centru în scris și verbal abuzul identificat;</w:t>
      </w:r>
    </w:p>
    <w:p w:rsidR="00930972" w:rsidRDefault="00930972" w:rsidP="00B91DCC">
      <w:pPr>
        <w:numPr>
          <w:ilvl w:val="0"/>
          <w:numId w:val="2"/>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să respecte copiii şi personalul din centru;</w:t>
      </w:r>
      <w:bookmarkStart w:id="1" w:name="_Hlk479596671"/>
    </w:p>
    <w:p w:rsidR="00930972" w:rsidRDefault="00930972" w:rsidP="00B91DCC">
      <w:pPr>
        <w:numPr>
          <w:ilvl w:val="0"/>
          <w:numId w:val="2"/>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rPr>
        <w:t>Tratează în mod egal beneficiarii, indiferent de sex, religie, nationalitate, etc.;</w:t>
      </w:r>
      <w:bookmarkEnd w:id="1"/>
    </w:p>
    <w:p w:rsidR="00930972" w:rsidRDefault="00930972" w:rsidP="00B91DCC">
      <w:pPr>
        <w:numPr>
          <w:ilvl w:val="0"/>
          <w:numId w:val="2"/>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rPr>
        <w:t>Face evaluarea iniţială a situaţiei de abuz, neglijare sau exploatare şi consemnează în fişa de semnalare şi evaluare iniţială a situaţiilor de abuz, neglijare şi exploatare a copilului;</w:t>
      </w:r>
    </w:p>
    <w:p w:rsidR="00930972" w:rsidRPr="00B91DCC" w:rsidRDefault="00930972" w:rsidP="00B91DCC">
      <w:pPr>
        <w:numPr>
          <w:ilvl w:val="0"/>
          <w:numId w:val="2"/>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lang w:val="en-US"/>
        </w:rPr>
        <w:t>Se va preocupa permanent pentru completarea datelor și actelor necesare dosarului copilului, solicitând părinților/reprezentanților legali ai copilului, datele necesare;</w:t>
      </w:r>
    </w:p>
    <w:p w:rsidR="00930972" w:rsidRDefault="00930972" w:rsidP="00B91DCC">
      <w:pPr>
        <w:numPr>
          <w:ilvl w:val="0"/>
          <w:numId w:val="2"/>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Întocmeşte referat de achiziționare a materialelor necesare desfăşurării activităţilor corespunzătoare;</w:t>
      </w:r>
    </w:p>
    <w:p w:rsidR="00930972" w:rsidRDefault="00930972" w:rsidP="00B91DCC">
      <w:pPr>
        <w:numPr>
          <w:ilvl w:val="0"/>
          <w:numId w:val="2"/>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lang w:val="en-US"/>
        </w:rPr>
        <w:t>Răspunde de</w:t>
      </w:r>
      <w:r w:rsidRPr="00B91DCC">
        <w:rPr>
          <w:rFonts w:ascii="Times New Roman" w:hAnsi="Times New Roman"/>
          <w:sz w:val="24"/>
          <w:szCs w:val="24"/>
        </w:rPr>
        <w:t xml:space="preserve"> </w:t>
      </w:r>
      <w:r w:rsidRPr="00B91DCC">
        <w:rPr>
          <w:rFonts w:ascii="Times New Roman" w:hAnsi="Times New Roman"/>
          <w:sz w:val="24"/>
          <w:szCs w:val="24"/>
          <w:lang w:val="en-US"/>
        </w:rPr>
        <w:t>Registrul de Abuz și Neglijență, și de Registrul de Incidente Deosebite</w:t>
      </w:r>
      <w:r w:rsidRPr="00B91DCC">
        <w:rPr>
          <w:rFonts w:ascii="Times New Roman" w:hAnsi="Times New Roman"/>
          <w:sz w:val="24"/>
          <w:szCs w:val="24"/>
        </w:rPr>
        <w:t xml:space="preserve">  acestea fiind plasate în loc accesibil beneficiarilor, şi asigură  respectarea dreptului acestora de a face sesizări, petiţii, plângeri;</w:t>
      </w:r>
    </w:p>
    <w:p w:rsidR="00930972" w:rsidRPr="00B91DCC" w:rsidRDefault="00930972" w:rsidP="00B91DCC">
      <w:pPr>
        <w:numPr>
          <w:ilvl w:val="0"/>
          <w:numId w:val="2"/>
        </w:numPr>
        <w:spacing w:after="0" w:line="360" w:lineRule="auto"/>
        <w:ind w:left="0" w:firstLine="397"/>
        <w:jc w:val="both"/>
        <w:rPr>
          <w:rFonts w:ascii="Times New Roman" w:hAnsi="Times New Roman"/>
          <w:sz w:val="24"/>
          <w:szCs w:val="24"/>
          <w:lang w:val="it-IT"/>
        </w:rPr>
      </w:pPr>
      <w:r>
        <w:rPr>
          <w:rFonts w:ascii="Times New Roman" w:hAnsi="Times New Roman"/>
          <w:sz w:val="24"/>
          <w:szCs w:val="24"/>
          <w:lang w:val="en-US"/>
        </w:rPr>
        <w:t>Îndeplineș</w:t>
      </w:r>
      <w:r w:rsidRPr="00B91DCC">
        <w:rPr>
          <w:rFonts w:ascii="Times New Roman" w:hAnsi="Times New Roman"/>
          <w:sz w:val="24"/>
          <w:szCs w:val="24"/>
          <w:lang w:val="en-US"/>
        </w:rPr>
        <w:t xml:space="preserve">te sarcinile legate de coordonarea și administrarea activității voluntarilor, pe perioada în care este numit de către coordonatorul de centru </w:t>
      </w:r>
      <w:r w:rsidRPr="00B91DCC">
        <w:rPr>
          <w:rFonts w:ascii="Times New Roman" w:hAnsi="Times New Roman"/>
          <w:sz w:val="24"/>
          <w:szCs w:val="24"/>
          <w:lang w:val="es-ES"/>
        </w:rPr>
        <w:t>să îndeplinească această calitate.</w:t>
      </w:r>
    </w:p>
    <w:p w:rsidR="00930972" w:rsidRPr="001E02FD" w:rsidRDefault="00930972" w:rsidP="008C3010">
      <w:pPr>
        <w:pStyle w:val="alignmentl"/>
        <w:shd w:val="clear" w:color="auto" w:fill="FFFFFF"/>
        <w:spacing w:before="0" w:beforeAutospacing="0" w:after="0" w:afterAutospacing="0" w:line="360" w:lineRule="auto"/>
        <w:ind w:firstLine="397"/>
        <w:jc w:val="both"/>
        <w:rPr>
          <w:b/>
        </w:rPr>
      </w:pPr>
      <w:r w:rsidRPr="001E02FD">
        <w:rPr>
          <w:b/>
        </w:rPr>
        <w:t xml:space="preserve"> Atribuții psiholog:</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Participă  împreună cu ceilalți membri ai echipei multidisciplinare a CZ, la elaborarea și implementarea  Programului Personalizat de Intervenție (P.P.I.);</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Elaborează rapoarte de implementare a P.P.I-ului;</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Aplică teste psihologice pentru stabilirea nivelului de dezvoltare psihologică, interpretează datele obținute și elaborează recomandările pe care le consideră necesare;</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Consiliază copiii peste 5 ani cu tulburări de comportament.</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Stabilește, în funcție de obiective, metoda de lucru și programele de instruire a beneficiarilor;</w:t>
      </w:r>
    </w:p>
    <w:p w:rsidR="00930972" w:rsidRPr="001E02FD" w:rsidRDefault="00930972" w:rsidP="008C3010">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Investighează și recoman</w:t>
      </w:r>
      <w:r>
        <w:rPr>
          <w:rFonts w:ascii="Times New Roman" w:hAnsi="Times New Roman"/>
          <w:sz w:val="24"/>
          <w:szCs w:val="24"/>
        </w:rPr>
        <w:t xml:space="preserve">dă căile de </w:t>
      </w:r>
      <w:r w:rsidRPr="001E02FD">
        <w:rPr>
          <w:rFonts w:ascii="Times New Roman" w:hAnsi="Times New Roman"/>
          <w:sz w:val="24"/>
          <w:szCs w:val="24"/>
        </w:rPr>
        <w:t>soluționare ale problemelor psihologice ale beneficiarilor;</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Respectă codul deontologic al profesiei de psiholog;</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Răspunde de calitatea și precizia examinărilor psihologice;</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Păstrează confidențialitatea datelor referitoare la beneficiari în fața persoanelor fizice, juridice sau mass-media;</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Întocmește un dosar pentru fiecare beneficiar în parte, dosar ce cuprinde toate actele întocmite: evaluarea inițială, obiectivele propuse, metode și procedee folosite, programul copiilor, rapoarte de întrevedere etc.;</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Desfășoară activități privind dezvoltarea de comportamente pentru copii;</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Pr>
          <w:rFonts w:ascii="Times New Roman" w:hAnsi="Times New Roman"/>
          <w:sz w:val="24"/>
          <w:szCs w:val="24"/>
        </w:rPr>
        <w:t>Întocmeș</w:t>
      </w:r>
      <w:r w:rsidRPr="00B91DCC">
        <w:rPr>
          <w:rFonts w:ascii="Times New Roman" w:hAnsi="Times New Roman"/>
          <w:sz w:val="24"/>
          <w:szCs w:val="24"/>
        </w:rPr>
        <w:t>te raport anual cu privire la evoluția din punct de vedere psihologic al fiecărui copil aflat în evidența sa;</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Colaborează cu părinții, oferindu-le sprijin în abordarea problemelor cu care se confruntă copilul;</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Întreține o relație caldă, plină de răbdare, afecțiune și înțelegere față de copil;</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Întocmește fișa psihologică pentru fiecare beneficiar din CZ;</w:t>
      </w:r>
      <w:bookmarkStart w:id="2" w:name="_Hlk479596854"/>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Tratează în mod egal beneficiarii,</w:t>
      </w:r>
      <w:r>
        <w:rPr>
          <w:rFonts w:ascii="Times New Roman" w:hAnsi="Times New Roman"/>
          <w:sz w:val="24"/>
          <w:szCs w:val="24"/>
        </w:rPr>
        <w:t xml:space="preserve"> indiferent de sex, religie, naț</w:t>
      </w:r>
      <w:r w:rsidRPr="00B91DCC">
        <w:rPr>
          <w:rFonts w:ascii="Times New Roman" w:hAnsi="Times New Roman"/>
          <w:sz w:val="24"/>
          <w:szCs w:val="24"/>
        </w:rPr>
        <w:t>ionalitate, etc</w:t>
      </w:r>
      <w:bookmarkEnd w:id="2"/>
      <w:r w:rsidRPr="00B91DCC">
        <w:rPr>
          <w:rFonts w:ascii="Times New Roman" w:hAnsi="Times New Roman"/>
          <w:sz w:val="24"/>
          <w:szCs w:val="24"/>
        </w:rPr>
        <w:t>.</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Contribuie la monito</w:t>
      </w:r>
      <w:r>
        <w:rPr>
          <w:rFonts w:ascii="Times New Roman" w:hAnsi="Times New Roman"/>
          <w:sz w:val="24"/>
          <w:szCs w:val="24"/>
        </w:rPr>
        <w:t>rizarea și sintetizarea informaț</w:t>
      </w:r>
      <w:r w:rsidRPr="00B91DCC">
        <w:rPr>
          <w:rFonts w:ascii="Times New Roman" w:hAnsi="Times New Roman"/>
          <w:sz w:val="24"/>
          <w:szCs w:val="24"/>
        </w:rPr>
        <w:t>iilor referitoare la evoluția psihologică a  fiecărui copil;</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Pr>
          <w:rFonts w:ascii="Times New Roman" w:hAnsi="Times New Roman"/>
          <w:sz w:val="24"/>
          <w:szCs w:val="24"/>
        </w:rPr>
        <w:t>Are obligația să</w:t>
      </w:r>
      <w:r w:rsidRPr="00B91DCC">
        <w:rPr>
          <w:rFonts w:ascii="Times New Roman" w:hAnsi="Times New Roman"/>
          <w:sz w:val="24"/>
          <w:szCs w:val="24"/>
        </w:rPr>
        <w:t xml:space="preserve"> respecte  Programul Zilnic al copiilor din CZ afișat la avizier și vizat de către coordonatorul de centru.</w:t>
      </w:r>
    </w:p>
    <w:p w:rsidR="00930972" w:rsidRPr="00B91DCC"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lang w:val="fr-FR"/>
        </w:rPr>
        <w:t>Va adopta un stil de muncă propriu, specific de a acționa în vederea atingerii obiectivelor propuse de centru, pentru respectarea interesului superior al copilului.</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Propune obiective pentru Planual anual de acțiune al CZ și întocmește Raportul anual de activitate;</w:t>
      </w:r>
    </w:p>
    <w:p w:rsidR="00930972" w:rsidRPr="00B91DCC"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lang w:val="fr-FR"/>
        </w:rPr>
        <w:t xml:space="preserve">Consiliază copilul (acolo unde este cazul și în funcție de nivelul de înțelegere al copilului) și membrii familiei în vederea dezvoltării legăturilor de atașament și de înțelegere a  situației în care se află copilul, ameliorarea interacțiunilor disfuncționale părinte-copil, menținerea și consolidarea relațiilor parentale, înmulțirea modurilor de comunicare părinte-copil, conștientizarea de către părinte a nevoilor psihologice și afective ale copilului, depășirea situației de risc a separării copilului de familie, etc. </w:t>
      </w:r>
    </w:p>
    <w:p w:rsidR="00930972"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Răspunde de viața și secu</w:t>
      </w:r>
      <w:r>
        <w:rPr>
          <w:rFonts w:ascii="Times New Roman" w:hAnsi="Times New Roman"/>
          <w:sz w:val="24"/>
          <w:szCs w:val="24"/>
        </w:rPr>
        <w:t>ritatea copilului în perioada câ</w:t>
      </w:r>
      <w:r w:rsidRPr="00B91DCC">
        <w:rPr>
          <w:rFonts w:ascii="Times New Roman" w:hAnsi="Times New Roman"/>
          <w:sz w:val="24"/>
          <w:szCs w:val="24"/>
        </w:rPr>
        <w:t>nd acesta îi este încredințat.</w:t>
      </w:r>
    </w:p>
    <w:p w:rsidR="00930972" w:rsidRPr="00B91DCC" w:rsidRDefault="00930972" w:rsidP="00B91DCC">
      <w:pPr>
        <w:pStyle w:val="ListParagraph"/>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sz w:val="24"/>
          <w:szCs w:val="24"/>
        </w:rPr>
      </w:pPr>
      <w:r w:rsidRPr="00B91DCC">
        <w:rPr>
          <w:rFonts w:ascii="Times New Roman" w:hAnsi="Times New Roman"/>
          <w:sz w:val="24"/>
          <w:szCs w:val="24"/>
        </w:rPr>
        <w:t>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w:t>
      </w:r>
    </w:p>
    <w:p w:rsidR="00930972" w:rsidRPr="001E02FD" w:rsidRDefault="00930972" w:rsidP="008C3010">
      <w:pPr>
        <w:spacing w:after="0" w:line="360" w:lineRule="auto"/>
        <w:ind w:firstLine="397"/>
        <w:jc w:val="both"/>
        <w:rPr>
          <w:rFonts w:ascii="Times New Roman" w:hAnsi="Times New Roman"/>
          <w:sz w:val="24"/>
          <w:szCs w:val="24"/>
        </w:rPr>
      </w:pPr>
      <w:r w:rsidRPr="001E02FD">
        <w:rPr>
          <w:rFonts w:ascii="Times New Roman" w:hAnsi="Times New Roman"/>
          <w:sz w:val="24"/>
          <w:szCs w:val="24"/>
        </w:rPr>
        <w:t xml:space="preserve"> h) orice restricționa</w:t>
      </w:r>
      <w:r>
        <w:rPr>
          <w:rFonts w:ascii="Times New Roman" w:hAnsi="Times New Roman"/>
          <w:sz w:val="24"/>
          <w:szCs w:val="24"/>
        </w:rPr>
        <w:t>re a contactului cu familia dacă</w:t>
      </w:r>
      <w:r w:rsidRPr="001E02FD">
        <w:rPr>
          <w:rFonts w:ascii="Times New Roman" w:hAnsi="Times New Roman"/>
          <w:sz w:val="24"/>
          <w:szCs w:val="24"/>
        </w:rPr>
        <w:t xml:space="preserve"> nu exista o hotarâre în acest sens, conform legii;</w:t>
      </w:r>
    </w:p>
    <w:p w:rsidR="00930972" w:rsidRDefault="0093097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sz w:val="24"/>
          <w:szCs w:val="24"/>
        </w:rPr>
      </w:pPr>
      <w:r w:rsidRPr="001E02FD">
        <w:rPr>
          <w:rFonts w:ascii="Times New Roman" w:hAnsi="Times New Roman"/>
          <w:sz w:val="24"/>
          <w:szCs w:val="24"/>
        </w:rPr>
        <w:t>Semnalează coordonatorului de centru în scris și verbal abuzul identificat;</w:t>
      </w:r>
    </w:p>
    <w:p w:rsidR="00930972" w:rsidRPr="00B91DCC" w:rsidRDefault="0093097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sz w:val="24"/>
          <w:szCs w:val="24"/>
        </w:rPr>
      </w:pPr>
      <w:r w:rsidRPr="00B91DCC">
        <w:rPr>
          <w:rFonts w:ascii="Times New Roman" w:hAnsi="Times New Roman"/>
          <w:sz w:val="24"/>
          <w:szCs w:val="24"/>
        </w:rPr>
        <w:t>Are o atitudine corespunzătoare cu părinţii beneficiarilor şi un vocabular adecvat, respectă copiii şi personalul din centru.</w:t>
      </w:r>
    </w:p>
    <w:p w:rsidR="00930972" w:rsidRPr="001E02FD" w:rsidRDefault="00930972" w:rsidP="008C3010">
      <w:pPr>
        <w:spacing w:after="0" w:line="360" w:lineRule="auto"/>
        <w:ind w:firstLine="397"/>
        <w:jc w:val="both"/>
        <w:rPr>
          <w:rFonts w:ascii="Times New Roman" w:hAnsi="Times New Roman"/>
          <w:b/>
          <w:sz w:val="24"/>
          <w:szCs w:val="24"/>
        </w:rPr>
      </w:pPr>
      <w:r w:rsidRPr="001E02FD">
        <w:rPr>
          <w:rFonts w:ascii="Times New Roman" w:hAnsi="Times New Roman"/>
          <w:b/>
          <w:sz w:val="24"/>
          <w:szCs w:val="24"/>
        </w:rPr>
        <w:t>Atribuții logoped:</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Poate publica împreună cu echipa multidisciplinară articole în presă scrisă;</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Pot participa împreună cu ceilalți membri ai echipei multidiciplinare la întocmirea unor broșuri sau pliante  care vor fi oferite participanților în cadrul întâlnirilor, dezbaterilor, meselor rotunde organizate de Centrul de Zi;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Evaluează beneficiarul la admiterea în Centrul de Zi;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Deschide și completează pentru fiecare beneficiar în parte un dosar propiu care conține: evaluarea inițială și continuă, -metode și procedee folosite, programul copiilor, etc.;</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Desfășoară terapii privind corectarea și dezvoltarea limbajului, în mod individual și de grup;</w:t>
      </w:r>
    </w:p>
    <w:p w:rsidR="00930972" w:rsidRPr="001E02FD" w:rsidRDefault="00930972" w:rsidP="008C3010">
      <w:pPr>
        <w:numPr>
          <w:ilvl w:val="0"/>
          <w:numId w:val="4"/>
        </w:numPr>
        <w:tabs>
          <w:tab w:val="left" w:pos="567"/>
          <w:tab w:val="left" w:pos="709"/>
        </w:tabs>
        <w:suppressAutoHyphens/>
        <w:autoSpaceDE w:val="0"/>
        <w:autoSpaceDN w:val="0"/>
        <w:adjustRightInd w:val="0"/>
        <w:spacing w:after="0" w:line="360" w:lineRule="auto"/>
        <w:ind w:left="0" w:firstLine="397"/>
        <w:contextualSpacing/>
        <w:jc w:val="both"/>
        <w:rPr>
          <w:rFonts w:ascii="Times New Roman" w:hAnsi="Times New Roman"/>
          <w:sz w:val="24"/>
          <w:szCs w:val="24"/>
          <w:lang w:eastAsia="ro-RO"/>
        </w:rPr>
      </w:pPr>
      <w:r w:rsidRPr="001E02FD">
        <w:rPr>
          <w:rFonts w:ascii="Times New Roman" w:hAnsi="Times New Roman"/>
          <w:sz w:val="24"/>
          <w:szCs w:val="24"/>
          <w:lang w:eastAsia="ro-RO"/>
        </w:rPr>
        <w:t xml:space="preserve">Participă  împreună cu ceilalți membri ai echipei multidisciplinare a CZ, la elaborarea și implementarea  Programului Personalizat de Intervenție (P.P.I.);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Colaborează cu părinții, oferindu-le sprijin în abordarea problemelor cu care se confruntă copilul;</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Ține evidența cazurilor, pe grupe în funcție de deficiența de limbaj pe care o are;</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Întreține o relație caldă, plină de răbdare, afecțiune și înțelegere față de copil;</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Păstrează confidențialitatea datelor beneficiarilor;</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Tratează în mod egal beneficiarii, indiferent de sex, religie, naționalitate, etc;</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 xml:space="preserve">Răspunde de viața și securitatea copilului în perioada când acesta îi este încredințat;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Urmăreşte crearea unui climat de încredere și prietenie cu copilul pentru înlesnirea comunicării și înregistrării de rezultate;</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fr-FR"/>
        </w:rPr>
      </w:pPr>
      <w:r w:rsidRPr="001E02FD">
        <w:rPr>
          <w:rFonts w:ascii="Times New Roman" w:hAnsi="Times New Roman"/>
          <w:sz w:val="24"/>
          <w:szCs w:val="24"/>
        </w:rPr>
        <w:t>Întocmeşte planificarea activităţilor corespunzătoare funcției;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fr-FR"/>
        </w:rPr>
      </w:pPr>
      <w:r w:rsidRPr="001E02FD">
        <w:rPr>
          <w:rFonts w:ascii="Times New Roman" w:hAnsi="Times New Roman"/>
          <w:sz w:val="24"/>
          <w:szCs w:val="24"/>
          <w:lang w:val="fr-FR"/>
        </w:rPr>
        <w:t>Va adopta un stil de muncă propriu, specific de a acționa în vederea atingerii obiectivelor propuse de centru, pentru respectarea interesului superior al copilului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en-US"/>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Semnalează coordonatorului de centru în scris și verbal abuzul identificat;</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și respectă copiii şi personalul din centru;</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Poate implica şi părinţii beneficiarilor în derularea anumitor teme ce le desfăşoară;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Colaborează cu ceilalți specialiști ai centrului (psiholog, asistent medical, asistent social etc.) în vederea rezolvării diferitelor probleme pe care le constată la copii sau pe care copiii le semnalează, probleme care depășesc sfera de competență a logopedului.</w:t>
      </w:r>
    </w:p>
    <w:p w:rsidR="00930972" w:rsidRPr="001E02FD" w:rsidRDefault="00930972" w:rsidP="008C3010">
      <w:pPr>
        <w:pStyle w:val="alignmentl"/>
        <w:shd w:val="clear" w:color="auto" w:fill="FFFFFF"/>
        <w:spacing w:before="0" w:beforeAutospacing="0" w:after="0" w:afterAutospacing="0" w:line="360" w:lineRule="auto"/>
        <w:ind w:firstLine="397"/>
        <w:jc w:val="both"/>
        <w:rPr>
          <w:b/>
        </w:rPr>
      </w:pPr>
      <w:r w:rsidRPr="001E02FD">
        <w:rPr>
          <w:b/>
        </w:rPr>
        <w:t>Atribuții consilier juridic</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lang w:val="it-IT"/>
        </w:rPr>
      </w:pPr>
      <w:bookmarkStart w:id="3" w:name="_Hlk479602356"/>
      <w:r w:rsidRPr="001E02FD">
        <w:rPr>
          <w:rFonts w:ascii="Times New Roman" w:hAnsi="Times New Roman"/>
          <w:sz w:val="24"/>
          <w:szCs w:val="24"/>
        </w:rPr>
        <w:t xml:space="preserve"> </w:t>
      </w:r>
      <w:r w:rsidRPr="001E02FD">
        <w:rPr>
          <w:rFonts w:ascii="Times New Roman" w:hAnsi="Times New Roman"/>
          <w:sz w:val="24"/>
          <w:szCs w:val="24"/>
          <w:lang w:val="pt-BR"/>
        </w:rPr>
        <w:t>Cunoaște și respectă Legea 272/2004 privind protecția și promovarea drepturilor copilului;</w:t>
      </w:r>
    </w:p>
    <w:bookmarkEnd w:id="3"/>
    <w:p w:rsidR="00930972" w:rsidRPr="001E02FD" w:rsidRDefault="00930972" w:rsidP="008C3010">
      <w:pPr>
        <w:pStyle w:val="alignmentl"/>
        <w:numPr>
          <w:ilvl w:val="0"/>
          <w:numId w:val="3"/>
        </w:numPr>
        <w:shd w:val="clear" w:color="auto" w:fill="FFFFFF"/>
        <w:spacing w:before="0" w:beforeAutospacing="0" w:after="0" w:afterAutospacing="0" w:line="360" w:lineRule="auto"/>
        <w:ind w:left="0" w:firstLine="397"/>
        <w:jc w:val="both"/>
      </w:pPr>
      <w:r w:rsidRPr="001E02FD">
        <w:t>Evaluează din punct de vedere social, economic, juridic situația  beneficiarilor (centrului);</w:t>
      </w:r>
    </w:p>
    <w:p w:rsidR="00930972" w:rsidRPr="001E02FD" w:rsidRDefault="00930972" w:rsidP="008C3010">
      <w:pPr>
        <w:pStyle w:val="alignmentl"/>
        <w:numPr>
          <w:ilvl w:val="0"/>
          <w:numId w:val="3"/>
        </w:numPr>
        <w:shd w:val="clear" w:color="auto" w:fill="FFFFFF"/>
        <w:spacing w:before="0" w:beforeAutospacing="0" w:after="0" w:afterAutospacing="0" w:line="360" w:lineRule="auto"/>
        <w:ind w:left="0" w:firstLine="397"/>
        <w:jc w:val="both"/>
      </w:pPr>
      <w:r w:rsidRPr="001E02FD">
        <w:t>Informează și consiliază părinții/reprezentantul legal al copilului despre drepturile și obligațiile  ce le revin odată cu admiterea în centru;</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Acordă la cerere, consiliere juridică beneficiarilor (părintilor/reprezentanților beneficiarilor);</w:t>
      </w:r>
    </w:p>
    <w:p w:rsidR="00930972" w:rsidRPr="001E02FD" w:rsidRDefault="00930972" w:rsidP="008C3010">
      <w:pPr>
        <w:pStyle w:val="alignmentl"/>
        <w:numPr>
          <w:ilvl w:val="0"/>
          <w:numId w:val="3"/>
        </w:numPr>
        <w:shd w:val="clear" w:color="auto" w:fill="FFFFFF"/>
        <w:spacing w:before="0" w:beforeAutospacing="0" w:after="0" w:afterAutospacing="0" w:line="360" w:lineRule="auto"/>
        <w:ind w:left="0" w:firstLine="397"/>
        <w:jc w:val="both"/>
      </w:pPr>
      <w:r w:rsidRPr="001E02FD">
        <w:t xml:space="preserve">Are obligația să semnaleze de urgență situațiile de violență asupra copilului; </w:t>
      </w:r>
    </w:p>
    <w:p w:rsidR="00930972" w:rsidRDefault="00930972" w:rsidP="00B91DCC">
      <w:pPr>
        <w:numPr>
          <w:ilvl w:val="0"/>
          <w:numId w:val="3"/>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obligația să respecte  Programul Zilnic al copiilor din CZ afișat la avizier și vizat de către coordonatorul de centru;</w:t>
      </w:r>
    </w:p>
    <w:p w:rsidR="00930972" w:rsidRDefault="00930972" w:rsidP="00B91DCC">
      <w:pPr>
        <w:numPr>
          <w:ilvl w:val="0"/>
          <w:numId w:val="3"/>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lang w:val="fr-FR"/>
        </w:rPr>
        <w:t>Va adopta un stil de muncă propriu, specific de a acționa în vederea atingerii obiectivelor propuse de centru, pentru respectarea interesului superior al copilului;</w:t>
      </w:r>
    </w:p>
    <w:p w:rsidR="00930972" w:rsidRPr="00B91DCC" w:rsidRDefault="00930972" w:rsidP="00B91DCC">
      <w:pPr>
        <w:numPr>
          <w:ilvl w:val="0"/>
          <w:numId w:val="3"/>
        </w:numPr>
        <w:spacing w:after="0" w:line="360" w:lineRule="auto"/>
        <w:ind w:left="0" w:firstLine="397"/>
        <w:jc w:val="both"/>
        <w:rPr>
          <w:rFonts w:ascii="Times New Roman" w:hAnsi="Times New Roman"/>
          <w:sz w:val="24"/>
          <w:szCs w:val="24"/>
          <w:lang w:val="it-IT"/>
        </w:rPr>
      </w:pPr>
      <w:r w:rsidRPr="00B91DCC">
        <w:rPr>
          <w:rFonts w:ascii="Times New Roman" w:hAnsi="Times New Roman"/>
          <w:sz w:val="24"/>
          <w:szCs w:val="24"/>
        </w:rPr>
        <w:t>Propune obiective pentru Planual anual de acțiune al CZ și întocmește Raportul anual de activitate;</w:t>
      </w:r>
    </w:p>
    <w:p w:rsidR="00930972" w:rsidRPr="001E02FD" w:rsidRDefault="00930972" w:rsidP="008C3010">
      <w:pPr>
        <w:pStyle w:val="alignmentl"/>
        <w:numPr>
          <w:ilvl w:val="0"/>
          <w:numId w:val="3"/>
        </w:numPr>
        <w:shd w:val="clear" w:color="auto" w:fill="FFFFFF"/>
        <w:spacing w:before="0" w:beforeAutospacing="0" w:after="0" w:afterAutospacing="0" w:line="360" w:lineRule="auto"/>
        <w:ind w:left="0" w:firstLine="397"/>
        <w:jc w:val="both"/>
      </w:pPr>
      <w:r w:rsidRPr="001E02FD">
        <w:t xml:space="preserve">Asigură în cadrul centrului, promovarea principiilor și normelor prevăzute de Convenția ONU și de întreaga legislație națională  și internațională în vigoare cu privire la drepturile copilului; </w:t>
      </w:r>
    </w:p>
    <w:p w:rsidR="00930972" w:rsidRPr="001E02FD" w:rsidRDefault="00930972" w:rsidP="008C3010">
      <w:pPr>
        <w:pStyle w:val="alignmentl"/>
        <w:numPr>
          <w:ilvl w:val="0"/>
          <w:numId w:val="3"/>
        </w:numPr>
        <w:shd w:val="clear" w:color="auto" w:fill="FFFFFF"/>
        <w:spacing w:before="0" w:beforeAutospacing="0" w:after="0" w:afterAutospacing="0" w:line="360" w:lineRule="auto"/>
        <w:ind w:left="0" w:firstLine="397"/>
        <w:jc w:val="both"/>
      </w:pPr>
      <w:r w:rsidRPr="001E02FD">
        <w:t xml:space="preserve">Ia în considerare și analizează orice sesizare care îi este adresată referitoare la încălcări ale drepturilor copilului; </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Răspunde de confidenţialitatea, corectitudinea şi legalitatea actelor şi datelor prezentate şefilor ierarhici;</w:t>
      </w:r>
    </w:p>
    <w:p w:rsidR="00930972" w:rsidRPr="00B57807" w:rsidRDefault="00930972" w:rsidP="008C3010">
      <w:pPr>
        <w:numPr>
          <w:ilvl w:val="0"/>
          <w:numId w:val="3"/>
        </w:numPr>
        <w:spacing w:after="0" w:line="360" w:lineRule="auto"/>
        <w:ind w:left="0" w:firstLine="397"/>
        <w:jc w:val="both"/>
        <w:rPr>
          <w:rFonts w:ascii="Times New Roman" w:hAnsi="Times New Roman"/>
          <w:sz w:val="24"/>
          <w:szCs w:val="24"/>
          <w:lang w:val="es-ES"/>
        </w:rPr>
      </w:pPr>
      <w:r w:rsidRPr="001E02FD">
        <w:rPr>
          <w:rFonts w:ascii="Times New Roman" w:hAnsi="Times New Roman"/>
          <w:sz w:val="24"/>
          <w:szCs w:val="24"/>
        </w:rPr>
        <w:t xml:space="preserve">Va consemna într-un Registru special consilierile juridice efectuate cu beneficiarii unității, adus spre </w:t>
      </w:r>
      <w:r w:rsidRPr="00B57807">
        <w:rPr>
          <w:rFonts w:ascii="Times New Roman" w:hAnsi="Times New Roman"/>
          <w:sz w:val="24"/>
          <w:szCs w:val="24"/>
        </w:rPr>
        <w:t>avizare coordonatorului de centru;</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lang w:val="es-ES"/>
        </w:rPr>
      </w:pPr>
      <w:r w:rsidRPr="00B57807">
        <w:rPr>
          <w:rFonts w:ascii="Times New Roman" w:hAnsi="Times New Roman"/>
          <w:sz w:val="24"/>
          <w:szCs w:val="24"/>
        </w:rPr>
        <w:t xml:space="preserve">Anual va întocmi o planificare de activități juridice, adus spre avizare coordonatorului </w:t>
      </w:r>
      <w:r w:rsidRPr="001E02FD">
        <w:rPr>
          <w:rFonts w:ascii="Times New Roman" w:hAnsi="Times New Roman"/>
          <w:sz w:val="24"/>
          <w:szCs w:val="24"/>
        </w:rPr>
        <w:t>de centru;</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Asigură respectarea drepturilor copiilor, fără discriminare de vârstă, sex, limbă, religie, în confo</w:t>
      </w:r>
      <w:r>
        <w:rPr>
          <w:rFonts w:ascii="Times New Roman" w:hAnsi="Times New Roman"/>
          <w:sz w:val="24"/>
          <w:szCs w:val="24"/>
        </w:rPr>
        <w:t>rmitate cu prevederile Constituț</w:t>
      </w:r>
      <w:r w:rsidRPr="001E02FD">
        <w:rPr>
          <w:rFonts w:ascii="Times New Roman" w:hAnsi="Times New Roman"/>
          <w:sz w:val="24"/>
          <w:szCs w:val="24"/>
        </w:rPr>
        <w:t>iei şi a cel</w:t>
      </w:r>
      <w:r>
        <w:rPr>
          <w:rFonts w:ascii="Times New Roman" w:hAnsi="Times New Roman"/>
          <w:sz w:val="24"/>
          <w:szCs w:val="24"/>
        </w:rPr>
        <w:t>orlalte acte normative interne ș</w:t>
      </w:r>
      <w:r w:rsidRPr="001E02FD">
        <w:rPr>
          <w:rFonts w:ascii="Times New Roman" w:hAnsi="Times New Roman"/>
          <w:sz w:val="24"/>
          <w:szCs w:val="24"/>
        </w:rPr>
        <w:t>i internaţionale;</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Informează conducerea cu privire la apariţiile şi modificările legislative aplicabile domeniului de activitate al centrului;</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Ține evidenţa cronologică şi pe domenii a actelor normative;</w:t>
      </w:r>
    </w:p>
    <w:p w:rsidR="00930972" w:rsidRPr="001E02FD" w:rsidRDefault="00930972" w:rsidP="008C3010">
      <w:pPr>
        <w:numPr>
          <w:ilvl w:val="0"/>
          <w:numId w:val="3"/>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Răspunde de păstrarea secretului profesional asupra tuturor activităţilor desfăşurate de către consilierul juridic în cadrul instituţiei conform clauzei de confidenţialitate;</w:t>
      </w:r>
    </w:p>
    <w:p w:rsidR="00930972" w:rsidRDefault="00930972" w:rsidP="00B91DCC">
      <w:pPr>
        <w:numPr>
          <w:ilvl w:val="0"/>
          <w:numId w:val="3"/>
        </w:numPr>
        <w:spacing w:after="0" w:line="360" w:lineRule="auto"/>
        <w:ind w:left="0" w:firstLine="397"/>
        <w:jc w:val="both"/>
        <w:rPr>
          <w:rFonts w:ascii="Times New Roman" w:hAnsi="Times New Roman"/>
          <w:sz w:val="24"/>
          <w:szCs w:val="24"/>
          <w:lang w:val="es-ES"/>
        </w:rPr>
      </w:pPr>
      <w:r w:rsidRPr="001E02FD">
        <w:rPr>
          <w:rFonts w:ascii="Times New Roman" w:hAnsi="Times New Roman"/>
          <w:sz w:val="24"/>
          <w:szCs w:val="24"/>
          <w:lang w:val="es-ES"/>
        </w:rPr>
        <w:t>Este interzisă agresarea  verbală sau fizică a copiilor, aceste fapte fiind pedepsite conform legii;</w:t>
      </w:r>
    </w:p>
    <w:p w:rsidR="00930972" w:rsidRDefault="00930972" w:rsidP="00B91DCC">
      <w:pPr>
        <w:numPr>
          <w:ilvl w:val="0"/>
          <w:numId w:val="3"/>
        </w:numPr>
        <w:spacing w:after="0" w:line="360" w:lineRule="auto"/>
        <w:ind w:left="0" w:firstLine="397"/>
        <w:jc w:val="both"/>
        <w:rPr>
          <w:rFonts w:ascii="Times New Roman" w:hAnsi="Times New Roman"/>
          <w:sz w:val="24"/>
          <w:szCs w:val="24"/>
          <w:lang w:val="es-ES"/>
        </w:rPr>
      </w:pPr>
      <w:r w:rsidRPr="00B91DCC">
        <w:rPr>
          <w:rFonts w:ascii="Times New Roman" w:hAnsi="Times New Roman"/>
          <w:sz w:val="24"/>
          <w:szCs w:val="24"/>
        </w:rPr>
        <w:t>Semnalează coordonatorului de centru în scris și verbal abuzul identificat;</w:t>
      </w:r>
      <w:bookmarkStart w:id="4" w:name="_Hlk479597065"/>
    </w:p>
    <w:p w:rsidR="00930972" w:rsidRPr="00B91DCC" w:rsidRDefault="00930972" w:rsidP="00B91DCC">
      <w:pPr>
        <w:numPr>
          <w:ilvl w:val="0"/>
          <w:numId w:val="3"/>
        </w:numPr>
        <w:spacing w:after="0" w:line="360" w:lineRule="auto"/>
        <w:ind w:left="0" w:firstLine="397"/>
        <w:jc w:val="both"/>
        <w:rPr>
          <w:rFonts w:ascii="Times New Roman" w:hAnsi="Times New Roman"/>
          <w:sz w:val="24"/>
          <w:szCs w:val="24"/>
          <w:lang w:val="es-ES"/>
        </w:rPr>
      </w:pPr>
      <w:r w:rsidRPr="00B91DCC">
        <w:rPr>
          <w:rFonts w:ascii="Times New Roman" w:hAnsi="Times New Roman"/>
          <w:sz w:val="24"/>
          <w:szCs w:val="24"/>
        </w:rPr>
        <w:t>Tratează în mod egal beneficiarii,</w:t>
      </w:r>
      <w:r>
        <w:rPr>
          <w:rFonts w:ascii="Times New Roman" w:hAnsi="Times New Roman"/>
          <w:sz w:val="24"/>
          <w:szCs w:val="24"/>
        </w:rPr>
        <w:t xml:space="preserve"> indiferent de sex, religie, naț</w:t>
      </w:r>
      <w:r w:rsidRPr="00B91DCC">
        <w:rPr>
          <w:rFonts w:ascii="Times New Roman" w:hAnsi="Times New Roman"/>
          <w:sz w:val="24"/>
          <w:szCs w:val="24"/>
        </w:rPr>
        <w:t>ionalitate, etc</w:t>
      </w:r>
    </w:p>
    <w:bookmarkEnd w:id="4"/>
    <w:p w:rsidR="00930972" w:rsidRPr="001E02FD" w:rsidRDefault="00930972" w:rsidP="008C3010">
      <w:pPr>
        <w:numPr>
          <w:ilvl w:val="0"/>
          <w:numId w:val="3"/>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930972" w:rsidRPr="001E02FD" w:rsidRDefault="00930972" w:rsidP="008C3010">
      <w:pPr>
        <w:pStyle w:val="alignmentl"/>
        <w:shd w:val="clear" w:color="auto" w:fill="FFFFFF"/>
        <w:spacing w:before="0" w:beforeAutospacing="0" w:after="0" w:afterAutospacing="0" w:line="360" w:lineRule="auto"/>
        <w:ind w:firstLine="397"/>
        <w:jc w:val="both"/>
        <w:rPr>
          <w:b/>
        </w:rPr>
      </w:pPr>
      <w:r w:rsidRPr="001E02FD">
        <w:rPr>
          <w:b/>
        </w:rPr>
        <w:t xml:space="preserve"> Atribuții educator:</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Studiază dosarul, fișa medicală, observă comportamentul copilului, cunoaște situația socio-familială a copilului, exercită atribuții ca reprezentant al copilului în relația cu grădinița;</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În timpul programului de lucru răspunde de prez</w:t>
      </w:r>
      <w:r>
        <w:rPr>
          <w:rFonts w:ascii="Times New Roman" w:hAnsi="Times New Roman"/>
          <w:sz w:val="24"/>
          <w:szCs w:val="24"/>
        </w:rPr>
        <w:t>enţa copiilor din grupă, de viaț</w:t>
      </w:r>
      <w:r w:rsidRPr="001E02FD">
        <w:rPr>
          <w:rFonts w:ascii="Times New Roman" w:hAnsi="Times New Roman"/>
          <w:sz w:val="24"/>
          <w:szCs w:val="24"/>
        </w:rPr>
        <w:t xml:space="preserve">a, integritatea şi sănătatea lor;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Proiectează, organizează și conduce întreaga activitate educativă, răspunde de educaţia nonformală şi informală a copiilor din Centrul de Zi; activităţile trebuie sa fie diversificate, adaptate vârstei şi poteţialului lor de dezvoltare;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Consemnează în caietul de observații, aspecte caracteristice din comportamentul copiilor;</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Întreţine o atmosferă caldă, de familie,  în cadrul Centrului de Zi;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Ţine legătura cu părinţii copiilor, rudele, cu cadrele didactice de la grădiniţa unde frecventează cursurile, în ceea ce priveşte comportamentul/ situația copilului la grădiniță şi acasă;</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Desfăşoară activităţi educative cu diverse teme şi diferite ocazii (serbări, evenimente, excursii);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Se pregăteşte sistematic pentru activitatea pe care o desfășoară, prin studierea și pregătirea materialelor necesare activităților;</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Poartă discuţii cu părinţii copiilor înscriși în CZ, în ceea ce priveste ţinuta corespunzătoare (igienă, mod de echipare,  obiecte de vestimentaţie, etc);</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Urmăreşte ţinuta vestimentară a copiilor din grupă, formându-le împreună cu asistentul medical şi infirmierul deprinderi de igienă personală şi respect faţă de bunurile în folosinţă;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Urmăreşte în permanenţă starea psiho-fizică a copiilor din grupă, semnalând orice modificare a stării de sănătate, asistentului medical şi psihologului;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Antrenează copiii de la grupă la efectuarea ordinii în sălile în care îşi desfăşoară activităţile, în vederea responsabilizării pentru desfășurarea activitătilor;</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Participă  împreună cu ceilalți membri ai echipei multidisciplinare a Centrului de Zi, la elaborarea și implementarea Programului Personalizat de Intervenție (P.P.I.);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Întocmește anual evaluarea inițială, sumativă și finală a grupei, precum și caracterizarea grupei;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Elaborează Programul Educaţional pentru copiii din grupă (educaţie nonformală şi informală), programul educaţional fiind individual conform S.M.O. a</w:t>
      </w:r>
      <w:r w:rsidRPr="001E02FD">
        <w:rPr>
          <w:rFonts w:ascii="Times New Roman" w:hAnsi="Times New Roman"/>
          <w:sz w:val="24"/>
          <w:szCs w:val="24"/>
          <w:lang w:val="en-US"/>
        </w:rPr>
        <w:t>decvat vârstei, nevoilor, potenţialului de dezvoltare şi particularităţilor sale;</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Întocmeşte săptămânal planificarea activităţilor educative;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en-US"/>
        </w:rPr>
        <w:t xml:space="preserve">Ține evidența privind frecventarea Centrului de către copiilor înscriși în C.Z;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en-US"/>
        </w:rPr>
        <w:t>Fiecare copil este ajutat să dezvolte relaţii pozitive cu ceilalţi: cu părinţii/alţi adulţi importanţi pentru el, cu copiii din CZ şi din unitatea de învăţământ pe care o frecventează, cu personalul din CZ şi, după caz, cu alţi profesionişti implicaţi în derularea planului de servicii;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Pr>
          <w:rFonts w:ascii="Times New Roman" w:hAnsi="Times New Roman"/>
          <w:sz w:val="24"/>
          <w:szCs w:val="24"/>
          <w:lang w:val="en-US"/>
        </w:rPr>
        <w:t>Are obligația să</w:t>
      </w:r>
      <w:r w:rsidRPr="001E02FD">
        <w:rPr>
          <w:rFonts w:ascii="Times New Roman" w:hAnsi="Times New Roman"/>
          <w:sz w:val="24"/>
          <w:szCs w:val="24"/>
          <w:lang w:val="en-US"/>
        </w:rPr>
        <w:t xml:space="preserve"> respecte  Programul zilnic al copiilor din CZ afișat la avizier și vizat de către coordonatorul de centru;</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Însoţeşte zilnic copiii la grădiniţa, unde sunt înscriși, la venire și plecare după orele de curs;</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Însoțește copiii la masă împreună cu infirmierul, îi supraveghează în timpul servirii mesei și îi ajută să dobândească deprinderi de autoservire;</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Răspunde de desfășurarea activității igienico-sanitare individuale și colectivă  alături de infirmier și asistent medical, punând accent pe dezvoltarea deprinderilor de autonomie personală;</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Propune obiective pentru Planual anual de acțiune al CZ și întocmește Raportul anual de activitate;</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Tratează în mod egal beneficiarii,</w:t>
      </w:r>
      <w:r>
        <w:rPr>
          <w:rFonts w:ascii="Times New Roman" w:hAnsi="Times New Roman"/>
          <w:sz w:val="24"/>
          <w:szCs w:val="24"/>
          <w:lang w:val="it-IT"/>
        </w:rPr>
        <w:t xml:space="preserve"> indiferent de sex, religie, naț</w:t>
      </w:r>
      <w:r w:rsidRPr="001E02FD">
        <w:rPr>
          <w:rFonts w:ascii="Times New Roman" w:hAnsi="Times New Roman"/>
          <w:sz w:val="24"/>
          <w:szCs w:val="24"/>
          <w:lang w:val="it-IT"/>
        </w:rPr>
        <w:t>ionalitate, etc.;</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en-US"/>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rsidR="00930972" w:rsidRPr="001E02FD" w:rsidRDefault="00930972" w:rsidP="008C3010">
      <w:pPr>
        <w:numPr>
          <w:ilvl w:val="0"/>
          <w:numId w:val="4"/>
        </w:numPr>
        <w:suppressAutoHyphens/>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Semnalează părinţilor orice modificare a stării de sănătate a copilului, orice abatere, orice eveniment etc.;</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și respectă copiii şi personalul din centru;</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Cunoaște și respectă Legea 272/2004 privind protecția și promovarea drepturilor copilului;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Derulează cu beneficiarii Centrului de Zi activităţi la nivelul comunităţii, implicând copiii în desfăşurarea lor, conform parteneriatelor încheiate, colaborărilor efectuate etc.;</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Desfăşoară activităţi cu teme specifice pentru zilele speciale, programe artistice, piese de teatru, etc. (sărbători naţionale, omagiale, aniversări, sărbători religioase etc.);</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Participă cu copiii din grupă la diferite concursuri derulate în comunitate conform aptitudinilor copiilor, cu acordul părinţilor;</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Sprijină copiii din grupă în înscrierea la diferite activităţi extraşcolare, ce se derulează fie la grădiniţă unde sunt înscriși, fie în comunitate, cu acordul părinţilor;</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 Însoțește copiii în vizite, excursii, etc., asigurând supravegherea și activitatea educațională a acestora;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Implică şi părinţii beneficiarilor în derularea anumitor teme ce le desfăşoară; </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Pr>
          <w:rFonts w:ascii="Times New Roman" w:hAnsi="Times New Roman"/>
          <w:sz w:val="24"/>
          <w:szCs w:val="24"/>
        </w:rPr>
        <w:t xml:space="preserve">Participă, </w:t>
      </w:r>
      <w:r w:rsidRPr="001E02FD">
        <w:rPr>
          <w:rFonts w:ascii="Times New Roman" w:hAnsi="Times New Roman"/>
          <w:sz w:val="24"/>
          <w:szCs w:val="24"/>
        </w:rPr>
        <w:t>la</w:t>
      </w:r>
      <w:r>
        <w:rPr>
          <w:rFonts w:ascii="Times New Roman" w:hAnsi="Times New Roman"/>
          <w:sz w:val="24"/>
          <w:szCs w:val="24"/>
        </w:rPr>
        <w:t xml:space="preserve"> </w:t>
      </w:r>
      <w:r w:rsidRPr="00B57807">
        <w:rPr>
          <w:rFonts w:ascii="Times New Roman" w:hAnsi="Times New Roman"/>
          <w:sz w:val="24"/>
          <w:szCs w:val="24"/>
        </w:rPr>
        <w:t xml:space="preserve">solicitarea coordonatorului de centru, la acțiunile artistice, la </w:t>
      </w:r>
      <w:r>
        <w:rPr>
          <w:rFonts w:ascii="Times New Roman" w:hAnsi="Times New Roman"/>
          <w:sz w:val="24"/>
          <w:szCs w:val="24"/>
        </w:rPr>
        <w:t xml:space="preserve">acțiunile cu comunitatea, la </w:t>
      </w:r>
      <w:r w:rsidRPr="00B57807">
        <w:rPr>
          <w:rFonts w:ascii="Times New Roman" w:hAnsi="Times New Roman"/>
          <w:sz w:val="24"/>
          <w:szCs w:val="24"/>
        </w:rPr>
        <w:t xml:space="preserve">acțiunile care promovează imaginea instituției </w:t>
      </w:r>
      <w:r w:rsidRPr="001E02FD">
        <w:rPr>
          <w:rFonts w:ascii="Times New Roman" w:hAnsi="Times New Roman"/>
          <w:sz w:val="24"/>
          <w:szCs w:val="24"/>
        </w:rPr>
        <w:t>în comunitate;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Răspunde alături de infirmier de păstrarea în bune condiții a mobilierului și obiectele de inventar din sala unde își desfăşoară activităţile educative și programul de somn, prin supravegherea copiilor din grupă;</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Colaborează cu ceilalți specialiști ai centrului (psiholog, asistent medical, asistent social etc.) în vederea rezolvării diferitelor probleme pe care le constată la copii sau pe care copiii de la grupă le semnalează, probleme care depășesc sfera de competență a educatorului; </w:t>
      </w:r>
    </w:p>
    <w:p w:rsidR="00930972" w:rsidRPr="00543842"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Îndeplinește funcţia de ofiţer de serviciu, răspunde de supravegherea activității centrului, luând măsurile care se impun, cu </w:t>
      </w:r>
      <w:r w:rsidRPr="00B57807">
        <w:rPr>
          <w:rFonts w:ascii="Times New Roman" w:hAnsi="Times New Roman"/>
          <w:sz w:val="24"/>
          <w:szCs w:val="24"/>
        </w:rPr>
        <w:t xml:space="preserve">acordul coordonatorului </w:t>
      </w:r>
      <w:r w:rsidRPr="001E02FD">
        <w:rPr>
          <w:rFonts w:ascii="Times New Roman" w:hAnsi="Times New Roman"/>
          <w:sz w:val="24"/>
          <w:szCs w:val="24"/>
        </w:rPr>
        <w:t>de centru; întocmește  la ieșirea din tură, proces-verbal, cu privire la cele constatate.</w:t>
      </w:r>
    </w:p>
    <w:p w:rsidR="00930972" w:rsidRPr="001E02FD" w:rsidRDefault="00930972"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Pr>
          <w:b/>
        </w:rPr>
        <w:tab/>
      </w:r>
      <w:r w:rsidRPr="001E02FD">
        <w:rPr>
          <w:b/>
        </w:rPr>
        <w:t>Atribuții infirmier:</w:t>
      </w:r>
    </w:p>
    <w:p w:rsidR="00930972" w:rsidRPr="001E02FD" w:rsidRDefault="00930972" w:rsidP="008C3010">
      <w:pPr>
        <w:spacing w:after="0" w:line="360" w:lineRule="auto"/>
        <w:ind w:firstLine="397"/>
        <w:jc w:val="both"/>
        <w:rPr>
          <w:rFonts w:ascii="Times New Roman" w:hAnsi="Times New Roman"/>
          <w:sz w:val="24"/>
          <w:szCs w:val="24"/>
          <w:lang w:val="it-IT"/>
        </w:rPr>
      </w:pPr>
      <w:r w:rsidRPr="001E02FD">
        <w:rPr>
          <w:rFonts w:ascii="Times New Roman" w:hAnsi="Times New Roman"/>
          <w:sz w:val="24"/>
          <w:szCs w:val="24"/>
          <w:lang w:val="pt-BR"/>
        </w:rPr>
        <w:t>●</w:t>
      </w:r>
      <w:r>
        <w:rPr>
          <w:rFonts w:ascii="Times New Roman" w:hAnsi="Times New Roman"/>
          <w:sz w:val="24"/>
          <w:szCs w:val="24"/>
          <w:lang w:val="pt-BR"/>
        </w:rPr>
        <w:t xml:space="preserve"> </w:t>
      </w:r>
      <w:r w:rsidRPr="001E02FD">
        <w:rPr>
          <w:rFonts w:ascii="Times New Roman" w:hAnsi="Times New Roman"/>
          <w:sz w:val="24"/>
          <w:szCs w:val="24"/>
          <w:lang w:val="pt-BR"/>
        </w:rPr>
        <w:t>Cunoaște și respectă Legea 272/2004 privind protecția și promovarea drepturilor copilului;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Consemnează în graficele de curăţenie şi dezinfecţie, schimbarea lenjeriei şi curăţenia generală;</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şi a jucăriilor. Podelele se şterg cu mopul îmbibat în soluţie cu cloramină;</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Face curăţenie generală în toate spaţiile din dotarea unităţii (geamurile se spală la nevoie, se curăţă podelele de sub mobilier, etc.) conform protocolului stabilit;</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Foloseşte pentru spălarea podelelor mopuri separate pentru spaţii diferite şi pentru fiecare grup sanitar în parte;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Dezinfectează cu soluţie clorigenă coşurile de gunoi şi apoi vor fi dotate cu saci menajeri;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rsidR="00930972" w:rsidRPr="008E5163"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 xml:space="preserve">Şterge pereţii din încăperi ori de câte ori este nevoie; </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pt-BR"/>
        </w:rPr>
        <w:t>Curăţă şi dezinfectează grupurile sanitare cu substanţe speciale, conform legislaţiei în vigoare, şi a instructajului întocmit de asistentul medical</w:t>
      </w:r>
      <w:r w:rsidRPr="001E02FD">
        <w:rPr>
          <w:rFonts w:ascii="Times New Roman" w:hAnsi="Times New Roman"/>
          <w:sz w:val="24"/>
          <w:szCs w:val="24"/>
        </w:rPr>
        <w:t>, (grupurile sanitare se dezinfectează de 3 ori pe zi, sau ori de cate ori este nevoie);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Schimbă lenjeria de pat săptămânal sau ori de câte ori este nevoie. După schimbarea lenjeriei notează în graficul pentru schimbarea lenjeriei;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rPr>
      </w:pPr>
      <w:r>
        <w:rPr>
          <w:rFonts w:ascii="Times New Roman" w:hAnsi="Times New Roman"/>
          <w:sz w:val="24"/>
          <w:szCs w:val="24"/>
        </w:rPr>
        <w:t xml:space="preserve">Colectează lenjeria murdară, </w:t>
      </w:r>
      <w:r w:rsidRPr="001E02FD">
        <w:rPr>
          <w:rFonts w:ascii="Times New Roman" w:hAnsi="Times New Roman"/>
          <w:sz w:val="24"/>
          <w:szCs w:val="24"/>
        </w:rPr>
        <w:t>colectarea rufelor murdare se face respectând circuitele separate pentru rufe murdare şi rufe curate, rufele murdare colectându-se numai în saci menajeri;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Colaborează cu asistentul medical şi educatorul pentru ajutarea copiilor să-şi formeze deprinderi de igienă personală şi respect faţă de bunurile în folosinţă; </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obligația să respecte  Programul Zilnic al copiilor din CZ afișat la</w:t>
      </w:r>
      <w:r>
        <w:rPr>
          <w:rFonts w:ascii="Times New Roman" w:hAnsi="Times New Roman"/>
          <w:sz w:val="24"/>
          <w:szCs w:val="24"/>
        </w:rPr>
        <w:t xml:space="preserve"> avizier și vizat de către coordonatorul </w:t>
      </w:r>
      <w:r w:rsidRPr="001E02FD">
        <w:rPr>
          <w:rFonts w:ascii="Times New Roman" w:hAnsi="Times New Roman"/>
          <w:sz w:val="24"/>
          <w:szCs w:val="24"/>
        </w:rPr>
        <w:t>de centru;</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Însoțește copiii la masă împreună cu educatorul, îi supraveghează în timpul servirii mesei și îi ajută să dobândească deprinderi de autoservire;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Răspunde de desfășurarea activității igienico-sanitare individuale și colective  alături de educator și asistent medical, punând accent pe dezvoltarea deprinderilor de autonomie personală;</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930972" w:rsidRPr="001E02FD" w:rsidRDefault="00930972" w:rsidP="008C3010">
      <w:pPr>
        <w:numPr>
          <w:ilvl w:val="0"/>
          <w:numId w:val="4"/>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 discriminare, orice fel de violență, tratament inuman și degradant are obligaţia de a semnala acestea verbal şi în scris, coordonatorului de centru;</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Colaborează cu întreg personalul din centru şi are obligaţia de a comunica observaţii asupra comportamentului şi stării de sănătate a copiilor, manifestările deosebite ale acestora pe care le aduce la cunoştinţa educatorului;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Însoțește copiii în vizite, excursii, etc., asigurând supravegherea acestora;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Ajută la transportul alimentelor, echipamentelor, cazarmamentului;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 xml:space="preserve">Sunt interzise: a) pedeapsa corporală; b) deprivarea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rsidR="00930972" w:rsidRPr="001E02FD" w:rsidRDefault="00930972" w:rsidP="008C3010">
      <w:pPr>
        <w:numPr>
          <w:ilvl w:val="0"/>
          <w:numId w:val="4"/>
        </w:numPr>
        <w:tabs>
          <w:tab w:val="left" w:pos="851"/>
        </w:tabs>
        <w:autoSpaceDE w:val="0"/>
        <w:autoSpaceDN w:val="0"/>
        <w:adjustRightInd w:val="0"/>
        <w:spacing w:after="0" w:line="360" w:lineRule="auto"/>
        <w:ind w:left="0" w:firstLine="397"/>
        <w:jc w:val="both"/>
        <w:rPr>
          <w:rFonts w:ascii="Times New Roman" w:hAnsi="Times New Roman"/>
          <w:sz w:val="24"/>
          <w:szCs w:val="24"/>
        </w:rPr>
      </w:pPr>
      <w:r w:rsidRPr="001E02FD">
        <w:rPr>
          <w:rFonts w:ascii="Times New Roman" w:hAnsi="Times New Roman"/>
          <w:sz w:val="24"/>
          <w:szCs w:val="24"/>
        </w:rPr>
        <w:t>Tratează în mod egal beneficiarii,</w:t>
      </w:r>
      <w:r>
        <w:rPr>
          <w:rFonts w:ascii="Times New Roman" w:hAnsi="Times New Roman"/>
          <w:sz w:val="24"/>
          <w:szCs w:val="24"/>
        </w:rPr>
        <w:t xml:space="preserve"> indiferent de sex, religie, naț</w:t>
      </w:r>
      <w:r w:rsidRPr="001E02FD">
        <w:rPr>
          <w:rFonts w:ascii="Times New Roman" w:hAnsi="Times New Roman"/>
          <w:sz w:val="24"/>
          <w:szCs w:val="24"/>
        </w:rPr>
        <w:t>ionalitate, etc</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930972" w:rsidRPr="00375C67"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Răspunde alături de educator de păstrarea în bune condiții a mobilierului și obiectele de inventar din sala unde se desfăşoară activităţile educative și programul de somn, prin supravegherea copiilor din grupă.</w:t>
      </w:r>
    </w:p>
    <w:p w:rsidR="00930972" w:rsidRPr="00375C67" w:rsidRDefault="00930972" w:rsidP="00D82256">
      <w:pPr>
        <w:pStyle w:val="Heading4"/>
        <w:shd w:val="clear" w:color="auto" w:fill="FFFFFF"/>
        <w:spacing w:before="0" w:line="360" w:lineRule="auto"/>
        <w:ind w:firstLine="397"/>
        <w:jc w:val="center"/>
        <w:rPr>
          <w:rFonts w:ascii="Times New Roman" w:hAnsi="Times New Roman"/>
          <w:i w:val="0"/>
          <w:color w:val="auto"/>
          <w:sz w:val="24"/>
          <w:szCs w:val="24"/>
        </w:rPr>
      </w:pPr>
      <w:r w:rsidRPr="001E02FD">
        <w:rPr>
          <w:rFonts w:ascii="Times New Roman" w:hAnsi="Times New Roman"/>
          <w:i w:val="0"/>
          <w:color w:val="auto"/>
          <w:sz w:val="24"/>
          <w:szCs w:val="24"/>
        </w:rPr>
        <w:t>ARTICOLUL 12</w:t>
      </w:r>
      <w:r w:rsidRPr="001E02FD">
        <w:rPr>
          <w:rFonts w:ascii="Times New Roman" w:hAnsi="Times New Roman"/>
          <w:i w:val="0"/>
          <w:color w:val="auto"/>
          <w:sz w:val="24"/>
          <w:szCs w:val="24"/>
        </w:rPr>
        <w:br/>
        <w:t>Personalul administrativ, gospodărie, întreţinere-rep</w:t>
      </w:r>
      <w:r>
        <w:rPr>
          <w:rFonts w:ascii="Times New Roman" w:hAnsi="Times New Roman"/>
          <w:i w:val="0"/>
          <w:color w:val="auto"/>
          <w:sz w:val="24"/>
          <w:szCs w:val="24"/>
        </w:rPr>
        <w:t>araţii, deservire</w:t>
      </w:r>
    </w:p>
    <w:p w:rsidR="00930972" w:rsidRPr="001E02FD" w:rsidRDefault="00930972" w:rsidP="008C3010">
      <w:pPr>
        <w:pStyle w:val="alignmentl"/>
        <w:shd w:val="clear" w:color="auto" w:fill="FFFFFF"/>
        <w:spacing w:before="0" w:beforeAutospacing="0" w:after="0" w:afterAutospacing="0" w:line="360" w:lineRule="auto"/>
        <w:ind w:firstLine="397"/>
        <w:jc w:val="both"/>
      </w:pPr>
      <w:r w:rsidRPr="001E02FD">
        <w:t>Personalul administrativ asigură activităţile auxiliare serviciului social: aprovizionare, mentenanţă, achiziţii etc. şi poate fi:</w:t>
      </w:r>
    </w:p>
    <w:p w:rsidR="00930972" w:rsidRPr="001E02FD" w:rsidRDefault="00930972" w:rsidP="008C3010">
      <w:pPr>
        <w:pStyle w:val="alignmentl"/>
        <w:shd w:val="clear" w:color="auto" w:fill="FFFFFF"/>
        <w:spacing w:before="0" w:beforeAutospacing="0" w:after="0" w:afterAutospacing="0" w:line="360" w:lineRule="auto"/>
        <w:ind w:firstLine="397"/>
        <w:jc w:val="both"/>
      </w:pPr>
      <w:r w:rsidRPr="001E02FD">
        <w:rPr>
          <w:bCs/>
        </w:rPr>
        <w:t>a)</w:t>
      </w:r>
      <w:r w:rsidRPr="001E02FD">
        <w:rPr>
          <w:rStyle w:val="apple-converted-space"/>
        </w:rPr>
        <w:t> </w:t>
      </w:r>
      <w:r w:rsidRPr="001E02FD">
        <w:t>administrator (515104) - 1 post</w:t>
      </w:r>
    </w:p>
    <w:p w:rsidR="00930972" w:rsidRPr="001E02FD" w:rsidRDefault="00930972" w:rsidP="008C3010">
      <w:pPr>
        <w:pStyle w:val="alignmentl"/>
        <w:shd w:val="clear" w:color="auto" w:fill="FFFFFF"/>
        <w:spacing w:before="0" w:beforeAutospacing="0" w:after="0" w:afterAutospacing="0" w:line="360" w:lineRule="auto"/>
        <w:ind w:firstLine="397"/>
        <w:jc w:val="both"/>
      </w:pPr>
      <w:r w:rsidRPr="001E02FD">
        <w:t>b) îngrijitor curățenie (femeie de serviciu – 911201)-</w:t>
      </w:r>
      <w:r>
        <w:t xml:space="preserve"> 1 post</w:t>
      </w:r>
    </w:p>
    <w:p w:rsidR="00930972" w:rsidRPr="00375C67" w:rsidRDefault="00930972" w:rsidP="008C3010">
      <w:pPr>
        <w:pStyle w:val="alignmentl"/>
        <w:shd w:val="clear" w:color="auto" w:fill="FFFFFF"/>
        <w:spacing w:before="0" w:beforeAutospacing="0" w:after="0" w:afterAutospacing="0" w:line="360" w:lineRule="auto"/>
        <w:ind w:firstLine="397"/>
        <w:jc w:val="both"/>
        <w:rPr>
          <w:lang w:val="it-IT"/>
        </w:rPr>
      </w:pPr>
      <w:r>
        <w:rPr>
          <w:b/>
        </w:rPr>
        <w:t xml:space="preserve">a) </w:t>
      </w:r>
      <w:r w:rsidRPr="00375C67">
        <w:rPr>
          <w:b/>
        </w:rPr>
        <w:t>Atribuții administrator</w:t>
      </w:r>
    </w:p>
    <w:p w:rsidR="00930972" w:rsidRPr="00375C67" w:rsidRDefault="00930972" w:rsidP="008C3010">
      <w:pPr>
        <w:pStyle w:val="alignmentl"/>
        <w:numPr>
          <w:ilvl w:val="0"/>
          <w:numId w:val="4"/>
        </w:numPr>
        <w:shd w:val="clear" w:color="auto" w:fill="FFFFFF"/>
        <w:spacing w:before="0" w:beforeAutospacing="0" w:after="0" w:afterAutospacing="0" w:line="360" w:lineRule="auto"/>
        <w:ind w:left="0" w:firstLine="397"/>
        <w:jc w:val="both"/>
        <w:rPr>
          <w:lang w:val="it-IT"/>
        </w:rPr>
      </w:pPr>
      <w:r w:rsidRPr="00375C67">
        <w:rPr>
          <w:lang w:val="it-IT"/>
        </w:rPr>
        <w:t>Propune obiective pentru Planual anual de acțiune al CZ și întocmește Raportul anual de activitate;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Întocmește necesarul de hrană, materiale de curățenie și igienă, materiale pentru reparații curente și de cazarmament, mobilier, obiecte de inventar, rechizite și altele asemenea necesar desfășurării activității ce</w:t>
      </w:r>
      <w:r>
        <w:rPr>
          <w:rFonts w:ascii="Times New Roman" w:hAnsi="Times New Roman"/>
          <w:sz w:val="24"/>
          <w:szCs w:val="24"/>
          <w:lang w:val="it-IT"/>
        </w:rPr>
        <w:t>ntrlui, și le înaintează coordonatorului</w:t>
      </w:r>
      <w:r w:rsidRPr="001E02FD">
        <w:rPr>
          <w:rFonts w:ascii="Times New Roman" w:hAnsi="Times New Roman"/>
          <w:sz w:val="24"/>
          <w:szCs w:val="24"/>
          <w:lang w:val="it-IT"/>
        </w:rPr>
        <w:t xml:space="preserve"> de centru spre avizare;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Achiziționează produsele conform procedurii de achiziție stabilită și comunicată de Primăria Mărăcineni (achiziție directă, conform prevederilor legale, sau conform contractelor  de achiziție încheiate);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Înaintează comanda pentru achiziționarea produselor către firmele cu care Primăria Mărăcineni are contracte încheiate;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Se asigură că mărfurile achiziționate  sunt însoțite de certificate de conformitate a mărfurilor și factură fiscală;</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După achiziția produselor întocmește recepția acestora (NIR) în baza facturii de achiziție;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Se asigură că mărfurile achiziționate sunt depozitate corespunzător, conform legislației în vigoare;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Răspunde de mărfurile pe care le gestionează, luând măsuri pentru a evita sustragera sau distrugerea lor și participă la inventarierea acestora;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Răspunde pentru pagubele produse în gestiunea sa;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Respectă instrucțiunile primite din partea personalului medical sau de control, referitoare la bunurile pe care le gestionează;</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La plecarea de la serviciu verifică dacă ușile unde sunt depozitate materialele  sunt bine închise, iar la venirea la serviciu verifică dacă încuietorile sunt intacte, iar în cazul în care constată ca acestea au fost sparte sau forțate anunță imediat conducerea centrului;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Înaintează Serviciului Financiar-Contabilitate din cadrul Primăriei Mărăcineni facturile, bonurile de consum și referatele de necesitate, NIR-urile etc.;</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Verifică zilnic starea de funcționare a aparaturii precum și a mobilierului și a obiectelor sanitare (chiuvete, dușuri, wc-uri). Face referire la defecțiunile apărute și propune remedierea acestora sau imputarea acestora dacă se constată ca sunt din nesupravegherea copiilor sau din folosirea necorespunzătoare de către angajați;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Întocmește registrul inventar și registrul cu răspândirea bunurilor în unitate, face propuneri de casare, pregătește și asigură operațiunile de inventariere anuală a acestora;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Răspunde de arhiva unității și de păstrarea documentelor evitându-se deteriorarea, distrugerea sau pierderea acestora;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Inițiază acțiuni pentru atragerea de fonduri extrabigetare, ține evidența bunuilor materiale primite sub formă de donații și/sau sponsorizări  și le înregistrează în documente de evidență ale centrului, conform legislației în vigoare;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Întocmește graficul de lucru și pontajul personalului administrativ și de de</w:t>
      </w:r>
      <w:r>
        <w:rPr>
          <w:rFonts w:ascii="Times New Roman" w:hAnsi="Times New Roman"/>
          <w:sz w:val="24"/>
          <w:szCs w:val="24"/>
          <w:lang w:val="it-IT"/>
        </w:rPr>
        <w:t xml:space="preserve">servire și le înintează coordonatorului </w:t>
      </w:r>
      <w:r w:rsidRPr="001E02FD">
        <w:rPr>
          <w:rFonts w:ascii="Times New Roman" w:hAnsi="Times New Roman"/>
          <w:sz w:val="24"/>
          <w:szCs w:val="24"/>
          <w:lang w:val="it-IT"/>
        </w:rPr>
        <w:t>de centru spre avizare;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obligatia să respecte  Programul zilnic al copiilor din CZ afișat la avizier și vizat de către coordonatorul de centru;</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 xml:space="preserve"> Este interzisă agresarea fizică și verbală a copiilor din unitate și orice formă de discriminare a acestora, aceste fapte fiind pedepsite conform legii;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exploatare,discriminare, orice fel de violență, tratament inuman și degradant are obligaţia de a semnala acestea verbal şi în scris, coordonatorului de centru;</w:t>
      </w:r>
    </w:p>
    <w:p w:rsidR="00930972" w:rsidRPr="00375C67"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să respecte copiii şi personalul din centru;</w:t>
      </w:r>
    </w:p>
    <w:p w:rsidR="00930972" w:rsidRDefault="00930972" w:rsidP="008C3010">
      <w:pPr>
        <w:pStyle w:val="alignmentl"/>
        <w:shd w:val="clear" w:color="auto" w:fill="FFFFFF"/>
        <w:spacing w:before="0" w:beforeAutospacing="0" w:after="0" w:afterAutospacing="0" w:line="360" w:lineRule="auto"/>
        <w:ind w:firstLine="397"/>
        <w:jc w:val="both"/>
        <w:rPr>
          <w:b/>
        </w:rPr>
      </w:pPr>
    </w:p>
    <w:p w:rsidR="00930972" w:rsidRPr="001E02FD" w:rsidRDefault="00930972" w:rsidP="008C3010">
      <w:pPr>
        <w:pStyle w:val="alignmentl"/>
        <w:shd w:val="clear" w:color="auto" w:fill="FFFFFF"/>
        <w:spacing w:before="0" w:beforeAutospacing="0" w:after="0" w:afterAutospacing="0" w:line="360" w:lineRule="auto"/>
        <w:ind w:firstLine="397"/>
        <w:jc w:val="both"/>
        <w:rPr>
          <w:b/>
        </w:rPr>
      </w:pPr>
      <w:r w:rsidRPr="001E02FD">
        <w:rPr>
          <w:b/>
        </w:rPr>
        <w:t>b)  Atribuții îngrijitor curățenie: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Consemnează în graficele de curăţenie şi dezinfecţie;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Podelele se şterg cu mopul îmbibat în soluţie cu cloramină;</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Face curăţenie generală în toate spaţiile din dotarea unităţii (geamurile se spală la nevoie, se curăţă podelele de sub mobilier, etc.) conform protocolului stabilit;</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Foloseşte pentru spălarea podelelor mopuri separate pentru spaţii diferite şi pentru fiecare grup sanitar în parte;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Dezinfectează cu soluţie clorigenă coşurile de gunoi şi apoi vor fi dotate cu saci menajeri;</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pt-BR"/>
        </w:rPr>
        <w:t>Şterge pereţii din încăperi ori de câte ori este nevoie;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lang w:val="pt-BR"/>
        </w:rPr>
        <w:t xml:space="preserve">Curăţă şi dezinfectează grupurile sanitare cu substanţe speciale, conform legislaţiei în vigoare, şi a instructajului întocmit de asistentul medical </w:t>
      </w:r>
      <w:r w:rsidRPr="001E02FD">
        <w:rPr>
          <w:rFonts w:ascii="Times New Roman" w:hAnsi="Times New Roman"/>
          <w:sz w:val="24"/>
          <w:szCs w:val="24"/>
        </w:rPr>
        <w:t>(grupurile sanitare se dezinfectează de 3 ori pe zi, sau ori de cate ori este nevoie);</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obligația să respecte  Programul Zilnic al copiilor din CZ afișat la avizier și vizat de către coordonatorul de centru;</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Este interzisă agresarea fizică și verbală a copiilor din unitate și orice formă de discriminare a acestora, aceste fapte fiind pedepsite conform legii;</w:t>
      </w:r>
    </w:p>
    <w:p w:rsidR="00930972" w:rsidRPr="001E02FD" w:rsidRDefault="00930972" w:rsidP="008C3010">
      <w:pPr>
        <w:numPr>
          <w:ilvl w:val="0"/>
          <w:numId w:val="4"/>
        </w:numPr>
        <w:tabs>
          <w:tab w:val="left" w:pos="709"/>
          <w:tab w:val="left" w:pos="993"/>
        </w:tabs>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Când are suspiciunea  sau identifică situaţii de abuz, neglijare, exploatare,</w:t>
      </w:r>
      <w:r>
        <w:rPr>
          <w:rFonts w:ascii="Times New Roman" w:hAnsi="Times New Roman"/>
          <w:sz w:val="24"/>
          <w:szCs w:val="24"/>
        </w:rPr>
        <w:t xml:space="preserve"> </w:t>
      </w:r>
      <w:r w:rsidRPr="001E02FD">
        <w:rPr>
          <w:rFonts w:ascii="Times New Roman" w:hAnsi="Times New Roman"/>
          <w:sz w:val="24"/>
          <w:szCs w:val="24"/>
        </w:rPr>
        <w:t>discriminare, orice fel de violență, tratament inuman și degradant are obligaţia de a semnala acestea verbal şi în scris, coordonatorului de centru;</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lang w:val="it-IT"/>
        </w:rPr>
        <w:t xml:space="preserve">Ajută la transportul alimentelor, echipamentelor, cazarmamentului; </w:t>
      </w:r>
    </w:p>
    <w:p w:rsidR="00930972" w:rsidRPr="001E02FD" w:rsidRDefault="00930972" w:rsidP="008C3010">
      <w:pPr>
        <w:numPr>
          <w:ilvl w:val="0"/>
          <w:numId w:val="4"/>
        </w:numPr>
        <w:spacing w:after="0" w:line="360" w:lineRule="auto"/>
        <w:ind w:left="0" w:firstLine="397"/>
        <w:jc w:val="both"/>
        <w:rPr>
          <w:rFonts w:ascii="Times New Roman" w:hAnsi="Times New Roman"/>
          <w:sz w:val="24"/>
          <w:szCs w:val="24"/>
          <w:lang w:val="it-IT"/>
        </w:rPr>
      </w:pPr>
      <w:r w:rsidRPr="001E02FD">
        <w:rPr>
          <w:rFonts w:ascii="Times New Roman" w:hAnsi="Times New Roman"/>
          <w:sz w:val="24"/>
          <w:szCs w:val="24"/>
        </w:rPr>
        <w:t>Are o atitudine corespunzătoare cu părinţii beneficiarilor şi un vocabular adecvat, respectă copiii şi personalul din centru.</w:t>
      </w:r>
    </w:p>
    <w:p w:rsidR="00930972" w:rsidRPr="001E02FD" w:rsidRDefault="00930972" w:rsidP="00C45A21">
      <w:pPr>
        <w:spacing w:after="0" w:line="360" w:lineRule="auto"/>
        <w:jc w:val="both"/>
        <w:rPr>
          <w:rFonts w:ascii="Times New Roman" w:hAnsi="Times New Roman"/>
          <w:sz w:val="24"/>
          <w:szCs w:val="24"/>
        </w:rPr>
      </w:pPr>
    </w:p>
    <w:p w:rsidR="00930972" w:rsidRPr="001E02FD" w:rsidRDefault="00930972" w:rsidP="00680353">
      <w:pPr>
        <w:pStyle w:val="Heading4"/>
        <w:shd w:val="clear" w:color="auto" w:fill="FFFFFF"/>
        <w:spacing w:before="0" w:line="360" w:lineRule="auto"/>
        <w:jc w:val="center"/>
        <w:rPr>
          <w:rStyle w:val="apple-converted-space"/>
          <w:rFonts w:ascii="Times New Roman" w:hAnsi="Times New Roman"/>
          <w:i w:val="0"/>
          <w:color w:val="auto"/>
          <w:sz w:val="24"/>
          <w:szCs w:val="24"/>
        </w:rPr>
      </w:pPr>
      <w:r w:rsidRPr="001E02FD">
        <w:rPr>
          <w:rFonts w:ascii="Times New Roman" w:hAnsi="Times New Roman"/>
          <w:i w:val="0"/>
          <w:color w:val="auto"/>
          <w:sz w:val="24"/>
          <w:szCs w:val="24"/>
        </w:rPr>
        <w:t>ARTICOLUL 13</w:t>
      </w:r>
    </w:p>
    <w:p w:rsidR="00930972" w:rsidRPr="001E02FD" w:rsidRDefault="00930972" w:rsidP="00680353">
      <w:pPr>
        <w:pStyle w:val="Heading4"/>
        <w:shd w:val="clear" w:color="auto" w:fill="FFFFFF"/>
        <w:spacing w:before="0" w:line="360" w:lineRule="auto"/>
        <w:jc w:val="center"/>
        <w:rPr>
          <w:rFonts w:ascii="Times New Roman" w:hAnsi="Times New Roman"/>
          <w:i w:val="0"/>
          <w:color w:val="auto"/>
          <w:sz w:val="24"/>
          <w:szCs w:val="24"/>
        </w:rPr>
      </w:pPr>
      <w:r w:rsidRPr="001E02FD">
        <w:rPr>
          <w:rFonts w:ascii="Times New Roman" w:hAnsi="Times New Roman"/>
          <w:i w:val="0"/>
          <w:color w:val="auto"/>
          <w:sz w:val="24"/>
          <w:szCs w:val="24"/>
        </w:rPr>
        <w:t>Finanţarea centrului</w:t>
      </w:r>
    </w:p>
    <w:p w:rsidR="00930972" w:rsidRPr="001E02FD" w:rsidRDefault="00930972" w:rsidP="00D82256">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r w:rsidRPr="001E02FD">
        <w:t>În estimarea bugetului de venituri şi cheltuieli, Centrul de Zi are în vedere asigurarea resurselor necesare acordării serviciilor sociale cel puţin la nivelul standardelor minime de calitate aplicabile.</w:t>
      </w:r>
    </w:p>
    <w:p w:rsidR="00930972" w:rsidRPr="001E02FD" w:rsidRDefault="00930972" w:rsidP="00D82256">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r w:rsidRPr="001E02FD">
        <w:t>Finanţarea cheltuielilor centrului se asigură, în condiţiile legii, din următoarele surse:</w:t>
      </w:r>
    </w:p>
    <w:p w:rsidR="00930972" w:rsidRPr="001E02FD" w:rsidRDefault="00930972" w:rsidP="00D82256">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r w:rsidRPr="001E02FD">
        <w:t>bugetul local al Comunei Mărăcineni;</w:t>
      </w:r>
    </w:p>
    <w:p w:rsidR="00930972" w:rsidRPr="001E02FD" w:rsidRDefault="00930972" w:rsidP="00D82256">
      <w:pPr>
        <w:shd w:val="clear" w:color="auto" w:fill="FFFFFF"/>
        <w:spacing w:after="0" w:line="360" w:lineRule="auto"/>
        <w:ind w:firstLine="708"/>
        <w:jc w:val="both"/>
        <w:rPr>
          <w:rFonts w:ascii="Times New Roman" w:hAnsi="Times New Roman"/>
          <w:sz w:val="24"/>
          <w:szCs w:val="24"/>
        </w:rPr>
      </w:pPr>
      <w:r w:rsidRPr="001E02FD">
        <w:rPr>
          <w:rFonts w:ascii="Times New Roman" w:hAnsi="Times New Roman"/>
          <w:sz w:val="24"/>
          <w:szCs w:val="24"/>
        </w:rPr>
        <w:t xml:space="preserve">b) din contribuția lunară achitată de părinții copiilor beneficiari </w:t>
      </w:r>
      <w:r w:rsidRPr="001E02FD">
        <w:rPr>
          <w:rFonts w:ascii="Times New Roman" w:hAnsi="Times New Roman"/>
          <w:sz w:val="24"/>
          <w:szCs w:val="24"/>
          <w:shd w:val="clear" w:color="auto" w:fill="FFFFFF"/>
        </w:rPr>
        <w:t xml:space="preserve">ai activității </w:t>
      </w:r>
      <w:r>
        <w:rPr>
          <w:rFonts w:ascii="Times New Roman" w:hAnsi="Times New Roman"/>
          <w:sz w:val="24"/>
          <w:szCs w:val="24"/>
        </w:rPr>
        <w:t>,,</w:t>
      </w:r>
      <w:r w:rsidRPr="0060662F">
        <w:rPr>
          <w:rFonts w:ascii="Times New Roman" w:hAnsi="Times New Roman"/>
          <w:sz w:val="24"/>
          <w:szCs w:val="24"/>
        </w:rPr>
        <w:t>After</w:t>
      </w:r>
      <w:r w:rsidRPr="001E02FD">
        <w:rPr>
          <w:rFonts w:ascii="Times New Roman" w:hAnsi="Times New Roman"/>
          <w:sz w:val="24"/>
          <w:szCs w:val="24"/>
        </w:rPr>
        <w:t xml:space="preserve"> school”</w:t>
      </w:r>
      <w:r>
        <w:rPr>
          <w:rFonts w:ascii="Times New Roman" w:hAnsi="Times New Roman"/>
          <w:sz w:val="24"/>
          <w:szCs w:val="24"/>
        </w:rPr>
        <w:t>.</w:t>
      </w:r>
      <w:r w:rsidRPr="001E02FD">
        <w:rPr>
          <w:rFonts w:ascii="Times New Roman" w:hAnsi="Times New Roman"/>
          <w:sz w:val="24"/>
          <w:szCs w:val="24"/>
        </w:rPr>
        <w:t xml:space="preserve"> </w:t>
      </w:r>
    </w:p>
    <w:p w:rsidR="00930972" w:rsidRDefault="00930972" w:rsidP="00483DFB">
      <w:pPr>
        <w:pStyle w:val="alignmentl"/>
        <w:shd w:val="clear" w:color="auto" w:fill="FFFFFF"/>
        <w:spacing w:before="0" w:beforeAutospacing="0" w:after="0" w:afterAutospacing="0" w:line="360" w:lineRule="auto"/>
        <w:ind w:firstLine="708"/>
        <w:jc w:val="both"/>
      </w:pPr>
      <w:r w:rsidRPr="001E02FD">
        <w:t>c)</w:t>
      </w:r>
      <w:r w:rsidRPr="001E02FD">
        <w:rPr>
          <w:rStyle w:val="apple-converted-space"/>
        </w:rPr>
        <w:t> </w:t>
      </w:r>
      <w:r w:rsidRPr="001E02FD">
        <w:t>donaţii, sponsorizări sau alte contribuţii din partea persoanelor fizice ori juridice din ţară şi din străinătate;</w:t>
      </w:r>
    </w:p>
    <w:p w:rsidR="00930972" w:rsidRDefault="00930972" w:rsidP="00483DFB">
      <w:pPr>
        <w:pStyle w:val="alignmentl"/>
        <w:shd w:val="clear" w:color="auto" w:fill="FFFFFF"/>
        <w:spacing w:before="0" w:beforeAutospacing="0" w:after="0" w:afterAutospacing="0" w:line="360" w:lineRule="auto"/>
        <w:ind w:firstLine="708"/>
        <w:jc w:val="both"/>
      </w:pPr>
      <w:r w:rsidRPr="001E02FD">
        <w:rPr>
          <w:bCs/>
        </w:rPr>
        <w:t>d)</w:t>
      </w:r>
      <w:r w:rsidRPr="001E02FD">
        <w:rPr>
          <w:rStyle w:val="apple-converted-space"/>
        </w:rPr>
        <w:t> </w:t>
      </w:r>
      <w:r w:rsidRPr="001E02FD">
        <w:t>alte surse de finanţare, în conformitate cu legislaţia în vigoare.</w:t>
      </w:r>
    </w:p>
    <w:p w:rsidR="00930972" w:rsidRDefault="00930972" w:rsidP="00375C67">
      <w:pPr>
        <w:pStyle w:val="alignmentl"/>
        <w:shd w:val="clear" w:color="auto" w:fill="FFFFFF"/>
        <w:spacing w:before="0" w:beforeAutospacing="0" w:after="0" w:afterAutospacing="0"/>
        <w:jc w:val="center"/>
      </w:pPr>
    </w:p>
    <w:p w:rsidR="00930972" w:rsidRPr="00BF1652" w:rsidRDefault="00930972" w:rsidP="00375C67">
      <w:pPr>
        <w:pStyle w:val="alignmentl"/>
        <w:shd w:val="clear" w:color="auto" w:fill="FFFFFF"/>
        <w:spacing w:before="0" w:beforeAutospacing="0" w:after="0" w:afterAutospacing="0"/>
        <w:jc w:val="center"/>
        <w:rPr>
          <w:b/>
        </w:rPr>
      </w:pPr>
    </w:p>
    <w:p w:rsidR="00930972" w:rsidRPr="00BF1652" w:rsidRDefault="00930972" w:rsidP="00375C67">
      <w:pPr>
        <w:pStyle w:val="alignmentl"/>
        <w:shd w:val="clear" w:color="auto" w:fill="FFFFFF"/>
        <w:spacing w:before="0" w:beforeAutospacing="0" w:after="0" w:afterAutospacing="0"/>
        <w:jc w:val="center"/>
        <w:rPr>
          <w:b/>
        </w:rPr>
      </w:pPr>
      <w:r w:rsidRPr="00BF1652">
        <w:rPr>
          <w:b/>
        </w:rPr>
        <w:t>Coordonator centru,</w:t>
      </w:r>
    </w:p>
    <w:p w:rsidR="00930972" w:rsidRPr="00BF1652" w:rsidRDefault="00930972" w:rsidP="00375C67">
      <w:pPr>
        <w:spacing w:after="0" w:line="240" w:lineRule="auto"/>
        <w:jc w:val="center"/>
        <w:rPr>
          <w:rFonts w:ascii="Times New Roman" w:hAnsi="Times New Roman"/>
          <w:b/>
          <w:sz w:val="24"/>
          <w:szCs w:val="24"/>
        </w:rPr>
      </w:pPr>
      <w:r w:rsidRPr="00BF1652">
        <w:rPr>
          <w:rFonts w:ascii="Times New Roman" w:hAnsi="Times New Roman"/>
          <w:b/>
          <w:sz w:val="24"/>
          <w:szCs w:val="24"/>
        </w:rPr>
        <w:t>Piscanu Angela</w:t>
      </w:r>
    </w:p>
    <w:p w:rsidR="00930972" w:rsidRPr="00BF165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Pr="001E02FD"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C45A21">
      <w:pPr>
        <w:spacing w:after="0" w:line="360" w:lineRule="auto"/>
        <w:jc w:val="both"/>
        <w:rPr>
          <w:rFonts w:ascii="Times New Roman" w:hAnsi="Times New Roman"/>
          <w:b/>
          <w:sz w:val="24"/>
          <w:szCs w:val="24"/>
          <w:lang w:val="en-GB"/>
        </w:rPr>
      </w:pPr>
    </w:p>
    <w:p w:rsidR="00930972" w:rsidRDefault="00930972" w:rsidP="00D44E79">
      <w:pPr>
        <w:spacing w:after="0" w:line="360" w:lineRule="auto"/>
        <w:rPr>
          <w:rFonts w:ascii="Times New Roman" w:hAnsi="Times New Roman"/>
          <w:sz w:val="24"/>
          <w:szCs w:val="24"/>
          <w:lang w:val="en-GB"/>
        </w:rPr>
      </w:pPr>
      <w:r w:rsidRPr="001E02FD">
        <w:rPr>
          <w:rFonts w:ascii="Times New Roman" w:hAnsi="Times New Roman"/>
          <w:b/>
          <w:sz w:val="24"/>
          <w:szCs w:val="24"/>
          <w:lang w:val="en-GB"/>
        </w:rPr>
        <w:t xml:space="preserve">Anexă </w:t>
      </w:r>
      <w:r>
        <w:rPr>
          <w:rFonts w:ascii="Times New Roman" w:hAnsi="Times New Roman"/>
          <w:b/>
          <w:sz w:val="24"/>
          <w:szCs w:val="24"/>
          <w:lang w:val="en-GB"/>
        </w:rPr>
        <w:t xml:space="preserve">nr. </w:t>
      </w:r>
      <w:r w:rsidRPr="001E02FD">
        <w:rPr>
          <w:rFonts w:ascii="Times New Roman" w:hAnsi="Times New Roman"/>
          <w:b/>
          <w:sz w:val="24"/>
          <w:szCs w:val="24"/>
          <w:lang w:val="en-GB"/>
        </w:rPr>
        <w:t>1</w:t>
      </w:r>
      <w:r w:rsidRPr="001E02FD">
        <w:rPr>
          <w:rFonts w:ascii="Times New Roman" w:hAnsi="Times New Roman"/>
          <w:sz w:val="24"/>
          <w:szCs w:val="24"/>
          <w:lang w:val="en-GB"/>
        </w:rPr>
        <w:t xml:space="preserve"> </w:t>
      </w:r>
      <w:r>
        <w:rPr>
          <w:rFonts w:ascii="Times New Roman" w:hAnsi="Times New Roman"/>
          <w:sz w:val="24"/>
          <w:szCs w:val="24"/>
          <w:lang w:val="en-GB"/>
        </w:rPr>
        <w:t xml:space="preserve">la </w:t>
      </w:r>
      <w:r w:rsidRPr="001E02FD">
        <w:rPr>
          <w:rFonts w:ascii="Times New Roman" w:hAnsi="Times New Roman"/>
          <w:sz w:val="24"/>
          <w:szCs w:val="24"/>
          <w:lang w:val="en-GB"/>
        </w:rPr>
        <w:t>ROF Centru de Zi ”Albă ca Zăpada și cei 60 de pitici”</w:t>
      </w:r>
    </w:p>
    <w:p w:rsidR="00930972" w:rsidRDefault="00930972" w:rsidP="00587FCB">
      <w:pPr>
        <w:spacing w:after="0" w:line="360" w:lineRule="auto"/>
        <w:jc w:val="right"/>
        <w:rPr>
          <w:rFonts w:ascii="Times New Roman" w:hAnsi="Times New Roman"/>
          <w:sz w:val="24"/>
          <w:szCs w:val="24"/>
          <w:lang w:val="en-GB"/>
        </w:rPr>
      </w:pPr>
    </w:p>
    <w:p w:rsidR="00930972" w:rsidRPr="00FA02C2" w:rsidRDefault="00930972" w:rsidP="00D82256">
      <w:pPr>
        <w:spacing w:after="0" w:line="360" w:lineRule="auto"/>
        <w:jc w:val="center"/>
        <w:rPr>
          <w:rFonts w:ascii="Times New Roman" w:hAnsi="Times New Roman"/>
          <w:sz w:val="24"/>
          <w:szCs w:val="24"/>
          <w:lang w:val="en-GB"/>
        </w:rPr>
      </w:pPr>
      <w:r w:rsidRPr="00FA02C2">
        <w:rPr>
          <w:rFonts w:ascii="Times New Roman" w:hAnsi="Times New Roman"/>
          <w:sz w:val="24"/>
          <w:szCs w:val="24"/>
          <w:lang w:val="en-GB"/>
        </w:rPr>
        <w:t xml:space="preserve">Criterii de selecție a beneficiarilor serviciului </w:t>
      </w:r>
      <w:bookmarkStart w:id="5" w:name="_Hlk4163956"/>
      <w:r w:rsidRPr="00FA02C2">
        <w:rPr>
          <w:rFonts w:ascii="Times New Roman" w:hAnsi="Times New Roman"/>
          <w:sz w:val="24"/>
          <w:szCs w:val="24"/>
          <w:lang w:val="en-GB"/>
        </w:rPr>
        <w:t>Centru de Zi ”Albă ca Zăpada și cei 60 de pitici”</w:t>
      </w:r>
      <w:bookmarkEnd w:id="5"/>
    </w:p>
    <w:p w:rsidR="00930972" w:rsidRPr="00FA02C2" w:rsidRDefault="00930972" w:rsidP="00D82256">
      <w:pPr>
        <w:spacing w:after="0" w:line="360" w:lineRule="auto"/>
        <w:jc w:val="center"/>
        <w:rPr>
          <w:rFonts w:ascii="Times New Roman" w:hAnsi="Times New Roman"/>
          <w:sz w:val="24"/>
          <w:szCs w:val="24"/>
          <w:lang w:val="en-GB"/>
        </w:rPr>
      </w:pPr>
      <w:r w:rsidRPr="00FA02C2">
        <w:rPr>
          <w:rFonts w:ascii="Times New Roman" w:hAnsi="Times New Roman"/>
          <w:sz w:val="24"/>
          <w:szCs w:val="24"/>
          <w:lang w:val="en-GB"/>
        </w:rPr>
        <w:t>Comuna Mărăcineni, jud. Argeș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00"/>
        <w:gridCol w:w="5349"/>
        <w:gridCol w:w="2504"/>
      </w:tblGrid>
      <w:tr w:rsidR="00930972" w:rsidRPr="009602BA" w:rsidTr="009602BA">
        <w:tc>
          <w:tcPr>
            <w:tcW w:w="1812"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Nr. cr.t</w:t>
            </w:r>
          </w:p>
        </w:tc>
        <w:tc>
          <w:tcPr>
            <w:tcW w:w="4846"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Criterii</w:t>
            </w:r>
          </w:p>
        </w:tc>
        <w:tc>
          <w:tcPr>
            <w:tcW w:w="2268"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Punctaj</w:t>
            </w:r>
          </w:p>
        </w:tc>
      </w:tr>
      <w:tr w:rsidR="00930972" w:rsidRPr="009602BA" w:rsidTr="009602BA">
        <w:tc>
          <w:tcPr>
            <w:tcW w:w="1812"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1</w:t>
            </w:r>
          </w:p>
        </w:tc>
        <w:tc>
          <w:tcPr>
            <w:tcW w:w="4846"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Familia:</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Familii aflate în situații de risc (divorț, abuz fizic, emotional, sexual, care consmua droguri alcool, etc.)</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Plasament familial</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Familie monoparentală</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Familie constituită din 2 părinți</w:t>
            </w:r>
          </w:p>
        </w:tc>
        <w:tc>
          <w:tcPr>
            <w:tcW w:w="2268" w:type="dxa"/>
          </w:tcPr>
          <w:p w:rsidR="00930972" w:rsidRPr="009602BA" w:rsidRDefault="00930972" w:rsidP="009602BA">
            <w:pPr>
              <w:spacing w:after="0" w:line="360" w:lineRule="auto"/>
              <w:jc w:val="both"/>
              <w:rPr>
                <w:rFonts w:ascii="Times New Roman" w:hAnsi="Times New Roman"/>
                <w:sz w:val="24"/>
                <w:szCs w:val="24"/>
              </w:rPr>
            </w:pP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4</w:t>
            </w:r>
          </w:p>
          <w:p w:rsidR="00930972" w:rsidRPr="009602BA" w:rsidRDefault="00930972" w:rsidP="009602BA">
            <w:pPr>
              <w:spacing w:after="0" w:line="360" w:lineRule="auto"/>
              <w:jc w:val="both"/>
              <w:rPr>
                <w:rFonts w:ascii="Times New Roman" w:hAnsi="Times New Roman"/>
                <w:sz w:val="24"/>
                <w:szCs w:val="24"/>
              </w:rPr>
            </w:pPr>
          </w:p>
          <w:p w:rsidR="00930972" w:rsidRPr="009602BA" w:rsidRDefault="00930972" w:rsidP="009602BA">
            <w:pPr>
              <w:spacing w:after="0" w:line="360" w:lineRule="auto"/>
              <w:jc w:val="both"/>
              <w:rPr>
                <w:rFonts w:ascii="Times New Roman" w:hAnsi="Times New Roman"/>
                <w:sz w:val="24"/>
                <w:szCs w:val="24"/>
              </w:rPr>
            </w:pP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3</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2</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1</w:t>
            </w:r>
          </w:p>
        </w:tc>
      </w:tr>
      <w:tr w:rsidR="00930972" w:rsidRPr="009602BA" w:rsidTr="009602BA">
        <w:tc>
          <w:tcPr>
            <w:tcW w:w="1812"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2</w:t>
            </w:r>
          </w:p>
        </w:tc>
        <w:tc>
          <w:tcPr>
            <w:tcW w:w="4846"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Număr de membri ai familiei:</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Familie cu 5 sau mai mulți copii</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Familie cu 2 sau mai multi copii</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Familie cu un copil</w:t>
            </w:r>
          </w:p>
        </w:tc>
        <w:tc>
          <w:tcPr>
            <w:tcW w:w="2268" w:type="dxa"/>
          </w:tcPr>
          <w:p w:rsidR="00930972" w:rsidRPr="009602BA" w:rsidRDefault="00930972" w:rsidP="009602BA">
            <w:pPr>
              <w:pStyle w:val="ListParagraph"/>
              <w:spacing w:after="0" w:line="360" w:lineRule="auto"/>
              <w:jc w:val="both"/>
              <w:rPr>
                <w:rFonts w:ascii="Times New Roman" w:hAnsi="Times New Roman"/>
                <w:sz w:val="24"/>
                <w:szCs w:val="24"/>
              </w:rPr>
            </w:pP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3</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2</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1</w:t>
            </w:r>
          </w:p>
        </w:tc>
      </w:tr>
      <w:tr w:rsidR="00930972" w:rsidRPr="009602BA" w:rsidTr="009602BA">
        <w:tc>
          <w:tcPr>
            <w:tcW w:w="1812"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3</w:t>
            </w:r>
          </w:p>
        </w:tc>
        <w:tc>
          <w:tcPr>
            <w:tcW w:w="4846"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Situație financiară:</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Fără venit</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Ventiul net/membru de familie să fie mai mic decât salariul minim pe economie</w:t>
            </w:r>
          </w:p>
        </w:tc>
        <w:tc>
          <w:tcPr>
            <w:tcW w:w="2268" w:type="dxa"/>
          </w:tcPr>
          <w:p w:rsidR="00930972" w:rsidRPr="009602BA" w:rsidRDefault="00930972" w:rsidP="009602BA">
            <w:pPr>
              <w:pStyle w:val="ListParagraph"/>
              <w:spacing w:after="0" w:line="360" w:lineRule="auto"/>
              <w:jc w:val="both"/>
              <w:rPr>
                <w:rFonts w:ascii="Times New Roman" w:hAnsi="Times New Roman"/>
                <w:sz w:val="24"/>
                <w:szCs w:val="24"/>
              </w:rPr>
            </w:pP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2</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1</w:t>
            </w:r>
          </w:p>
        </w:tc>
      </w:tr>
      <w:tr w:rsidR="00930972" w:rsidRPr="009602BA" w:rsidTr="009602BA">
        <w:tc>
          <w:tcPr>
            <w:tcW w:w="1812"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4</w:t>
            </w:r>
          </w:p>
        </w:tc>
        <w:tc>
          <w:tcPr>
            <w:tcW w:w="4846" w:type="dxa"/>
          </w:tcPr>
          <w:p w:rsidR="00930972" w:rsidRPr="009602BA" w:rsidRDefault="00930972" w:rsidP="009602BA">
            <w:pPr>
              <w:spacing w:after="0" w:line="360" w:lineRule="auto"/>
              <w:jc w:val="both"/>
              <w:rPr>
                <w:rFonts w:ascii="Times New Roman" w:hAnsi="Times New Roman"/>
                <w:sz w:val="24"/>
                <w:szCs w:val="24"/>
              </w:rPr>
            </w:pPr>
            <w:r w:rsidRPr="009602BA">
              <w:rPr>
                <w:rFonts w:ascii="Times New Roman" w:hAnsi="Times New Roman"/>
                <w:sz w:val="24"/>
                <w:szCs w:val="24"/>
              </w:rPr>
              <w:t>Situație locativă:</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Familie fără locuință proprie</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Locuință proprietate personală</w:t>
            </w:r>
          </w:p>
        </w:tc>
        <w:tc>
          <w:tcPr>
            <w:tcW w:w="2268" w:type="dxa"/>
          </w:tcPr>
          <w:p w:rsidR="00930972" w:rsidRPr="009602BA" w:rsidRDefault="00930972" w:rsidP="009602BA">
            <w:pPr>
              <w:spacing w:after="0" w:line="360" w:lineRule="auto"/>
              <w:jc w:val="both"/>
              <w:rPr>
                <w:rFonts w:ascii="Times New Roman" w:hAnsi="Times New Roman"/>
                <w:sz w:val="24"/>
                <w:szCs w:val="24"/>
              </w:rPr>
            </w:pP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2</w:t>
            </w:r>
          </w:p>
          <w:p w:rsidR="00930972" w:rsidRPr="009602BA" w:rsidRDefault="00930972" w:rsidP="009602BA">
            <w:pPr>
              <w:pStyle w:val="ListParagraph"/>
              <w:numPr>
                <w:ilvl w:val="0"/>
                <w:numId w:val="8"/>
              </w:numPr>
              <w:spacing w:after="0" w:line="360" w:lineRule="auto"/>
              <w:jc w:val="both"/>
              <w:rPr>
                <w:rFonts w:ascii="Times New Roman" w:hAnsi="Times New Roman"/>
                <w:sz w:val="24"/>
                <w:szCs w:val="24"/>
              </w:rPr>
            </w:pPr>
            <w:r w:rsidRPr="009602BA">
              <w:rPr>
                <w:rFonts w:ascii="Times New Roman" w:hAnsi="Times New Roman"/>
                <w:sz w:val="24"/>
                <w:szCs w:val="24"/>
              </w:rPr>
              <w:t>1</w:t>
            </w:r>
          </w:p>
        </w:tc>
      </w:tr>
    </w:tbl>
    <w:p w:rsidR="00930972" w:rsidRPr="001E02FD" w:rsidRDefault="00930972" w:rsidP="00C45A21">
      <w:pPr>
        <w:spacing w:after="0" w:line="360" w:lineRule="auto"/>
        <w:jc w:val="both"/>
        <w:rPr>
          <w:rFonts w:ascii="Times New Roman" w:hAnsi="Times New Roman"/>
          <w:sz w:val="24"/>
          <w:szCs w:val="24"/>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BD1B37">
      <w:pPr>
        <w:spacing w:after="0" w:line="360" w:lineRule="auto"/>
        <w:rPr>
          <w:rFonts w:ascii="Times New Roman" w:hAnsi="Times New Roman"/>
          <w:b/>
          <w:sz w:val="24"/>
          <w:szCs w:val="24"/>
          <w:lang w:val="en-GB"/>
        </w:rPr>
      </w:pPr>
    </w:p>
    <w:p w:rsidR="00930972" w:rsidRDefault="00930972" w:rsidP="00D44E79">
      <w:pPr>
        <w:spacing w:after="0" w:line="360" w:lineRule="auto"/>
        <w:rPr>
          <w:rFonts w:ascii="Times New Roman" w:hAnsi="Times New Roman"/>
          <w:sz w:val="24"/>
          <w:szCs w:val="24"/>
          <w:lang w:val="en-GB"/>
        </w:rPr>
      </w:pPr>
      <w:r w:rsidRPr="001E02FD">
        <w:rPr>
          <w:rFonts w:ascii="Times New Roman" w:hAnsi="Times New Roman"/>
          <w:b/>
          <w:sz w:val="24"/>
          <w:szCs w:val="24"/>
          <w:lang w:val="en-GB"/>
        </w:rPr>
        <w:t xml:space="preserve">Anexă </w:t>
      </w:r>
      <w:r>
        <w:rPr>
          <w:rFonts w:ascii="Times New Roman" w:hAnsi="Times New Roman"/>
          <w:b/>
          <w:sz w:val="24"/>
          <w:szCs w:val="24"/>
          <w:lang w:val="en-GB"/>
        </w:rPr>
        <w:t xml:space="preserve">nr. </w:t>
      </w:r>
      <w:r w:rsidRPr="001E02FD">
        <w:rPr>
          <w:rFonts w:ascii="Times New Roman" w:hAnsi="Times New Roman"/>
          <w:b/>
          <w:sz w:val="24"/>
          <w:szCs w:val="24"/>
          <w:lang w:val="en-GB"/>
        </w:rPr>
        <w:t xml:space="preserve">2 </w:t>
      </w:r>
      <w:r>
        <w:rPr>
          <w:rFonts w:ascii="Times New Roman" w:hAnsi="Times New Roman"/>
          <w:sz w:val="24"/>
          <w:szCs w:val="24"/>
          <w:lang w:val="en-GB"/>
        </w:rPr>
        <w:t xml:space="preserve">la </w:t>
      </w:r>
      <w:r w:rsidRPr="001E02FD">
        <w:rPr>
          <w:rFonts w:ascii="Times New Roman" w:hAnsi="Times New Roman"/>
          <w:sz w:val="24"/>
          <w:szCs w:val="24"/>
          <w:lang w:val="en-GB"/>
        </w:rPr>
        <w:t>ROF</w:t>
      </w:r>
      <w:r>
        <w:rPr>
          <w:rFonts w:ascii="Times New Roman" w:hAnsi="Times New Roman"/>
          <w:sz w:val="24"/>
          <w:szCs w:val="24"/>
          <w:lang w:val="en-GB"/>
        </w:rPr>
        <w:t xml:space="preserve"> </w:t>
      </w:r>
      <w:r w:rsidRPr="001E02FD">
        <w:rPr>
          <w:rFonts w:ascii="Times New Roman" w:hAnsi="Times New Roman"/>
          <w:sz w:val="24"/>
          <w:szCs w:val="24"/>
          <w:lang w:val="en-GB"/>
        </w:rPr>
        <w:t xml:space="preserve"> Centru de Zi ”Albă ca Zăpada și cei 60 de pitici”</w:t>
      </w:r>
    </w:p>
    <w:p w:rsidR="00930972" w:rsidRDefault="00930972" w:rsidP="00D44E79">
      <w:pPr>
        <w:spacing w:after="0" w:line="360" w:lineRule="auto"/>
        <w:rPr>
          <w:rFonts w:ascii="Times New Roman" w:hAnsi="Times New Roman"/>
          <w:sz w:val="24"/>
          <w:szCs w:val="24"/>
          <w:lang w:val="en-GB"/>
        </w:rPr>
      </w:pPr>
    </w:p>
    <w:p w:rsidR="00930972" w:rsidRPr="00FA02C2" w:rsidRDefault="00930972" w:rsidP="00BD1B37">
      <w:pPr>
        <w:spacing w:after="0" w:line="360" w:lineRule="auto"/>
        <w:ind w:firstLine="360"/>
        <w:rPr>
          <w:rFonts w:ascii="Times New Roman" w:hAnsi="Times New Roman"/>
          <w:sz w:val="24"/>
          <w:szCs w:val="24"/>
          <w:lang w:val="en-GB"/>
        </w:rPr>
      </w:pPr>
      <w:r w:rsidRPr="00FA02C2">
        <w:rPr>
          <w:rFonts w:ascii="Times New Roman" w:hAnsi="Times New Roman"/>
          <w:sz w:val="24"/>
          <w:szCs w:val="24"/>
          <w:lang w:val="en-GB"/>
        </w:rPr>
        <w:t xml:space="preserve">Criterii de selecție a beneficiarilor </w:t>
      </w:r>
      <w:r w:rsidRPr="00FA02C2">
        <w:rPr>
          <w:rFonts w:ascii="Times New Roman" w:hAnsi="Times New Roman"/>
          <w:sz w:val="24"/>
          <w:szCs w:val="24"/>
        </w:rPr>
        <w:t xml:space="preserve">indirecți </w:t>
      </w:r>
      <w:r w:rsidRPr="00FA02C2">
        <w:rPr>
          <w:rFonts w:ascii="Times New Roman" w:hAnsi="Times New Roman"/>
          <w:sz w:val="24"/>
          <w:szCs w:val="24"/>
          <w:lang w:val="en-GB"/>
        </w:rPr>
        <w:t>ai serviciului Centru de Zi ”Albă ca Zăpada și cei 60 de pitici”</w:t>
      </w:r>
    </w:p>
    <w:p w:rsidR="00930972" w:rsidRPr="001E02FD" w:rsidRDefault="00930972" w:rsidP="00E95CAC">
      <w:pPr>
        <w:spacing w:after="0" w:line="360" w:lineRule="auto"/>
        <w:ind w:firstLine="360"/>
        <w:jc w:val="both"/>
        <w:rPr>
          <w:rFonts w:ascii="Times New Roman" w:hAnsi="Times New Roman"/>
          <w:sz w:val="24"/>
          <w:szCs w:val="24"/>
        </w:rPr>
      </w:pPr>
      <w:r w:rsidRPr="001E02FD">
        <w:rPr>
          <w:rFonts w:ascii="Times New Roman" w:hAnsi="Times New Roman"/>
          <w:b/>
          <w:sz w:val="24"/>
          <w:szCs w:val="24"/>
        </w:rPr>
        <w:t>Beneficiarii indirecți:</w:t>
      </w:r>
    </w:p>
    <w:p w:rsidR="00930972" w:rsidRPr="001E02FD" w:rsidRDefault="00930972" w:rsidP="00E95CAC">
      <w:pPr>
        <w:pStyle w:val="ListParagraph"/>
        <w:numPr>
          <w:ilvl w:val="0"/>
          <w:numId w:val="13"/>
        </w:numPr>
        <w:shd w:val="clear" w:color="auto" w:fill="FFFFFF"/>
        <w:spacing w:after="0" w:line="360" w:lineRule="auto"/>
        <w:jc w:val="both"/>
        <w:rPr>
          <w:rFonts w:ascii="Times New Roman" w:hAnsi="Times New Roman"/>
          <w:sz w:val="24"/>
          <w:szCs w:val="24"/>
        </w:rPr>
      </w:pPr>
      <w:r w:rsidRPr="001E02FD">
        <w:rPr>
          <w:rFonts w:ascii="Times New Roman" w:hAnsi="Times New Roman"/>
          <w:sz w:val="24"/>
          <w:szCs w:val="24"/>
          <w:shd w:val="clear" w:color="auto" w:fill="FFFFFF"/>
        </w:rPr>
        <w:t xml:space="preserve">Copiii beneficiari ai </w:t>
      </w:r>
      <w:r w:rsidRPr="009967DC">
        <w:rPr>
          <w:rFonts w:ascii="Times New Roman" w:hAnsi="Times New Roman"/>
          <w:sz w:val="24"/>
          <w:szCs w:val="24"/>
          <w:shd w:val="clear" w:color="auto" w:fill="FFFFFF"/>
        </w:rPr>
        <w:t xml:space="preserve">activității </w:t>
      </w:r>
      <w:r w:rsidRPr="00064EA4">
        <w:rPr>
          <w:rFonts w:ascii="Times New Roman" w:hAnsi="Times New Roman"/>
          <w:b/>
          <w:bCs/>
          <w:sz w:val="24"/>
          <w:szCs w:val="24"/>
        </w:rPr>
        <w:t>,,After school”</w:t>
      </w:r>
      <w:r w:rsidRPr="001E02FD">
        <w:rPr>
          <w:rFonts w:ascii="Times New Roman" w:hAnsi="Times New Roman"/>
          <w:sz w:val="24"/>
          <w:szCs w:val="24"/>
        </w:rPr>
        <w:t xml:space="preserve"> </w:t>
      </w:r>
      <w:r w:rsidRPr="001E02FD">
        <w:rPr>
          <w:rFonts w:ascii="Times New Roman" w:hAnsi="Times New Roman"/>
          <w:sz w:val="24"/>
          <w:szCs w:val="24"/>
          <w:shd w:val="clear" w:color="auto" w:fill="FFFFFF"/>
        </w:rPr>
        <w:t xml:space="preserve">ai căror părinți solicită sprijin pentru îngrijire și supraveghere, educație și dezvoltare armonioasă și nu se încadrează pentru locurile serviciului social, situație în care </w:t>
      </w:r>
      <w:r w:rsidRPr="001E02FD">
        <w:rPr>
          <w:rFonts w:ascii="Times New Roman" w:hAnsi="Times New Roman"/>
          <w:sz w:val="24"/>
          <w:szCs w:val="24"/>
        </w:rPr>
        <w:t>părinţii vor achita o taxa fixă lunară și contravaloarea hranei pe zi frecventată;</w:t>
      </w:r>
    </w:p>
    <w:p w:rsidR="00930972" w:rsidRPr="001E02FD" w:rsidRDefault="00930972" w:rsidP="00E95CAC">
      <w:pPr>
        <w:pStyle w:val="ListParagraph"/>
        <w:spacing w:after="0" w:line="360" w:lineRule="auto"/>
        <w:jc w:val="both"/>
        <w:rPr>
          <w:rFonts w:ascii="Times New Roman" w:hAnsi="Times New Roman"/>
          <w:sz w:val="24"/>
          <w:szCs w:val="24"/>
        </w:rPr>
      </w:pPr>
      <w:r w:rsidRPr="001E02FD">
        <w:rPr>
          <w:rFonts w:ascii="Times New Roman" w:hAnsi="Times New Roman"/>
          <w:sz w:val="24"/>
          <w:szCs w:val="24"/>
        </w:rPr>
        <w:t>Pentru admiterea beneficiarilor în cadrul centrului se iau în considerare urmtoarele:</w:t>
      </w:r>
    </w:p>
    <w:p w:rsidR="00930972" w:rsidRPr="001E02FD" w:rsidRDefault="00930972" w:rsidP="00E95CAC">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vârsta copiilor să fie între 3-6 ani;</w:t>
      </w:r>
    </w:p>
    <w:p w:rsidR="00930972" w:rsidRPr="001E02FD" w:rsidRDefault="00930972" w:rsidP="00E95CAC">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copiii locuitorilor comunei Mărăcineni care  nu se încadrează la criteriile sociale și solicită admiterea cu plată;</w:t>
      </w:r>
    </w:p>
    <w:p w:rsidR="00930972" w:rsidRPr="001E02FD" w:rsidRDefault="00930972" w:rsidP="00E95CAC">
      <w:pPr>
        <w:pStyle w:val="ListParagraph"/>
        <w:numPr>
          <w:ilvl w:val="0"/>
          <w:numId w:val="11"/>
        </w:numPr>
        <w:spacing w:after="0" w:line="360" w:lineRule="auto"/>
        <w:jc w:val="both"/>
        <w:rPr>
          <w:rFonts w:ascii="Times New Roman" w:hAnsi="Times New Roman"/>
          <w:sz w:val="24"/>
          <w:szCs w:val="24"/>
        </w:rPr>
      </w:pPr>
      <w:r>
        <w:rPr>
          <w:rFonts w:ascii="Times New Roman" w:hAnsi="Times New Roman"/>
          <w:sz w:val="24"/>
          <w:szCs w:val="24"/>
        </w:rPr>
        <w:t xml:space="preserve">copiii </w:t>
      </w:r>
      <w:r w:rsidRPr="001E02FD">
        <w:rPr>
          <w:rFonts w:ascii="Times New Roman" w:hAnsi="Times New Roman"/>
          <w:sz w:val="24"/>
          <w:szCs w:val="24"/>
        </w:rPr>
        <w:t>salariaților Primăriei comunei/ salariații centrului de zi (în limita locurilor disponibile);</w:t>
      </w:r>
    </w:p>
    <w:p w:rsidR="00930972" w:rsidRPr="00BD1B37" w:rsidRDefault="00930972" w:rsidP="00E95CAC">
      <w:pPr>
        <w:pStyle w:val="ListParagraph"/>
        <w:numPr>
          <w:ilvl w:val="0"/>
          <w:numId w:val="11"/>
        </w:numPr>
        <w:spacing w:after="0" w:line="360" w:lineRule="auto"/>
        <w:jc w:val="both"/>
        <w:rPr>
          <w:rFonts w:ascii="Times New Roman" w:hAnsi="Times New Roman"/>
          <w:sz w:val="24"/>
          <w:szCs w:val="24"/>
        </w:rPr>
      </w:pPr>
      <w:r w:rsidRPr="001E02FD">
        <w:rPr>
          <w:rFonts w:ascii="Times New Roman" w:hAnsi="Times New Roman"/>
          <w:sz w:val="24"/>
          <w:szCs w:val="24"/>
        </w:rPr>
        <w:t>copiii din proximitatea comunei Mărăcineni ( în limita locurilor disponibile).</w:t>
      </w: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Default="00930972" w:rsidP="00BD1B37">
      <w:pPr>
        <w:spacing w:after="0" w:line="360" w:lineRule="auto"/>
        <w:jc w:val="both"/>
        <w:rPr>
          <w:rFonts w:ascii="Times New Roman" w:hAnsi="Times New Roman"/>
          <w:sz w:val="24"/>
          <w:szCs w:val="24"/>
        </w:rPr>
      </w:pPr>
    </w:p>
    <w:p w:rsidR="00930972" w:rsidRPr="00BD1B37" w:rsidRDefault="00930972" w:rsidP="00BD1B37">
      <w:pPr>
        <w:spacing w:after="0" w:line="360" w:lineRule="auto"/>
        <w:jc w:val="both"/>
        <w:rPr>
          <w:rFonts w:ascii="Times New Roman" w:hAnsi="Times New Roman"/>
          <w:sz w:val="24"/>
          <w:szCs w:val="24"/>
        </w:rPr>
      </w:pPr>
    </w:p>
    <w:p w:rsidR="00930972" w:rsidRPr="001E02FD" w:rsidRDefault="00930972" w:rsidP="00E95CAC">
      <w:pPr>
        <w:pStyle w:val="ListParagraph"/>
        <w:spacing w:after="0" w:line="360" w:lineRule="auto"/>
        <w:jc w:val="both"/>
        <w:rPr>
          <w:rFonts w:ascii="Times New Roman" w:hAnsi="Times New Roman"/>
          <w:sz w:val="24"/>
          <w:szCs w:val="24"/>
        </w:rPr>
      </w:pPr>
    </w:p>
    <w:p w:rsidR="00930972" w:rsidRDefault="00930972" w:rsidP="00D44E79">
      <w:pPr>
        <w:spacing w:after="0" w:line="360" w:lineRule="auto"/>
        <w:rPr>
          <w:rFonts w:ascii="Times New Roman" w:hAnsi="Times New Roman"/>
          <w:sz w:val="24"/>
          <w:szCs w:val="24"/>
          <w:lang w:val="en-GB"/>
        </w:rPr>
      </w:pPr>
      <w:r w:rsidRPr="001E02FD">
        <w:rPr>
          <w:rFonts w:ascii="Times New Roman" w:hAnsi="Times New Roman"/>
          <w:b/>
          <w:sz w:val="24"/>
          <w:szCs w:val="24"/>
          <w:lang w:val="en-GB"/>
        </w:rPr>
        <w:t xml:space="preserve">Anexă </w:t>
      </w:r>
      <w:r>
        <w:rPr>
          <w:rFonts w:ascii="Times New Roman" w:hAnsi="Times New Roman"/>
          <w:b/>
          <w:sz w:val="24"/>
          <w:szCs w:val="24"/>
          <w:lang w:val="en-GB"/>
        </w:rPr>
        <w:t>nr. 3</w:t>
      </w:r>
      <w:r w:rsidRPr="00D44E79">
        <w:rPr>
          <w:rFonts w:ascii="Times New Roman" w:hAnsi="Times New Roman"/>
          <w:sz w:val="24"/>
          <w:szCs w:val="24"/>
          <w:lang w:val="en-GB"/>
        </w:rPr>
        <w:t xml:space="preserve"> </w:t>
      </w:r>
      <w:r>
        <w:rPr>
          <w:rFonts w:ascii="Times New Roman" w:hAnsi="Times New Roman"/>
          <w:sz w:val="24"/>
          <w:szCs w:val="24"/>
          <w:lang w:val="en-GB"/>
        </w:rPr>
        <w:t xml:space="preserve">la </w:t>
      </w:r>
      <w:r w:rsidRPr="001E02FD">
        <w:rPr>
          <w:rFonts w:ascii="Times New Roman" w:hAnsi="Times New Roman"/>
          <w:sz w:val="24"/>
          <w:szCs w:val="24"/>
          <w:lang w:val="en-GB"/>
        </w:rPr>
        <w:t>ROF Centru de Zi ”Albă ca Zăpada și cei 60 de pitici”</w:t>
      </w:r>
    </w:p>
    <w:p w:rsidR="00930972" w:rsidRDefault="00930972" w:rsidP="00587FCB">
      <w:pPr>
        <w:spacing w:after="0" w:line="360" w:lineRule="auto"/>
        <w:jc w:val="right"/>
        <w:rPr>
          <w:rFonts w:ascii="Times New Roman" w:hAnsi="Times New Roman"/>
          <w:b/>
          <w:sz w:val="24"/>
          <w:szCs w:val="24"/>
          <w:lang w:val="en-GB"/>
        </w:rPr>
      </w:pPr>
    </w:p>
    <w:p w:rsidR="00930972" w:rsidRDefault="00930972" w:rsidP="00587FCB">
      <w:pPr>
        <w:spacing w:after="0" w:line="360" w:lineRule="auto"/>
        <w:jc w:val="right"/>
        <w:rPr>
          <w:rFonts w:ascii="Times New Roman" w:hAnsi="Times New Roman"/>
          <w:sz w:val="24"/>
          <w:szCs w:val="24"/>
          <w:lang w:val="en-GB"/>
        </w:rPr>
      </w:pPr>
      <w:r w:rsidRPr="001E02FD">
        <w:rPr>
          <w:rFonts w:ascii="Times New Roman" w:hAnsi="Times New Roman"/>
          <w:b/>
          <w:sz w:val="24"/>
          <w:szCs w:val="24"/>
          <w:lang w:val="en-GB"/>
        </w:rPr>
        <w:t xml:space="preserve"> </w:t>
      </w:r>
    </w:p>
    <w:p w:rsidR="00930972" w:rsidRPr="00FA02C2" w:rsidRDefault="00930972" w:rsidP="00BF1652">
      <w:pPr>
        <w:spacing w:after="0" w:line="360" w:lineRule="auto"/>
        <w:ind w:left="720"/>
        <w:jc w:val="center"/>
        <w:rPr>
          <w:rFonts w:ascii="Times New Roman" w:hAnsi="Times New Roman"/>
          <w:b/>
          <w:bCs/>
          <w:sz w:val="24"/>
          <w:szCs w:val="24"/>
        </w:rPr>
      </w:pPr>
      <w:r w:rsidRPr="00FA02C2">
        <w:rPr>
          <w:rFonts w:ascii="Times New Roman" w:hAnsi="Times New Roman"/>
          <w:b/>
          <w:bCs/>
          <w:sz w:val="24"/>
          <w:szCs w:val="24"/>
        </w:rPr>
        <w:t>PROCEDURA OPERAŢIONALĂ</w:t>
      </w:r>
    </w:p>
    <w:p w:rsidR="00930972" w:rsidRDefault="00930972" w:rsidP="00D44E79">
      <w:pPr>
        <w:spacing w:after="0" w:line="360" w:lineRule="auto"/>
        <w:ind w:firstLine="360"/>
        <w:jc w:val="center"/>
        <w:rPr>
          <w:rFonts w:ascii="Times New Roman" w:hAnsi="Times New Roman"/>
          <w:b/>
          <w:sz w:val="24"/>
          <w:szCs w:val="24"/>
          <w:lang w:val="en-GB"/>
        </w:rPr>
      </w:pPr>
      <w:r w:rsidRPr="00FA02C2">
        <w:rPr>
          <w:rFonts w:ascii="Times New Roman" w:hAnsi="Times New Roman"/>
          <w:b/>
          <w:bCs/>
          <w:sz w:val="24"/>
          <w:szCs w:val="24"/>
        </w:rPr>
        <w:t xml:space="preserve">Admiterea copiilor în </w:t>
      </w:r>
      <w:r w:rsidRPr="00FA02C2">
        <w:rPr>
          <w:rFonts w:ascii="Times New Roman" w:hAnsi="Times New Roman"/>
          <w:b/>
          <w:sz w:val="24"/>
          <w:szCs w:val="24"/>
          <w:lang w:val="en-GB"/>
        </w:rPr>
        <w:t>Centrul de Zi ”Albă ca Zăpada și cei 60 de pitici”</w:t>
      </w:r>
    </w:p>
    <w:p w:rsidR="00930972" w:rsidRDefault="00930972" w:rsidP="0012760B">
      <w:pPr>
        <w:spacing w:after="0" w:line="360" w:lineRule="auto"/>
        <w:ind w:firstLine="360"/>
        <w:jc w:val="both"/>
        <w:rPr>
          <w:rFonts w:ascii="Times New Roman" w:hAnsi="Times New Roman"/>
          <w:bCs/>
          <w:sz w:val="24"/>
          <w:szCs w:val="24"/>
        </w:rPr>
      </w:pPr>
      <w:r w:rsidRPr="001E02FD">
        <w:rPr>
          <w:rFonts w:ascii="Times New Roman" w:hAnsi="Times New Roman"/>
          <w:bCs/>
          <w:sz w:val="24"/>
          <w:szCs w:val="24"/>
        </w:rPr>
        <w:t>Procedura</w:t>
      </w:r>
      <w:r>
        <w:rPr>
          <w:rFonts w:ascii="Times New Roman" w:hAnsi="Times New Roman"/>
          <w:bCs/>
          <w:sz w:val="24"/>
          <w:szCs w:val="24"/>
        </w:rPr>
        <w:t xml:space="preserve"> cuprinde următoarele operații:</w:t>
      </w:r>
    </w:p>
    <w:p w:rsidR="00930972" w:rsidRPr="00A95E21" w:rsidRDefault="00930972" w:rsidP="0012760B">
      <w:pPr>
        <w:spacing w:after="0" w:line="360" w:lineRule="auto"/>
        <w:ind w:left="397"/>
        <w:jc w:val="both"/>
        <w:rPr>
          <w:rFonts w:ascii="Times New Roman" w:hAnsi="Times New Roman"/>
          <w:color w:val="000000"/>
          <w:sz w:val="24"/>
          <w:szCs w:val="24"/>
        </w:rPr>
      </w:pPr>
      <w:r w:rsidRPr="00A95E21">
        <w:rPr>
          <w:rFonts w:ascii="Times New Roman" w:hAnsi="Times New Roman"/>
          <w:color w:val="000000"/>
          <w:sz w:val="24"/>
          <w:szCs w:val="24"/>
        </w:rPr>
        <w:t>Înscrierea în vederea admiterii în CZ se face pe baza unui dosar personal care se întocmește de către părinții/reprezentanții legali ai copiilor și se depune la sediul Primăriei, Departamentul de Asistență Socială.</w:t>
      </w:r>
    </w:p>
    <w:p w:rsidR="00930972" w:rsidRPr="00A95E21" w:rsidRDefault="00930972" w:rsidP="0012760B">
      <w:pPr>
        <w:spacing w:after="0" w:line="360" w:lineRule="auto"/>
        <w:ind w:left="397"/>
        <w:jc w:val="both"/>
        <w:rPr>
          <w:rFonts w:ascii="Times New Roman" w:hAnsi="Times New Roman"/>
          <w:color w:val="000000"/>
          <w:sz w:val="24"/>
          <w:szCs w:val="24"/>
        </w:rPr>
      </w:pPr>
      <w:bookmarkStart w:id="6" w:name="_Hlk127783933"/>
      <w:r w:rsidRPr="00A95E21">
        <w:rPr>
          <w:rFonts w:ascii="Times New Roman" w:hAnsi="Times New Roman"/>
          <w:color w:val="000000"/>
          <w:sz w:val="24"/>
          <w:szCs w:val="24"/>
        </w:rPr>
        <w:t>Prezenta procedură stabilește modalitățile de admitere a copiilor în cadrul centrului precum și în cadrul activității After School.</w:t>
      </w:r>
    </w:p>
    <w:bookmarkEnd w:id="6"/>
    <w:p w:rsidR="00930972" w:rsidRPr="004D1DB1" w:rsidRDefault="00930972" w:rsidP="0012760B">
      <w:pPr>
        <w:spacing w:after="0" w:line="360" w:lineRule="auto"/>
        <w:ind w:left="397"/>
        <w:jc w:val="both"/>
        <w:rPr>
          <w:rFonts w:ascii="Times New Roman" w:hAnsi="Times New Roman"/>
          <w:b/>
          <w:sz w:val="24"/>
          <w:szCs w:val="24"/>
        </w:rPr>
      </w:pPr>
      <w:r w:rsidRPr="004D1DB1">
        <w:rPr>
          <w:rFonts w:ascii="Times New Roman" w:hAnsi="Times New Roman"/>
          <w:b/>
          <w:sz w:val="24"/>
          <w:szCs w:val="24"/>
        </w:rPr>
        <w:t>Dosarele de admitere:</w:t>
      </w:r>
    </w:p>
    <w:p w:rsidR="00930972" w:rsidRDefault="00930972" w:rsidP="0012760B">
      <w:pPr>
        <w:shd w:val="clear" w:color="auto" w:fill="FFFFFF"/>
        <w:spacing w:after="0" w:line="360" w:lineRule="auto"/>
        <w:ind w:firstLine="360"/>
        <w:jc w:val="both"/>
        <w:rPr>
          <w:rFonts w:ascii="Times New Roman" w:hAnsi="Times New Roman"/>
          <w:b/>
          <w:sz w:val="24"/>
          <w:szCs w:val="24"/>
        </w:rPr>
      </w:pPr>
      <w:r>
        <w:rPr>
          <w:rFonts w:ascii="Times New Roman" w:hAnsi="Times New Roman"/>
          <w:b/>
          <w:sz w:val="24"/>
          <w:szCs w:val="24"/>
        </w:rPr>
        <w:t>a) Pentru beneficiarii admiși în centru social- beneficiari direcți</w:t>
      </w:r>
    </w:p>
    <w:p w:rsidR="00930972" w:rsidRPr="004D1DB1" w:rsidRDefault="00930972" w:rsidP="0012760B">
      <w:pPr>
        <w:shd w:val="clear" w:color="auto" w:fill="FFFFFF"/>
        <w:spacing w:after="0" w:line="360" w:lineRule="auto"/>
        <w:ind w:firstLine="360"/>
        <w:jc w:val="both"/>
        <w:rPr>
          <w:rFonts w:ascii="Times New Roman" w:hAnsi="Times New Roman"/>
          <w:sz w:val="24"/>
          <w:szCs w:val="24"/>
        </w:rPr>
      </w:pPr>
      <w:r w:rsidRPr="004D1DB1">
        <w:rPr>
          <w:rFonts w:ascii="Times New Roman" w:hAnsi="Times New Roman"/>
          <w:sz w:val="24"/>
          <w:szCs w:val="24"/>
        </w:rPr>
        <w:t>DOSAR SOCIAL cuprinde</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Dosarul personal trebuie sa cuprindă următoarele documente:</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cerere înscriere tip;</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adeverință de salariat, (cupon pensii, cupon șomaj), adeverință de venit ANAF, adeverință de la primărie pentru venituri agricole, pentru ambii părinti și, dacă este cazul pentru frați/surori;</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în cazul lipsei de venit: -declarație notarială pentru lipsă de venit, adeverință de venit ANAF, adeverință de la primărie pntru venituri agricole, pentru părinți și, dacă este cazul  pentru frați/surori;</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copie certificat naștere beneficiar (copil preșcolar) și frați/surori (dacă nu au încă carte de identiate);</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copie C.I părinți, și frați/surori dacă este cazul;</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copie certficat de căsătorie părinți - dacă e cazul;</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copie certificat deces părinți - dacă este cazul;</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copie hotărâre judecătorească de  divorț - dacă este cazul;</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copie hotărâre judecătorească de încredințare minor, dacă este cazul;</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copie hotărâre de plasament sau  de încredințare adopție, dacă este cazul;</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adeverință de elev/student pentru frați/surori;</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adeverintă medicală pentru intrarea în colectivitate a beneficiarului eliberată de medicul de familie;</w:t>
      </w:r>
    </w:p>
    <w:p w:rsidR="00930972" w:rsidRPr="001E02FD"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aviz epidemiologic cu dovada de vaccinări, eliberat de medicul de familie.</w:t>
      </w:r>
    </w:p>
    <w:p w:rsidR="00930972" w:rsidRDefault="00930972" w:rsidP="00BF1652">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Dosarul personal se completează de către asistentul social al Primăriei Comunei Mărăcineni cu ancheta socială și planul de servicii, după care se înaintează domnului Primar al Comunei Mărăcineni spre aprobare/respingere prin dispoziție. În cazul aprobării și emiterii dispoziției de admitere în centru, se încheie contractul de furnizare de servicii cu familia beneficiarului, care se vor atasa dosarului personal al beneficiarului.</w:t>
      </w:r>
    </w:p>
    <w:p w:rsidR="00930972" w:rsidRPr="00281243" w:rsidRDefault="00930972" w:rsidP="00BF1652">
      <w:pPr>
        <w:numPr>
          <w:ilvl w:val="0"/>
          <w:numId w:val="9"/>
        </w:numPr>
        <w:spacing w:after="0" w:line="360" w:lineRule="auto"/>
        <w:ind w:left="0" w:firstLine="397"/>
        <w:jc w:val="both"/>
        <w:rPr>
          <w:rFonts w:ascii="Times New Roman" w:hAnsi="Times New Roman"/>
          <w:color w:val="FF0000"/>
          <w:sz w:val="24"/>
          <w:szCs w:val="24"/>
        </w:rPr>
      </w:pPr>
      <w:r w:rsidRPr="00281243">
        <w:rPr>
          <w:rFonts w:ascii="Times New Roman" w:hAnsi="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 La admitere părinții/reprezentanții legali ai copiilor sunt informați că semestrial se realizează reevaluarea situației materiale și sociale a familiei. Asistentul social din cadrul CZ solicită adeverință de salariat, (cupon pensii, cupon șomaj), adeverință de venit ANAF, declarație notarială în lipsă unui venit permanent, în vederea reactualizării anchetei sociale. Dacă din adeverințele de venit se constată o îmbunătățire semnificativă a situației financiare a familiei, putând fi asigurate condiții optime de creștere și educare a minorului asistentul social face propunere de încetarea măsurii de admitere pe care o înaintează coordonatorului de centru.</w:t>
      </w:r>
    </w:p>
    <w:p w:rsidR="00930972" w:rsidRPr="00281243" w:rsidRDefault="00930972" w:rsidP="00BF1652">
      <w:pPr>
        <w:numPr>
          <w:ilvl w:val="0"/>
          <w:numId w:val="9"/>
        </w:numPr>
        <w:spacing w:after="0" w:line="360" w:lineRule="auto"/>
        <w:ind w:left="0" w:firstLine="397"/>
        <w:jc w:val="both"/>
        <w:rPr>
          <w:rFonts w:ascii="Times New Roman" w:hAnsi="Times New Roman"/>
          <w:color w:val="FF0000"/>
          <w:sz w:val="24"/>
          <w:szCs w:val="24"/>
        </w:rPr>
      </w:pPr>
      <w:r w:rsidRPr="00281243">
        <w:rPr>
          <w:rFonts w:ascii="Times New Roman" w:hAnsi="Times New Roman"/>
          <w:sz w:val="24"/>
          <w:szCs w:val="24"/>
        </w:rPr>
        <w:t>Coordonatorul CZ în urma unui raport și o adresă solicită emiterea unei hotărâri prin care se propune încetarea serviciile pentru minora/minorul în cauză.</w:t>
      </w:r>
    </w:p>
    <w:p w:rsidR="00930972" w:rsidRPr="00714D33" w:rsidRDefault="00930972" w:rsidP="004D1DB1">
      <w:pPr>
        <w:shd w:val="clear" w:color="auto" w:fill="FFFFFF"/>
        <w:spacing w:after="0" w:line="360" w:lineRule="auto"/>
        <w:ind w:firstLine="360"/>
        <w:jc w:val="both"/>
        <w:rPr>
          <w:rFonts w:ascii="Times New Roman" w:hAnsi="Times New Roman"/>
          <w:b/>
          <w:color w:val="000000"/>
          <w:sz w:val="24"/>
          <w:szCs w:val="24"/>
        </w:rPr>
      </w:pPr>
      <w:r w:rsidRPr="00714D33">
        <w:rPr>
          <w:rFonts w:ascii="Times New Roman" w:hAnsi="Times New Roman"/>
          <w:bCs/>
          <w:color w:val="000000"/>
          <w:sz w:val="24"/>
          <w:szCs w:val="24"/>
          <w:u w:val="single"/>
        </w:rPr>
        <w:t xml:space="preserve">b) </w:t>
      </w:r>
      <w:r w:rsidRPr="00714D33">
        <w:rPr>
          <w:rFonts w:ascii="Times New Roman" w:hAnsi="Times New Roman"/>
          <w:b/>
          <w:color w:val="000000"/>
          <w:sz w:val="24"/>
          <w:szCs w:val="24"/>
        </w:rPr>
        <w:t xml:space="preserve"> </w:t>
      </w:r>
      <w:r w:rsidRPr="00714D33">
        <w:rPr>
          <w:rFonts w:ascii="Times New Roman" w:hAnsi="Times New Roman"/>
          <w:color w:val="000000"/>
          <w:sz w:val="24"/>
          <w:szCs w:val="24"/>
        </w:rPr>
        <w:t>Pentru beneficiarii admiși în cadrul activității After School</w:t>
      </w:r>
      <w:r w:rsidRPr="00714D33">
        <w:rPr>
          <w:rFonts w:ascii="Times New Roman" w:hAnsi="Times New Roman"/>
          <w:b/>
          <w:color w:val="000000"/>
          <w:sz w:val="24"/>
          <w:szCs w:val="24"/>
        </w:rPr>
        <w:t>- beneficiari indirecți</w:t>
      </w:r>
    </w:p>
    <w:p w:rsidR="00930972" w:rsidRPr="00714D33" w:rsidRDefault="00930972" w:rsidP="004D1DB1">
      <w:pPr>
        <w:pStyle w:val="ListParagraph"/>
        <w:spacing w:after="0" w:line="360" w:lineRule="auto"/>
        <w:ind w:left="0" w:firstLine="397"/>
        <w:jc w:val="both"/>
        <w:rPr>
          <w:rFonts w:ascii="Times New Roman" w:hAnsi="Times New Roman"/>
          <w:b/>
          <w:color w:val="000000"/>
          <w:sz w:val="24"/>
          <w:szCs w:val="24"/>
        </w:rPr>
      </w:pPr>
      <w:r w:rsidRPr="00714D33">
        <w:rPr>
          <w:rFonts w:ascii="Times New Roman" w:hAnsi="Times New Roman"/>
          <w:b/>
          <w:color w:val="000000"/>
          <w:sz w:val="24"/>
          <w:szCs w:val="24"/>
        </w:rPr>
        <w:t>DOSARUL cuprinde:</w:t>
      </w:r>
    </w:p>
    <w:p w:rsidR="00930972" w:rsidRPr="00714D33" w:rsidRDefault="00930972" w:rsidP="00BF1652">
      <w:pPr>
        <w:pStyle w:val="ListParagraph"/>
        <w:numPr>
          <w:ilvl w:val="0"/>
          <w:numId w:val="9"/>
        </w:numPr>
        <w:spacing w:after="0" w:line="360" w:lineRule="auto"/>
        <w:ind w:left="0" w:firstLine="397"/>
        <w:jc w:val="both"/>
        <w:rPr>
          <w:rFonts w:ascii="Times New Roman" w:hAnsi="Times New Roman"/>
          <w:color w:val="000000"/>
          <w:sz w:val="24"/>
          <w:szCs w:val="24"/>
        </w:rPr>
      </w:pPr>
      <w:hyperlink r:id="rId12" w:tgtFrame="_blank" w:history="1">
        <w:r w:rsidRPr="00714D33">
          <w:rPr>
            <w:rFonts w:ascii="Times New Roman" w:hAnsi="Times New Roman"/>
            <w:color w:val="000000"/>
            <w:sz w:val="24"/>
            <w:szCs w:val="24"/>
          </w:rPr>
          <w:t>Cerere tip</w:t>
        </w:r>
      </w:hyperlink>
    </w:p>
    <w:p w:rsidR="00930972" w:rsidRPr="00714D33" w:rsidRDefault="00930972" w:rsidP="00BF1652">
      <w:pPr>
        <w:pStyle w:val="ListParagraph"/>
        <w:numPr>
          <w:ilvl w:val="0"/>
          <w:numId w:val="9"/>
        </w:numPr>
        <w:spacing w:after="0" w:line="360" w:lineRule="auto"/>
        <w:ind w:left="0" w:firstLine="397"/>
        <w:jc w:val="both"/>
        <w:rPr>
          <w:rFonts w:ascii="Times New Roman" w:hAnsi="Times New Roman"/>
          <w:color w:val="000000"/>
          <w:sz w:val="24"/>
          <w:szCs w:val="24"/>
        </w:rPr>
      </w:pPr>
      <w:r w:rsidRPr="00714D33">
        <w:rPr>
          <w:rFonts w:ascii="Times New Roman" w:hAnsi="Times New Roman"/>
          <w:color w:val="000000"/>
          <w:sz w:val="24"/>
          <w:szCs w:val="24"/>
        </w:rPr>
        <w:t xml:space="preserve">Copie certificat naștere copil și frați/surori </w:t>
      </w:r>
    </w:p>
    <w:p w:rsidR="00930972" w:rsidRPr="00714D33" w:rsidRDefault="00930972" w:rsidP="00BF1652">
      <w:pPr>
        <w:pStyle w:val="ListParagraph"/>
        <w:numPr>
          <w:ilvl w:val="0"/>
          <w:numId w:val="9"/>
        </w:numPr>
        <w:spacing w:after="0" w:line="360" w:lineRule="auto"/>
        <w:ind w:left="0" w:firstLine="397"/>
        <w:jc w:val="both"/>
        <w:rPr>
          <w:rFonts w:ascii="Times New Roman" w:hAnsi="Times New Roman"/>
          <w:color w:val="000000"/>
          <w:sz w:val="24"/>
          <w:szCs w:val="24"/>
        </w:rPr>
      </w:pPr>
      <w:r w:rsidRPr="00714D33">
        <w:rPr>
          <w:rFonts w:ascii="Times New Roman" w:hAnsi="Times New Roman"/>
          <w:color w:val="000000"/>
          <w:sz w:val="24"/>
          <w:szCs w:val="24"/>
        </w:rPr>
        <w:t>Adeverință medicală pentru intrarea în colectivitate a copilului eliberată de medicul de familie</w:t>
      </w:r>
    </w:p>
    <w:p w:rsidR="00930972" w:rsidRPr="00714D33" w:rsidRDefault="00930972" w:rsidP="00BF1652">
      <w:pPr>
        <w:pStyle w:val="ListParagraph"/>
        <w:numPr>
          <w:ilvl w:val="0"/>
          <w:numId w:val="9"/>
        </w:numPr>
        <w:spacing w:after="0" w:line="360" w:lineRule="auto"/>
        <w:ind w:left="0" w:firstLine="397"/>
        <w:jc w:val="both"/>
        <w:rPr>
          <w:rFonts w:ascii="Times New Roman" w:hAnsi="Times New Roman"/>
          <w:color w:val="000000"/>
          <w:sz w:val="24"/>
          <w:szCs w:val="24"/>
        </w:rPr>
      </w:pPr>
      <w:r w:rsidRPr="00714D33">
        <w:rPr>
          <w:rFonts w:ascii="Times New Roman" w:hAnsi="Times New Roman"/>
          <w:color w:val="000000"/>
          <w:sz w:val="24"/>
          <w:szCs w:val="24"/>
        </w:rPr>
        <w:t>Aviz epidemiologic pentru copil eliberat de medicul de familie</w:t>
      </w:r>
    </w:p>
    <w:p w:rsidR="00930972" w:rsidRPr="00714D33" w:rsidRDefault="00930972" w:rsidP="00BF1652">
      <w:pPr>
        <w:pStyle w:val="ListParagraph"/>
        <w:numPr>
          <w:ilvl w:val="0"/>
          <w:numId w:val="9"/>
        </w:numPr>
        <w:spacing w:after="0" w:line="360" w:lineRule="auto"/>
        <w:ind w:left="0" w:firstLine="397"/>
        <w:jc w:val="both"/>
        <w:rPr>
          <w:rFonts w:ascii="Times New Roman" w:hAnsi="Times New Roman"/>
          <w:color w:val="000000"/>
          <w:sz w:val="24"/>
          <w:szCs w:val="24"/>
        </w:rPr>
      </w:pPr>
      <w:r w:rsidRPr="00714D33">
        <w:rPr>
          <w:rFonts w:ascii="Times New Roman" w:hAnsi="Times New Roman"/>
          <w:color w:val="000000"/>
          <w:sz w:val="24"/>
          <w:szCs w:val="24"/>
        </w:rPr>
        <w:t xml:space="preserve">Copie BI/CI ambii părinți și  frați/surori </w:t>
      </w:r>
    </w:p>
    <w:p w:rsidR="00930972" w:rsidRPr="00714D33" w:rsidRDefault="00930972" w:rsidP="00BF1652">
      <w:pPr>
        <w:pStyle w:val="ListParagraph"/>
        <w:numPr>
          <w:ilvl w:val="0"/>
          <w:numId w:val="9"/>
        </w:numPr>
        <w:spacing w:after="0" w:line="360" w:lineRule="auto"/>
        <w:ind w:left="0" w:firstLine="397"/>
        <w:jc w:val="both"/>
        <w:rPr>
          <w:rFonts w:ascii="Times New Roman" w:hAnsi="Times New Roman"/>
          <w:color w:val="000000"/>
          <w:sz w:val="24"/>
          <w:szCs w:val="24"/>
        </w:rPr>
      </w:pPr>
      <w:r w:rsidRPr="00714D33">
        <w:rPr>
          <w:rFonts w:ascii="Times New Roman" w:hAnsi="Times New Roman"/>
          <w:color w:val="000000"/>
          <w:sz w:val="24"/>
          <w:szCs w:val="24"/>
        </w:rPr>
        <w:t>Copie certificat de căsătorie părinți/Sentință judecătorească de divorț sau de încredințarea minorului / Acordul ambilor părinți dacă autoritatea părintescă este exercitată în comun Certificat de deces dacă este cazul/Hotărâre de plasament sau Sentință de încredințare a adopției.</w:t>
      </w:r>
    </w:p>
    <w:p w:rsidR="00930972" w:rsidRPr="00D44E79" w:rsidRDefault="00930972" w:rsidP="00D44E79">
      <w:pPr>
        <w:numPr>
          <w:ilvl w:val="0"/>
          <w:numId w:val="9"/>
        </w:numPr>
        <w:spacing w:after="0" w:line="360" w:lineRule="auto"/>
        <w:ind w:left="0" w:firstLine="397"/>
        <w:jc w:val="both"/>
        <w:rPr>
          <w:rFonts w:ascii="Times New Roman" w:hAnsi="Times New Roman"/>
          <w:sz w:val="24"/>
          <w:szCs w:val="24"/>
        </w:rPr>
      </w:pPr>
      <w:r w:rsidRPr="001E02FD">
        <w:rPr>
          <w:rFonts w:ascii="Times New Roman" w:hAnsi="Times New Roman"/>
          <w:sz w:val="24"/>
          <w:szCs w:val="24"/>
        </w:rPr>
        <w:t>La încheierea contractului de furnizare de servicii cu familia beneficiarului, se prezintă clar, fiecărui părinte/reprezentant legal și copil, în funcţie de gradul de maturitate, principalele reguli de organizare şi funcţionare pe care trebuie să le respecte, precum și drepturile și îndatoririle care îi revin odată cu admiterea în cadrul CZ. Copilului i se asigură un mediu primitor, cu respectarea identităţi</w:t>
      </w:r>
      <w:r>
        <w:rPr>
          <w:rFonts w:ascii="Times New Roman" w:hAnsi="Times New Roman"/>
          <w:sz w:val="24"/>
          <w:szCs w:val="24"/>
        </w:rPr>
        <w:t>i,  demnităţii  şi  intimităţii.</w:t>
      </w:r>
    </w:p>
    <w:p w:rsidR="00930972" w:rsidRDefault="00930972" w:rsidP="00587FCB">
      <w:pPr>
        <w:pStyle w:val="Header"/>
        <w:spacing w:line="360" w:lineRule="auto"/>
        <w:rPr>
          <w:rFonts w:ascii="Times New Roman" w:hAnsi="Times New Roman"/>
          <w:b/>
          <w:sz w:val="24"/>
          <w:szCs w:val="24"/>
        </w:rPr>
      </w:pPr>
    </w:p>
    <w:p w:rsidR="00930972" w:rsidRDefault="00930972" w:rsidP="00D44E79">
      <w:pPr>
        <w:spacing w:after="0" w:line="360" w:lineRule="auto"/>
        <w:rPr>
          <w:rFonts w:ascii="Times New Roman" w:hAnsi="Times New Roman"/>
          <w:sz w:val="24"/>
          <w:szCs w:val="24"/>
          <w:lang w:val="en-GB"/>
        </w:rPr>
      </w:pPr>
      <w:r w:rsidRPr="001E02FD">
        <w:rPr>
          <w:rFonts w:ascii="Times New Roman" w:hAnsi="Times New Roman"/>
          <w:b/>
          <w:sz w:val="24"/>
          <w:szCs w:val="24"/>
          <w:lang w:val="en-GB"/>
        </w:rPr>
        <w:t xml:space="preserve">Anexă </w:t>
      </w:r>
      <w:r>
        <w:rPr>
          <w:rFonts w:ascii="Times New Roman" w:hAnsi="Times New Roman"/>
          <w:b/>
          <w:sz w:val="24"/>
          <w:szCs w:val="24"/>
          <w:lang w:val="en-GB"/>
        </w:rPr>
        <w:t>nr.4</w:t>
      </w:r>
      <w:r w:rsidRPr="001E02FD">
        <w:rPr>
          <w:rFonts w:ascii="Times New Roman" w:hAnsi="Times New Roman"/>
          <w:b/>
          <w:sz w:val="24"/>
          <w:szCs w:val="24"/>
          <w:lang w:val="en-GB"/>
        </w:rPr>
        <w:t xml:space="preserve"> </w:t>
      </w:r>
      <w:r>
        <w:rPr>
          <w:rFonts w:ascii="Times New Roman" w:hAnsi="Times New Roman"/>
          <w:sz w:val="24"/>
          <w:szCs w:val="24"/>
          <w:lang w:val="en-GB"/>
        </w:rPr>
        <w:t xml:space="preserve">la </w:t>
      </w:r>
      <w:r w:rsidRPr="001E02FD">
        <w:rPr>
          <w:rFonts w:ascii="Times New Roman" w:hAnsi="Times New Roman"/>
          <w:sz w:val="24"/>
          <w:szCs w:val="24"/>
          <w:lang w:val="en-GB"/>
        </w:rPr>
        <w:t xml:space="preserve">ROF </w:t>
      </w:r>
      <w:r>
        <w:rPr>
          <w:rFonts w:ascii="Times New Roman" w:hAnsi="Times New Roman"/>
          <w:sz w:val="24"/>
          <w:szCs w:val="24"/>
          <w:lang w:val="en-GB"/>
        </w:rPr>
        <w:t xml:space="preserve"> </w:t>
      </w:r>
      <w:r w:rsidRPr="001E02FD">
        <w:rPr>
          <w:rFonts w:ascii="Times New Roman" w:hAnsi="Times New Roman"/>
          <w:sz w:val="24"/>
          <w:szCs w:val="24"/>
          <w:lang w:val="en-GB"/>
        </w:rPr>
        <w:t>Centru de Zi ”Albă ca Zăpada și cei 60 de pitici”</w:t>
      </w:r>
    </w:p>
    <w:p w:rsidR="00930972" w:rsidRDefault="00930972" w:rsidP="00587FCB">
      <w:pPr>
        <w:spacing w:after="0" w:line="360" w:lineRule="auto"/>
        <w:jc w:val="right"/>
        <w:rPr>
          <w:rFonts w:ascii="Times New Roman" w:hAnsi="Times New Roman"/>
          <w:sz w:val="24"/>
          <w:szCs w:val="24"/>
          <w:lang w:val="en-GB"/>
        </w:rPr>
      </w:pPr>
    </w:p>
    <w:p w:rsidR="00930972" w:rsidRPr="001E02FD" w:rsidRDefault="00930972" w:rsidP="00C45A21">
      <w:pPr>
        <w:spacing w:after="0" w:line="360" w:lineRule="auto"/>
        <w:ind w:left="720"/>
        <w:jc w:val="both"/>
        <w:rPr>
          <w:rFonts w:ascii="Times New Roman" w:hAnsi="Times New Roman"/>
          <w:b/>
          <w:sz w:val="24"/>
          <w:szCs w:val="24"/>
          <w:u w:val="single"/>
        </w:rPr>
      </w:pPr>
    </w:p>
    <w:p w:rsidR="00930972" w:rsidRPr="00FA02C2" w:rsidRDefault="00930972" w:rsidP="00587FCB">
      <w:pPr>
        <w:spacing w:after="0" w:line="360" w:lineRule="auto"/>
        <w:ind w:left="720"/>
        <w:jc w:val="center"/>
        <w:rPr>
          <w:rFonts w:ascii="Times New Roman" w:hAnsi="Times New Roman"/>
          <w:b/>
          <w:bCs/>
          <w:sz w:val="24"/>
          <w:szCs w:val="24"/>
        </w:rPr>
      </w:pPr>
      <w:r w:rsidRPr="00FA02C2">
        <w:rPr>
          <w:rFonts w:ascii="Times New Roman" w:hAnsi="Times New Roman"/>
          <w:b/>
          <w:bCs/>
          <w:sz w:val="24"/>
          <w:szCs w:val="24"/>
        </w:rPr>
        <w:t>PROCEDURA OPERAŢIONALĂ</w:t>
      </w:r>
    </w:p>
    <w:p w:rsidR="00930972" w:rsidRPr="00FA02C2" w:rsidRDefault="00930972" w:rsidP="00587FCB">
      <w:pPr>
        <w:spacing w:after="0" w:line="360" w:lineRule="auto"/>
        <w:ind w:firstLine="360"/>
        <w:rPr>
          <w:rFonts w:ascii="Times New Roman" w:hAnsi="Times New Roman"/>
          <w:b/>
          <w:sz w:val="24"/>
          <w:szCs w:val="24"/>
          <w:lang w:val="en-GB"/>
        </w:rPr>
      </w:pPr>
      <w:r w:rsidRPr="00FA02C2">
        <w:rPr>
          <w:rFonts w:ascii="Times New Roman" w:hAnsi="Times New Roman"/>
          <w:b/>
          <w:bCs/>
          <w:sz w:val="24"/>
          <w:szCs w:val="24"/>
        </w:rPr>
        <w:t xml:space="preserve">Încetarea serviciilor sociale pentru beneficiarii </w:t>
      </w:r>
      <w:r w:rsidRPr="00FA02C2">
        <w:rPr>
          <w:rFonts w:ascii="Times New Roman" w:hAnsi="Times New Roman"/>
          <w:b/>
          <w:sz w:val="24"/>
          <w:szCs w:val="24"/>
          <w:lang w:val="en-GB"/>
        </w:rPr>
        <w:t>Centrului de Zi ”Albă ca Zăpada și cei 60 de pitici”</w:t>
      </w:r>
    </w:p>
    <w:p w:rsidR="00930972" w:rsidRPr="00FA02C2" w:rsidRDefault="00930972" w:rsidP="00C45A21">
      <w:pPr>
        <w:pStyle w:val="Header"/>
        <w:spacing w:line="360" w:lineRule="auto"/>
        <w:jc w:val="both"/>
        <w:rPr>
          <w:rFonts w:ascii="Times New Roman" w:hAnsi="Times New Roman"/>
          <w:b/>
          <w:bCs/>
          <w:sz w:val="24"/>
          <w:szCs w:val="24"/>
          <w:u w:val="single"/>
        </w:rPr>
      </w:pPr>
    </w:p>
    <w:p w:rsidR="00930972" w:rsidRPr="001E02FD" w:rsidRDefault="00930972" w:rsidP="00BF1652">
      <w:pPr>
        <w:pStyle w:val="alignmentl"/>
        <w:shd w:val="clear" w:color="auto" w:fill="FFFFFF"/>
        <w:spacing w:before="0" w:beforeAutospacing="0" w:after="0" w:afterAutospacing="0" w:line="360" w:lineRule="auto"/>
        <w:ind w:firstLine="708"/>
        <w:jc w:val="both"/>
        <w:rPr>
          <w:bCs/>
        </w:rPr>
      </w:pPr>
      <w:r w:rsidRPr="001E02FD">
        <w:rPr>
          <w:bCs/>
        </w:rPr>
        <w:t>Procedura cuprinde următoarele operațiuni:</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rPr>
          <w:bCs/>
        </w:rPr>
        <w:t>- Retragerea beneficiarilor din cadrul centrului se poate realiza l</w:t>
      </w:r>
      <w:r w:rsidRPr="001E02FD">
        <w:t xml:space="preserve">a cererea scrisă a  părinților/reprezentanților legali: </w:t>
      </w:r>
    </w:p>
    <w:p w:rsidR="00930972" w:rsidRPr="001E02FD" w:rsidRDefault="00930972" w:rsidP="00BF1652">
      <w:pPr>
        <w:pStyle w:val="alignmentl"/>
        <w:shd w:val="clear" w:color="auto" w:fill="FFFFFF"/>
        <w:spacing w:before="0" w:beforeAutospacing="0" w:after="0" w:afterAutospacing="0" w:line="360" w:lineRule="auto"/>
        <w:ind w:left="227" w:firstLine="397"/>
        <w:jc w:val="both"/>
      </w:pPr>
      <w:r w:rsidRPr="001E02FD">
        <w:t>- din motive personale;</w:t>
      </w:r>
    </w:p>
    <w:p w:rsidR="00930972" w:rsidRPr="001E02FD" w:rsidRDefault="00930972" w:rsidP="00BF1652">
      <w:pPr>
        <w:pStyle w:val="alignmentl"/>
        <w:shd w:val="clear" w:color="auto" w:fill="FFFFFF"/>
        <w:spacing w:before="0" w:beforeAutospacing="0" w:after="0" w:afterAutospacing="0" w:line="360" w:lineRule="auto"/>
        <w:ind w:left="227" w:firstLine="397"/>
        <w:jc w:val="both"/>
      </w:pPr>
      <w:r w:rsidRPr="001E02FD">
        <w:t>- la transferul într-o altă formă de  protecție;</w:t>
      </w:r>
    </w:p>
    <w:p w:rsidR="00930972" w:rsidRPr="001E02FD" w:rsidRDefault="00930972" w:rsidP="00BF1652">
      <w:pPr>
        <w:pStyle w:val="alignmentl"/>
        <w:shd w:val="clear" w:color="auto" w:fill="FFFFFF"/>
        <w:spacing w:before="0" w:beforeAutospacing="0" w:after="0" w:afterAutospacing="0" w:line="360" w:lineRule="auto"/>
        <w:ind w:left="227" w:firstLine="397"/>
        <w:jc w:val="both"/>
      </w:pPr>
      <w:r w:rsidRPr="001E02FD">
        <w:t>- la schimbarea domiciliului în altă localitate;</w:t>
      </w:r>
    </w:p>
    <w:p w:rsidR="00930972" w:rsidRPr="001E02FD" w:rsidRDefault="00930972" w:rsidP="00BF1652">
      <w:pPr>
        <w:pStyle w:val="alignmentl"/>
        <w:shd w:val="clear" w:color="auto" w:fill="FFFFFF"/>
        <w:spacing w:before="0" w:beforeAutospacing="0" w:after="0" w:afterAutospacing="0" w:line="360" w:lineRule="auto"/>
        <w:ind w:left="227" w:firstLine="397"/>
        <w:jc w:val="both"/>
      </w:pPr>
      <w:r w:rsidRPr="001E02FD">
        <w:t>-  la împlinirea vârstei școlare;</w:t>
      </w:r>
    </w:p>
    <w:p w:rsidR="00930972" w:rsidRPr="001E02FD" w:rsidRDefault="00930972" w:rsidP="00BF1652">
      <w:pPr>
        <w:pStyle w:val="alignmentl"/>
        <w:shd w:val="clear" w:color="auto" w:fill="FFFFFF"/>
        <w:spacing w:before="0" w:beforeAutospacing="0" w:after="0" w:afterAutospacing="0" w:line="360" w:lineRule="auto"/>
        <w:ind w:left="227" w:firstLine="397"/>
        <w:jc w:val="both"/>
      </w:pPr>
      <w:r w:rsidRPr="001E02FD">
        <w:t>- la constatarea de către aceștia a nerespectării clauzelor stipulate în contractul încheiat între Furnizorul de servicii sociale și familia beneficiarului.</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t>- Părinții care doresc încetarea serviciilor oferite beneficiarilor vor face o cerere scrisă către Primarul Comunei Mărăcineni. Astfel, asistentul social al Centrului de Zi:</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t xml:space="preserve"> -</w:t>
      </w:r>
      <w:r>
        <w:t xml:space="preserve"> </w:t>
      </w:r>
      <w:r w:rsidRPr="001E02FD">
        <w:t>fie în baza acestei cereri,</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t xml:space="preserve">- fie în cazul nerespectării repetate de către aceștia  (părinți/reprezentanți legali) a clauzelor stipulate în contractul încheiat cu familia beneficiarului, </w:t>
      </w:r>
    </w:p>
    <w:p w:rsidR="00930972" w:rsidRPr="001E02FD" w:rsidRDefault="00930972" w:rsidP="00BF1652">
      <w:pPr>
        <w:pStyle w:val="alignmentl"/>
        <w:shd w:val="clear" w:color="auto" w:fill="FFFFFF"/>
        <w:spacing w:before="0" w:beforeAutospacing="0" w:after="0" w:afterAutospacing="0" w:line="360" w:lineRule="auto"/>
        <w:ind w:firstLine="397"/>
        <w:jc w:val="both"/>
      </w:pPr>
      <w:r w:rsidRPr="001E02FD">
        <w:t xml:space="preserve">- fie în cazul unei îmbunătățiri semnificative a situației socio-economice a familiei beneficiarului, încât familia să poată asigura condiții optime de creștere și dezvoltare ale copilului, </w:t>
      </w:r>
    </w:p>
    <w:p w:rsidR="00930972" w:rsidRPr="001E02FD" w:rsidRDefault="00930972" w:rsidP="00BF1652">
      <w:pPr>
        <w:spacing w:after="0" w:line="360" w:lineRule="auto"/>
        <w:ind w:firstLine="397"/>
        <w:jc w:val="both"/>
        <w:rPr>
          <w:rFonts w:ascii="Times New Roman" w:hAnsi="Times New Roman"/>
          <w:bCs/>
          <w:sz w:val="24"/>
          <w:szCs w:val="24"/>
          <w:lang w:val="en-US"/>
        </w:rPr>
      </w:pPr>
      <w:r w:rsidRPr="001E02FD">
        <w:rPr>
          <w:rFonts w:ascii="Times New Roman" w:hAnsi="Times New Roman"/>
          <w:bCs/>
          <w:sz w:val="24"/>
          <w:szCs w:val="24"/>
          <w:lang w:val="en-US"/>
        </w:rPr>
        <w:t xml:space="preserve">va face un raport și o adresa către Primarul Comunei Mărăcineni cu propunere de încetare a serviciilor, urmând ca Primarul Comunei să dea o dispoziție în acest sens. Odată cu încetarea serviciilor, centrul transmite serviciilor publice de asistență socială o copie după fișa de servicii aferentă programului personalizat de intervenție al beneficiarului, în care se va specifica pe scurt evoluția copilului și recomandări de monitorizare a situației acestuia în familie. </w:t>
      </w:r>
    </w:p>
    <w:p w:rsidR="00930972" w:rsidRPr="001E02FD" w:rsidRDefault="00930972" w:rsidP="00BF1652">
      <w:pPr>
        <w:spacing w:after="0" w:line="360" w:lineRule="auto"/>
        <w:ind w:firstLine="397"/>
        <w:jc w:val="both"/>
        <w:rPr>
          <w:rFonts w:ascii="Times New Roman" w:hAnsi="Times New Roman"/>
          <w:sz w:val="24"/>
          <w:szCs w:val="24"/>
        </w:rPr>
      </w:pPr>
      <w:r w:rsidRPr="001E02FD">
        <w:rPr>
          <w:rFonts w:ascii="Times New Roman" w:hAnsi="Times New Roman"/>
          <w:sz w:val="24"/>
          <w:szCs w:val="24"/>
        </w:rPr>
        <w:t>- Pregătirea copilului pentru ieșirea din Centrul de Zi presupune cunoașterea de către copil a caracteristicilor concrete ale viitorului mod de viață, precum și formarea deprinderilor de autonomie personală și viață independentă;</w:t>
      </w:r>
    </w:p>
    <w:p w:rsidR="00930972" w:rsidRPr="001E02FD" w:rsidRDefault="00930972" w:rsidP="00124A6D">
      <w:pPr>
        <w:spacing w:after="0" w:line="360" w:lineRule="auto"/>
        <w:ind w:firstLine="397"/>
        <w:jc w:val="both"/>
        <w:rPr>
          <w:rFonts w:ascii="Times New Roman" w:hAnsi="Times New Roman"/>
          <w:sz w:val="24"/>
          <w:szCs w:val="24"/>
          <w:lang w:eastAsia="ro-RO"/>
        </w:rPr>
      </w:pPr>
      <w:r w:rsidRPr="001E02FD">
        <w:rPr>
          <w:rFonts w:ascii="Times New Roman" w:hAnsi="Times New Roman"/>
          <w:sz w:val="24"/>
          <w:szCs w:val="24"/>
        </w:rPr>
        <w:t xml:space="preserve"> -Se realizează pregătirea familiei pentru ieșirea copilului din CZ,  prin susținerea și consilierea încadrării copilului într-o unitate de învățământ.</w:t>
      </w:r>
    </w:p>
    <w:sectPr w:rsidR="00930972" w:rsidRPr="001E02FD" w:rsidSect="00D2261E">
      <w:headerReference w:type="default" r:id="rId13"/>
      <w:footerReference w:type="default" r:id="rId1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972" w:rsidRDefault="00930972" w:rsidP="005E4E95">
      <w:pPr>
        <w:spacing w:after="0" w:line="240" w:lineRule="auto"/>
      </w:pPr>
      <w:r>
        <w:separator/>
      </w:r>
    </w:p>
  </w:endnote>
  <w:endnote w:type="continuationSeparator" w:id="0">
    <w:p w:rsidR="00930972" w:rsidRDefault="00930972" w:rsidP="005E4E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972" w:rsidRDefault="00930972">
    <w:pPr>
      <w:pStyle w:val="Footer"/>
      <w:jc w:val="center"/>
    </w:pPr>
    <w:fldSimple w:instr="PAGE   \* MERGEFORMAT">
      <w:r>
        <w:rPr>
          <w:noProof/>
        </w:rPr>
        <w:t>1</w:t>
      </w:r>
    </w:fldSimple>
  </w:p>
  <w:p w:rsidR="00930972" w:rsidRDefault="009309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972" w:rsidRDefault="00930972" w:rsidP="005E4E95">
      <w:pPr>
        <w:spacing w:after="0" w:line="240" w:lineRule="auto"/>
      </w:pPr>
      <w:r>
        <w:separator/>
      </w:r>
    </w:p>
  </w:footnote>
  <w:footnote w:type="continuationSeparator" w:id="0">
    <w:p w:rsidR="00930972" w:rsidRDefault="00930972" w:rsidP="005E4E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972" w:rsidRDefault="00930972" w:rsidP="005E4E95">
    <w:pPr>
      <w:pStyle w:val="Header"/>
      <w:tabs>
        <w:tab w:val="clear" w:pos="4536"/>
        <w:tab w:val="clear" w:pos="9072"/>
        <w:tab w:val="left" w:pos="7620"/>
      </w:tabs>
    </w:pPr>
    <w:r>
      <w:rPr>
        <w:noProof/>
        <w:lang w:val="en-US"/>
      </w:rPr>
      <w:pict>
        <v:shapetype id="_x0000_t202" coordsize="21600,21600" o:spt="202" path="m,l,21600r21600,l21600,xe">
          <v:stroke joinstyle="miter"/>
          <v:path gradientshapeok="t" o:connecttype="rect"/>
        </v:shapetype>
        <v:shape id="Casetă text 2" o:spid="_x0000_s2049" type="#_x0000_t202" style="position:absolute;margin-left:80.65pt;margin-top:-21.9pt;width:275.25pt;height:87.75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" stroked="f">
          <v:textbox>
            <w:txbxContent>
              <w:p w:rsidR="00930972" w:rsidRDefault="00930972" w:rsidP="005E4E95">
                <w:pPr>
                  <w:pStyle w:val="Header"/>
                  <w:jc w:val="center"/>
                  <w:rPr>
                    <w:rFonts w:ascii="Times New Roman" w:hAnsi="Times New Roman"/>
                    <w:sz w:val="20"/>
                    <w:szCs w:val="20"/>
                  </w:rPr>
                </w:pPr>
              </w:p>
            </w:txbxContent>
          </v:textbox>
          <w10:wrap anchorx="margin"/>
        </v:shape>
      </w:pict>
    </w:r>
    <w:r>
      <w:t xml:space="preserve">                           </w:t>
    </w:r>
  </w:p>
  <w:p w:rsidR="00930972" w:rsidRDefault="00930972" w:rsidP="005E4E95">
    <w:pPr>
      <w:pStyle w:val="Header"/>
      <w:tabs>
        <w:tab w:val="clear" w:pos="4536"/>
        <w:tab w:val="clear" w:pos="9072"/>
        <w:tab w:val="left" w:pos="7620"/>
      </w:tabs>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42E8"/>
    <w:multiLevelType w:val="hybridMultilevel"/>
    <w:tmpl w:val="8C2E36AC"/>
    <w:lvl w:ilvl="0" w:tplc="7D605F54">
      <w:start w:val="1"/>
      <w:numFmt w:val="lowerLetter"/>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912E2B"/>
    <w:multiLevelType w:val="hybridMultilevel"/>
    <w:tmpl w:val="85CA1DA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4FE1746"/>
    <w:multiLevelType w:val="hybridMultilevel"/>
    <w:tmpl w:val="49C20D80"/>
    <w:lvl w:ilvl="0" w:tplc="6CD0F2FC">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AD3D67"/>
    <w:multiLevelType w:val="hybridMultilevel"/>
    <w:tmpl w:val="AC48C97A"/>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nsid w:val="615C4476"/>
    <w:multiLevelType w:val="hybridMultilevel"/>
    <w:tmpl w:val="10BEC2C4"/>
    <w:lvl w:ilvl="0" w:tplc="8272E1D4">
      <w:start w:val="1"/>
      <w:numFmt w:val="bullet"/>
      <w:lvlText w:val=""/>
      <w:lvlJc w:val="left"/>
      <w:pPr>
        <w:ind w:left="720" w:hanging="360"/>
      </w:pPr>
      <w:rPr>
        <w:rFonts w:ascii="Symbol" w:hAnsi="Symbol" w:hint="default"/>
      </w:rPr>
    </w:lvl>
    <w:lvl w:ilvl="1" w:tplc="09124EB6">
      <w:start w:val="1"/>
      <w:numFmt w:val="bullet"/>
      <w:lvlText w:val="o"/>
      <w:lvlJc w:val="left"/>
      <w:pPr>
        <w:ind w:left="1440" w:hanging="360"/>
      </w:pPr>
      <w:rPr>
        <w:rFonts w:ascii="Courier New" w:hAnsi="Courier New" w:hint="default"/>
      </w:rPr>
    </w:lvl>
    <w:lvl w:ilvl="2" w:tplc="0A4C726A">
      <w:start w:val="1"/>
      <w:numFmt w:val="decimal"/>
      <w:lvlText w:val="%3."/>
      <w:lvlJc w:val="left"/>
      <w:pPr>
        <w:tabs>
          <w:tab w:val="num" w:pos="2160"/>
        </w:tabs>
        <w:ind w:left="2160" w:hanging="360"/>
      </w:pPr>
      <w:rPr>
        <w:rFonts w:cs="Times New Roman"/>
      </w:rPr>
    </w:lvl>
    <w:lvl w:ilvl="3" w:tplc="E752C542">
      <w:start w:val="1"/>
      <w:numFmt w:val="decimal"/>
      <w:lvlText w:val="%4."/>
      <w:lvlJc w:val="left"/>
      <w:pPr>
        <w:tabs>
          <w:tab w:val="num" w:pos="2880"/>
        </w:tabs>
        <w:ind w:left="2880" w:hanging="360"/>
      </w:pPr>
      <w:rPr>
        <w:rFonts w:cs="Times New Roman"/>
      </w:rPr>
    </w:lvl>
    <w:lvl w:ilvl="4" w:tplc="299C8980">
      <w:start w:val="1"/>
      <w:numFmt w:val="decimal"/>
      <w:lvlText w:val="%5."/>
      <w:lvlJc w:val="left"/>
      <w:pPr>
        <w:tabs>
          <w:tab w:val="num" w:pos="3600"/>
        </w:tabs>
        <w:ind w:left="3600" w:hanging="360"/>
      </w:pPr>
      <w:rPr>
        <w:rFonts w:cs="Times New Roman"/>
      </w:rPr>
    </w:lvl>
    <w:lvl w:ilvl="5" w:tplc="5664C924">
      <w:start w:val="1"/>
      <w:numFmt w:val="decimal"/>
      <w:lvlText w:val="%6."/>
      <w:lvlJc w:val="left"/>
      <w:pPr>
        <w:tabs>
          <w:tab w:val="num" w:pos="4320"/>
        </w:tabs>
        <w:ind w:left="4320" w:hanging="360"/>
      </w:pPr>
      <w:rPr>
        <w:rFonts w:cs="Times New Roman"/>
      </w:rPr>
    </w:lvl>
    <w:lvl w:ilvl="6" w:tplc="255CAF0C">
      <w:start w:val="1"/>
      <w:numFmt w:val="decimal"/>
      <w:lvlText w:val="%7."/>
      <w:lvlJc w:val="left"/>
      <w:pPr>
        <w:tabs>
          <w:tab w:val="num" w:pos="5040"/>
        </w:tabs>
        <w:ind w:left="5040" w:hanging="360"/>
      </w:pPr>
      <w:rPr>
        <w:rFonts w:cs="Times New Roman"/>
      </w:rPr>
    </w:lvl>
    <w:lvl w:ilvl="7" w:tplc="EEC45ECC">
      <w:start w:val="1"/>
      <w:numFmt w:val="decimal"/>
      <w:lvlText w:val="%8."/>
      <w:lvlJc w:val="left"/>
      <w:pPr>
        <w:tabs>
          <w:tab w:val="num" w:pos="5760"/>
        </w:tabs>
        <w:ind w:left="5760" w:hanging="360"/>
      </w:pPr>
      <w:rPr>
        <w:rFonts w:cs="Times New Roman"/>
      </w:rPr>
    </w:lvl>
    <w:lvl w:ilvl="8" w:tplc="1EB67066">
      <w:start w:val="1"/>
      <w:numFmt w:val="decimal"/>
      <w:lvlText w:val="%9."/>
      <w:lvlJc w:val="left"/>
      <w:pPr>
        <w:tabs>
          <w:tab w:val="num" w:pos="6480"/>
        </w:tabs>
        <w:ind w:left="6480" w:hanging="360"/>
      </w:pPr>
      <w:rPr>
        <w:rFonts w:cs="Times New Roman"/>
      </w:rPr>
    </w:lvl>
  </w:abstractNum>
  <w:abstractNum w:abstractNumId="8">
    <w:nsid w:val="659139D8"/>
    <w:multiLevelType w:val="hybridMultilevel"/>
    <w:tmpl w:val="894A711A"/>
    <w:lvl w:ilvl="0" w:tplc="04180011">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
    <w:nsid w:val="6F4F6659"/>
    <w:multiLevelType w:val="hybridMultilevel"/>
    <w:tmpl w:val="3D94C3D8"/>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733922D7"/>
    <w:multiLevelType w:val="hybridMultilevel"/>
    <w:tmpl w:val="97CA9F6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nsid w:val="7E7E73AC"/>
    <w:multiLevelType w:val="hybridMultilevel"/>
    <w:tmpl w:val="2154E220"/>
    <w:lvl w:ilvl="0" w:tplc="11BE17C4">
      <w:start w:val="5"/>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0"/>
  </w:num>
  <w:num w:numId="5">
    <w:abstractNumId w:val="9"/>
  </w:num>
  <w:num w:numId="6">
    <w:abstractNumId w:val="6"/>
  </w:num>
  <w:num w:numId="7">
    <w:abstractNumId w:val="4"/>
  </w:num>
  <w:num w:numId="8">
    <w:abstractNumId w:val="11"/>
  </w:num>
  <w:num w:numId="9">
    <w:abstractNumId w:val="3"/>
  </w:num>
  <w:num w:numId="10">
    <w:abstractNumId w:val="8"/>
  </w:num>
  <w:num w:numId="11">
    <w:abstractNumId w:val="5"/>
  </w:num>
  <w:num w:numId="12">
    <w:abstractNumId w:val="0"/>
  </w:num>
  <w:num w:numId="13">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70C8"/>
    <w:rsid w:val="0000518A"/>
    <w:rsid w:val="000151A0"/>
    <w:rsid w:val="00020F12"/>
    <w:rsid w:val="00021C3A"/>
    <w:rsid w:val="000278F5"/>
    <w:rsid w:val="00032C58"/>
    <w:rsid w:val="00033A41"/>
    <w:rsid w:val="00037225"/>
    <w:rsid w:val="00046838"/>
    <w:rsid w:val="00046E93"/>
    <w:rsid w:val="00050C73"/>
    <w:rsid w:val="00060CB7"/>
    <w:rsid w:val="00064EA4"/>
    <w:rsid w:val="00076C61"/>
    <w:rsid w:val="00085867"/>
    <w:rsid w:val="00087288"/>
    <w:rsid w:val="000954E4"/>
    <w:rsid w:val="000C08C9"/>
    <w:rsid w:val="000C7F1F"/>
    <w:rsid w:val="000D0BA7"/>
    <w:rsid w:val="000D1B4B"/>
    <w:rsid w:val="000D1C1A"/>
    <w:rsid w:val="000D5B24"/>
    <w:rsid w:val="000D604C"/>
    <w:rsid w:val="000F2C0D"/>
    <w:rsid w:val="00102F61"/>
    <w:rsid w:val="00104AEB"/>
    <w:rsid w:val="00124A6D"/>
    <w:rsid w:val="0012760B"/>
    <w:rsid w:val="00155F07"/>
    <w:rsid w:val="00164C82"/>
    <w:rsid w:val="0017210F"/>
    <w:rsid w:val="00172CE4"/>
    <w:rsid w:val="001824F7"/>
    <w:rsid w:val="001B12AC"/>
    <w:rsid w:val="001B58AF"/>
    <w:rsid w:val="001B605D"/>
    <w:rsid w:val="001C0508"/>
    <w:rsid w:val="001C6205"/>
    <w:rsid w:val="001D1043"/>
    <w:rsid w:val="001E02FD"/>
    <w:rsid w:val="001E651E"/>
    <w:rsid w:val="0021391D"/>
    <w:rsid w:val="002145EE"/>
    <w:rsid w:val="00222BB4"/>
    <w:rsid w:val="00224B1F"/>
    <w:rsid w:val="00227BA9"/>
    <w:rsid w:val="00227BB2"/>
    <w:rsid w:val="00231104"/>
    <w:rsid w:val="00245974"/>
    <w:rsid w:val="00253321"/>
    <w:rsid w:val="00262C6A"/>
    <w:rsid w:val="002659CC"/>
    <w:rsid w:val="00267184"/>
    <w:rsid w:val="002809E3"/>
    <w:rsid w:val="00281243"/>
    <w:rsid w:val="00282FC3"/>
    <w:rsid w:val="002C0459"/>
    <w:rsid w:val="002D6411"/>
    <w:rsid w:val="002D7699"/>
    <w:rsid w:val="002F270F"/>
    <w:rsid w:val="003025B9"/>
    <w:rsid w:val="00312FA3"/>
    <w:rsid w:val="003321F8"/>
    <w:rsid w:val="0033380C"/>
    <w:rsid w:val="00350B85"/>
    <w:rsid w:val="00352F12"/>
    <w:rsid w:val="00363F75"/>
    <w:rsid w:val="003707F9"/>
    <w:rsid w:val="00375C67"/>
    <w:rsid w:val="00376C07"/>
    <w:rsid w:val="00376C15"/>
    <w:rsid w:val="0038663A"/>
    <w:rsid w:val="003941C4"/>
    <w:rsid w:val="00394BC5"/>
    <w:rsid w:val="003B5E4D"/>
    <w:rsid w:val="003E2D2F"/>
    <w:rsid w:val="003E67BA"/>
    <w:rsid w:val="004202E4"/>
    <w:rsid w:val="004422C0"/>
    <w:rsid w:val="00444891"/>
    <w:rsid w:val="0045477C"/>
    <w:rsid w:val="00454A6A"/>
    <w:rsid w:val="00456FE8"/>
    <w:rsid w:val="00463840"/>
    <w:rsid w:val="00470346"/>
    <w:rsid w:val="00482512"/>
    <w:rsid w:val="00483DFB"/>
    <w:rsid w:val="004B3338"/>
    <w:rsid w:val="004B648F"/>
    <w:rsid w:val="004C0BC2"/>
    <w:rsid w:val="004C3221"/>
    <w:rsid w:val="004C40BD"/>
    <w:rsid w:val="004D1DB1"/>
    <w:rsid w:val="004E2A10"/>
    <w:rsid w:val="004E444D"/>
    <w:rsid w:val="004F24AA"/>
    <w:rsid w:val="00526EFF"/>
    <w:rsid w:val="00543842"/>
    <w:rsid w:val="005553D1"/>
    <w:rsid w:val="005604DF"/>
    <w:rsid w:val="00571416"/>
    <w:rsid w:val="005723E6"/>
    <w:rsid w:val="00587FCB"/>
    <w:rsid w:val="005B1580"/>
    <w:rsid w:val="005D76D2"/>
    <w:rsid w:val="005E4981"/>
    <w:rsid w:val="005E4E95"/>
    <w:rsid w:val="0060662F"/>
    <w:rsid w:val="00636F08"/>
    <w:rsid w:val="00643DAB"/>
    <w:rsid w:val="006451F3"/>
    <w:rsid w:val="00666E4B"/>
    <w:rsid w:val="00677DA0"/>
    <w:rsid w:val="00680353"/>
    <w:rsid w:val="00681B8F"/>
    <w:rsid w:val="00683831"/>
    <w:rsid w:val="006950C2"/>
    <w:rsid w:val="00695F3A"/>
    <w:rsid w:val="006A327A"/>
    <w:rsid w:val="006A7795"/>
    <w:rsid w:val="006A77BD"/>
    <w:rsid w:val="006D356C"/>
    <w:rsid w:val="006E289E"/>
    <w:rsid w:val="006F79A3"/>
    <w:rsid w:val="00705532"/>
    <w:rsid w:val="00714D33"/>
    <w:rsid w:val="00722419"/>
    <w:rsid w:val="00722679"/>
    <w:rsid w:val="0072393D"/>
    <w:rsid w:val="007244E2"/>
    <w:rsid w:val="00742FC5"/>
    <w:rsid w:val="00754C63"/>
    <w:rsid w:val="0077103F"/>
    <w:rsid w:val="00773083"/>
    <w:rsid w:val="00791EF5"/>
    <w:rsid w:val="00793FCA"/>
    <w:rsid w:val="007A0EA1"/>
    <w:rsid w:val="007B2340"/>
    <w:rsid w:val="007C234F"/>
    <w:rsid w:val="007C72E8"/>
    <w:rsid w:val="007C763E"/>
    <w:rsid w:val="008135C1"/>
    <w:rsid w:val="008153E6"/>
    <w:rsid w:val="00824BE9"/>
    <w:rsid w:val="00824DE4"/>
    <w:rsid w:val="0083143F"/>
    <w:rsid w:val="00832255"/>
    <w:rsid w:val="00834481"/>
    <w:rsid w:val="00842D3F"/>
    <w:rsid w:val="00855D41"/>
    <w:rsid w:val="00861FC8"/>
    <w:rsid w:val="008648B0"/>
    <w:rsid w:val="00877AF9"/>
    <w:rsid w:val="00884E47"/>
    <w:rsid w:val="00887CBA"/>
    <w:rsid w:val="008B1AF5"/>
    <w:rsid w:val="008B3187"/>
    <w:rsid w:val="008B6423"/>
    <w:rsid w:val="008C3010"/>
    <w:rsid w:val="008C4043"/>
    <w:rsid w:val="008D435B"/>
    <w:rsid w:val="008D506A"/>
    <w:rsid w:val="008D6A87"/>
    <w:rsid w:val="008E2FD5"/>
    <w:rsid w:val="008E3A19"/>
    <w:rsid w:val="008E4C7D"/>
    <w:rsid w:val="008E5163"/>
    <w:rsid w:val="008E7ADD"/>
    <w:rsid w:val="008F0DEC"/>
    <w:rsid w:val="008F5385"/>
    <w:rsid w:val="00900B50"/>
    <w:rsid w:val="00920E98"/>
    <w:rsid w:val="009256F1"/>
    <w:rsid w:val="00926E91"/>
    <w:rsid w:val="00930043"/>
    <w:rsid w:val="00930972"/>
    <w:rsid w:val="00934622"/>
    <w:rsid w:val="009404C1"/>
    <w:rsid w:val="009453FB"/>
    <w:rsid w:val="00956DC2"/>
    <w:rsid w:val="009602BA"/>
    <w:rsid w:val="00976C88"/>
    <w:rsid w:val="009967DC"/>
    <w:rsid w:val="009A75B6"/>
    <w:rsid w:val="009D2E36"/>
    <w:rsid w:val="009D6805"/>
    <w:rsid w:val="00A2103F"/>
    <w:rsid w:val="00A23FE8"/>
    <w:rsid w:val="00A24309"/>
    <w:rsid w:val="00A3466B"/>
    <w:rsid w:val="00A41E34"/>
    <w:rsid w:val="00A427FC"/>
    <w:rsid w:val="00A522E3"/>
    <w:rsid w:val="00A52CF4"/>
    <w:rsid w:val="00A712ED"/>
    <w:rsid w:val="00A819F7"/>
    <w:rsid w:val="00A913BC"/>
    <w:rsid w:val="00A95E21"/>
    <w:rsid w:val="00A964E8"/>
    <w:rsid w:val="00AD56D9"/>
    <w:rsid w:val="00AD6A33"/>
    <w:rsid w:val="00AE480A"/>
    <w:rsid w:val="00AE70C8"/>
    <w:rsid w:val="00AF205C"/>
    <w:rsid w:val="00AF7503"/>
    <w:rsid w:val="00B0328C"/>
    <w:rsid w:val="00B0468B"/>
    <w:rsid w:val="00B04B8F"/>
    <w:rsid w:val="00B46E25"/>
    <w:rsid w:val="00B475C6"/>
    <w:rsid w:val="00B479E6"/>
    <w:rsid w:val="00B5124C"/>
    <w:rsid w:val="00B55363"/>
    <w:rsid w:val="00B5722E"/>
    <w:rsid w:val="00B57807"/>
    <w:rsid w:val="00B85D89"/>
    <w:rsid w:val="00B86F11"/>
    <w:rsid w:val="00B91DCC"/>
    <w:rsid w:val="00B9539F"/>
    <w:rsid w:val="00BA1417"/>
    <w:rsid w:val="00BA3253"/>
    <w:rsid w:val="00BA3AFD"/>
    <w:rsid w:val="00BB7C94"/>
    <w:rsid w:val="00BC4E55"/>
    <w:rsid w:val="00BD1B37"/>
    <w:rsid w:val="00BD2A8E"/>
    <w:rsid w:val="00BD2D45"/>
    <w:rsid w:val="00BD5DBE"/>
    <w:rsid w:val="00BE44E1"/>
    <w:rsid w:val="00BF1652"/>
    <w:rsid w:val="00C13526"/>
    <w:rsid w:val="00C3121D"/>
    <w:rsid w:val="00C40614"/>
    <w:rsid w:val="00C44614"/>
    <w:rsid w:val="00C45A21"/>
    <w:rsid w:val="00C46616"/>
    <w:rsid w:val="00C500AA"/>
    <w:rsid w:val="00C57E63"/>
    <w:rsid w:val="00C75CFC"/>
    <w:rsid w:val="00C928A5"/>
    <w:rsid w:val="00C92BC5"/>
    <w:rsid w:val="00C95F32"/>
    <w:rsid w:val="00CA256C"/>
    <w:rsid w:val="00CA2FDA"/>
    <w:rsid w:val="00CB2998"/>
    <w:rsid w:val="00CC6FCC"/>
    <w:rsid w:val="00CD3D30"/>
    <w:rsid w:val="00CE4426"/>
    <w:rsid w:val="00CF7676"/>
    <w:rsid w:val="00D152D8"/>
    <w:rsid w:val="00D2261E"/>
    <w:rsid w:val="00D31D77"/>
    <w:rsid w:val="00D32BBD"/>
    <w:rsid w:val="00D44E79"/>
    <w:rsid w:val="00D47007"/>
    <w:rsid w:val="00D5166F"/>
    <w:rsid w:val="00D55055"/>
    <w:rsid w:val="00D618CD"/>
    <w:rsid w:val="00D6370F"/>
    <w:rsid w:val="00D6617A"/>
    <w:rsid w:val="00D66E2B"/>
    <w:rsid w:val="00D736ED"/>
    <w:rsid w:val="00D76C63"/>
    <w:rsid w:val="00D82256"/>
    <w:rsid w:val="00D9776E"/>
    <w:rsid w:val="00DA72F7"/>
    <w:rsid w:val="00DB5C27"/>
    <w:rsid w:val="00DC3C99"/>
    <w:rsid w:val="00DE2A1F"/>
    <w:rsid w:val="00DE617D"/>
    <w:rsid w:val="00E004A3"/>
    <w:rsid w:val="00E0317C"/>
    <w:rsid w:val="00E037DD"/>
    <w:rsid w:val="00E052B0"/>
    <w:rsid w:val="00E21066"/>
    <w:rsid w:val="00E33050"/>
    <w:rsid w:val="00E40593"/>
    <w:rsid w:val="00E5358D"/>
    <w:rsid w:val="00E6307B"/>
    <w:rsid w:val="00E63969"/>
    <w:rsid w:val="00E7327F"/>
    <w:rsid w:val="00E92BBA"/>
    <w:rsid w:val="00E931AD"/>
    <w:rsid w:val="00E95CAC"/>
    <w:rsid w:val="00E975F6"/>
    <w:rsid w:val="00EA0A59"/>
    <w:rsid w:val="00EA0A95"/>
    <w:rsid w:val="00EB037B"/>
    <w:rsid w:val="00EC0FFB"/>
    <w:rsid w:val="00EC505B"/>
    <w:rsid w:val="00ED1CEC"/>
    <w:rsid w:val="00ED1E40"/>
    <w:rsid w:val="00ED6956"/>
    <w:rsid w:val="00ED79D3"/>
    <w:rsid w:val="00EE2472"/>
    <w:rsid w:val="00EF0EB7"/>
    <w:rsid w:val="00EF6E46"/>
    <w:rsid w:val="00F0136A"/>
    <w:rsid w:val="00F158D2"/>
    <w:rsid w:val="00F220D8"/>
    <w:rsid w:val="00F24DC7"/>
    <w:rsid w:val="00F32186"/>
    <w:rsid w:val="00F3353B"/>
    <w:rsid w:val="00F35BE2"/>
    <w:rsid w:val="00F53526"/>
    <w:rsid w:val="00F66B65"/>
    <w:rsid w:val="00F74BF8"/>
    <w:rsid w:val="00F817EA"/>
    <w:rsid w:val="00F9663A"/>
    <w:rsid w:val="00F96F35"/>
    <w:rsid w:val="00FA02C2"/>
    <w:rsid w:val="00FC680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C63"/>
    <w:pPr>
      <w:spacing w:after="200" w:line="276" w:lineRule="auto"/>
    </w:pPr>
    <w:rPr>
      <w:lang w:val="ro-RO"/>
    </w:rPr>
  </w:style>
  <w:style w:type="paragraph" w:styleId="Heading3">
    <w:name w:val="heading 3"/>
    <w:basedOn w:val="Normal"/>
    <w:link w:val="Heading3Char"/>
    <w:uiPriority w:val="99"/>
    <w:qFormat/>
    <w:rsid w:val="00754C63"/>
    <w:pPr>
      <w:spacing w:before="100" w:beforeAutospacing="1" w:after="100" w:afterAutospacing="1" w:line="240" w:lineRule="auto"/>
      <w:outlineLvl w:val="2"/>
    </w:pPr>
    <w:rPr>
      <w:rFonts w:ascii="Times New Roman" w:eastAsia="Times New Roman" w:hAnsi="Times New Roman"/>
      <w:b/>
      <w:bCs/>
      <w:sz w:val="27"/>
      <w:szCs w:val="27"/>
      <w:lang w:eastAsia="ro-RO"/>
    </w:rPr>
  </w:style>
  <w:style w:type="paragraph" w:styleId="Heading4">
    <w:name w:val="heading 4"/>
    <w:basedOn w:val="Normal"/>
    <w:next w:val="Normal"/>
    <w:link w:val="Heading4Char"/>
    <w:uiPriority w:val="99"/>
    <w:qFormat/>
    <w:rsid w:val="006950C2"/>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754C63"/>
    <w:rPr>
      <w:rFonts w:ascii="Times New Roman" w:hAnsi="Times New Roman" w:cs="Times New Roman"/>
      <w:b/>
      <w:bCs/>
      <w:sz w:val="27"/>
      <w:szCs w:val="27"/>
      <w:lang w:eastAsia="ro-RO"/>
    </w:rPr>
  </w:style>
  <w:style w:type="character" w:customStyle="1" w:styleId="Heading4Char">
    <w:name w:val="Heading 4 Char"/>
    <w:basedOn w:val="DefaultParagraphFont"/>
    <w:link w:val="Heading4"/>
    <w:uiPriority w:val="99"/>
    <w:locked/>
    <w:rsid w:val="006950C2"/>
    <w:rPr>
      <w:rFonts w:ascii="Calibri Light" w:hAnsi="Calibri Light" w:cs="Times New Roman"/>
      <w:i/>
      <w:iCs/>
      <w:color w:val="2F5496"/>
    </w:rPr>
  </w:style>
  <w:style w:type="paragraph" w:styleId="Header">
    <w:name w:val="header"/>
    <w:basedOn w:val="Normal"/>
    <w:link w:val="HeaderChar"/>
    <w:uiPriority w:val="99"/>
    <w:rsid w:val="005E4E95"/>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E4E95"/>
    <w:rPr>
      <w:rFonts w:cs="Times New Roman"/>
    </w:rPr>
  </w:style>
  <w:style w:type="paragraph" w:styleId="Footer">
    <w:name w:val="footer"/>
    <w:basedOn w:val="Normal"/>
    <w:link w:val="FooterChar"/>
    <w:uiPriority w:val="99"/>
    <w:rsid w:val="005E4E9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E4E95"/>
    <w:rPr>
      <w:rFonts w:cs="Times New Roman"/>
    </w:rPr>
  </w:style>
  <w:style w:type="table" w:styleId="TableGrid">
    <w:name w:val="Table Grid"/>
    <w:basedOn w:val="TableNormal"/>
    <w:uiPriority w:val="99"/>
    <w:rsid w:val="00A243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24309"/>
    <w:pPr>
      <w:ind w:left="720"/>
      <w:contextualSpacing/>
    </w:pPr>
  </w:style>
  <w:style w:type="paragraph" w:styleId="NormalWeb">
    <w:name w:val="Normal (Web)"/>
    <w:basedOn w:val="Normal"/>
    <w:uiPriority w:val="99"/>
    <w:rsid w:val="00754C63"/>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99"/>
    <w:qFormat/>
    <w:rsid w:val="003E67BA"/>
    <w:rPr>
      <w:rFonts w:cs="Times New Roman"/>
      <w:b/>
      <w:bCs/>
    </w:rPr>
  </w:style>
  <w:style w:type="paragraph" w:styleId="BalloonText">
    <w:name w:val="Balloon Text"/>
    <w:basedOn w:val="Normal"/>
    <w:link w:val="BalloonTextChar"/>
    <w:uiPriority w:val="99"/>
    <w:semiHidden/>
    <w:rsid w:val="00BA14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A1417"/>
    <w:rPr>
      <w:rFonts w:ascii="Segoe UI" w:hAnsi="Segoe UI" w:cs="Segoe UI"/>
      <w:sz w:val="18"/>
      <w:szCs w:val="18"/>
    </w:rPr>
  </w:style>
  <w:style w:type="character" w:styleId="Hyperlink">
    <w:name w:val="Hyperlink"/>
    <w:basedOn w:val="DefaultParagraphFont"/>
    <w:uiPriority w:val="99"/>
    <w:rsid w:val="006950C2"/>
    <w:rPr>
      <w:rFonts w:cs="Times New Roman"/>
      <w:color w:val="0000FF"/>
      <w:u w:val="single"/>
    </w:rPr>
  </w:style>
  <w:style w:type="paragraph" w:customStyle="1" w:styleId="Default">
    <w:name w:val="Default"/>
    <w:uiPriority w:val="99"/>
    <w:rsid w:val="006950C2"/>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6950C2"/>
  </w:style>
  <w:style w:type="paragraph" w:customStyle="1" w:styleId="alignmentl">
    <w:name w:val="alignment_l"/>
    <w:basedOn w:val="Normal"/>
    <w:uiPriority w:val="99"/>
    <w:rsid w:val="006950C2"/>
    <w:pPr>
      <w:spacing w:before="100" w:beforeAutospacing="1" w:after="100" w:afterAutospacing="1" w:line="240" w:lineRule="auto"/>
    </w:pPr>
    <w:rPr>
      <w:rFonts w:ascii="Times New Roman" w:eastAsia="Times New Roman" w:hAnsi="Times New Roman"/>
      <w:sz w:val="24"/>
      <w:szCs w:val="24"/>
      <w:lang w:val="en-US"/>
    </w:rPr>
  </w:style>
  <w:style w:type="paragraph" w:styleId="HTMLPreformatted">
    <w:name w:val="HTML Preformatted"/>
    <w:basedOn w:val="Normal"/>
    <w:link w:val="HTMLPreformattedChar"/>
    <w:uiPriority w:val="99"/>
    <w:semiHidden/>
    <w:rsid w:val="006950C2"/>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6950C2"/>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9866587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rotectiacopilului6.ro/Files/buburuza-mare/CERERE%20TIP%20Buburuza.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tectiacopilului6.ro/Files/buburuza-mare/CERERE%20TIP%20Buburuza.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rotectiacopilului6.ro/Files/buburuza-mare/CERERE%20TIP%20Buburuza.doc" TargetMode="External"/><Relationship Id="rId4" Type="http://schemas.openxmlformats.org/officeDocument/2006/relationships/webSettings" Target="webSettings.xml"/><Relationship Id="rId9" Type="http://schemas.openxmlformats.org/officeDocument/2006/relationships/hyperlink" Target="http://lege5.ro/Gratuit/gi4diobsha/legea-asistentei-sociale-nr-292-2011?pid=&amp;d=2016-01-1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34</Pages>
  <Words>11567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CdZ</dc:creator>
  <cp:keywords/>
  <dc:description/>
  <cp:lastModifiedBy>Marinela Bujor</cp:lastModifiedBy>
  <cp:revision>2</cp:revision>
  <cp:lastPrinted>2023-02-20T09:10:00Z</cp:lastPrinted>
  <dcterms:created xsi:type="dcterms:W3CDTF">2023-03-07T10:31:00Z</dcterms:created>
  <dcterms:modified xsi:type="dcterms:W3CDTF">2023-03-07T10:31:00Z</dcterms:modified>
</cp:coreProperties>
</file>