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875" w:rsidRPr="000C5160" w:rsidRDefault="00ED6875" w:rsidP="00AC0B38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  ROMÂ</w:t>
      </w:r>
      <w:r w:rsidRPr="000C5160">
        <w:rPr>
          <w:rFonts w:ascii="Times New Roman" w:hAnsi="Times New Roman"/>
          <w:b/>
          <w:bCs/>
          <w:i/>
          <w:iCs/>
        </w:rPr>
        <w:t xml:space="preserve">NIA                                                                                                       </w:t>
      </w:r>
      <w:r>
        <w:rPr>
          <w:rFonts w:ascii="Times New Roman" w:hAnsi="Times New Roman"/>
          <w:b/>
          <w:bCs/>
          <w:i/>
          <w:iCs/>
        </w:rPr>
        <w:t xml:space="preserve">           </w:t>
      </w:r>
      <w:r w:rsidRPr="000C5160">
        <w:rPr>
          <w:rFonts w:ascii="Times New Roman" w:hAnsi="Times New Roman"/>
          <w:b/>
          <w:bCs/>
          <w:i/>
          <w:iCs/>
        </w:rPr>
        <w:t xml:space="preserve">  </w:t>
      </w:r>
      <w:r>
        <w:rPr>
          <w:rFonts w:ascii="Times New Roman" w:hAnsi="Times New Roman"/>
          <w:b/>
          <w:bCs/>
          <w:i/>
          <w:iCs/>
        </w:rPr>
        <w:t xml:space="preserve">                                                                                   </w:t>
      </w:r>
      <w:r w:rsidRPr="000C5160">
        <w:rPr>
          <w:rFonts w:ascii="Times New Roman" w:hAnsi="Times New Roman"/>
          <w:b/>
          <w:bCs/>
          <w:i/>
          <w:iCs/>
        </w:rPr>
        <w:t>Aprobat,</w:t>
      </w:r>
    </w:p>
    <w:p w:rsidR="00ED6875" w:rsidRDefault="00ED6875" w:rsidP="00AE440B">
      <w:pPr>
        <w:tabs>
          <w:tab w:val="left" w:pos="9950"/>
        </w:tabs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JUDEŢUL ARGEŞ</w:t>
      </w:r>
    </w:p>
    <w:p w:rsidR="00ED6875" w:rsidRPr="000C5160" w:rsidRDefault="00ED6875" w:rsidP="00AE440B">
      <w:pPr>
        <w:tabs>
          <w:tab w:val="left" w:pos="9950"/>
        </w:tabs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COMUNA MĂMĂCINENI</w:t>
      </w:r>
      <w:r w:rsidRPr="000C5160">
        <w:rPr>
          <w:rFonts w:ascii="Times New Roman" w:hAnsi="Times New Roman"/>
          <w:b/>
          <w:bCs/>
          <w:i/>
          <w:iCs/>
        </w:rPr>
        <w:t xml:space="preserve">                                                        </w:t>
      </w:r>
      <w:r>
        <w:rPr>
          <w:rFonts w:ascii="Times New Roman" w:hAnsi="Times New Roman"/>
          <w:b/>
          <w:bCs/>
          <w:i/>
          <w:iCs/>
        </w:rPr>
        <w:t xml:space="preserve">                                                                                                                       </w:t>
      </w:r>
      <w:r w:rsidRPr="000C5160">
        <w:rPr>
          <w:rFonts w:ascii="Times New Roman" w:hAnsi="Times New Roman"/>
          <w:b/>
          <w:bCs/>
          <w:i/>
          <w:iCs/>
        </w:rPr>
        <w:t xml:space="preserve"> Primar,</w:t>
      </w:r>
    </w:p>
    <w:p w:rsidR="00ED6875" w:rsidRPr="000C5160" w:rsidRDefault="00ED6875" w:rsidP="00AE440B">
      <w:pPr>
        <w:jc w:val="right"/>
        <w:rPr>
          <w:rFonts w:ascii="Times New Roman" w:hAnsi="Times New Roman"/>
          <w:b/>
          <w:bCs/>
          <w:i/>
          <w:iCs/>
        </w:rPr>
      </w:pPr>
      <w:r w:rsidRPr="000C5160">
        <w:rPr>
          <w:rFonts w:ascii="Times New Roman" w:hAnsi="Times New Roman"/>
          <w:b/>
          <w:bCs/>
          <w:i/>
          <w:iCs/>
        </w:rPr>
        <w:t>Dascălu Nicolae Liviu</w:t>
      </w:r>
    </w:p>
    <w:p w:rsidR="00ED6875" w:rsidRPr="000C5160" w:rsidRDefault="00ED6875" w:rsidP="00AC0B38">
      <w:pPr>
        <w:rPr>
          <w:rFonts w:ascii="Times New Roman" w:hAnsi="Times New Roman"/>
          <w:b/>
          <w:bCs/>
          <w:i/>
          <w:iCs/>
        </w:rPr>
      </w:pPr>
    </w:p>
    <w:p w:rsidR="00ED6875" w:rsidRPr="00FA3070" w:rsidRDefault="00ED6875" w:rsidP="00AC0B38">
      <w:pPr>
        <w:jc w:val="center"/>
        <w:rPr>
          <w:rFonts w:ascii="Times New Roman" w:hAnsi="Times New Roman"/>
          <w:b/>
          <w:bCs/>
          <w:i/>
          <w:iCs/>
        </w:rPr>
      </w:pPr>
      <w:r w:rsidRPr="00FA3070">
        <w:rPr>
          <w:rFonts w:ascii="Times New Roman" w:hAnsi="Times New Roman"/>
          <w:b/>
          <w:bCs/>
          <w:i/>
          <w:iCs/>
        </w:rPr>
        <w:t>AGENDA CULTURALĂ</w:t>
      </w:r>
    </w:p>
    <w:p w:rsidR="00ED6875" w:rsidRPr="00FA3070" w:rsidRDefault="00ED6875" w:rsidP="00AC0B38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COMUNA MĂRĂCINENI 2023</w:t>
      </w:r>
    </w:p>
    <w:tbl>
      <w:tblPr>
        <w:tblW w:w="150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"/>
        <w:gridCol w:w="3330"/>
        <w:gridCol w:w="1440"/>
        <w:gridCol w:w="2700"/>
        <w:gridCol w:w="1350"/>
        <w:gridCol w:w="1890"/>
        <w:gridCol w:w="3690"/>
      </w:tblGrid>
      <w:tr w:rsidR="00ED6875" w:rsidRPr="0036428A" w:rsidTr="0036428A"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6428A">
              <w:rPr>
                <w:rFonts w:ascii="Times New Roman" w:hAnsi="Times New Roman"/>
                <w:b/>
                <w:sz w:val="18"/>
                <w:szCs w:val="18"/>
              </w:rPr>
              <w:t>NR.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  <w:sz w:val="18"/>
                <w:szCs w:val="18"/>
              </w:rPr>
              <w:t>CRT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Denumirea acţiunii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Scurtă descriere</w:t>
            </w: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Perioada desfăşurării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Locul desfăşurării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Total cheltuieli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estimative</w:t>
            </w:r>
          </w:p>
        </w:tc>
        <w:tc>
          <w:tcPr>
            <w:tcW w:w="189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Organizator</w:t>
            </w: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Parteneri</w:t>
            </w:r>
          </w:p>
        </w:tc>
      </w:tr>
      <w:tr w:rsidR="00ED6875" w:rsidRPr="0036428A" w:rsidTr="0036428A">
        <w:trPr>
          <w:trHeight w:val="2161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1.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1.Ziua Culturii, Ziua Eminescu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 xml:space="preserve">2. Unirea Principatelor 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Spectacol realizat de copiii de laAtelierul de creaţie şi educaţie cultural-artistică“Muguri de cireş”</w:t>
            </w: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 -15 Ianuarie 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– 24 Ianuarie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“Muguri de cireş””</w:t>
            </w: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- Primăria Comunei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- Asociația Locală Cultul Eroilor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- Grupul de inițiativă locală</w:t>
            </w:r>
          </w:p>
        </w:tc>
      </w:tr>
      <w:tr w:rsidR="00ED6875" w:rsidRPr="0036428A" w:rsidTr="0036428A">
        <w:trPr>
          <w:trHeight w:val="1160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2.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 xml:space="preserve"> De Dragobete- iubim fetele</w:t>
            </w:r>
            <w:r w:rsidRPr="0036428A">
              <w:t xml:space="preserve"> </w:t>
            </w:r>
            <w:r w:rsidRPr="0036428A">
              <w:rPr>
                <w:rFonts w:ascii="Times New Roman" w:hAnsi="Times New Roman"/>
              </w:rPr>
              <w:t>Spectacol realizat de copiii de laAtelierul de creaţie şi educaţie cultural-artistică“Muguri de cireş”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24 februarie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“Muguri de cireş”</w:t>
            </w: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-Grupul de inițiativă locală</w:t>
            </w:r>
          </w:p>
        </w:tc>
      </w:tr>
      <w:tr w:rsidR="00ED6875" w:rsidRPr="0036428A" w:rsidTr="0036428A">
        <w:trPr>
          <w:trHeight w:val="4101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3.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-1 Martie „Ziua Mărţişorului”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</w:rPr>
              <w:t xml:space="preserve">   Expoziţie de mărţişoare realizate de prescolarii Centrului de Zi “Alba ca Zapada si cei 60 de pitici “,reprezentanții </w:t>
            </w:r>
            <w:r w:rsidRPr="0036428A">
              <w:rPr>
                <w:rFonts w:ascii="Times New Roman" w:hAnsi="Times New Roman"/>
                <w:kern w:val="1"/>
              </w:rPr>
              <w:t>Atelierului  de creaţie şi educaţie cultural-artistică</w:t>
            </w:r>
          </w:p>
          <w:p w:rsidR="00ED6875" w:rsidRPr="0036428A" w:rsidRDefault="00ED6875" w:rsidP="0036428A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 xml:space="preserve">              “Muguri de cireş”</w:t>
            </w:r>
          </w:p>
          <w:p w:rsidR="00ED6875" w:rsidRPr="0036428A" w:rsidRDefault="00ED6875" w:rsidP="0036428A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             in holul Primariei.</w:t>
            </w:r>
          </w:p>
          <w:p w:rsidR="00ED6875" w:rsidRPr="0036428A" w:rsidRDefault="00ED6875" w:rsidP="0036428A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Manifestări cultural-artistice dedicate sărbătoririi Marţişorului şi’  Zilei Internaţionale a Femeii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Martie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  <w:lang w:val="ro-RO"/>
              </w:rPr>
            </w:pPr>
            <w:r w:rsidRPr="0036428A">
              <w:rPr>
                <w:rFonts w:ascii="Times New Roman" w:hAnsi="Times New Roman"/>
                <w:kern w:val="1"/>
              </w:rPr>
              <w:t>Comuna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Oferire de mărţişoare şi flori doamnelor şi domnişoarelor  din comuna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   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3.000 lei</w:t>
            </w:r>
          </w:p>
        </w:tc>
        <w:tc>
          <w:tcPr>
            <w:tcW w:w="18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Biblioteca Comunală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ED6875" w:rsidRPr="0036428A" w:rsidRDefault="00ED6875" w:rsidP="0036428A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6875" w:rsidRPr="0036428A" w:rsidTr="0036428A">
        <w:trPr>
          <w:trHeight w:val="1925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4.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’’Mărțișor pentru mama”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-</w:t>
            </w:r>
            <w:r w:rsidRPr="0036428A">
              <w:rPr>
                <w:rFonts w:ascii="Times New Roman" w:hAnsi="Times New Roman"/>
              </w:rPr>
              <w:t>spectacol realizat de Grupul vocal Flori de cireș , Grupele de dans și Orgă, Limba Chineza cu ocazia Zilei Femeii</w:t>
            </w: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Martie 2023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“Muguri de cireş”</w:t>
            </w: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Asociația Locală Cultul Eroilor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Grupul de inițiativă locală</w:t>
            </w:r>
          </w:p>
        </w:tc>
      </w:tr>
      <w:tr w:rsidR="00ED6875" w:rsidRPr="0036428A" w:rsidTr="0036428A">
        <w:trPr>
          <w:trHeight w:val="1550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5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6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 xml:space="preserve">  - “Lumină  din Lumină”-Sfintele Sărbători de Paşte-Invierea Domnului”.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Participarea copiilor din Centrul de Zi împreună cu personalul centrului la manifestările religioase,organizate de către Biserica SF.Nicolae –Mărăcineni şi Biserica SF.Măria-Argeselu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</w:rPr>
              <w:t xml:space="preserve">Complex de manifestări cultural-artistice închinate </w:t>
            </w:r>
            <w:r w:rsidRPr="0036428A">
              <w:rPr>
                <w:rFonts w:ascii="Times New Roman" w:hAnsi="Times New Roman"/>
                <w:b/>
              </w:rPr>
              <w:t>Sărbătorilor Pascale</w:t>
            </w:r>
            <w:r w:rsidRPr="0036428A">
              <w:rPr>
                <w:rFonts w:ascii="Times New Roman" w:hAnsi="Times New Roman"/>
              </w:rPr>
              <w:t>;</w:t>
            </w:r>
            <w:r w:rsidRPr="0036428A">
              <w:rPr>
                <w:rFonts w:ascii="Times New Roman" w:hAnsi="Times New Roman"/>
              </w:rPr>
              <w:br/>
              <w:t xml:space="preserve">Expoziţie realizată de prescolarii Centrului de Zi “Alba ca Zapada si cei 60 de pitici “, reprezentanții </w:t>
            </w:r>
            <w:r w:rsidRPr="0036428A">
              <w:rPr>
                <w:rFonts w:ascii="Times New Roman" w:hAnsi="Times New Roman"/>
                <w:kern w:val="1"/>
              </w:rPr>
              <w:t>Atelierului de creaţie şi educaţie cultural-artistică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  <w:r w:rsidRPr="0036428A">
              <w:t xml:space="preserve"> </w:t>
            </w:r>
            <w:r w:rsidRPr="0036428A">
              <w:rPr>
                <w:rFonts w:ascii="Times New Roman" w:hAnsi="Times New Roman"/>
                <w:kern w:val="1"/>
              </w:rPr>
              <w:t>-organizare șezătoare, ouă încondeiate</w:t>
            </w:r>
            <w:r w:rsidRPr="0036428A">
              <w:rPr>
                <w:rFonts w:ascii="Times New Roman" w:hAnsi="Times New Roman"/>
              </w:rPr>
              <w:t xml:space="preserve">,de ouă pictate </w:t>
            </w:r>
            <w:r w:rsidRPr="0036428A">
              <w:rPr>
                <w:rFonts w:ascii="Times New Roman" w:hAnsi="Times New Roman"/>
              </w:rPr>
              <w:br/>
              <w:t>Expoziţie de desene,organizată în holul Primăriei.</w:t>
            </w:r>
            <w:r w:rsidRPr="0036428A">
              <w:rPr>
                <w:rFonts w:ascii="Times New Roman" w:hAnsi="Times New Roman"/>
              </w:rPr>
              <w:br/>
            </w:r>
          </w:p>
          <w:p w:rsidR="00ED6875" w:rsidRPr="0036428A" w:rsidRDefault="00ED6875" w:rsidP="0036428A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b/>
                <w:kern w:val="1"/>
              </w:rPr>
            </w:pPr>
            <w:r w:rsidRPr="0036428A">
              <w:rPr>
                <w:rFonts w:ascii="Times New Roman" w:hAnsi="Times New Roman"/>
                <w:b/>
                <w:kern w:val="1"/>
              </w:rPr>
              <w:t>-Manifestare sportivă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  <w:kern w:val="1"/>
              </w:rPr>
            </w:pPr>
            <w:r w:rsidRPr="0036428A">
              <w:rPr>
                <w:rFonts w:ascii="Times New Roman" w:hAnsi="Times New Roman"/>
                <w:b/>
                <w:kern w:val="1"/>
              </w:rPr>
              <w:t>Turneul de minifotbal „Campionii Viitorului” Editia II-a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 xml:space="preserve"> Concurs de minifotbal la invitaţie între şcoli 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Aprilie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Aprilie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Mai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Primăria Comunei</w:t>
            </w:r>
          </w:p>
          <w:p w:rsidR="00ED6875" w:rsidRPr="0036428A" w:rsidRDefault="00ED6875" w:rsidP="0036428A">
            <w:pPr>
              <w:tabs>
                <w:tab w:val="left" w:pos="1155"/>
                <w:tab w:val="center" w:pos="1242"/>
              </w:tabs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Liceul Tehnologic Nr.1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Terenul de sport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ab/>
            </w: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500 lei</w:t>
            </w: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5.000 lei</w:t>
            </w:r>
          </w:p>
        </w:tc>
        <w:tc>
          <w:tcPr>
            <w:tcW w:w="189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Biblioteca Comunală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“Muguri de cireş”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Club Sportiv      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Liceul Tehnologic Nr.1 Mărăcineni</w:t>
            </w: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36428A">
              <w:rPr>
                <w:rFonts w:ascii="Times New Roman" w:hAnsi="Times New Roman"/>
              </w:rPr>
              <w:t>Biseica SF.Nicolae –Mărăcineni şi Biserica SF.Maria-Argeşelu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  <w:p w:rsidR="00ED6875" w:rsidRPr="0036428A" w:rsidRDefault="00ED6875" w:rsidP="0036428A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Grupul de inițiativă locală</w:t>
            </w:r>
          </w:p>
          <w:p w:rsidR="00ED6875" w:rsidRPr="0036428A" w:rsidRDefault="00ED6875" w:rsidP="0036428A">
            <w:pPr>
              <w:tabs>
                <w:tab w:val="left" w:pos="7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left" w:pos="7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left" w:pos="7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left" w:pos="7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left" w:pos="7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Direcţia de Sport şi Tineret Argeş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Alte şcoli din judeţ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6875" w:rsidRPr="0036428A" w:rsidTr="0036428A">
        <w:trPr>
          <w:trHeight w:val="1550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7.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b/>
              </w:rPr>
              <w:t>. “Să ne cunoaștem eroii din comună”</w:t>
            </w:r>
            <w:r w:rsidRPr="0036428A">
              <w:rPr>
                <w:rFonts w:ascii="Times New Roman" w:hAnsi="Times New Roman"/>
              </w:rPr>
              <w:t>- Simpozion dedicat Zilei de 9 mai- Ziua Eroilor și Ziua Europei- Șezătoare-Participarea copiilor de la</w:t>
            </w:r>
            <w:r w:rsidRPr="0036428A">
              <w:t xml:space="preserve"> </w:t>
            </w:r>
            <w:r w:rsidRPr="0036428A">
              <w:rPr>
                <w:rFonts w:ascii="Times New Roman" w:hAnsi="Times New Roman"/>
              </w:rPr>
              <w:t>Atelierul de creaţie la Favorit TVsi Festivaluri de folclor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9 mai 2023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Mai 2023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ab/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Sediul TV Bucuresti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3000 lei</w:t>
            </w:r>
          </w:p>
        </w:tc>
        <w:tc>
          <w:tcPr>
            <w:tcW w:w="189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“Muguri de cireş”</w:t>
            </w: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Asociația Locală Cultul Eroilor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 de creaţie şi educaţie cultural-artistic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“Muguri de cireş”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Centrul de cultura Arges</w:t>
            </w:r>
          </w:p>
        </w:tc>
      </w:tr>
      <w:tr w:rsidR="00ED6875" w:rsidRPr="0036428A" w:rsidTr="0036428A">
        <w:trPr>
          <w:trHeight w:val="5235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8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-Manifestare sportivă-Concurs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“ Cros”editia a IV-a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Mai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Traseu comunal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5.000lei</w:t>
            </w:r>
          </w:p>
        </w:tc>
        <w:tc>
          <w:tcPr>
            <w:tcW w:w="18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Biblioteca Comunală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Club Sportiv       Mărăcineni</w:t>
            </w:r>
          </w:p>
          <w:p w:rsidR="00ED6875" w:rsidRPr="0036428A" w:rsidRDefault="00ED6875" w:rsidP="0036428A">
            <w:pPr>
              <w:tabs>
                <w:tab w:val="left" w:pos="15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        Alte organizaţii interesate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6875" w:rsidRPr="0036428A" w:rsidTr="0036428A"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9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b/>
                <w:bCs/>
              </w:rPr>
              <w:t>-9 Mai-  Ziua Europei, 9 Mai marchează şi Ziua Independenţei României şi a sfârşitului celui de-al doilea război mondial</w:t>
            </w:r>
            <w:r w:rsidRPr="0036428A">
              <w:rPr>
                <w:rFonts w:ascii="Times New Roman" w:hAnsi="Times New Roman"/>
                <w:bCs/>
              </w:rPr>
              <w:t>.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9 Mai 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Monumentele  Eroilor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din Mărăcineni şi Argeşelu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Depunere coroane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2.000 lei</w:t>
            </w:r>
          </w:p>
        </w:tc>
        <w:tc>
          <w:tcPr>
            <w:tcW w:w="18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Biblioteca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Comunală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  <w:shd w:val="clear" w:color="auto" w:fill="FFFFFF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ED6875" w:rsidRPr="0036428A" w:rsidRDefault="00ED6875" w:rsidP="003642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Biseica SF.Nicolae –Mărăcineni şi Biserica SF.Maria-Argeşelu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595959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 de creaţie şi educaţie cultural</w:t>
            </w:r>
            <w:r w:rsidRPr="0036428A">
              <w:rPr>
                <w:rFonts w:ascii="Times New Roman" w:hAnsi="Times New Roman"/>
                <w:color w:val="595959"/>
                <w:kern w:val="1"/>
              </w:rPr>
              <w:t>-artistică</w:t>
            </w:r>
          </w:p>
          <w:p w:rsidR="00ED6875" w:rsidRPr="0036428A" w:rsidRDefault="00ED6875" w:rsidP="0036428A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36428A">
              <w:rPr>
                <w:rFonts w:ascii="Times New Roman" w:hAnsi="Times New Roman"/>
                <w:color w:val="595959"/>
                <w:kern w:val="1"/>
              </w:rPr>
              <w:t>“Muguri de cireş”</w:t>
            </w:r>
          </w:p>
        </w:tc>
      </w:tr>
      <w:tr w:rsidR="00ED6875" w:rsidRPr="0036428A" w:rsidTr="0036428A">
        <w:trPr>
          <w:trHeight w:val="2582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10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-Concurs de şah” Cupa de şah Argeşelu” editia  III-A 2023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Ziua Copilului-1 Iunie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Spectacol realizat de  Clasele de Canto, Orgă, Dans modern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- expoziție de artă tradițională și decorative, limba chinez</w:t>
            </w:r>
            <w:r w:rsidRPr="0036428A">
              <w:rPr>
                <w:rFonts w:ascii="Times New Roman" w:hAnsi="Times New Roman"/>
                <w:b/>
                <w:lang w:val="ro-RO"/>
              </w:rPr>
              <w:t>ă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ED6875" w:rsidRPr="0036428A" w:rsidRDefault="00ED6875" w:rsidP="0036428A">
            <w:pPr>
              <w:tabs>
                <w:tab w:val="left" w:pos="360"/>
                <w:tab w:val="center" w:pos="612"/>
              </w:tabs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ab/>
            </w:r>
          </w:p>
          <w:p w:rsidR="00ED6875" w:rsidRPr="0036428A" w:rsidRDefault="00ED6875" w:rsidP="0036428A">
            <w:pPr>
              <w:tabs>
                <w:tab w:val="left" w:pos="360"/>
                <w:tab w:val="center" w:pos="6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left" w:pos="360"/>
                <w:tab w:val="center" w:pos="612"/>
              </w:tabs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Mai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Iunie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 iunie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Atelierul de creaţie şi educaţie cultural-artistică  “Muguri de cireş”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5.000lei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500 lei</w:t>
            </w:r>
          </w:p>
        </w:tc>
        <w:tc>
          <w:tcPr>
            <w:tcW w:w="189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Biblioteca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</w:rPr>
              <w:t>Comunală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Atelierul de creaţie şi educaţie cultural-artistică  “Muguri de cireş”</w:t>
            </w: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Direcţia de Sport şi Tineret Argeş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6875" w:rsidRPr="0036428A" w:rsidTr="0036428A">
        <w:trPr>
          <w:trHeight w:val="2978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11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-Concurs de pescuit sportiv ”Peştişorul de aur”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b/>
              </w:rPr>
              <w:t xml:space="preserve">        Editia a VII-A 2023</w:t>
            </w: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Mai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Iunie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Heleşteu Greculescu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Argeşelu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5.000 lei</w:t>
            </w:r>
          </w:p>
        </w:tc>
        <w:tc>
          <w:tcPr>
            <w:tcW w:w="18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Biblioteca Comunală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Direcţia de Sport şi Tineret Argeş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6875" w:rsidRPr="0036428A" w:rsidTr="0036428A">
        <w:trPr>
          <w:trHeight w:val="3608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12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Cs/>
                <w:lang w:val="ro-RO"/>
              </w:rPr>
            </w:pPr>
          </w:p>
          <w:p w:rsidR="00ED6875" w:rsidRPr="0036428A" w:rsidRDefault="00ED6875" w:rsidP="003642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ro-RO"/>
              </w:rPr>
            </w:pPr>
            <w:r w:rsidRPr="0036428A">
              <w:rPr>
                <w:rFonts w:ascii="Times New Roman" w:hAnsi="Times New Roman"/>
                <w:b/>
                <w:bCs/>
                <w:lang w:val="ro-RO"/>
              </w:rPr>
              <w:t>-MasterChef de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o-RO"/>
              </w:rPr>
            </w:pPr>
            <w:r w:rsidRPr="0036428A">
              <w:rPr>
                <w:rFonts w:ascii="Times New Roman" w:hAnsi="Times New Roman"/>
                <w:b/>
                <w:bCs/>
                <w:lang w:val="ro-RO"/>
              </w:rPr>
              <w:t>Ediţia a III-A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b/>
                <w:bCs/>
                <w:lang w:val="ro-RO"/>
              </w:rPr>
              <w:t>Competiţie destinată tuturor amatorilor în arta gătitului.</w:t>
            </w: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Iunie 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Heleşteu Greculescu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Argeşelu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ab/>
            </w:r>
          </w:p>
          <w:p w:rsidR="00ED6875" w:rsidRPr="0036428A" w:rsidRDefault="00ED6875" w:rsidP="0036428A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5.000 lei</w:t>
            </w:r>
          </w:p>
        </w:tc>
        <w:tc>
          <w:tcPr>
            <w:tcW w:w="1890" w:type="dxa"/>
          </w:tcPr>
          <w:p w:rsidR="00ED6875" w:rsidRPr="0036428A" w:rsidRDefault="00ED6875" w:rsidP="0036428A">
            <w:pPr>
              <w:widowControl w:val="0"/>
              <w:suppressLineNumbers/>
              <w:tabs>
                <w:tab w:val="center" w:pos="837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tabs>
                <w:tab w:val="center" w:pos="837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Biblioteca Comunală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    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   </w:t>
            </w:r>
          </w:p>
        </w:tc>
      </w:tr>
      <w:tr w:rsidR="00ED6875" w:rsidRPr="0036428A" w:rsidTr="0036428A">
        <w:trPr>
          <w:trHeight w:val="1833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13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kern w:val="1"/>
              </w:rPr>
            </w:pPr>
          </w:p>
          <w:p w:rsidR="00ED6875" w:rsidRPr="0036428A" w:rsidRDefault="00ED6875" w:rsidP="003642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-“Sărbătoarea Cireşelor”  ,prilejiută de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Ziua Comunei Mărăcineni,1481-2023,ediţia a VIII-a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-542 de ani de atestare documentară.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Premierea cuplurilor ce sărbătoresc “50 de ani “de căsătorie în anul 2023,premierea a văduvelor  veteranilor de război,premierea celui mai vârstnic(ă) localnic ,premierea elevilor ,tinerilor şi  sportivilor de pe raza comunei Mărăcineni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36428A">
              <w:rPr>
                <w:rFonts w:ascii="Times New Roman" w:hAnsi="Times New Roman"/>
              </w:rPr>
              <w:t>Festivalul “Florilor de Cireş”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-Spectacol organizat pentru locuitorii comunei.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Parada “Florilor de Cireş”,la care vor participa preşcolarii din Centrul de Zi şi elevii din şcolile  de pe teritoriul comunei.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Spectacol realizat de copiii de la 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“Muguri de cireş”.</w:t>
            </w: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Iunie 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Comuna 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-zona stadion Gropeni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.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300.000`lei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 Mărăcineni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Biblioteca Comunală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ICDP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Agenţii economici  de pe raza localităţii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</w:tr>
      <w:tr w:rsidR="00ED6875" w:rsidRPr="0036428A" w:rsidTr="0036428A">
        <w:trPr>
          <w:trHeight w:val="1833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14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15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-Tabăra de pictură  pe sticlă şi artă decorativă</w:t>
            </w:r>
          </w:p>
          <w:p w:rsidR="00ED6875" w:rsidRPr="0036428A" w:rsidRDefault="00ED6875" w:rsidP="0036428A">
            <w:pPr>
              <w:tabs>
                <w:tab w:val="center" w:pos="1557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“</w:t>
            </w:r>
            <w:r w:rsidRPr="0036428A">
              <w:rPr>
                <w:rFonts w:ascii="Times New Roman" w:hAnsi="Times New Roman"/>
                <w:b/>
              </w:rPr>
              <w:tab/>
              <w:t>Hai să fim creativi în vacanţă”.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36428A">
              <w:rPr>
                <w:rFonts w:ascii="Times New Roman" w:hAnsi="Times New Roman"/>
              </w:rPr>
              <w:t>Tabăra de vară cu participare internaţională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36428A">
              <w:rPr>
                <w:rFonts w:ascii="Times New Roman" w:hAnsi="Times New Roman"/>
                <w:lang w:val="ro-RO"/>
              </w:rPr>
              <w:t>Ediția a III-a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ED6875" w:rsidRPr="0036428A" w:rsidRDefault="00ED6875" w:rsidP="003642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28A">
              <w:rPr>
                <w:rFonts w:ascii="Times New Roman" w:hAnsi="Times New Roman"/>
                <w:b/>
                <w:sz w:val="24"/>
                <w:szCs w:val="24"/>
              </w:rPr>
              <w:t>-Concurs de  cros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28A">
              <w:rPr>
                <w:rFonts w:ascii="Times New Roman" w:hAnsi="Times New Roman"/>
                <w:b/>
                <w:sz w:val="24"/>
                <w:szCs w:val="24"/>
              </w:rPr>
              <w:t>“ForestRun Mărăcineni”,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28A">
              <w:rPr>
                <w:rFonts w:ascii="Times New Roman" w:hAnsi="Times New Roman"/>
                <w:b/>
                <w:sz w:val="24"/>
                <w:szCs w:val="24"/>
              </w:rPr>
              <w:t>Ediţia a  II- a  2023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Iulie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Iulie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36428A">
              <w:rPr>
                <w:rFonts w:ascii="Times New Roman" w:hAnsi="Times New Roman"/>
                <w:color w:val="333333"/>
              </w:rPr>
              <w:t>Activitatea taberei se va desfăşura la Primăria Comunei Mărăcineni.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“Muguri de cireş”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28A">
              <w:rPr>
                <w:rFonts w:ascii="Times New Roman" w:hAnsi="Times New Roman"/>
                <w:sz w:val="24"/>
                <w:szCs w:val="24"/>
              </w:rPr>
              <w:t>Traseu communal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28A">
              <w:rPr>
                <w:rFonts w:ascii="Times New Roman" w:hAnsi="Times New Roman"/>
                <w:sz w:val="24"/>
                <w:szCs w:val="24"/>
              </w:rPr>
              <w:t xml:space="preserve">- pe un traseu bine stabilit din aria  forestieră  </w:t>
            </w:r>
            <w:r w:rsidRPr="0036428A">
              <w:rPr>
                <w:rFonts w:ascii="Times New Roman" w:hAnsi="Times New Roman"/>
                <w:sz w:val="24"/>
                <w:szCs w:val="24"/>
                <w:lang w:val="ro-RO"/>
              </w:rPr>
              <w:t>a</w:t>
            </w:r>
            <w:r w:rsidRPr="0036428A">
              <w:rPr>
                <w:rFonts w:ascii="Times New Roman" w:hAnsi="Times New Roman"/>
                <w:sz w:val="24"/>
                <w:szCs w:val="24"/>
              </w:rPr>
              <w:t xml:space="preserve"> comunei  Mărăcineni, sat Argeşelu, Judeţul Argeş.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80.000 lei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5.000 lei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Donaţii si sponsorizări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10.000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  </w:t>
            </w:r>
          </w:p>
          <w:p w:rsidR="00ED6875" w:rsidRPr="0036428A" w:rsidRDefault="00ED6875" w:rsidP="0036428A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ab/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Biblioteca Comunală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 de creaţie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Şi educaţie cultural artistică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“Muguri de cireş”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Club Sportiv       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28A">
              <w:rPr>
                <w:rFonts w:ascii="Times New Roman" w:hAnsi="Times New Roman"/>
                <w:sz w:val="20"/>
                <w:szCs w:val="20"/>
              </w:rPr>
              <w:t>JOGEVA  -Estonia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28A">
              <w:rPr>
                <w:rFonts w:ascii="Times New Roman" w:hAnsi="Times New Roman"/>
                <w:sz w:val="20"/>
                <w:szCs w:val="20"/>
              </w:rPr>
              <w:t>ARANDJELOVAC - Serbia</w:t>
            </w:r>
          </w:p>
          <w:p w:rsidR="00ED6875" w:rsidRPr="0036428A" w:rsidRDefault="00ED6875" w:rsidP="0036428A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SLOBOZIA-DUSCA- Republica Moldova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ED6875" w:rsidRPr="0036428A" w:rsidRDefault="00ED6875" w:rsidP="0036428A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  <w:p w:rsidR="00ED6875" w:rsidRPr="0036428A" w:rsidRDefault="00ED6875" w:rsidP="0036428A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Alţi potenţiali parteneri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Direcţia de Sport şi Tineret Argeş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6875" w:rsidRPr="0036428A" w:rsidTr="0036428A">
        <w:trPr>
          <w:trHeight w:val="3456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16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17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 xml:space="preserve">                 -   Tabără</w:t>
            </w:r>
          </w:p>
          <w:p w:rsidR="00ED6875" w:rsidRPr="0036428A" w:rsidRDefault="00ED6875" w:rsidP="0036428A">
            <w:pPr>
              <w:tabs>
                <w:tab w:val="left" w:pos="450"/>
                <w:tab w:val="center" w:pos="1557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ab/>
              <w:t>“</w:t>
            </w:r>
            <w:r w:rsidRPr="0036428A">
              <w:rPr>
                <w:rFonts w:ascii="Times New Roman" w:hAnsi="Times New Roman"/>
                <w:b/>
              </w:rPr>
              <w:tab/>
              <w:t>Tradiţie şi spiritualitate”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.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b/>
              </w:rPr>
              <w:t xml:space="preserve"> Să  ne cunoaștem  Comuna</w:t>
            </w:r>
            <w:r w:rsidRPr="0036428A">
              <w:rPr>
                <w:rFonts w:ascii="Times New Roman" w:hAnsi="Times New Roman"/>
              </w:rPr>
              <w:t>-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36428A">
              <w:rPr>
                <w:rFonts w:ascii="Times New Roman" w:hAnsi="Times New Roman"/>
              </w:rPr>
              <w:t xml:space="preserve">Vizită la Institutul Pomicol </w:t>
            </w:r>
            <w:r w:rsidRPr="0036428A">
              <w:rPr>
                <w:rFonts w:ascii="Times New Roman" w:hAnsi="Times New Roman"/>
                <w:lang w:val="ro-RO"/>
              </w:rPr>
              <w:t>și alte obiective din localitate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36428A">
              <w:rPr>
                <w:rFonts w:ascii="Times New Roman" w:hAnsi="Times New Roman"/>
                <w:lang w:val="ro-RO"/>
              </w:rPr>
              <w:t>Participarea grupului vocal  Flori de cireș la festivalul de Folclor din Slobozia Dușca</w:t>
            </w: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August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36428A">
              <w:rPr>
                <w:rFonts w:ascii="Times New Roman" w:hAnsi="Times New Roman"/>
                <w:lang w:val="ro-RO"/>
              </w:rPr>
              <w:t>August 2023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36428A">
              <w:rPr>
                <w:rFonts w:ascii="Times New Roman" w:hAnsi="Times New Roman"/>
                <w:color w:val="333333"/>
              </w:rPr>
              <w:t>Activitatea taberei se va desfăşura în localităţile stabilite de către Arhiepiscopia Argeşului şi Muscelului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36428A">
              <w:rPr>
                <w:rFonts w:ascii="Times New Roman" w:hAnsi="Times New Roman"/>
                <w:color w:val="333333"/>
              </w:rPr>
              <w:t>Obiective culturale economice șituristice din comună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36428A">
              <w:rPr>
                <w:rFonts w:ascii="Times New Roman" w:hAnsi="Times New Roman"/>
                <w:color w:val="333333"/>
              </w:rPr>
              <w:t>Slobozia Dușca, Republica Moldova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30.000 lei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8000 lei</w:t>
            </w:r>
          </w:p>
        </w:tc>
        <w:tc>
          <w:tcPr>
            <w:tcW w:w="189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color w:val="333333"/>
              </w:rPr>
              <w:t>Arhiepiscopia Argeşului şi Muscelului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 de creaţie şi educaţie cultural-artistică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“Muguri de cireş”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Agenți economici din comună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Primaria Slobozia Dușca</w:t>
            </w:r>
          </w:p>
        </w:tc>
      </w:tr>
      <w:tr w:rsidR="00ED6875" w:rsidRPr="0036428A" w:rsidTr="0036428A"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18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19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-Acţiunea “Primul ghiozdan”, în cadrul  căreia Primăria oferă fiecarui copil  din clasa pregătitoare şi clasa I-a,câte un ghiozdan echipat cu rechizite.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Începerea  anului şcolar 2023-2024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. Ziua Educației-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 xml:space="preserve"> Spectacol și Șezătoare – realizate de clasele de Canto, Nai , Orgă și Dans, Artă tradițională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Din cadrul Atelierului de creaţie şi educaţie cultural-artistic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“Muguri de cireş”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Septembrie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5 sept 2023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36428A">
              <w:rPr>
                <w:rFonts w:ascii="Times New Roman" w:hAnsi="Times New Roman"/>
                <w:color w:val="333333"/>
              </w:rPr>
              <w:t>Liceul Tehnologic Nr.1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36428A">
              <w:rPr>
                <w:rFonts w:ascii="Times New Roman" w:hAnsi="Times New Roman"/>
                <w:color w:val="333333"/>
              </w:rPr>
              <w:t>Atelierul de creaţie şi educaţie cultural-artistic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36428A">
              <w:rPr>
                <w:rFonts w:ascii="Times New Roman" w:hAnsi="Times New Roman"/>
                <w:color w:val="333333"/>
              </w:rPr>
              <w:t>“Muguri de cireş”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  10.000  lei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Atelierul de creaţie şi educaţie cultural-artistic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“Muguri de cireş”</w:t>
            </w: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Grupul de inițiativă locală</w:t>
            </w:r>
          </w:p>
        </w:tc>
      </w:tr>
      <w:tr w:rsidR="00ED6875" w:rsidRPr="0036428A" w:rsidTr="0036428A">
        <w:trPr>
          <w:trHeight w:val="2801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21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kern w:val="1"/>
              </w:rPr>
            </w:pPr>
            <w:r w:rsidRPr="0036428A">
              <w:rPr>
                <w:rFonts w:ascii="Times New Roman" w:hAnsi="Times New Roman"/>
                <w:b/>
                <w:kern w:val="1"/>
              </w:rPr>
              <w:t>-Manifestare sportivă „Cupa Mărăcineni” la fotbal -Ediţia a VIII-A 2023.</w:t>
            </w:r>
          </w:p>
          <w:p w:rsidR="00ED6875" w:rsidRPr="0036428A" w:rsidRDefault="00ED6875" w:rsidP="0036428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kern w:val="1"/>
              </w:rPr>
            </w:pPr>
          </w:p>
          <w:p w:rsidR="00ED6875" w:rsidRPr="0036428A" w:rsidRDefault="00ED6875" w:rsidP="0036428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kern w:val="1"/>
              </w:rPr>
            </w:pPr>
            <w:r w:rsidRPr="0036428A">
              <w:rPr>
                <w:rFonts w:ascii="Times New Roman" w:hAnsi="Times New Roman"/>
                <w:b/>
                <w:kern w:val="1"/>
              </w:rPr>
              <w:t>Ziua seniorilor-1 Octombrie</w:t>
            </w:r>
          </w:p>
          <w:p w:rsidR="00ED6875" w:rsidRPr="0036428A" w:rsidRDefault="00ED6875" w:rsidP="0036428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b/>
                <w:kern w:val="1"/>
              </w:rPr>
              <w:t xml:space="preserve">-Ziua Bunicilor- </w:t>
            </w:r>
            <w:r w:rsidRPr="0036428A">
              <w:rPr>
                <w:rFonts w:ascii="Times New Roman" w:hAnsi="Times New Roman"/>
                <w:kern w:val="1"/>
              </w:rPr>
              <w:t>Șezătoare organizată de clasa de Artă Tradițională din cadrul</w:t>
            </w:r>
            <w:r w:rsidRPr="0036428A">
              <w:t xml:space="preserve"> </w:t>
            </w:r>
            <w:r w:rsidRPr="0036428A">
              <w:rPr>
                <w:rFonts w:ascii="Times New Roman" w:hAnsi="Times New Roman"/>
                <w:kern w:val="1"/>
              </w:rPr>
              <w:t>Atelierului de creaţie şi educaţie cultural-artistica</w:t>
            </w:r>
          </w:p>
          <w:p w:rsidR="00ED6875" w:rsidRPr="0036428A" w:rsidRDefault="00ED6875" w:rsidP="0036428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cireş”- întâlnire cu seniorii comunei.</w:t>
            </w:r>
          </w:p>
          <w:p w:rsidR="00ED6875" w:rsidRPr="0036428A" w:rsidRDefault="00ED6875" w:rsidP="0036428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Septembrie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Octombrie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 octombrie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Teren sport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36428A">
              <w:rPr>
                <w:rFonts w:ascii="Times New Roman" w:hAnsi="Times New Roman"/>
                <w:color w:val="333333"/>
              </w:rPr>
              <w:t>Atelierul de creaţie şi educaţie cultural-artistica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36428A">
              <w:rPr>
                <w:rFonts w:ascii="Times New Roman" w:hAnsi="Times New Roman"/>
                <w:color w:val="333333"/>
              </w:rPr>
              <w:t>“Muguri de cireş”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10.000 lei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Club Sportiv       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Atelierul de creaţie şi educaţie cultural-artistica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“Muguri de cireş”</w:t>
            </w: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Direcţia de Sport şi Tineret Argeş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Echipe de fotbal din judeţ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 xml:space="preserve">                     Primăria Comunei</w:t>
            </w:r>
          </w:p>
          <w:p w:rsidR="00ED6875" w:rsidRPr="0036428A" w:rsidRDefault="00ED6875" w:rsidP="0036428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Asociația Locală Cultul Eroilor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Grupul de initiative locala</w:t>
            </w:r>
          </w:p>
        </w:tc>
      </w:tr>
      <w:tr w:rsidR="00ED6875" w:rsidRPr="0036428A" w:rsidTr="0036428A"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22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-„</w:t>
            </w:r>
            <w:r w:rsidRPr="0036428A">
              <w:rPr>
                <w:rFonts w:ascii="Times New Roman" w:hAnsi="Times New Roman"/>
                <w:b/>
                <w:kern w:val="1"/>
              </w:rPr>
              <w:t>Focul lui Sumedru”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Ediţia a VIII-A 2023,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Sărbătoare tradiţională cu participarea largă a cetăţenilor din comună.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Participarea copiilor din cadrul</w:t>
            </w:r>
            <w:r w:rsidRPr="0036428A">
              <w:t xml:space="preserve"> </w:t>
            </w:r>
            <w:r w:rsidRPr="0036428A">
              <w:rPr>
                <w:rFonts w:ascii="Times New Roman" w:hAnsi="Times New Roman"/>
                <w:kern w:val="1"/>
              </w:rPr>
              <w:t>Atelierului de creaţie şi educaţie cultural-artistica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  la Etno TV si alte Festivaluri si concursuri, pentru promovarea traditiilor din Comuna Maracineni si la Faza Zonala a Festivalului Florile Dalbe.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25 Octombrie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Noiembrie 2023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În locurile special amenajate  de Primăria Mărăcineni.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Zona Gropeni şi Heleşteu Greculescu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36428A">
              <w:rPr>
                <w:rFonts w:ascii="Times New Roman" w:hAnsi="Times New Roman"/>
                <w:color w:val="333333"/>
              </w:rPr>
              <w:t>Atelierul de creaţie şi educaţie cultural-artistica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36428A">
              <w:rPr>
                <w:rFonts w:ascii="Times New Roman" w:hAnsi="Times New Roman"/>
                <w:color w:val="333333"/>
              </w:rPr>
              <w:t>“Muguri de cireş”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5.000 lei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2000 lei</w:t>
            </w:r>
          </w:p>
        </w:tc>
        <w:tc>
          <w:tcPr>
            <w:tcW w:w="189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Atelierul de creaţie şi educaţie cultural-artistica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  <w:p w:rsidR="00ED6875" w:rsidRPr="0036428A" w:rsidRDefault="00ED6875" w:rsidP="0036428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Centrul Județean de Cultură Argeș</w:t>
            </w:r>
          </w:p>
        </w:tc>
      </w:tr>
      <w:tr w:rsidR="00ED6875" w:rsidRPr="0036428A" w:rsidTr="0036428A">
        <w:trPr>
          <w:trHeight w:val="3347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23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24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</w:p>
          <w:p w:rsidR="00ED6875" w:rsidRPr="0036428A" w:rsidRDefault="00ED6875" w:rsidP="0036428A">
            <w:pPr>
              <w:pStyle w:val="ListParagraph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kern w:val="1"/>
              </w:rPr>
            </w:pPr>
            <w:r w:rsidRPr="0036428A">
              <w:rPr>
                <w:rFonts w:ascii="Times New Roman" w:hAnsi="Times New Roman"/>
                <w:b/>
                <w:kern w:val="1"/>
              </w:rPr>
              <w:t>-1 Decembrie  -Ziua Naţională a României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Eveniment cultural,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Depunere coroane la Monumentele  Eroilor din localitate.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  <w:b/>
              </w:rPr>
              <w:t>Ne mandrim că suntem romani-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Simpozion- organizat de catre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Atelierul de creaţie şi educaţie cultural-artistica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“Muguri de cireş”.</w:t>
            </w: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Decembrie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 decembrie 2023</w:t>
            </w:r>
          </w:p>
        </w:tc>
        <w:tc>
          <w:tcPr>
            <w:tcW w:w="270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Monumentele   Eroilor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din localitate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tabs>
                <w:tab w:val="left" w:pos="34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Curtea Liceului Tehnologic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36428A">
              <w:rPr>
                <w:rFonts w:ascii="Times New Roman" w:hAnsi="Times New Roman"/>
                <w:color w:val="333333"/>
              </w:rPr>
              <w:t>Atelierul de creaţie şi educaţie cultural-artistica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36428A">
              <w:rPr>
                <w:rFonts w:ascii="Times New Roman" w:hAnsi="Times New Roman"/>
                <w:color w:val="333333"/>
              </w:rPr>
              <w:t>“Muguri de cireş”</w:t>
            </w: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5.000 lei</w:t>
            </w:r>
          </w:p>
        </w:tc>
        <w:tc>
          <w:tcPr>
            <w:tcW w:w="189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Biblioteca Comunală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Muzeul Judeţean Argeş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Cultul Eroilor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lang w:val="ro-RO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</w:tc>
      </w:tr>
      <w:tr w:rsidR="00ED6875" w:rsidRPr="0036428A" w:rsidTr="0036428A">
        <w:trPr>
          <w:trHeight w:val="170"/>
        </w:trPr>
        <w:tc>
          <w:tcPr>
            <w:tcW w:w="63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25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26</w:t>
            </w:r>
          </w:p>
        </w:tc>
        <w:tc>
          <w:tcPr>
            <w:tcW w:w="333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kern w:val="2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b/>
              </w:rPr>
              <w:t>Mo</w:t>
            </w:r>
            <w:r w:rsidRPr="0036428A">
              <w:rPr>
                <w:rFonts w:ascii="Times New Roman" w:hAnsi="Times New Roman"/>
                <w:b/>
                <w:lang w:val="ro-RO"/>
              </w:rPr>
              <w:t>ș Nicolae, Moș Bun</w:t>
            </w:r>
            <w:r w:rsidRPr="0036428A">
              <w:rPr>
                <w:rFonts w:ascii="Times New Roman" w:hAnsi="Times New Roman"/>
                <w:b/>
              </w:rPr>
              <w:t xml:space="preserve"> - s</w:t>
            </w:r>
            <w:r w:rsidRPr="0036428A">
              <w:rPr>
                <w:rFonts w:ascii="Times New Roman" w:hAnsi="Times New Roman"/>
              </w:rPr>
              <w:t>pectacol de colinde organizat de catre copiii si profesorii din</w:t>
            </w:r>
            <w:r w:rsidRPr="0036428A">
              <w:rPr>
                <w:rFonts w:ascii="Times New Roman" w:hAnsi="Times New Roman"/>
                <w:b/>
              </w:rPr>
              <w:t xml:space="preserve"> </w:t>
            </w:r>
            <w:r w:rsidRPr="0036428A">
              <w:rPr>
                <w:rFonts w:ascii="Times New Roman" w:hAnsi="Times New Roman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pStyle w:val="ListParagraph"/>
              <w:widowControl w:val="0"/>
              <w:suppressLineNumbers/>
              <w:suppressAutoHyphens/>
              <w:spacing w:after="0" w:line="240" w:lineRule="auto"/>
              <w:ind w:left="0"/>
              <w:rPr>
                <w:rFonts w:ascii="Times New Roman" w:hAnsi="Times New Roman"/>
                <w:b/>
                <w:kern w:val="2"/>
              </w:rPr>
            </w:pPr>
            <w:r w:rsidRPr="0036428A">
              <w:rPr>
                <w:rFonts w:ascii="Times New Roman" w:hAnsi="Times New Roman"/>
              </w:rPr>
              <w:t>“Muguri de cireş”.</w:t>
            </w:r>
          </w:p>
          <w:p w:rsidR="00ED6875" w:rsidRPr="0036428A" w:rsidRDefault="00ED6875" w:rsidP="0036428A">
            <w:pPr>
              <w:pStyle w:val="ListParagraph"/>
              <w:widowControl w:val="0"/>
              <w:suppressLineNumbers/>
              <w:suppressAutoHyphens/>
              <w:spacing w:after="0" w:line="240" w:lineRule="auto"/>
              <w:ind w:left="0"/>
              <w:rPr>
                <w:rFonts w:ascii="Times New Roman" w:hAnsi="Times New Roman"/>
                <w:b/>
                <w:kern w:val="2"/>
              </w:rPr>
            </w:pPr>
          </w:p>
          <w:p w:rsidR="00ED6875" w:rsidRPr="0036428A" w:rsidRDefault="00ED6875" w:rsidP="0036428A">
            <w:pPr>
              <w:pStyle w:val="ListParagraph"/>
              <w:widowControl w:val="0"/>
              <w:suppressLineNumbers/>
              <w:suppressAutoHyphens/>
              <w:spacing w:after="0" w:line="240" w:lineRule="auto"/>
              <w:ind w:left="0"/>
              <w:rPr>
                <w:rFonts w:ascii="Times New Roman" w:hAnsi="Times New Roman"/>
                <w:b/>
                <w:kern w:val="2"/>
              </w:rPr>
            </w:pPr>
          </w:p>
          <w:p w:rsidR="00ED6875" w:rsidRPr="0036428A" w:rsidRDefault="00ED6875" w:rsidP="0036428A">
            <w:pPr>
              <w:pStyle w:val="ListParagraph"/>
              <w:widowControl w:val="0"/>
              <w:suppressLineNumbers/>
              <w:suppressAutoHyphens/>
              <w:spacing w:after="0" w:line="240" w:lineRule="auto"/>
              <w:ind w:left="0"/>
              <w:rPr>
                <w:rFonts w:ascii="Times New Roman" w:hAnsi="Times New Roman"/>
                <w:b/>
                <w:kern w:val="2"/>
              </w:rPr>
            </w:pPr>
          </w:p>
          <w:p w:rsidR="00ED6875" w:rsidRPr="0036428A" w:rsidRDefault="00ED6875" w:rsidP="0036428A">
            <w:pPr>
              <w:pStyle w:val="ListParagraph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kern w:val="2"/>
              </w:rPr>
            </w:pPr>
            <w:r w:rsidRPr="0036428A">
              <w:rPr>
                <w:rFonts w:ascii="Times New Roman" w:hAnsi="Times New Roman"/>
                <w:b/>
                <w:kern w:val="2"/>
              </w:rPr>
              <w:t>-Continuăm tradiţia cu ocazia sărbătorilor Crăciunului şi  Anului Nou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</w:rPr>
            </w:pPr>
            <w:r w:rsidRPr="0036428A">
              <w:rPr>
                <w:rFonts w:ascii="Times New Roman" w:hAnsi="Times New Roman"/>
                <w:b/>
                <w:kern w:val="2"/>
              </w:rPr>
              <w:t>“Cu colindul”- manifestare  organizată de Primăria comunei Mărăcineni, prilej cu care autorităţile locale  vor oferi pachete cadou</w:t>
            </w:r>
            <w:r w:rsidRPr="0036428A">
              <w:rPr>
                <w:rFonts w:ascii="Times New Roman" w:hAnsi="Times New Roman"/>
                <w:b/>
                <w:kern w:val="2"/>
                <w:lang w:val="ro-RO"/>
              </w:rPr>
              <w:t xml:space="preserve"> în limita fondurilor disponibile</w:t>
            </w:r>
            <w:r w:rsidRPr="0036428A">
              <w:rPr>
                <w:rFonts w:ascii="Times New Roman" w:hAnsi="Times New Roman"/>
                <w:b/>
                <w:kern w:val="2"/>
              </w:rPr>
              <w:t xml:space="preserve"> ce vor ajunge la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  <w:r w:rsidRPr="0036428A">
              <w:rPr>
                <w:rFonts w:ascii="Times New Roman" w:hAnsi="Times New Roman"/>
                <w:b/>
                <w:kern w:val="2"/>
              </w:rPr>
              <w:t>cetaţenii comunei Mărăcineni (copii,colindători,bătrâni,persoane cu dizabilităţi şi familiilor acestora ,salariaţii din instituţiile publice de pe raza comunei ; Primărie,Liceul Tehnologic Nr.1,SC Edilitar Mărăcineni,Centrul de Zi “Albă ca Zăpada şi cei 60 de pitici”,Dispensar,</w:t>
            </w:r>
            <w:r w:rsidRPr="0036428A">
              <w:rPr>
                <w:rFonts w:ascii="Times New Roman" w:hAnsi="Times New Roman"/>
                <w:b/>
                <w:kern w:val="1"/>
              </w:rPr>
              <w:t xml:space="preserve"> Atelier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  <w:kern w:val="2"/>
              </w:rPr>
            </w:pPr>
            <w:r w:rsidRPr="0036428A">
              <w:rPr>
                <w:rFonts w:ascii="Times New Roman" w:hAnsi="Times New Roman"/>
                <w:b/>
                <w:kern w:val="1"/>
              </w:rPr>
              <w:t>“Muguri de cireş”</w:t>
            </w:r>
            <w:r w:rsidRPr="0036428A">
              <w:rPr>
                <w:rFonts w:ascii="Times New Roman" w:hAnsi="Times New Roman"/>
                <w:b/>
                <w:kern w:val="2"/>
              </w:rPr>
              <w:t xml:space="preserve"> şi consilierii locali.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  <w:kern w:val="2"/>
              </w:rPr>
            </w:pPr>
            <w:r w:rsidRPr="0036428A">
              <w:rPr>
                <w:rFonts w:ascii="Times New Roman" w:hAnsi="Times New Roman"/>
                <w:b/>
                <w:kern w:val="2"/>
              </w:rPr>
              <w:t xml:space="preserve">  Încurajarea copiilor în păstrarea tradiţiilor de Crăciun şi Anul Nou.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  <w:kern w:val="2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</w:tcPr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428A">
              <w:rPr>
                <w:rFonts w:ascii="Times New Roman" w:hAnsi="Times New Roman"/>
              </w:rPr>
              <w:t>6 Decembrie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tabs>
                <w:tab w:val="center" w:pos="61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61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61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61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61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61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tabs>
                <w:tab w:val="center" w:pos="61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Decembrie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2023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</w:tcPr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</w:rPr>
              <w:t>“Muguri de cireş”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Primăria  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Comuna Mărăcineni</w:t>
            </w: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1000 lei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50.000 lei</w:t>
            </w: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1000 lei</w:t>
            </w:r>
          </w:p>
        </w:tc>
        <w:tc>
          <w:tcPr>
            <w:tcW w:w="1890" w:type="dxa"/>
          </w:tcPr>
          <w:p w:rsidR="00ED6875" w:rsidRPr="0036428A" w:rsidRDefault="00ED6875" w:rsidP="0036428A">
            <w:pPr>
              <w:widowControl w:val="0"/>
              <w:suppressLineNumbers/>
              <w:tabs>
                <w:tab w:val="left" w:pos="345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Atelierul de creaţie şi educaţie cultural-artistică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  <w:kern w:val="1"/>
              </w:rPr>
              <w:t>“Muguri de cireş”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Consiliul Local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36428A">
              <w:rPr>
                <w:rFonts w:ascii="Times New Roman" w:hAnsi="Times New Roman"/>
                <w:kern w:val="1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6428A">
              <w:rPr>
                <w:rFonts w:ascii="Times New Roman" w:hAnsi="Times New Roman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</w:tc>
        <w:tc>
          <w:tcPr>
            <w:tcW w:w="3690" w:type="dxa"/>
          </w:tcPr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kern w:val="1"/>
              </w:rPr>
            </w:pPr>
          </w:p>
          <w:p w:rsidR="00ED6875" w:rsidRPr="0036428A" w:rsidRDefault="00ED6875" w:rsidP="0036428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36428A">
              <w:rPr>
                <w:rFonts w:ascii="Times New Roman" w:hAnsi="Times New Roman"/>
                <w:lang w:val="ro-RO"/>
              </w:rPr>
              <w:t>Primăria Comunei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36428A">
              <w:rPr>
                <w:rFonts w:ascii="Times New Roman" w:hAnsi="Times New Roman"/>
                <w:lang w:val="ro-RO"/>
              </w:rPr>
              <w:t>Mărăcineni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36428A">
              <w:rPr>
                <w:rFonts w:ascii="Times New Roman" w:hAnsi="Times New Roman"/>
                <w:lang w:val="ro-RO"/>
              </w:rPr>
              <w:t>Asociația Locală Cultul Eroilor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o-RO"/>
              </w:rPr>
            </w:pPr>
            <w:r w:rsidRPr="0036428A">
              <w:rPr>
                <w:rFonts w:ascii="Times New Roman" w:hAnsi="Times New Roman"/>
                <w:lang w:val="ro-RO"/>
              </w:rPr>
              <w:t>Grupul de inițiativă locală</w:t>
            </w: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ro-RO"/>
              </w:rPr>
            </w:pPr>
          </w:p>
          <w:p w:rsidR="00ED6875" w:rsidRPr="0036428A" w:rsidRDefault="00ED6875" w:rsidP="0036428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o-RO"/>
              </w:rPr>
            </w:pPr>
          </w:p>
        </w:tc>
      </w:tr>
    </w:tbl>
    <w:p w:rsidR="00ED6875" w:rsidRPr="00B54419" w:rsidRDefault="00ED6875" w:rsidP="00314A3E">
      <w:pPr>
        <w:spacing w:after="0" w:line="240" w:lineRule="auto"/>
        <w:rPr>
          <w:rFonts w:ascii="Times New Roman" w:hAnsi="Times New Roman"/>
          <w:b/>
          <w:bCs/>
          <w:color w:val="FF0000"/>
        </w:rPr>
      </w:pPr>
    </w:p>
    <w:p w:rsidR="00ED6875" w:rsidRPr="00D36C92" w:rsidRDefault="00ED6875" w:rsidP="00AC0B38">
      <w:pPr>
        <w:rPr>
          <w:rFonts w:ascii="Times New Roman" w:hAnsi="Times New Roman"/>
          <w:b/>
          <w:bCs/>
        </w:rPr>
      </w:pPr>
      <w:r w:rsidRPr="00F16DC8">
        <w:rPr>
          <w:rFonts w:ascii="Times New Roman" w:hAnsi="Times New Roman"/>
          <w:b/>
          <w:bCs/>
          <w:color w:val="FF0000"/>
        </w:rPr>
        <w:t xml:space="preserve">     </w:t>
      </w:r>
      <w:r w:rsidRPr="00D36C92">
        <w:rPr>
          <w:rFonts w:ascii="Times New Roman" w:hAnsi="Times New Roman"/>
          <w:b/>
          <w:bCs/>
        </w:rPr>
        <w:t xml:space="preserve">Responsabil cultural,                                                                                                                  Preşedinte de şedinţă, </w:t>
      </w:r>
    </w:p>
    <w:p w:rsidR="00ED6875" w:rsidRPr="00D36C92" w:rsidRDefault="00ED6875" w:rsidP="00AC0B38">
      <w:pPr>
        <w:rPr>
          <w:rFonts w:ascii="Times New Roman" w:hAnsi="Times New Roman"/>
        </w:rPr>
      </w:pPr>
      <w:r w:rsidRPr="00D36C92">
        <w:rPr>
          <w:rFonts w:ascii="Times New Roman" w:hAnsi="Times New Roman"/>
          <w:b/>
          <w:bCs/>
        </w:rPr>
        <w:t xml:space="preserve">       Piscanu Angela                                                                 </w:t>
      </w:r>
    </w:p>
    <w:p w:rsidR="00ED6875" w:rsidRDefault="00ED6875" w:rsidP="00AC0B38"/>
    <w:p w:rsidR="00ED6875" w:rsidRDefault="00ED6875" w:rsidP="00AC0B38"/>
    <w:p w:rsidR="00ED6875" w:rsidRDefault="00ED6875" w:rsidP="00AC0B38"/>
    <w:p w:rsidR="00ED6875" w:rsidRDefault="00ED6875" w:rsidP="00AC0B38"/>
    <w:p w:rsidR="00ED6875" w:rsidRDefault="00ED6875" w:rsidP="00AC0B38"/>
    <w:p w:rsidR="00ED6875" w:rsidRDefault="00ED6875" w:rsidP="00AC0B38"/>
    <w:p w:rsidR="00ED6875" w:rsidRDefault="00ED6875" w:rsidP="00AC0B38"/>
    <w:p w:rsidR="00ED6875" w:rsidRDefault="00ED6875" w:rsidP="00AC0B38"/>
    <w:p w:rsidR="00ED6875" w:rsidRDefault="00ED6875" w:rsidP="00AC0B38"/>
    <w:sectPr w:rsidR="00ED6875" w:rsidSect="00B726C2"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9541E"/>
    <w:multiLevelType w:val="hybridMultilevel"/>
    <w:tmpl w:val="740689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91A10"/>
    <w:multiLevelType w:val="hybridMultilevel"/>
    <w:tmpl w:val="7EE200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F4AEA"/>
    <w:multiLevelType w:val="hybridMultilevel"/>
    <w:tmpl w:val="E03C084E"/>
    <w:lvl w:ilvl="0" w:tplc="ED8E0E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14166"/>
    <w:multiLevelType w:val="hybridMultilevel"/>
    <w:tmpl w:val="FF70FD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C10DD"/>
    <w:multiLevelType w:val="hybridMultilevel"/>
    <w:tmpl w:val="3F006B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152184"/>
    <w:multiLevelType w:val="hybridMultilevel"/>
    <w:tmpl w:val="1D7A2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2012B"/>
    <w:multiLevelType w:val="hybridMultilevel"/>
    <w:tmpl w:val="5624031E"/>
    <w:lvl w:ilvl="0" w:tplc="A36279A6">
      <w:start w:val="3"/>
      <w:numFmt w:val="bullet"/>
      <w:lvlText w:val="-"/>
      <w:lvlJc w:val="left"/>
      <w:pPr>
        <w:ind w:left="4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55C53339"/>
    <w:multiLevelType w:val="hybridMultilevel"/>
    <w:tmpl w:val="8E20E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06E98"/>
    <w:multiLevelType w:val="hybridMultilevel"/>
    <w:tmpl w:val="31D06B8E"/>
    <w:lvl w:ilvl="0" w:tplc="E176EC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D32648"/>
    <w:multiLevelType w:val="hybridMultilevel"/>
    <w:tmpl w:val="2B9A01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0B38"/>
    <w:rsid w:val="00002B4C"/>
    <w:rsid w:val="000311B9"/>
    <w:rsid w:val="00044EA4"/>
    <w:rsid w:val="0005478B"/>
    <w:rsid w:val="000B59C0"/>
    <w:rsid w:val="000C5160"/>
    <w:rsid w:val="00100ED4"/>
    <w:rsid w:val="00115863"/>
    <w:rsid w:val="00116EC6"/>
    <w:rsid w:val="00145883"/>
    <w:rsid w:val="001924EC"/>
    <w:rsid w:val="001A0A23"/>
    <w:rsid w:val="001B29E7"/>
    <w:rsid w:val="00206A7F"/>
    <w:rsid w:val="002C328C"/>
    <w:rsid w:val="00314A3E"/>
    <w:rsid w:val="00341BFB"/>
    <w:rsid w:val="0036428A"/>
    <w:rsid w:val="00471AAB"/>
    <w:rsid w:val="00510566"/>
    <w:rsid w:val="005109D1"/>
    <w:rsid w:val="00524C5A"/>
    <w:rsid w:val="00573EE4"/>
    <w:rsid w:val="005B7AA4"/>
    <w:rsid w:val="005D3FAE"/>
    <w:rsid w:val="006732F7"/>
    <w:rsid w:val="00676F26"/>
    <w:rsid w:val="0068512C"/>
    <w:rsid w:val="006A3DB4"/>
    <w:rsid w:val="006A71C5"/>
    <w:rsid w:val="006B517C"/>
    <w:rsid w:val="007369D7"/>
    <w:rsid w:val="00783494"/>
    <w:rsid w:val="00793D73"/>
    <w:rsid w:val="00795242"/>
    <w:rsid w:val="007B4679"/>
    <w:rsid w:val="0083007B"/>
    <w:rsid w:val="00906A46"/>
    <w:rsid w:val="0094105A"/>
    <w:rsid w:val="009442B9"/>
    <w:rsid w:val="00964E96"/>
    <w:rsid w:val="00A3221E"/>
    <w:rsid w:val="00AC0B38"/>
    <w:rsid w:val="00AE440B"/>
    <w:rsid w:val="00B143D1"/>
    <w:rsid w:val="00B54419"/>
    <w:rsid w:val="00B726C2"/>
    <w:rsid w:val="00B970C8"/>
    <w:rsid w:val="00BD23F0"/>
    <w:rsid w:val="00BF0EBF"/>
    <w:rsid w:val="00C34EC5"/>
    <w:rsid w:val="00D06D9E"/>
    <w:rsid w:val="00D36C92"/>
    <w:rsid w:val="00D41328"/>
    <w:rsid w:val="00DD1D04"/>
    <w:rsid w:val="00DD298F"/>
    <w:rsid w:val="00DE0C64"/>
    <w:rsid w:val="00DE0D0C"/>
    <w:rsid w:val="00E21DE3"/>
    <w:rsid w:val="00E73348"/>
    <w:rsid w:val="00ED6875"/>
    <w:rsid w:val="00EF6ACF"/>
    <w:rsid w:val="00F16DC8"/>
    <w:rsid w:val="00F24FAD"/>
    <w:rsid w:val="00F401A8"/>
    <w:rsid w:val="00F51791"/>
    <w:rsid w:val="00FA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1C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C0B3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54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B5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51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88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12</Pages>
  <Words>2237</Words>
  <Characters>12757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ROMÂNIA                                                                                                                                                                                                       Aprobat,</dc:title>
  <dc:subject/>
  <dc:creator>Angela</dc:creator>
  <cp:keywords/>
  <dc:description/>
  <cp:lastModifiedBy>Marinela Bujor</cp:lastModifiedBy>
  <cp:revision>2</cp:revision>
  <cp:lastPrinted>2023-02-24T06:48:00Z</cp:lastPrinted>
  <dcterms:created xsi:type="dcterms:W3CDTF">2023-03-06T14:34:00Z</dcterms:created>
  <dcterms:modified xsi:type="dcterms:W3CDTF">2023-03-06T14:34:00Z</dcterms:modified>
</cp:coreProperties>
</file>