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B16" w:rsidRPr="009E3D13" w:rsidRDefault="005D04A2" w:rsidP="005D04A2">
      <w:pPr>
        <w:pStyle w:val="Header"/>
      </w:pPr>
      <w:r>
        <w:rPr>
          <w:b/>
          <w:bCs/>
        </w:rPr>
        <w:t xml:space="preserve">                        </w:t>
      </w:r>
      <w:r w:rsidRPr="009E3D13">
        <w:rPr>
          <w:b/>
          <w:bCs/>
        </w:rPr>
        <w:t xml:space="preserve">                                     </w:t>
      </w:r>
      <w:r w:rsidR="00A31B16" w:rsidRPr="009E3D13">
        <w:rPr>
          <w:b/>
          <w:bCs/>
        </w:rPr>
        <w:t xml:space="preserve">R  </w:t>
      </w:r>
      <w:proofErr w:type="gramStart"/>
      <w:r w:rsidR="00A31B16" w:rsidRPr="009E3D13">
        <w:rPr>
          <w:b/>
          <w:bCs/>
        </w:rPr>
        <w:t>O  M</w:t>
      </w:r>
      <w:proofErr w:type="gramEnd"/>
      <w:r w:rsidR="00A31B16" w:rsidRPr="009E3D13">
        <w:rPr>
          <w:b/>
          <w:bCs/>
        </w:rPr>
        <w:t xml:space="preserve">  Â  N  I  A</w:t>
      </w:r>
    </w:p>
    <w:p w:rsidR="00A31B16" w:rsidRPr="009E3D13" w:rsidRDefault="00A31B16" w:rsidP="00A31B16">
      <w:pPr>
        <w:pStyle w:val="Header"/>
        <w:rPr>
          <w:b/>
          <w:bCs/>
          <w:lang w:val="pt-BR"/>
        </w:rPr>
      </w:pPr>
      <w:r w:rsidRPr="009E3D13">
        <w:rPr>
          <w:noProof/>
        </w:rPr>
        <w:drawing>
          <wp:anchor distT="0" distB="0" distL="114300" distR="114300" simplePos="0" relativeHeight="251657216" behindDoc="1" locked="0" layoutInCell="1" allowOverlap="0">
            <wp:simplePos x="0" y="0"/>
            <wp:positionH relativeFrom="column">
              <wp:posOffset>2673985</wp:posOffset>
            </wp:positionH>
            <wp:positionV relativeFrom="paragraph">
              <wp:posOffset>1270</wp:posOffset>
            </wp:positionV>
            <wp:extent cx="465455" cy="50863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50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B16" w:rsidRPr="009E3D13" w:rsidRDefault="00A31B16" w:rsidP="00A31B16">
      <w:pPr>
        <w:pStyle w:val="Header"/>
        <w:jc w:val="center"/>
        <w:rPr>
          <w:b/>
          <w:bCs/>
          <w:lang w:val="pt-BR"/>
        </w:rPr>
      </w:pPr>
      <w:r w:rsidRPr="009E3D13">
        <w:rPr>
          <w:b/>
          <w:bCs/>
          <w:lang w:val="pt-BR"/>
        </w:rPr>
        <w:tab/>
      </w:r>
    </w:p>
    <w:p w:rsidR="00A31B16" w:rsidRPr="009E3D13" w:rsidRDefault="00A31B16" w:rsidP="00A31B16">
      <w:pPr>
        <w:pStyle w:val="Header"/>
        <w:jc w:val="center"/>
        <w:rPr>
          <w:b/>
          <w:bCs/>
          <w:lang w:val="pt-BR"/>
        </w:rPr>
      </w:pPr>
    </w:p>
    <w:p w:rsidR="00A31B16" w:rsidRPr="009E3D13" w:rsidRDefault="00A31B16" w:rsidP="00A31B16">
      <w:pPr>
        <w:pStyle w:val="Header"/>
        <w:jc w:val="center"/>
        <w:rPr>
          <w:b/>
          <w:bCs/>
          <w:lang w:val="pt-BR"/>
        </w:rPr>
      </w:pPr>
      <w:r w:rsidRPr="009E3D13">
        <w:rPr>
          <w:b/>
          <w:bCs/>
          <w:lang w:val="pt-BR"/>
        </w:rPr>
        <w:t>JUDEŢUL IAŞI</w:t>
      </w:r>
    </w:p>
    <w:p w:rsidR="00A31B16" w:rsidRPr="009E3D13" w:rsidRDefault="00480470" w:rsidP="00A31B16">
      <w:pPr>
        <w:pStyle w:val="Header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 xml:space="preserve">CONSILIUL LOCAL </w:t>
      </w:r>
      <w:r w:rsidR="00A31B16" w:rsidRPr="009E3D13">
        <w:rPr>
          <w:b/>
          <w:bCs/>
          <w:lang w:val="pt-BR"/>
        </w:rPr>
        <w:t xml:space="preserve"> TANSA</w:t>
      </w:r>
    </w:p>
    <w:p w:rsidR="00A31B16" w:rsidRPr="009E3D13" w:rsidRDefault="00A31B16" w:rsidP="00A31B16">
      <w:pPr>
        <w:pStyle w:val="Header"/>
        <w:jc w:val="center"/>
        <w:rPr>
          <w:lang w:val="pt-BR"/>
        </w:rPr>
      </w:pPr>
      <w:r w:rsidRPr="009E3D13">
        <w:t xml:space="preserve"> C.U.I. 4540283     </w:t>
      </w:r>
      <w:proofErr w:type="spellStart"/>
      <w:r w:rsidRPr="009E3D13">
        <w:t>Adresa</w:t>
      </w:r>
      <w:proofErr w:type="spellEnd"/>
      <w:r w:rsidRPr="009E3D13">
        <w:t xml:space="preserve">: sat </w:t>
      </w:r>
      <w:proofErr w:type="spellStart"/>
      <w:r w:rsidRPr="009E3D13">
        <w:t>Tansa</w:t>
      </w:r>
      <w:proofErr w:type="spellEnd"/>
      <w:r w:rsidRPr="009E3D13">
        <w:t xml:space="preserve">, </w:t>
      </w:r>
      <w:proofErr w:type="spellStart"/>
      <w:r w:rsidRPr="009E3D13">
        <w:t>comuna</w:t>
      </w:r>
      <w:proofErr w:type="spellEnd"/>
      <w:r w:rsidRPr="009E3D13">
        <w:t xml:space="preserve"> </w:t>
      </w:r>
      <w:proofErr w:type="spellStart"/>
      <w:r w:rsidRPr="009E3D13">
        <w:t>Tansa</w:t>
      </w:r>
      <w:proofErr w:type="spellEnd"/>
      <w:r w:rsidRPr="009E3D13">
        <w:t xml:space="preserve">, </w:t>
      </w:r>
      <w:proofErr w:type="spellStart"/>
      <w:r w:rsidRPr="009E3D13">
        <w:t>judeţul</w:t>
      </w:r>
      <w:proofErr w:type="spellEnd"/>
      <w:r w:rsidRPr="009E3D13">
        <w:t xml:space="preserve"> </w:t>
      </w:r>
      <w:proofErr w:type="spellStart"/>
      <w:r w:rsidRPr="009E3D13">
        <w:t>Iaşi</w:t>
      </w:r>
      <w:proofErr w:type="spellEnd"/>
      <w:r w:rsidRPr="009E3D13">
        <w:t xml:space="preserve">, Tel/Fax:0232/325170                                                       e-mail: </w:t>
      </w:r>
      <w:hyperlink r:id="rId9" w:history="1">
        <w:r w:rsidRPr="009E3D13">
          <w:rPr>
            <w:rStyle w:val="Hyperlink"/>
            <w:rFonts w:ascii="Times New Roman" w:hAnsi="Times New Roman"/>
            <w:lang w:val="pt-BR"/>
          </w:rPr>
          <w:t>cltansa@yahoo.com</w:t>
        </w:r>
      </w:hyperlink>
      <w:r w:rsidRPr="009E3D13">
        <w:t>, www.primariatansa.ro</w:t>
      </w:r>
      <w:r w:rsidRPr="009E3D13">
        <w:rPr>
          <w:b/>
          <w:bCs/>
        </w:rPr>
        <w:t xml:space="preserve">                                                                      </w:t>
      </w:r>
    </w:p>
    <w:p w:rsidR="00A31B16" w:rsidRPr="009E3D13" w:rsidRDefault="003A7AF0" w:rsidP="00A31B16">
      <w:pPr>
        <w:rPr>
          <w:b/>
          <w:bCs/>
          <w:lang w:val="pt-BR"/>
        </w:rPr>
      </w:pPr>
      <w:r w:rsidRPr="003A7AF0">
        <w:pict>
          <v:line id="_x0000_s2050" style="position:absolute;z-index:251658240" from="0,6.6pt" to="504.45pt,6.6pt" strokeweight="4.5pt">
            <v:stroke linestyle="thinThick"/>
          </v:line>
        </w:pict>
      </w:r>
      <w:r w:rsidR="00A31B16" w:rsidRPr="009E3D13">
        <w:rPr>
          <w:b/>
          <w:bCs/>
          <w:lang w:val="pt-BR"/>
        </w:rPr>
        <w:t xml:space="preserve">                                                                                                              </w:t>
      </w:r>
    </w:p>
    <w:p w:rsidR="00A31B16" w:rsidRPr="009E3D13" w:rsidRDefault="00A31B16" w:rsidP="007B4A44">
      <w:pPr>
        <w:jc w:val="center"/>
        <w:rPr>
          <w:b/>
        </w:rPr>
      </w:pPr>
    </w:p>
    <w:p w:rsidR="007B4A44" w:rsidRPr="009E3D13" w:rsidRDefault="00E14A9C" w:rsidP="007B4A44">
      <w:pPr>
        <w:jc w:val="center"/>
        <w:rPr>
          <w:b/>
        </w:rPr>
      </w:pPr>
      <w:r>
        <w:rPr>
          <w:b/>
        </w:rPr>
        <w:t xml:space="preserve"> </w:t>
      </w:r>
      <w:proofErr w:type="gramStart"/>
      <w:r w:rsidR="00D1540D" w:rsidRPr="009E3D13">
        <w:rPr>
          <w:b/>
        </w:rPr>
        <w:t>HOTĂRÂRE</w:t>
      </w:r>
      <w:r w:rsidR="002C2B4B">
        <w:rPr>
          <w:b/>
        </w:rPr>
        <w:t>A</w:t>
      </w:r>
      <w:r>
        <w:rPr>
          <w:b/>
        </w:rPr>
        <w:t xml:space="preserve">  n</w:t>
      </w:r>
      <w:r w:rsidR="002C2B4B">
        <w:rPr>
          <w:b/>
        </w:rPr>
        <w:t>r.118</w:t>
      </w:r>
      <w:proofErr w:type="gramEnd"/>
    </w:p>
    <w:p w:rsidR="007B4A44" w:rsidRPr="009E3D13" w:rsidRDefault="00BD6446" w:rsidP="007B4A44">
      <w:pPr>
        <w:tabs>
          <w:tab w:val="left" w:pos="7470"/>
        </w:tabs>
        <w:jc w:val="center"/>
        <w:rPr>
          <w:b/>
          <w:lang w:val="fr-FR"/>
        </w:rPr>
      </w:pPr>
      <w:proofErr w:type="spellStart"/>
      <w:proofErr w:type="gramStart"/>
      <w:r>
        <w:rPr>
          <w:b/>
          <w:lang w:val="fr-FR"/>
        </w:rPr>
        <w:t>p</w:t>
      </w:r>
      <w:r w:rsidR="007B4A44" w:rsidRPr="009E3D13">
        <w:rPr>
          <w:b/>
          <w:lang w:val="fr-FR"/>
        </w:rPr>
        <w:t>rivind</w:t>
      </w:r>
      <w:proofErr w:type="spellEnd"/>
      <w:proofErr w:type="gramEnd"/>
      <w:r w:rsidR="005D04A2" w:rsidRPr="009E3D13">
        <w:rPr>
          <w:b/>
          <w:lang w:val="fr-FR"/>
        </w:rPr>
        <w:t xml:space="preserve"> </w:t>
      </w:r>
      <w:proofErr w:type="spellStart"/>
      <w:r w:rsidR="007B4A44" w:rsidRPr="009E3D13">
        <w:rPr>
          <w:b/>
          <w:lang w:val="fr-FR"/>
        </w:rPr>
        <w:t>alegerea</w:t>
      </w:r>
      <w:proofErr w:type="spellEnd"/>
      <w:r w:rsidR="005D04A2" w:rsidRPr="009E3D13">
        <w:rPr>
          <w:b/>
          <w:lang w:val="fr-FR"/>
        </w:rPr>
        <w:t xml:space="preserve"> </w:t>
      </w:r>
      <w:proofErr w:type="spellStart"/>
      <w:r w:rsidR="007B4A44" w:rsidRPr="009E3D13">
        <w:rPr>
          <w:b/>
          <w:lang w:val="fr-FR"/>
        </w:rPr>
        <w:t>pre</w:t>
      </w:r>
      <w:proofErr w:type="spellEnd"/>
      <w:r w:rsidR="007B4A44" w:rsidRPr="009E3D13">
        <w:rPr>
          <w:b/>
          <w:lang w:val="ro-RO"/>
        </w:rPr>
        <w:t>ş</w:t>
      </w:r>
      <w:proofErr w:type="spellStart"/>
      <w:r w:rsidR="007B4A44" w:rsidRPr="009E3D13">
        <w:rPr>
          <w:b/>
          <w:lang w:val="fr-FR"/>
        </w:rPr>
        <w:t>edintelui</w:t>
      </w:r>
      <w:proofErr w:type="spellEnd"/>
      <w:r w:rsidR="007B4A44" w:rsidRPr="009E3D13">
        <w:rPr>
          <w:b/>
          <w:lang w:val="fr-FR"/>
        </w:rPr>
        <w:t xml:space="preserve"> de </w:t>
      </w:r>
      <w:proofErr w:type="spellStart"/>
      <w:r w:rsidR="007B4A44" w:rsidRPr="009E3D13">
        <w:rPr>
          <w:b/>
          <w:lang w:val="fr-FR"/>
        </w:rPr>
        <w:t>şedinţă</w:t>
      </w:r>
      <w:proofErr w:type="spellEnd"/>
      <w:r w:rsidR="005D04A2" w:rsidRPr="009E3D13">
        <w:rPr>
          <w:b/>
          <w:lang w:val="fr-FR"/>
        </w:rPr>
        <w:t xml:space="preserve"> </w:t>
      </w:r>
      <w:r w:rsidR="00A4557A" w:rsidRPr="009E3D13">
        <w:rPr>
          <w:b/>
          <w:lang w:val="fr-FR"/>
        </w:rPr>
        <w:t xml:space="preserve">al </w:t>
      </w:r>
      <w:proofErr w:type="spellStart"/>
      <w:r w:rsidR="00A4557A" w:rsidRPr="009E3D13">
        <w:rPr>
          <w:b/>
          <w:lang w:val="fr-FR"/>
        </w:rPr>
        <w:t>Consiliului</w:t>
      </w:r>
      <w:proofErr w:type="spellEnd"/>
      <w:r w:rsidR="00A4557A" w:rsidRPr="009E3D13">
        <w:rPr>
          <w:b/>
          <w:lang w:val="fr-FR"/>
        </w:rPr>
        <w:t xml:space="preserve"> Local al </w:t>
      </w:r>
      <w:proofErr w:type="spellStart"/>
      <w:r w:rsidR="00A4557A" w:rsidRPr="009E3D13">
        <w:rPr>
          <w:b/>
          <w:lang w:val="fr-FR"/>
        </w:rPr>
        <w:t>c</w:t>
      </w:r>
      <w:r w:rsidR="00EF43FE" w:rsidRPr="009E3D13">
        <w:rPr>
          <w:b/>
          <w:lang w:val="fr-FR"/>
        </w:rPr>
        <w:t>omunei</w:t>
      </w:r>
      <w:proofErr w:type="spellEnd"/>
      <w:r w:rsidR="005D04A2" w:rsidRPr="009E3D13">
        <w:rPr>
          <w:b/>
          <w:lang w:val="fr-FR"/>
        </w:rPr>
        <w:t xml:space="preserve"> </w:t>
      </w:r>
      <w:proofErr w:type="spellStart"/>
      <w:r w:rsidR="005D04A2" w:rsidRPr="009E3D13">
        <w:rPr>
          <w:b/>
          <w:lang w:val="fr-FR"/>
        </w:rPr>
        <w:t>Tansa</w:t>
      </w:r>
      <w:proofErr w:type="spellEnd"/>
      <w:r w:rsidR="00950BB6">
        <w:rPr>
          <w:b/>
          <w:lang w:val="fr-FR"/>
        </w:rPr>
        <w:t xml:space="preserve">, </w:t>
      </w:r>
      <w:proofErr w:type="spellStart"/>
      <w:r w:rsidR="00950BB6">
        <w:rPr>
          <w:b/>
          <w:lang w:val="fr-FR"/>
        </w:rPr>
        <w:t>jude</w:t>
      </w:r>
      <w:proofErr w:type="spellEnd"/>
      <w:r w:rsidR="00950BB6">
        <w:rPr>
          <w:b/>
          <w:lang w:val="fr-FR"/>
        </w:rPr>
        <w:t>ț</w:t>
      </w:r>
      <w:proofErr w:type="spellStart"/>
      <w:r w:rsidR="00950BB6">
        <w:rPr>
          <w:b/>
          <w:lang w:val="fr-FR"/>
        </w:rPr>
        <w:t>ul</w:t>
      </w:r>
      <w:proofErr w:type="spellEnd"/>
      <w:r w:rsidR="00950BB6">
        <w:rPr>
          <w:b/>
          <w:lang w:val="fr-FR"/>
        </w:rPr>
        <w:t xml:space="preserve"> </w:t>
      </w:r>
      <w:proofErr w:type="spellStart"/>
      <w:r w:rsidR="00950BB6">
        <w:rPr>
          <w:b/>
          <w:lang w:val="fr-FR"/>
        </w:rPr>
        <w:t>Ia</w:t>
      </w:r>
      <w:proofErr w:type="spellEnd"/>
      <w:r w:rsidR="00950BB6">
        <w:rPr>
          <w:b/>
          <w:lang w:val="fr-FR"/>
        </w:rPr>
        <w:t>și</w:t>
      </w:r>
    </w:p>
    <w:p w:rsidR="007B4A44" w:rsidRPr="009E3D13" w:rsidRDefault="007B4A44" w:rsidP="007B4A44">
      <w:pPr>
        <w:tabs>
          <w:tab w:val="left" w:pos="7470"/>
        </w:tabs>
        <w:jc w:val="center"/>
        <w:rPr>
          <w:b/>
          <w:lang w:val="fr-FR"/>
        </w:rPr>
      </w:pPr>
    </w:p>
    <w:p w:rsidR="007B4A44" w:rsidRPr="009E3D13" w:rsidRDefault="00891D8B" w:rsidP="004B2DDE">
      <w:pPr>
        <w:ind w:firstLine="709"/>
        <w:jc w:val="both"/>
        <w:rPr>
          <w:b/>
          <w:lang w:val="ro-RO"/>
        </w:rPr>
      </w:pPr>
      <w:r w:rsidRPr="009E3D13">
        <w:rPr>
          <w:b/>
          <w:lang w:val="ro-RO"/>
        </w:rPr>
        <w:t>Consiliul Local al c</w:t>
      </w:r>
      <w:r w:rsidR="007B4A44" w:rsidRPr="009E3D13">
        <w:rPr>
          <w:b/>
          <w:lang w:val="ro-RO"/>
        </w:rPr>
        <w:t xml:space="preserve">omunei </w:t>
      </w:r>
      <w:r w:rsidR="005D04A2" w:rsidRPr="009E3D13">
        <w:rPr>
          <w:b/>
          <w:lang w:val="ro-RO"/>
        </w:rPr>
        <w:t>Tansa</w:t>
      </w:r>
      <w:r w:rsidR="007B4A44" w:rsidRPr="009E3D13">
        <w:rPr>
          <w:b/>
          <w:lang w:val="ro-RO"/>
        </w:rPr>
        <w:t xml:space="preserve">, întrunit în şedinţă </w:t>
      </w:r>
      <w:r w:rsidR="005F70ED" w:rsidRPr="009E3D13">
        <w:rPr>
          <w:b/>
          <w:lang w:val="ro-RO"/>
        </w:rPr>
        <w:t>de îndată.</w:t>
      </w:r>
    </w:p>
    <w:p w:rsidR="00F1497C" w:rsidRPr="00B755DE" w:rsidRDefault="00016EAE" w:rsidP="00F1497C">
      <w:pPr>
        <w:jc w:val="both"/>
        <w:rPr>
          <w:b/>
          <w:lang w:val="ro-RO"/>
        </w:rPr>
      </w:pPr>
      <w:r w:rsidRPr="009E3D13">
        <w:rPr>
          <w:b/>
          <w:lang w:val="ro-RO"/>
        </w:rPr>
        <w:tab/>
        <w:t xml:space="preserve"> Având în vedere:</w:t>
      </w:r>
    </w:p>
    <w:p w:rsidR="00F1497C" w:rsidRPr="009E3D13" w:rsidRDefault="00F1497C" w:rsidP="00016EAE">
      <w:pPr>
        <w:jc w:val="both"/>
        <w:rPr>
          <w:color w:val="001133"/>
          <w:lang w:val="ro-RO"/>
        </w:rPr>
      </w:pPr>
      <w:r w:rsidRPr="009E3D13">
        <w:rPr>
          <w:color w:val="001133"/>
          <w:lang w:val="ro-RO"/>
        </w:rPr>
        <w:tab/>
        <w:t xml:space="preserve">-raportul întocmit de către secretarul general al Unității Administrativ-Teritorială comuna </w:t>
      </w:r>
      <w:r w:rsidR="005D04A2" w:rsidRPr="009E3D13">
        <w:rPr>
          <w:color w:val="001133"/>
          <w:lang w:val="ro-RO"/>
        </w:rPr>
        <w:t>Tans</w:t>
      </w:r>
      <w:r w:rsidRPr="009E3D13">
        <w:rPr>
          <w:color w:val="001133"/>
          <w:lang w:val="ro-RO"/>
        </w:rPr>
        <w:t>a și înregistrat sub nr</w:t>
      </w:r>
      <w:r w:rsidR="00C06D39" w:rsidRPr="009E3D13">
        <w:rPr>
          <w:color w:val="001133"/>
          <w:lang w:val="ro-RO"/>
        </w:rPr>
        <w:t>.</w:t>
      </w:r>
      <w:r w:rsidR="00B1647F">
        <w:rPr>
          <w:color w:val="001133"/>
          <w:lang w:val="ro-RO"/>
        </w:rPr>
        <w:t>5429/17.12.2021.</w:t>
      </w:r>
    </w:p>
    <w:p w:rsidR="009329A2" w:rsidRPr="009E3D13" w:rsidRDefault="009329A2" w:rsidP="009329A2">
      <w:pPr>
        <w:ind w:firstLine="706"/>
        <w:jc w:val="both"/>
        <w:rPr>
          <w:color w:val="001133"/>
          <w:lang w:val="ro-RO"/>
        </w:rPr>
      </w:pPr>
      <w:r w:rsidRPr="009E3D13">
        <w:rPr>
          <w:color w:val="001133"/>
          <w:lang w:val="ro-RO"/>
        </w:rPr>
        <w:t>-prevederile Legii nr.24/2000 privind normele de tehnică legislativă pentru elaborarea actelor normative, cu modificările și completările ulterioare;</w:t>
      </w:r>
    </w:p>
    <w:p w:rsidR="00613F4B" w:rsidRPr="009E3D13" w:rsidRDefault="00613F4B" w:rsidP="00613F4B">
      <w:pPr>
        <w:ind w:firstLine="706"/>
        <w:jc w:val="both"/>
        <w:rPr>
          <w:color w:val="000000"/>
          <w:lang w:val="fr-FR"/>
        </w:rPr>
      </w:pPr>
      <w:r w:rsidRPr="009E3D13">
        <w:rPr>
          <w:color w:val="000000"/>
          <w:lang w:val="fr-FR"/>
        </w:rPr>
        <w:t>-</w:t>
      </w:r>
      <w:proofErr w:type="spellStart"/>
      <w:r w:rsidR="005D04A2" w:rsidRPr="009E3D13">
        <w:rPr>
          <w:color w:val="000000"/>
          <w:lang w:val="fr-FR"/>
        </w:rPr>
        <w:t>Încheierea</w:t>
      </w:r>
      <w:proofErr w:type="spellEnd"/>
      <w:r w:rsidR="005D04A2" w:rsidRPr="009E3D13">
        <w:rPr>
          <w:color w:val="000000"/>
          <w:lang w:val="fr-FR"/>
        </w:rPr>
        <w:t xml:space="preserve"> nr.1818</w:t>
      </w:r>
      <w:r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din</w:t>
      </w:r>
      <w:proofErr w:type="spellEnd"/>
      <w:r w:rsidRPr="009E3D13">
        <w:rPr>
          <w:color w:val="000000"/>
          <w:lang w:val="fr-FR"/>
        </w:rPr>
        <w:t xml:space="preserve"> data de 13.10.2020, </w:t>
      </w:r>
      <w:proofErr w:type="spellStart"/>
      <w:r w:rsidRPr="009E3D13">
        <w:rPr>
          <w:color w:val="000000"/>
          <w:lang w:val="fr-FR"/>
        </w:rPr>
        <w:t>pronun</w:t>
      </w:r>
      <w:proofErr w:type="spellEnd"/>
      <w:r w:rsidRPr="009E3D13">
        <w:rPr>
          <w:color w:val="000000"/>
          <w:lang w:val="fr-FR"/>
        </w:rPr>
        <w:t>ț</w:t>
      </w:r>
      <w:proofErr w:type="spellStart"/>
      <w:r w:rsidRPr="009E3D13">
        <w:rPr>
          <w:color w:val="000000"/>
          <w:lang w:val="fr-FR"/>
        </w:rPr>
        <w:t>ată</w:t>
      </w:r>
      <w:proofErr w:type="spellEnd"/>
      <w:r w:rsidRPr="009E3D13">
        <w:rPr>
          <w:color w:val="000000"/>
          <w:lang w:val="fr-FR"/>
        </w:rPr>
        <w:t xml:space="preserve"> de </w:t>
      </w:r>
      <w:proofErr w:type="spellStart"/>
      <w:r w:rsidRPr="009E3D13">
        <w:rPr>
          <w:color w:val="000000"/>
          <w:lang w:val="fr-FR"/>
        </w:rPr>
        <w:t>către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Judecătoria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Ia</w:t>
      </w:r>
      <w:proofErr w:type="spellEnd"/>
      <w:r w:rsidRPr="009E3D13">
        <w:rPr>
          <w:color w:val="000000"/>
          <w:lang w:val="fr-FR"/>
        </w:rPr>
        <w:t>și, Secț</w:t>
      </w:r>
      <w:proofErr w:type="spellStart"/>
      <w:r w:rsidRPr="009E3D13">
        <w:rPr>
          <w:color w:val="000000"/>
          <w:lang w:val="fr-FR"/>
        </w:rPr>
        <w:t>ia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Civilă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în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5D04A2" w:rsidRPr="009E3D13">
        <w:rPr>
          <w:color w:val="000000"/>
          <w:lang w:val="fr-FR"/>
        </w:rPr>
        <w:t>Dosarul</w:t>
      </w:r>
      <w:proofErr w:type="spellEnd"/>
      <w:r w:rsidR="005D04A2" w:rsidRPr="009E3D13">
        <w:rPr>
          <w:color w:val="000000"/>
          <w:lang w:val="fr-FR"/>
        </w:rPr>
        <w:t xml:space="preserve"> nr.25339</w:t>
      </w:r>
      <w:r w:rsidRPr="009E3D13">
        <w:rPr>
          <w:color w:val="000000"/>
          <w:lang w:val="fr-FR"/>
        </w:rPr>
        <w:t xml:space="preserve">/245/2020, </w:t>
      </w:r>
      <w:proofErr w:type="spellStart"/>
      <w:r w:rsidRPr="009E3D13">
        <w:rPr>
          <w:color w:val="000000"/>
          <w:lang w:val="fr-FR"/>
        </w:rPr>
        <w:t>prin</w:t>
      </w:r>
      <w:proofErr w:type="spellEnd"/>
      <w:r w:rsidRPr="009E3D13">
        <w:rPr>
          <w:color w:val="000000"/>
          <w:lang w:val="fr-FR"/>
        </w:rPr>
        <w:t xml:space="preserve"> care </w:t>
      </w:r>
      <w:proofErr w:type="spellStart"/>
      <w:r w:rsidRPr="009E3D13">
        <w:rPr>
          <w:color w:val="000000"/>
          <w:lang w:val="fr-FR"/>
        </w:rPr>
        <w:t>sunt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validate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mandatele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consilierilor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Pr="009E3D13">
        <w:rPr>
          <w:color w:val="000000"/>
          <w:lang w:val="fr-FR"/>
        </w:rPr>
        <w:t>locali</w:t>
      </w:r>
      <w:proofErr w:type="spellEnd"/>
      <w:r w:rsidRPr="009E3D13">
        <w:rPr>
          <w:color w:val="000000"/>
          <w:lang w:val="fr-FR"/>
        </w:rPr>
        <w:t xml:space="preserve">, </w:t>
      </w:r>
      <w:proofErr w:type="spellStart"/>
      <w:r w:rsidRPr="009E3D13">
        <w:rPr>
          <w:color w:val="000000"/>
          <w:lang w:val="fr-FR"/>
        </w:rPr>
        <w:t>declara</w:t>
      </w:r>
      <w:proofErr w:type="spellEnd"/>
      <w:r w:rsidRPr="009E3D13">
        <w:rPr>
          <w:color w:val="000000"/>
          <w:lang w:val="fr-FR"/>
        </w:rPr>
        <w:t>ți</w:t>
      </w:r>
      <w:r w:rsidR="005D04A2" w:rsidRPr="009E3D13">
        <w:rPr>
          <w:color w:val="000000"/>
          <w:lang w:val="fr-FR"/>
        </w:rPr>
        <w:t xml:space="preserve"> </w:t>
      </w:r>
      <w:r w:rsidRPr="009E3D13">
        <w:rPr>
          <w:color w:val="000000"/>
          <w:lang w:val="fr-FR"/>
        </w:rPr>
        <w:t>aleși ;</w:t>
      </w:r>
    </w:p>
    <w:p w:rsidR="00613F4B" w:rsidRPr="009E3D13" w:rsidRDefault="00B755DE" w:rsidP="00B755DE">
      <w:pPr>
        <w:jc w:val="both"/>
        <w:rPr>
          <w:color w:val="001133"/>
          <w:lang w:val="ro-RO"/>
        </w:rPr>
      </w:pPr>
      <w:r>
        <w:rPr>
          <w:color w:val="000000"/>
          <w:lang w:val="fr-FR"/>
        </w:rPr>
        <w:t xml:space="preserve">         </w:t>
      </w:r>
      <w:r w:rsidR="00613F4B" w:rsidRPr="009E3D13">
        <w:rPr>
          <w:color w:val="000000"/>
          <w:lang w:val="fr-FR"/>
        </w:rPr>
        <w:t>-</w:t>
      </w:r>
      <w:proofErr w:type="spellStart"/>
      <w:r w:rsidR="00613F4B" w:rsidRPr="009E3D13">
        <w:rPr>
          <w:color w:val="000000"/>
          <w:lang w:val="fr-FR"/>
        </w:rPr>
        <w:t>Încheierea</w:t>
      </w:r>
      <w:proofErr w:type="spellEnd"/>
      <w:r w:rsidR="00613F4B" w:rsidRPr="009E3D13">
        <w:rPr>
          <w:color w:val="000000"/>
          <w:lang w:val="fr-FR"/>
        </w:rPr>
        <w:t xml:space="preserve"> nr</w:t>
      </w:r>
      <w:r>
        <w:rPr>
          <w:color w:val="000000"/>
          <w:lang w:val="fr-FR"/>
        </w:rPr>
        <w:t>.2128</w:t>
      </w:r>
      <w:r w:rsidR="00613F4B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din</w:t>
      </w:r>
      <w:proofErr w:type="spellEnd"/>
      <w:r w:rsidR="00613F4B" w:rsidRPr="009E3D13">
        <w:rPr>
          <w:color w:val="000000"/>
          <w:lang w:val="fr-FR"/>
        </w:rPr>
        <w:t xml:space="preserve"> data de </w:t>
      </w:r>
      <w:r>
        <w:rPr>
          <w:color w:val="000000"/>
          <w:lang w:val="fr-FR"/>
        </w:rPr>
        <w:t>05.11.2020</w:t>
      </w:r>
      <w:r w:rsidR="00613F4B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pronun</w:t>
      </w:r>
      <w:proofErr w:type="spellEnd"/>
      <w:r w:rsidR="00613F4B" w:rsidRPr="009E3D13">
        <w:rPr>
          <w:color w:val="000000"/>
          <w:lang w:val="fr-FR"/>
        </w:rPr>
        <w:t>ț</w:t>
      </w:r>
      <w:proofErr w:type="spellStart"/>
      <w:r w:rsidR="00613F4B" w:rsidRPr="009E3D13">
        <w:rPr>
          <w:color w:val="000000"/>
          <w:lang w:val="fr-FR"/>
        </w:rPr>
        <w:t>ată</w:t>
      </w:r>
      <w:proofErr w:type="spellEnd"/>
      <w:r w:rsidR="00613F4B" w:rsidRPr="009E3D13">
        <w:rPr>
          <w:color w:val="000000"/>
          <w:lang w:val="fr-FR"/>
        </w:rPr>
        <w:t xml:space="preserve"> de </w:t>
      </w:r>
      <w:proofErr w:type="spellStart"/>
      <w:r w:rsidR="00613F4B" w:rsidRPr="009E3D13">
        <w:rPr>
          <w:color w:val="000000"/>
          <w:lang w:val="fr-FR"/>
        </w:rPr>
        <w:t>către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Judecătoria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Ia</w:t>
      </w:r>
      <w:proofErr w:type="spellEnd"/>
      <w:r w:rsidR="00613F4B" w:rsidRPr="009E3D13">
        <w:rPr>
          <w:color w:val="000000"/>
          <w:lang w:val="fr-FR"/>
        </w:rPr>
        <w:t>și-Secț</w:t>
      </w:r>
      <w:proofErr w:type="spellStart"/>
      <w:r w:rsidR="00613F4B" w:rsidRPr="009E3D13">
        <w:rPr>
          <w:color w:val="000000"/>
          <w:lang w:val="fr-FR"/>
        </w:rPr>
        <w:t>ia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Civilă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în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Dosarul</w:t>
      </w:r>
      <w:proofErr w:type="spellEnd"/>
      <w:r w:rsidR="00613F4B" w:rsidRPr="009E3D13">
        <w:rPr>
          <w:color w:val="000000"/>
          <w:lang w:val="fr-FR"/>
        </w:rPr>
        <w:t xml:space="preserve"> nr</w:t>
      </w:r>
      <w:r>
        <w:rPr>
          <w:color w:val="000000"/>
          <w:lang w:val="fr-FR"/>
        </w:rPr>
        <w:t>.28120/245/2020</w:t>
      </w:r>
      <w:r w:rsidR="00613F4B" w:rsidRPr="009E3D13">
        <w:rPr>
          <w:color w:val="000000"/>
          <w:lang w:val="fr-FR"/>
        </w:rPr>
        <w:t xml:space="preserve">, </w:t>
      </w:r>
      <w:proofErr w:type="spellStart"/>
      <w:r w:rsidR="00613F4B" w:rsidRPr="009E3D13">
        <w:rPr>
          <w:color w:val="000000"/>
          <w:lang w:val="fr-FR"/>
        </w:rPr>
        <w:t>având</w:t>
      </w:r>
      <w:proofErr w:type="spellEnd"/>
      <w:r w:rsidR="00613F4B" w:rsidRPr="009E3D13">
        <w:rPr>
          <w:color w:val="000000"/>
          <w:lang w:val="fr-FR"/>
        </w:rPr>
        <w:t xml:space="preserve"> ca </w:t>
      </w:r>
      <w:proofErr w:type="spellStart"/>
      <w:r w:rsidR="00613F4B" w:rsidRPr="009E3D13">
        <w:rPr>
          <w:color w:val="000000"/>
          <w:lang w:val="fr-FR"/>
        </w:rPr>
        <w:t>obiect</w:t>
      </w:r>
      <w:proofErr w:type="spellEnd"/>
      <w:r w:rsidR="00613F4B" w:rsidRPr="009E3D13">
        <w:rPr>
          <w:color w:val="000000"/>
          <w:lang w:val="fr-FR"/>
        </w:rPr>
        <w:t> : ”</w:t>
      </w:r>
      <w:proofErr w:type="spellStart"/>
      <w:r w:rsidR="00613F4B" w:rsidRPr="009E3D13">
        <w:rPr>
          <w:color w:val="000000"/>
          <w:lang w:val="fr-FR"/>
        </w:rPr>
        <w:t>validare</w:t>
      </w:r>
      <w:proofErr w:type="spellEnd"/>
      <w:r w:rsidR="00613F4B" w:rsidRPr="009E3D13">
        <w:rPr>
          <w:color w:val="000000"/>
          <w:lang w:val="fr-FR"/>
        </w:rPr>
        <w:t xml:space="preserve"> mandat </w:t>
      </w:r>
      <w:proofErr w:type="spellStart"/>
      <w:r w:rsidR="00613F4B" w:rsidRPr="009E3D13">
        <w:rPr>
          <w:color w:val="000000"/>
          <w:lang w:val="fr-FR"/>
        </w:rPr>
        <w:t>consilier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supleant</w:t>
      </w:r>
      <w:proofErr w:type="spellEnd"/>
      <w:r w:rsidR="00613F4B" w:rsidRPr="009E3D13">
        <w:rPr>
          <w:color w:val="000000"/>
          <w:lang w:val="fr-FR"/>
        </w:rPr>
        <w:t xml:space="preserve">”, </w:t>
      </w:r>
      <w:proofErr w:type="spellStart"/>
      <w:r w:rsidR="00613F4B" w:rsidRPr="009E3D13">
        <w:rPr>
          <w:color w:val="000000"/>
          <w:lang w:val="fr-FR"/>
        </w:rPr>
        <w:t>prin</w:t>
      </w:r>
      <w:proofErr w:type="spellEnd"/>
      <w:r w:rsidR="00613F4B" w:rsidRPr="009E3D13">
        <w:rPr>
          <w:color w:val="000000"/>
          <w:lang w:val="fr-FR"/>
        </w:rPr>
        <w:t xml:space="preserve"> care s-a </w:t>
      </w:r>
      <w:proofErr w:type="spellStart"/>
      <w:r w:rsidR="00613F4B" w:rsidRPr="009E3D13">
        <w:rPr>
          <w:color w:val="000000"/>
          <w:lang w:val="fr-FR"/>
        </w:rPr>
        <w:t>dispus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validarea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mandatului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următorului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consilier</w:t>
      </w:r>
      <w:proofErr w:type="spellEnd"/>
      <w:r w:rsidR="00613F4B" w:rsidRPr="009E3D13">
        <w:rPr>
          <w:color w:val="000000"/>
          <w:lang w:val="fr-FR"/>
        </w:rPr>
        <w:t xml:space="preserve"> local </w:t>
      </w:r>
      <w:proofErr w:type="gramStart"/>
      <w:r w:rsidR="00613F4B" w:rsidRPr="009E3D13">
        <w:rPr>
          <w:color w:val="000000"/>
          <w:lang w:val="fr-FR"/>
        </w:rPr>
        <w:t>ce</w:t>
      </w:r>
      <w:proofErr w:type="gram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intră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în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componen</w:t>
      </w:r>
      <w:proofErr w:type="spellEnd"/>
      <w:r w:rsidR="00613F4B" w:rsidRPr="009E3D13">
        <w:rPr>
          <w:color w:val="000000"/>
          <w:lang w:val="fr-FR"/>
        </w:rPr>
        <w:t>ța</w:t>
      </w:r>
      <w:r w:rsidR="005D04A2" w:rsidRPr="009E3D13">
        <w:rPr>
          <w:color w:val="000000"/>
          <w:lang w:val="fr-FR"/>
        </w:rPr>
        <w:t xml:space="preserve"> </w:t>
      </w:r>
      <w:proofErr w:type="spellStart"/>
      <w:r w:rsidR="00613F4B" w:rsidRPr="009E3D13">
        <w:rPr>
          <w:color w:val="000000"/>
          <w:lang w:val="fr-FR"/>
        </w:rPr>
        <w:t>Consiliului</w:t>
      </w:r>
      <w:proofErr w:type="spellEnd"/>
      <w:r w:rsidR="00613F4B" w:rsidRPr="009E3D13">
        <w:rPr>
          <w:color w:val="000000"/>
          <w:lang w:val="fr-FR"/>
        </w:rPr>
        <w:t xml:space="preserve"> Local al </w:t>
      </w:r>
      <w:proofErr w:type="spellStart"/>
      <w:r w:rsidR="00613F4B" w:rsidRPr="009E3D13">
        <w:rPr>
          <w:color w:val="000000"/>
          <w:lang w:val="fr-FR"/>
        </w:rPr>
        <w:t>comunei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5D04A2" w:rsidRPr="009E3D13">
        <w:rPr>
          <w:color w:val="000000"/>
          <w:lang w:val="fr-FR"/>
        </w:rPr>
        <w:t>Tansa</w:t>
      </w:r>
      <w:proofErr w:type="spellEnd"/>
      <w:r w:rsidR="00613F4B" w:rsidRPr="009E3D13">
        <w:rPr>
          <w:color w:val="000000"/>
          <w:lang w:val="fr-FR"/>
        </w:rPr>
        <w:t xml:space="preserve">, </w:t>
      </w:r>
      <w:proofErr w:type="spellStart"/>
      <w:r w:rsidR="00613F4B" w:rsidRPr="009E3D13">
        <w:rPr>
          <w:color w:val="000000"/>
          <w:lang w:val="fr-FR"/>
        </w:rPr>
        <w:t>jude</w:t>
      </w:r>
      <w:proofErr w:type="spellEnd"/>
      <w:r w:rsidR="00613F4B" w:rsidRPr="009E3D13">
        <w:rPr>
          <w:color w:val="000000"/>
          <w:lang w:val="fr-FR"/>
        </w:rPr>
        <w:t>ț</w:t>
      </w:r>
      <w:proofErr w:type="spellStart"/>
      <w:r w:rsidR="00613F4B" w:rsidRPr="009E3D13">
        <w:rPr>
          <w:color w:val="000000"/>
          <w:lang w:val="fr-FR"/>
        </w:rPr>
        <w:t>ul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5D04A2" w:rsidRPr="009E3D13">
        <w:rPr>
          <w:color w:val="000000"/>
          <w:lang w:val="fr-FR"/>
        </w:rPr>
        <w:t>Ia</w:t>
      </w:r>
      <w:proofErr w:type="spellEnd"/>
      <w:r w:rsidR="005D04A2" w:rsidRPr="009E3D13">
        <w:rPr>
          <w:color w:val="000000"/>
          <w:lang w:val="fr-FR"/>
        </w:rPr>
        <w:t xml:space="preserve">și, </w:t>
      </w:r>
      <w:proofErr w:type="spellStart"/>
      <w:r w:rsidR="005D04A2" w:rsidRPr="009E3D13">
        <w:rPr>
          <w:color w:val="000000"/>
          <w:lang w:val="fr-FR"/>
        </w:rPr>
        <w:t>respectiv</w:t>
      </w:r>
      <w:proofErr w:type="spellEnd"/>
      <w:r w:rsidR="005D04A2" w:rsidRPr="009E3D13">
        <w:rPr>
          <w:color w:val="000000"/>
          <w:lang w:val="fr-FR"/>
        </w:rPr>
        <w:t xml:space="preserve"> al </w:t>
      </w:r>
      <w:proofErr w:type="spellStart"/>
      <w:r w:rsidR="005D04A2" w:rsidRPr="009E3D13">
        <w:rPr>
          <w:color w:val="000000"/>
          <w:lang w:val="fr-FR"/>
        </w:rPr>
        <w:t>domnului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5D04A2" w:rsidRPr="009E3D13">
        <w:rPr>
          <w:color w:val="000000"/>
          <w:lang w:val="fr-FR"/>
        </w:rPr>
        <w:t>Bradu</w:t>
      </w:r>
      <w:proofErr w:type="spellEnd"/>
      <w:r w:rsidR="005D04A2" w:rsidRPr="009E3D13">
        <w:rPr>
          <w:color w:val="000000"/>
          <w:lang w:val="fr-FR"/>
        </w:rPr>
        <w:t xml:space="preserve"> </w:t>
      </w:r>
      <w:proofErr w:type="spellStart"/>
      <w:r w:rsidR="005D04A2" w:rsidRPr="009E3D13">
        <w:rPr>
          <w:color w:val="000000"/>
          <w:lang w:val="fr-FR"/>
        </w:rPr>
        <w:t>Toader</w:t>
      </w:r>
      <w:proofErr w:type="spellEnd"/>
      <w:r w:rsidR="005D04A2" w:rsidRPr="009E3D13">
        <w:rPr>
          <w:color w:val="000000"/>
          <w:lang w:val="fr-FR"/>
        </w:rPr>
        <w:t xml:space="preserve"> –</w:t>
      </w:r>
      <w:proofErr w:type="spellStart"/>
      <w:r w:rsidR="00613F4B" w:rsidRPr="009E3D13">
        <w:rPr>
          <w:color w:val="000000"/>
          <w:lang w:val="fr-FR"/>
        </w:rPr>
        <w:t>Partidul</w:t>
      </w:r>
      <w:proofErr w:type="spellEnd"/>
      <w:r w:rsidR="005D04A2" w:rsidRPr="009E3D13">
        <w:rPr>
          <w:color w:val="000000"/>
          <w:lang w:val="fr-FR"/>
        </w:rPr>
        <w:t xml:space="preserve"> </w:t>
      </w:r>
      <w:r w:rsidR="00613F4B" w:rsidRPr="009E3D13">
        <w:rPr>
          <w:color w:val="000000"/>
          <w:lang w:val="fr-FR"/>
        </w:rPr>
        <w:t>Naț</w:t>
      </w:r>
      <w:proofErr w:type="spellStart"/>
      <w:r w:rsidR="00613F4B" w:rsidRPr="009E3D13">
        <w:rPr>
          <w:color w:val="000000"/>
          <w:lang w:val="fr-FR"/>
        </w:rPr>
        <w:t>ional</w:t>
      </w:r>
      <w:proofErr w:type="spellEnd"/>
      <w:r w:rsidR="00613F4B" w:rsidRPr="009E3D13">
        <w:rPr>
          <w:color w:val="000000"/>
          <w:lang w:val="fr-FR"/>
        </w:rPr>
        <w:t xml:space="preserve"> Liberal ;</w:t>
      </w:r>
    </w:p>
    <w:p w:rsidR="007B4A44" w:rsidRPr="009E3D13" w:rsidRDefault="00016EAE" w:rsidP="009329A2">
      <w:pPr>
        <w:ind w:firstLine="706"/>
        <w:jc w:val="both"/>
        <w:rPr>
          <w:lang w:val="ro-RO"/>
        </w:rPr>
      </w:pPr>
      <w:r w:rsidRPr="009E3D13">
        <w:rPr>
          <w:lang w:val="ro-RO"/>
        </w:rPr>
        <w:t>-OrdinulP</w:t>
      </w:r>
      <w:r w:rsidR="005D04A2" w:rsidRPr="009E3D13">
        <w:rPr>
          <w:lang w:val="ro-RO"/>
        </w:rPr>
        <w:t>refectului-Județului Iași nr.290 din data de 23</w:t>
      </w:r>
      <w:r w:rsidRPr="009E3D13">
        <w:rPr>
          <w:lang w:val="ro-RO"/>
        </w:rPr>
        <w:t xml:space="preserve">.10.2020 privind îndeplinirea condițiilor legale de constituire a Consiliului Local </w:t>
      </w:r>
      <w:r w:rsidR="005D04A2" w:rsidRPr="009E3D13">
        <w:rPr>
          <w:lang w:val="ro-RO"/>
        </w:rPr>
        <w:t>Tansa</w:t>
      </w:r>
      <w:r w:rsidRPr="009E3D13">
        <w:rPr>
          <w:lang w:val="ro-RO"/>
        </w:rPr>
        <w:t>;</w:t>
      </w:r>
    </w:p>
    <w:p w:rsidR="00016EAE" w:rsidRPr="00B755DE" w:rsidRDefault="007B4A44" w:rsidP="007B4A44">
      <w:pPr>
        <w:jc w:val="both"/>
        <w:rPr>
          <w:b/>
          <w:i/>
          <w:lang w:val="ro-RO"/>
        </w:rPr>
      </w:pPr>
      <w:r w:rsidRPr="009E3D13">
        <w:rPr>
          <w:lang w:val="ro-RO"/>
        </w:rPr>
        <w:tab/>
      </w:r>
      <w:r w:rsidR="00016EAE" w:rsidRPr="00B755DE">
        <w:rPr>
          <w:b/>
          <w:i/>
          <w:lang w:val="ro-RO"/>
        </w:rPr>
        <w:t>În conformitate cu:</w:t>
      </w:r>
    </w:p>
    <w:p w:rsidR="0010742E" w:rsidRPr="009E3D13" w:rsidRDefault="0010742E" w:rsidP="0010742E">
      <w:pPr>
        <w:ind w:firstLine="709"/>
        <w:jc w:val="both"/>
        <w:rPr>
          <w:lang w:val="ro-RO"/>
        </w:rPr>
      </w:pPr>
      <w:r w:rsidRPr="009E3D13">
        <w:rPr>
          <w:color w:val="001133"/>
          <w:lang w:val="ro-RO"/>
        </w:rPr>
        <w:t xml:space="preserve">-prevederile Hotărârii Consiliului Local al comunei </w:t>
      </w:r>
      <w:r w:rsidR="005D04A2" w:rsidRPr="009E3D13">
        <w:rPr>
          <w:color w:val="001133"/>
          <w:lang w:val="ro-RO"/>
        </w:rPr>
        <w:t>Tansa</w:t>
      </w:r>
      <w:r w:rsidRPr="009E3D13">
        <w:rPr>
          <w:color w:val="001133"/>
          <w:lang w:val="ro-RO"/>
        </w:rPr>
        <w:t xml:space="preserve"> nr.</w:t>
      </w:r>
      <w:r w:rsidR="00400C53" w:rsidRPr="009E3D13">
        <w:rPr>
          <w:color w:val="001133"/>
          <w:lang w:val="ro-RO"/>
        </w:rPr>
        <w:t xml:space="preserve">68/25.10.2019 </w:t>
      </w:r>
      <w:r w:rsidRPr="009E3D13">
        <w:rPr>
          <w:color w:val="001133"/>
          <w:lang w:val="ro-RO"/>
        </w:rPr>
        <w:t xml:space="preserve"> privind aprobarea Regulamentului de Organizare și Funcționare a Consi</w:t>
      </w:r>
      <w:r w:rsidR="007E434E">
        <w:rPr>
          <w:color w:val="001133"/>
          <w:lang w:val="ro-RO"/>
        </w:rPr>
        <w:t>liului Local al comunei Tans</w:t>
      </w:r>
      <w:r w:rsidRPr="009E3D13">
        <w:rPr>
          <w:color w:val="001133"/>
          <w:lang w:val="ro-RO"/>
        </w:rPr>
        <w:t xml:space="preserve">a </w:t>
      </w:r>
      <w:r w:rsidRPr="009E3D13">
        <w:rPr>
          <w:i/>
          <w:color w:val="001133"/>
          <w:lang w:val="ro-RO"/>
        </w:rPr>
        <w:t>( n.r. actualizat conform</w:t>
      </w:r>
      <w:r w:rsidRPr="009E3D13">
        <w:rPr>
          <w:i/>
          <w:lang w:val="ro-RO"/>
        </w:rPr>
        <w:t xml:space="preserve"> Ordonanței de Urgență a Guvernului nr.57/2019 privind Codul administrativ, cu modificările și completările ulterioare</w:t>
      </w:r>
      <w:r w:rsidRPr="009E3D13">
        <w:rPr>
          <w:i/>
          <w:color w:val="001133"/>
          <w:lang w:val="ro-RO"/>
        </w:rPr>
        <w:t>)</w:t>
      </w:r>
      <w:r w:rsidRPr="009E3D13">
        <w:rPr>
          <w:color w:val="001133"/>
          <w:lang w:val="ro-RO"/>
        </w:rPr>
        <w:t>;</w:t>
      </w:r>
    </w:p>
    <w:p w:rsidR="0010742E" w:rsidRPr="009E3D13" w:rsidRDefault="0010742E" w:rsidP="0010742E">
      <w:pPr>
        <w:ind w:firstLine="709"/>
        <w:jc w:val="both"/>
      </w:pPr>
      <w:r w:rsidRPr="009E3D13">
        <w:rPr>
          <w:color w:val="001133"/>
          <w:lang w:val="ro-RO"/>
        </w:rPr>
        <w:t xml:space="preserve">-prevederile art.88, art.89, art.90, art.91, art.92, art.93 din Legea nr.161/2003 </w:t>
      </w:r>
      <w:proofErr w:type="spellStart"/>
      <w:r w:rsidRPr="009E3D13">
        <w:t>privind</w:t>
      </w:r>
      <w:proofErr w:type="spellEnd"/>
      <w:r w:rsidR="00400C53" w:rsidRPr="009E3D13">
        <w:t xml:space="preserve"> </w:t>
      </w:r>
      <w:proofErr w:type="spellStart"/>
      <w:r w:rsidRPr="009E3D13">
        <w:t>unele</w:t>
      </w:r>
      <w:proofErr w:type="spellEnd"/>
      <w:r w:rsidR="00400C53" w:rsidRPr="009E3D13">
        <w:t xml:space="preserve"> </w:t>
      </w:r>
      <w:proofErr w:type="spellStart"/>
      <w:r w:rsidRPr="009E3D13">
        <w:t>măsuri</w:t>
      </w:r>
      <w:proofErr w:type="spellEnd"/>
      <w:r w:rsidR="00400C53" w:rsidRPr="009E3D13">
        <w:t xml:space="preserve"> </w:t>
      </w:r>
      <w:proofErr w:type="spellStart"/>
      <w:r w:rsidRPr="009E3D13">
        <w:t>pentru</w:t>
      </w:r>
      <w:proofErr w:type="spellEnd"/>
      <w:r w:rsidR="00400C53" w:rsidRPr="009E3D13">
        <w:t xml:space="preserve"> </w:t>
      </w:r>
      <w:proofErr w:type="spellStart"/>
      <w:r w:rsidRPr="009E3D13">
        <w:t>asigurarea</w:t>
      </w:r>
      <w:proofErr w:type="spellEnd"/>
      <w:r w:rsidR="00400C53" w:rsidRPr="009E3D13">
        <w:t xml:space="preserve"> </w:t>
      </w:r>
      <w:proofErr w:type="spellStart"/>
      <w:r w:rsidRPr="009E3D13">
        <w:t>transparenţei</w:t>
      </w:r>
      <w:proofErr w:type="spellEnd"/>
      <w:r w:rsidR="00400C53" w:rsidRPr="009E3D13">
        <w:t xml:space="preserve"> </w:t>
      </w:r>
      <w:proofErr w:type="spellStart"/>
      <w:r w:rsidRPr="009E3D13">
        <w:t>în</w:t>
      </w:r>
      <w:proofErr w:type="spellEnd"/>
      <w:r w:rsidR="00400C53" w:rsidRPr="009E3D13">
        <w:t xml:space="preserve"> </w:t>
      </w:r>
      <w:proofErr w:type="spellStart"/>
      <w:r w:rsidRPr="009E3D13">
        <w:t>exercitarea</w:t>
      </w:r>
      <w:proofErr w:type="spellEnd"/>
      <w:r w:rsidR="00400C53" w:rsidRPr="009E3D13">
        <w:t xml:space="preserve"> </w:t>
      </w:r>
      <w:proofErr w:type="spellStart"/>
      <w:r w:rsidRPr="009E3D13">
        <w:t>demnităţilor</w:t>
      </w:r>
      <w:proofErr w:type="spellEnd"/>
      <w:r w:rsidR="00400C53" w:rsidRPr="009E3D13">
        <w:t xml:space="preserve"> </w:t>
      </w:r>
      <w:proofErr w:type="spellStart"/>
      <w:r w:rsidRPr="009E3D13">
        <w:t>publice</w:t>
      </w:r>
      <w:proofErr w:type="spellEnd"/>
      <w:r w:rsidRPr="009E3D13">
        <w:t xml:space="preserve">, a </w:t>
      </w:r>
      <w:proofErr w:type="spellStart"/>
      <w:r w:rsidRPr="009E3D13">
        <w:t>funcţiilor</w:t>
      </w:r>
      <w:proofErr w:type="spellEnd"/>
      <w:r w:rsidR="00400C53" w:rsidRPr="009E3D13">
        <w:t xml:space="preserve"> </w:t>
      </w:r>
      <w:proofErr w:type="spellStart"/>
      <w:r w:rsidRPr="009E3D13">
        <w:t>publice</w:t>
      </w:r>
      <w:proofErr w:type="spellEnd"/>
      <w:r w:rsidR="00400C53" w:rsidRPr="009E3D13">
        <w:t xml:space="preserve"> </w:t>
      </w:r>
      <w:proofErr w:type="spellStart"/>
      <w:r w:rsidRPr="009E3D13">
        <w:t>şi</w:t>
      </w:r>
      <w:proofErr w:type="spellEnd"/>
      <w:r w:rsidR="00400C53" w:rsidRPr="009E3D13">
        <w:t xml:space="preserve"> </w:t>
      </w:r>
      <w:proofErr w:type="spellStart"/>
      <w:r w:rsidRPr="009E3D13">
        <w:t>în</w:t>
      </w:r>
      <w:proofErr w:type="spellEnd"/>
      <w:r w:rsidR="00400C53" w:rsidRPr="009E3D13">
        <w:t xml:space="preserve"> </w:t>
      </w:r>
      <w:proofErr w:type="spellStart"/>
      <w:r w:rsidRPr="009E3D13">
        <w:t>mediul</w:t>
      </w:r>
      <w:proofErr w:type="spellEnd"/>
      <w:r w:rsidRPr="009E3D13">
        <w:t xml:space="preserve"> de </w:t>
      </w:r>
      <w:proofErr w:type="spellStart"/>
      <w:r w:rsidRPr="009E3D13">
        <w:t>afaceri</w:t>
      </w:r>
      <w:proofErr w:type="spellEnd"/>
      <w:r w:rsidRPr="009E3D13">
        <w:t xml:space="preserve">, </w:t>
      </w:r>
      <w:proofErr w:type="spellStart"/>
      <w:r w:rsidRPr="009E3D13">
        <w:t>prevenirea</w:t>
      </w:r>
      <w:proofErr w:type="spellEnd"/>
      <w:r w:rsidR="00400C53" w:rsidRPr="009E3D13">
        <w:t xml:space="preserve"> </w:t>
      </w:r>
      <w:proofErr w:type="spellStart"/>
      <w:r w:rsidRPr="009E3D13">
        <w:t>şi</w:t>
      </w:r>
      <w:proofErr w:type="spellEnd"/>
      <w:r w:rsidR="00400C53" w:rsidRPr="009E3D13">
        <w:t xml:space="preserve"> </w:t>
      </w:r>
      <w:proofErr w:type="spellStart"/>
      <w:r w:rsidRPr="009E3D13">
        <w:t>sancţionarea</w:t>
      </w:r>
      <w:proofErr w:type="spellEnd"/>
      <w:r w:rsidR="00400C53" w:rsidRPr="009E3D13">
        <w:t xml:space="preserve"> </w:t>
      </w:r>
      <w:proofErr w:type="spellStart"/>
      <w:r w:rsidRPr="009E3D13">
        <w:t>corupţiei</w:t>
      </w:r>
      <w:proofErr w:type="spellEnd"/>
      <w:r w:rsidRPr="009E3D13">
        <w:t xml:space="preserve">, cu </w:t>
      </w:r>
      <w:proofErr w:type="spellStart"/>
      <w:r w:rsidRPr="009E3D13">
        <w:t>modificările</w:t>
      </w:r>
      <w:proofErr w:type="spellEnd"/>
      <w:r w:rsidR="00400C53" w:rsidRPr="009E3D13">
        <w:t xml:space="preserve"> </w:t>
      </w:r>
      <w:proofErr w:type="spellStart"/>
      <w:r w:rsidRPr="009E3D13">
        <w:t>și</w:t>
      </w:r>
      <w:proofErr w:type="spellEnd"/>
      <w:r w:rsidR="00400C53" w:rsidRPr="009E3D13">
        <w:t xml:space="preserve"> </w:t>
      </w:r>
      <w:proofErr w:type="spellStart"/>
      <w:r w:rsidRPr="009E3D13">
        <w:t>completările</w:t>
      </w:r>
      <w:proofErr w:type="spellEnd"/>
      <w:r w:rsidR="00400C53" w:rsidRPr="009E3D13">
        <w:t xml:space="preserve"> </w:t>
      </w:r>
      <w:proofErr w:type="spellStart"/>
      <w:r w:rsidRPr="009E3D13">
        <w:t>ulterioare</w:t>
      </w:r>
      <w:proofErr w:type="spellEnd"/>
      <w:r w:rsidRPr="009E3D13">
        <w:t>;</w:t>
      </w:r>
    </w:p>
    <w:p w:rsidR="007B4A44" w:rsidRPr="009E3D13" w:rsidRDefault="007B4A44" w:rsidP="007B4A44">
      <w:pPr>
        <w:jc w:val="both"/>
        <w:rPr>
          <w:lang w:val="ro-RO"/>
        </w:rPr>
      </w:pPr>
      <w:r w:rsidRPr="009E3D13">
        <w:rPr>
          <w:lang w:val="ro-RO"/>
        </w:rPr>
        <w:tab/>
        <w:t xml:space="preserve">-prevederile art.123, art.129 alin.(1) din </w:t>
      </w:r>
      <w:r w:rsidR="00016EAE" w:rsidRPr="009E3D13">
        <w:rPr>
          <w:lang w:val="ro-RO"/>
        </w:rPr>
        <w:t xml:space="preserve">Ordonanța de Urgență a Guvernului </w:t>
      </w:r>
      <w:r w:rsidRPr="009E3D13">
        <w:rPr>
          <w:lang w:val="ro-RO"/>
        </w:rPr>
        <w:t>nr.57/2019 privind Codul administrativ</w:t>
      </w:r>
      <w:r w:rsidR="008A43D0" w:rsidRPr="009E3D13">
        <w:rPr>
          <w:lang w:val="ro-RO"/>
        </w:rPr>
        <w:t>,cu modificările și completările ulterioare</w:t>
      </w:r>
      <w:r w:rsidRPr="009E3D13">
        <w:rPr>
          <w:lang w:val="ro-RO"/>
        </w:rPr>
        <w:t>;</w:t>
      </w:r>
    </w:p>
    <w:p w:rsidR="007B4A44" w:rsidRPr="009E3D13" w:rsidRDefault="007B4A44" w:rsidP="007B4A44">
      <w:pPr>
        <w:jc w:val="both"/>
        <w:rPr>
          <w:color w:val="001133"/>
          <w:lang w:val="ro-RO"/>
        </w:rPr>
      </w:pPr>
      <w:r w:rsidRPr="009E3D13">
        <w:rPr>
          <w:color w:val="001133"/>
          <w:lang w:val="ro-RO"/>
        </w:rPr>
        <w:tab/>
        <w:t>-prevederile Legii nr.554/2004 privind contenciosul administrativ, cu modificările și completările ulterioare;</w:t>
      </w:r>
    </w:p>
    <w:p w:rsidR="007B4A44" w:rsidRDefault="007B4A44" w:rsidP="007B4A44">
      <w:pPr>
        <w:ind w:firstLine="720"/>
        <w:jc w:val="both"/>
        <w:rPr>
          <w:color w:val="001133"/>
          <w:lang w:val="ro-RO"/>
        </w:rPr>
      </w:pPr>
      <w:r w:rsidRPr="009E3D13">
        <w:rPr>
          <w:color w:val="001133"/>
          <w:lang w:val="ro-RO"/>
        </w:rPr>
        <w:t>-prevederile Legii nr.52/2003 privind transparenţa decizională în administraţia publică, cu modificările și completările ulterioare;</w:t>
      </w:r>
    </w:p>
    <w:p w:rsidR="00BD6446" w:rsidRPr="009E3D13" w:rsidRDefault="00BD6446" w:rsidP="007B4A44">
      <w:pPr>
        <w:ind w:firstLine="720"/>
        <w:jc w:val="both"/>
        <w:rPr>
          <w:color w:val="001133"/>
          <w:lang w:val="ro-RO"/>
        </w:rPr>
      </w:pPr>
      <w:r>
        <w:rPr>
          <w:color w:val="001133"/>
          <w:lang w:val="ro-RO"/>
        </w:rPr>
        <w:t>-avizul comisiilor de specialitate;</w:t>
      </w:r>
    </w:p>
    <w:p w:rsidR="00C974FB" w:rsidRDefault="00A939D0" w:rsidP="00C974FB">
      <w:pPr>
        <w:jc w:val="both"/>
        <w:rPr>
          <w:lang w:val="ro-RO"/>
        </w:rPr>
      </w:pPr>
      <w:r w:rsidRPr="009E3D13">
        <w:tab/>
      </w:r>
      <w:proofErr w:type="spellStart"/>
      <w:r w:rsidR="00EF43FE" w:rsidRPr="009E3D13">
        <w:t>În</w:t>
      </w:r>
      <w:proofErr w:type="spellEnd"/>
      <w:r w:rsidR="00445C5E">
        <w:t xml:space="preserve"> </w:t>
      </w:r>
      <w:proofErr w:type="spellStart"/>
      <w:r w:rsidR="00EF43FE" w:rsidRPr="009E3D13">
        <w:t>temeiul</w:t>
      </w:r>
      <w:proofErr w:type="spellEnd"/>
      <w:r w:rsidR="007B4A44" w:rsidRPr="009E3D13">
        <w:rPr>
          <w:lang w:val="ro-RO"/>
        </w:rPr>
        <w:t xml:space="preserve"> art.196 alin</w:t>
      </w:r>
      <w:proofErr w:type="gramStart"/>
      <w:r w:rsidR="007B4A44" w:rsidRPr="009E3D13">
        <w:rPr>
          <w:lang w:val="ro-RO"/>
        </w:rPr>
        <w:t>.(</w:t>
      </w:r>
      <w:proofErr w:type="gramEnd"/>
      <w:r w:rsidR="007B4A44" w:rsidRPr="009E3D13">
        <w:rPr>
          <w:lang w:val="ro-RO"/>
        </w:rPr>
        <w:t xml:space="preserve">1) lit.a) </w:t>
      </w:r>
      <w:r w:rsidR="00EF43FE" w:rsidRPr="009E3D13">
        <w:rPr>
          <w:lang w:val="ro-RO"/>
        </w:rPr>
        <w:t>din Ordonanța de Urgență a Guvernului nr.57/2019 privind Codul administrativ,cu modificările și completările ulterioar</w:t>
      </w:r>
      <w:r w:rsidR="00C974FB">
        <w:rPr>
          <w:lang w:val="ro-RO"/>
        </w:rPr>
        <w:t>e</w:t>
      </w:r>
      <w:r w:rsidR="00092EDF">
        <w:rPr>
          <w:lang w:val="ro-RO"/>
        </w:rPr>
        <w:t>,</w:t>
      </w:r>
    </w:p>
    <w:p w:rsidR="00092EDF" w:rsidRDefault="00092EDF" w:rsidP="00C974FB">
      <w:pPr>
        <w:jc w:val="both"/>
        <w:rPr>
          <w:lang w:val="ro-RO"/>
        </w:rPr>
      </w:pPr>
    </w:p>
    <w:p w:rsidR="00092EDF" w:rsidRDefault="00092EDF" w:rsidP="00C974FB">
      <w:pPr>
        <w:jc w:val="both"/>
        <w:rPr>
          <w:lang w:val="ro-RO"/>
        </w:rPr>
      </w:pPr>
    </w:p>
    <w:p w:rsidR="00092EDF" w:rsidRDefault="00092EDF" w:rsidP="00092EDF">
      <w:pPr>
        <w:rPr>
          <w:lang w:val="ro-RO"/>
        </w:rPr>
      </w:pPr>
    </w:p>
    <w:p w:rsidR="00C974FB" w:rsidRDefault="00C974FB" w:rsidP="00092EDF">
      <w:pPr>
        <w:jc w:val="center"/>
        <w:rPr>
          <w:b/>
          <w:lang w:val="ro-RO"/>
        </w:rPr>
      </w:pPr>
      <w:r w:rsidRPr="00C974FB">
        <w:rPr>
          <w:b/>
          <w:lang w:val="ro-RO"/>
        </w:rPr>
        <w:lastRenderedPageBreak/>
        <w:t>HOTĂRĂȘTE</w:t>
      </w:r>
    </w:p>
    <w:p w:rsidR="00092EDF" w:rsidRPr="00C974FB" w:rsidRDefault="00092EDF" w:rsidP="00092EDF">
      <w:pPr>
        <w:jc w:val="center"/>
        <w:rPr>
          <w:b/>
          <w:lang w:val="ro-RO"/>
        </w:rPr>
      </w:pPr>
    </w:p>
    <w:p w:rsidR="00A760FF" w:rsidRPr="009E3D13" w:rsidRDefault="00B755DE" w:rsidP="00C974FB">
      <w:pPr>
        <w:jc w:val="both"/>
      </w:pPr>
      <w:r>
        <w:rPr>
          <w:b/>
        </w:rPr>
        <w:t xml:space="preserve">          </w:t>
      </w:r>
      <w:r w:rsidR="00092EDF">
        <w:rPr>
          <w:b/>
        </w:rPr>
        <w:t xml:space="preserve">    </w:t>
      </w:r>
      <w:r w:rsidR="007B4A44" w:rsidRPr="009E3D13">
        <w:rPr>
          <w:b/>
        </w:rPr>
        <w:t>Art.1.</w:t>
      </w:r>
      <w:r w:rsidR="00EF43FE" w:rsidRPr="009E3D13">
        <w:t xml:space="preserve">La data </w:t>
      </w:r>
      <w:proofErr w:type="spellStart"/>
      <w:r w:rsidR="00EF43FE" w:rsidRPr="009E3D13">
        <w:t>adoptării</w:t>
      </w:r>
      <w:proofErr w:type="spellEnd"/>
      <w:r w:rsidR="00400C53" w:rsidRPr="009E3D13">
        <w:t xml:space="preserve"> </w:t>
      </w:r>
      <w:proofErr w:type="spellStart"/>
      <w:r w:rsidR="00EF43FE" w:rsidRPr="009E3D13">
        <w:t>prezentei</w:t>
      </w:r>
      <w:proofErr w:type="spellEnd"/>
      <w:r w:rsidR="00400C53" w:rsidRPr="009E3D13">
        <w:t xml:space="preserve"> </w:t>
      </w:r>
      <w:proofErr w:type="spellStart"/>
      <w:r w:rsidR="00EF43FE" w:rsidRPr="009E3D13">
        <w:t>hotărâri</w:t>
      </w:r>
      <w:proofErr w:type="spellEnd"/>
      <w:r w:rsidR="00EF43FE" w:rsidRPr="009E3D13">
        <w:t xml:space="preserve">, se </w:t>
      </w:r>
      <w:proofErr w:type="spellStart"/>
      <w:r>
        <w:t>al</w:t>
      </w:r>
      <w:r w:rsidR="00400C53" w:rsidRPr="009E3D13">
        <w:t>ege</w:t>
      </w:r>
      <w:proofErr w:type="spellEnd"/>
      <w:r w:rsidR="00400C53" w:rsidRPr="009E3D13">
        <w:t xml:space="preserve"> </w:t>
      </w:r>
      <w:proofErr w:type="spellStart"/>
      <w:r w:rsidR="00EF43FE" w:rsidRPr="009E3D13">
        <w:rPr>
          <w:lang w:val="fr-FR"/>
        </w:rPr>
        <w:t>pre</w:t>
      </w:r>
      <w:proofErr w:type="spellEnd"/>
      <w:r w:rsidR="00EF43FE" w:rsidRPr="009E3D13">
        <w:rPr>
          <w:lang w:val="ro-RO"/>
        </w:rPr>
        <w:t>ş</w:t>
      </w:r>
      <w:proofErr w:type="spellStart"/>
      <w:r w:rsidR="00EF43FE" w:rsidRPr="009E3D13">
        <w:rPr>
          <w:lang w:val="fr-FR"/>
        </w:rPr>
        <w:t>edinte</w:t>
      </w:r>
      <w:proofErr w:type="spellEnd"/>
      <w:r w:rsidR="00EF43FE" w:rsidRPr="009E3D13">
        <w:rPr>
          <w:lang w:val="fr-FR"/>
        </w:rPr>
        <w:t xml:space="preserve"> de </w:t>
      </w:r>
      <w:proofErr w:type="spellStart"/>
      <w:r w:rsidR="00EF43FE" w:rsidRPr="009E3D13">
        <w:rPr>
          <w:lang w:val="fr-FR"/>
        </w:rPr>
        <w:t>şedinţă</w:t>
      </w:r>
      <w:proofErr w:type="spellEnd"/>
      <w:r w:rsidR="00EF43FE" w:rsidRPr="009E3D13">
        <w:rPr>
          <w:lang w:val="fr-FR"/>
        </w:rPr>
        <w:t xml:space="preserve"> al </w:t>
      </w:r>
      <w:proofErr w:type="spellStart"/>
      <w:r w:rsidR="00EF43FE" w:rsidRPr="009E3D13">
        <w:rPr>
          <w:lang w:val="fr-FR"/>
        </w:rPr>
        <w:t>Consiliului</w:t>
      </w:r>
      <w:proofErr w:type="spellEnd"/>
      <w:r w:rsidR="00EF43FE" w:rsidRPr="009E3D13">
        <w:rPr>
          <w:lang w:val="fr-FR"/>
        </w:rPr>
        <w:t xml:space="preserve"> Local al </w:t>
      </w:r>
      <w:proofErr w:type="spellStart"/>
      <w:r w:rsidR="00EF43FE" w:rsidRPr="009E3D13">
        <w:rPr>
          <w:lang w:val="fr-FR"/>
        </w:rPr>
        <w:t>comunei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400C53" w:rsidRPr="009E3D13">
        <w:rPr>
          <w:lang w:val="fr-FR"/>
        </w:rPr>
        <w:t>Tansa</w:t>
      </w:r>
      <w:proofErr w:type="spellEnd"/>
      <w:r w:rsidR="00EF43FE" w:rsidRPr="009E3D13">
        <w:rPr>
          <w:lang w:val="fr-FR"/>
        </w:rPr>
        <w:t xml:space="preserve">, </w:t>
      </w:r>
      <w:proofErr w:type="spellStart"/>
      <w:r w:rsidR="00F17FD0" w:rsidRPr="009E3D13">
        <w:rPr>
          <w:lang w:val="fr-FR"/>
        </w:rPr>
        <w:t>jude</w:t>
      </w:r>
      <w:proofErr w:type="spellEnd"/>
      <w:r w:rsidR="00F17FD0" w:rsidRPr="009E3D13">
        <w:rPr>
          <w:lang w:val="fr-FR"/>
        </w:rPr>
        <w:t>ț</w:t>
      </w:r>
      <w:proofErr w:type="spellStart"/>
      <w:r w:rsidR="00F17FD0" w:rsidRPr="009E3D13">
        <w:rPr>
          <w:lang w:val="fr-FR"/>
        </w:rPr>
        <w:t>ul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F17FD0" w:rsidRPr="009E3D13">
        <w:rPr>
          <w:lang w:val="fr-FR"/>
        </w:rPr>
        <w:t>Ia</w:t>
      </w:r>
      <w:proofErr w:type="spellEnd"/>
      <w:r w:rsidR="00F17FD0" w:rsidRPr="009E3D13">
        <w:rPr>
          <w:lang w:val="fr-FR"/>
        </w:rPr>
        <w:t>și</w:t>
      </w:r>
      <w:r w:rsidR="00F17FD0" w:rsidRPr="002C2B4B">
        <w:rPr>
          <w:b/>
          <w:bCs/>
          <w:i/>
          <w:iCs/>
          <w:lang w:val="fr-FR"/>
        </w:rPr>
        <w:t xml:space="preserve">, </w:t>
      </w:r>
      <w:proofErr w:type="spellStart"/>
      <w:r w:rsidR="00F17FD0" w:rsidRPr="002C2B4B">
        <w:rPr>
          <w:b/>
          <w:bCs/>
          <w:i/>
          <w:iCs/>
          <w:lang w:val="fr-FR"/>
        </w:rPr>
        <w:t>pentru</w:t>
      </w:r>
      <w:proofErr w:type="spellEnd"/>
      <w:r w:rsidR="00400C53" w:rsidRPr="002C2B4B">
        <w:rPr>
          <w:b/>
          <w:bCs/>
          <w:i/>
          <w:iCs/>
          <w:lang w:val="fr-FR"/>
        </w:rPr>
        <w:t xml:space="preserve"> </w:t>
      </w:r>
      <w:proofErr w:type="spellStart"/>
      <w:r w:rsidR="00682038" w:rsidRPr="002C2B4B">
        <w:rPr>
          <w:b/>
          <w:bCs/>
          <w:i/>
          <w:iCs/>
          <w:lang w:val="fr-FR"/>
        </w:rPr>
        <w:t>perioada</w:t>
      </w:r>
      <w:proofErr w:type="spellEnd"/>
      <w:r w:rsidR="00682038" w:rsidRPr="002C2B4B">
        <w:rPr>
          <w:b/>
          <w:bCs/>
          <w:i/>
          <w:iCs/>
          <w:lang w:val="fr-FR"/>
        </w:rPr>
        <w:t xml:space="preserve"> </w:t>
      </w:r>
      <w:proofErr w:type="spellStart"/>
      <w:r w:rsidR="00B1647F" w:rsidRPr="002C2B4B">
        <w:rPr>
          <w:b/>
          <w:bCs/>
          <w:i/>
          <w:iCs/>
          <w:lang w:val="fr-FR"/>
        </w:rPr>
        <w:t>ianuarie</w:t>
      </w:r>
      <w:proofErr w:type="spellEnd"/>
      <w:r w:rsidR="00B1647F" w:rsidRPr="002C2B4B">
        <w:rPr>
          <w:b/>
          <w:bCs/>
          <w:i/>
          <w:iCs/>
          <w:lang w:val="fr-FR"/>
        </w:rPr>
        <w:t xml:space="preserve">, </w:t>
      </w:r>
      <w:proofErr w:type="spellStart"/>
      <w:r w:rsidR="00B1647F" w:rsidRPr="002C2B4B">
        <w:rPr>
          <w:b/>
          <w:bCs/>
          <w:i/>
          <w:iCs/>
          <w:lang w:val="fr-FR"/>
        </w:rPr>
        <w:t>februarie</w:t>
      </w:r>
      <w:proofErr w:type="spellEnd"/>
      <w:r w:rsidR="00B1647F" w:rsidRPr="002C2B4B">
        <w:rPr>
          <w:b/>
          <w:bCs/>
          <w:i/>
          <w:iCs/>
          <w:lang w:val="fr-FR"/>
        </w:rPr>
        <w:t xml:space="preserve">, </w:t>
      </w:r>
      <w:proofErr w:type="spellStart"/>
      <w:r w:rsidR="00B1647F" w:rsidRPr="002C2B4B">
        <w:rPr>
          <w:b/>
          <w:bCs/>
          <w:i/>
          <w:iCs/>
          <w:lang w:val="fr-FR"/>
        </w:rPr>
        <w:t>martie</w:t>
      </w:r>
      <w:proofErr w:type="spellEnd"/>
      <w:r w:rsidR="00E14A9C" w:rsidRPr="002C2B4B">
        <w:rPr>
          <w:b/>
          <w:bCs/>
          <w:i/>
          <w:iCs/>
          <w:lang w:val="fr-FR"/>
        </w:rPr>
        <w:t xml:space="preserve"> </w:t>
      </w:r>
      <w:r w:rsidR="00E833C8" w:rsidRPr="002C2B4B">
        <w:rPr>
          <w:b/>
          <w:bCs/>
          <w:i/>
          <w:iCs/>
          <w:lang w:val="fr-FR"/>
        </w:rPr>
        <w:t>,</w:t>
      </w:r>
      <w:proofErr w:type="spellStart"/>
      <w:r w:rsidR="00E833C8" w:rsidRPr="002C2B4B">
        <w:rPr>
          <w:b/>
          <w:bCs/>
          <w:i/>
          <w:iCs/>
          <w:lang w:val="fr-FR"/>
        </w:rPr>
        <w:t>anul</w:t>
      </w:r>
      <w:proofErr w:type="spellEnd"/>
      <w:r w:rsidR="00E833C8" w:rsidRPr="002C2B4B">
        <w:rPr>
          <w:b/>
          <w:bCs/>
          <w:i/>
          <w:iCs/>
          <w:lang w:val="fr-FR"/>
        </w:rPr>
        <w:t xml:space="preserve"> 202</w:t>
      </w:r>
      <w:r w:rsidR="008A3ABF" w:rsidRPr="002C2B4B">
        <w:rPr>
          <w:b/>
          <w:bCs/>
          <w:i/>
          <w:iCs/>
          <w:lang w:val="fr-FR"/>
        </w:rPr>
        <w:t>2</w:t>
      </w:r>
      <w:r w:rsidR="00E833C8" w:rsidRPr="002C2B4B">
        <w:rPr>
          <w:b/>
          <w:bCs/>
          <w:i/>
          <w:iCs/>
          <w:lang w:val="fr-FR"/>
        </w:rPr>
        <w:t xml:space="preserve"> </w:t>
      </w:r>
      <w:r w:rsidR="000158F6" w:rsidRPr="002C2B4B">
        <w:rPr>
          <w:b/>
          <w:bCs/>
          <w:i/>
          <w:iCs/>
          <w:lang w:val="fr-FR"/>
        </w:rPr>
        <w:t xml:space="preserve"> </w:t>
      </w:r>
      <w:proofErr w:type="spellStart"/>
      <w:r w:rsidR="000158F6" w:rsidRPr="002C2B4B">
        <w:rPr>
          <w:b/>
          <w:bCs/>
          <w:i/>
          <w:iCs/>
          <w:lang w:val="fr-FR"/>
        </w:rPr>
        <w:t>domnul</w:t>
      </w:r>
      <w:proofErr w:type="spellEnd"/>
      <w:r w:rsidR="002C2B4B" w:rsidRPr="002C2B4B">
        <w:rPr>
          <w:b/>
          <w:bCs/>
          <w:i/>
          <w:iCs/>
          <w:lang w:val="fr-FR"/>
        </w:rPr>
        <w:t xml:space="preserve"> CĂRĂUȘU VASILE.</w:t>
      </w:r>
    </w:p>
    <w:p w:rsidR="007B4A44" w:rsidRPr="009E3D13" w:rsidRDefault="007B4A44" w:rsidP="007B4A44">
      <w:pPr>
        <w:jc w:val="both"/>
        <w:rPr>
          <w:lang w:val="ro-RO"/>
        </w:rPr>
      </w:pPr>
      <w:r w:rsidRPr="009E3D13">
        <w:rPr>
          <w:b/>
        </w:rPr>
        <w:tab/>
      </w:r>
      <w:r w:rsidR="00D614BC">
        <w:rPr>
          <w:b/>
        </w:rPr>
        <w:t xml:space="preserve"> </w:t>
      </w:r>
      <w:r w:rsidR="00EB5710" w:rsidRPr="009E3D13">
        <w:rPr>
          <w:b/>
          <w:color w:val="030302"/>
          <w:lang w:val="fr-FR"/>
        </w:rPr>
        <w:t>Art.2</w:t>
      </w:r>
      <w:proofErr w:type="gramStart"/>
      <w:r w:rsidRPr="009E3D13">
        <w:rPr>
          <w:b/>
          <w:color w:val="030302"/>
          <w:lang w:val="fr-FR"/>
        </w:rPr>
        <w:t>.</w:t>
      </w:r>
      <w:r w:rsidRPr="009E3D13">
        <w:rPr>
          <w:b/>
          <w:lang w:val="ro-RO"/>
        </w:rPr>
        <w:t>(</w:t>
      </w:r>
      <w:proofErr w:type="gramEnd"/>
      <w:r w:rsidRPr="009E3D13">
        <w:rPr>
          <w:b/>
          <w:lang w:val="fr-FR"/>
        </w:rPr>
        <w:t xml:space="preserve">1) </w:t>
      </w:r>
      <w:proofErr w:type="spellStart"/>
      <w:r w:rsidRPr="009E3D13">
        <w:t>Împotriva</w:t>
      </w:r>
      <w:proofErr w:type="spellEnd"/>
      <w:r w:rsidR="00400C53" w:rsidRPr="009E3D13">
        <w:t xml:space="preserve"> </w:t>
      </w:r>
      <w:proofErr w:type="spellStart"/>
      <w:r w:rsidRPr="009E3D13">
        <w:t>prezentei</w:t>
      </w:r>
      <w:proofErr w:type="spellEnd"/>
      <w:r w:rsidR="00400C53" w:rsidRPr="009E3D13">
        <w:t xml:space="preserve"> </w:t>
      </w:r>
      <w:proofErr w:type="spellStart"/>
      <w:r w:rsidRPr="009E3D13">
        <w:t>hotărâri</w:t>
      </w:r>
      <w:proofErr w:type="spellEnd"/>
      <w:r w:rsidRPr="009E3D13">
        <w:t xml:space="preserve">, se </w:t>
      </w:r>
      <w:proofErr w:type="spellStart"/>
      <w:r w:rsidRPr="009E3D13">
        <w:t>poate</w:t>
      </w:r>
      <w:proofErr w:type="spellEnd"/>
      <w:r w:rsidRPr="009E3D13">
        <w:t xml:space="preserve">  formula </w:t>
      </w:r>
      <w:proofErr w:type="spellStart"/>
      <w:r w:rsidRPr="009E3D13">
        <w:t>plângere</w:t>
      </w:r>
      <w:proofErr w:type="spellEnd"/>
      <w:r w:rsidR="00400C53" w:rsidRPr="009E3D13">
        <w:t xml:space="preserve"> </w:t>
      </w:r>
      <w:proofErr w:type="spellStart"/>
      <w:r w:rsidRPr="009E3D13">
        <w:t>prealabilă</w:t>
      </w:r>
      <w:proofErr w:type="spellEnd"/>
      <w:r w:rsidR="00400C53" w:rsidRPr="009E3D13">
        <w:t xml:space="preserve"> </w:t>
      </w:r>
      <w:proofErr w:type="spellStart"/>
      <w:r w:rsidRPr="009E3D13">
        <w:t>în</w:t>
      </w:r>
      <w:proofErr w:type="spellEnd"/>
      <w:r w:rsidR="00400C53" w:rsidRPr="009E3D13">
        <w:t xml:space="preserve"> </w:t>
      </w:r>
      <w:proofErr w:type="spellStart"/>
      <w:r w:rsidRPr="009E3D13">
        <w:t>termen</w:t>
      </w:r>
      <w:proofErr w:type="spellEnd"/>
      <w:r w:rsidRPr="009E3D13">
        <w:t xml:space="preserve"> de 30 de </w:t>
      </w:r>
      <w:proofErr w:type="spellStart"/>
      <w:r w:rsidRPr="009E3D13">
        <w:t>zile</w:t>
      </w:r>
      <w:proofErr w:type="spellEnd"/>
      <w:r w:rsidRPr="009E3D13">
        <w:t xml:space="preserve"> de la data </w:t>
      </w:r>
      <w:proofErr w:type="spellStart"/>
      <w:r w:rsidRPr="009E3D13">
        <w:t>comunicării</w:t>
      </w:r>
      <w:proofErr w:type="spellEnd"/>
      <w:r w:rsidRPr="009E3D13">
        <w:t xml:space="preserve">, </w:t>
      </w:r>
      <w:proofErr w:type="spellStart"/>
      <w:r w:rsidRPr="009E3D13">
        <w:t>în</w:t>
      </w:r>
      <w:proofErr w:type="spellEnd"/>
      <w:r w:rsidR="00400C53" w:rsidRPr="009E3D13">
        <w:t xml:space="preserve"> </w:t>
      </w:r>
      <w:proofErr w:type="spellStart"/>
      <w:r w:rsidRPr="009E3D13">
        <w:t>conformitate</w:t>
      </w:r>
      <w:proofErr w:type="spellEnd"/>
      <w:r w:rsidRPr="009E3D13">
        <w:t xml:space="preserve"> cu </w:t>
      </w:r>
      <w:proofErr w:type="spellStart"/>
      <w:r w:rsidRPr="009E3D13">
        <w:t>prevederile</w:t>
      </w:r>
      <w:proofErr w:type="spellEnd"/>
      <w:r w:rsidRPr="009E3D13">
        <w:t xml:space="preserve"> art.7 din </w:t>
      </w:r>
      <w:proofErr w:type="spellStart"/>
      <w:r w:rsidRPr="009E3D13">
        <w:t>Legea</w:t>
      </w:r>
      <w:proofErr w:type="spellEnd"/>
      <w:r w:rsidRPr="009E3D13">
        <w:t xml:space="preserve"> nr.554/2004 </w:t>
      </w:r>
      <w:r w:rsidRPr="009E3D13">
        <w:rPr>
          <w:lang w:val="ro-RO"/>
        </w:rPr>
        <w:t>privind contenciosul-administrativ, cu modificările și completările ulterioare.</w:t>
      </w:r>
    </w:p>
    <w:p w:rsidR="007B4A44" w:rsidRPr="009E3D13" w:rsidRDefault="007B4A44" w:rsidP="007B4A44">
      <w:pPr>
        <w:pStyle w:val="Header"/>
        <w:tabs>
          <w:tab w:val="left" w:pos="510"/>
        </w:tabs>
        <w:jc w:val="both"/>
      </w:pPr>
      <w:r w:rsidRPr="009E3D13">
        <w:tab/>
      </w:r>
      <w:r w:rsidRPr="009E3D13">
        <w:rPr>
          <w:b/>
        </w:rPr>
        <w:t xml:space="preserve"> </w:t>
      </w:r>
      <w:r w:rsidR="00B755DE">
        <w:rPr>
          <w:b/>
        </w:rPr>
        <w:t xml:space="preserve">       </w:t>
      </w:r>
      <w:r w:rsidRPr="009E3D13">
        <w:rPr>
          <w:b/>
        </w:rPr>
        <w:t>(2)</w:t>
      </w:r>
      <w:proofErr w:type="spellStart"/>
      <w:r w:rsidRPr="009E3D13">
        <w:t>Instanța</w:t>
      </w:r>
      <w:proofErr w:type="spellEnd"/>
      <w:r w:rsidR="00400C53" w:rsidRPr="009E3D13">
        <w:t xml:space="preserve"> </w:t>
      </w:r>
      <w:proofErr w:type="spellStart"/>
      <w:r w:rsidR="00400C53" w:rsidRPr="009E3D13">
        <w:t>competent</w:t>
      </w:r>
      <w:r w:rsidR="00B755DE">
        <w:t>ă</w:t>
      </w:r>
      <w:proofErr w:type="spellEnd"/>
      <w:r w:rsidR="00400C53" w:rsidRPr="009E3D13">
        <w:t xml:space="preserve"> </w:t>
      </w:r>
      <w:proofErr w:type="spellStart"/>
      <w:r w:rsidRPr="009E3D13">
        <w:t>pentru</w:t>
      </w:r>
      <w:proofErr w:type="spellEnd"/>
      <w:r w:rsidR="00400C53" w:rsidRPr="009E3D13">
        <w:t xml:space="preserve"> </w:t>
      </w:r>
      <w:proofErr w:type="spellStart"/>
      <w:r w:rsidRPr="009E3D13">
        <w:t>soluționarea</w:t>
      </w:r>
      <w:proofErr w:type="spellEnd"/>
      <w:r w:rsidR="00400C53" w:rsidRPr="009E3D13">
        <w:t xml:space="preserve"> </w:t>
      </w:r>
      <w:proofErr w:type="spellStart"/>
      <w:r w:rsidRPr="009E3D13">
        <w:t>contestației</w:t>
      </w:r>
      <w:proofErr w:type="spellEnd"/>
      <w:r w:rsidR="00B222AC" w:rsidRPr="009E3D13">
        <w:t xml:space="preserve"> formulate </w:t>
      </w:r>
      <w:proofErr w:type="spellStart"/>
      <w:r w:rsidRPr="009E3D13">
        <w:t>în</w:t>
      </w:r>
      <w:proofErr w:type="spellEnd"/>
      <w:r w:rsidR="00400C53" w:rsidRPr="009E3D13">
        <w:t xml:space="preserve"> </w:t>
      </w:r>
      <w:proofErr w:type="spellStart"/>
      <w:r w:rsidRPr="009E3D13">
        <w:t>conformitate</w:t>
      </w:r>
      <w:proofErr w:type="spellEnd"/>
      <w:r w:rsidRPr="009E3D13">
        <w:t xml:space="preserve"> cu </w:t>
      </w:r>
      <w:proofErr w:type="spellStart"/>
      <w:r w:rsidRPr="009E3D13">
        <w:t>prevederile</w:t>
      </w:r>
      <w:proofErr w:type="spellEnd"/>
      <w:r w:rsidRPr="009E3D13">
        <w:t xml:space="preserve"> art.11 din </w:t>
      </w:r>
      <w:proofErr w:type="spellStart"/>
      <w:r w:rsidRPr="009E3D13">
        <w:t>Legea</w:t>
      </w:r>
      <w:proofErr w:type="spellEnd"/>
      <w:r w:rsidRPr="009E3D13">
        <w:t xml:space="preserve"> nr.554/2004 </w:t>
      </w:r>
      <w:proofErr w:type="spellStart"/>
      <w:r w:rsidRPr="009E3D13">
        <w:t>privind</w:t>
      </w:r>
      <w:proofErr w:type="spellEnd"/>
      <w:r w:rsidR="00400C53" w:rsidRPr="009E3D13">
        <w:t xml:space="preserve"> </w:t>
      </w:r>
      <w:proofErr w:type="spellStart"/>
      <w:r w:rsidRPr="009E3D13">
        <w:t>contenciosul</w:t>
      </w:r>
      <w:proofErr w:type="spellEnd"/>
      <w:r w:rsidR="00400C53" w:rsidRPr="009E3D13">
        <w:t xml:space="preserve"> </w:t>
      </w:r>
      <w:proofErr w:type="spellStart"/>
      <w:r w:rsidRPr="009E3D13">
        <w:t>administrativ</w:t>
      </w:r>
      <w:proofErr w:type="spellEnd"/>
      <w:r w:rsidRPr="009E3D13">
        <w:t xml:space="preserve">, cu </w:t>
      </w:r>
      <w:proofErr w:type="spellStart"/>
      <w:r w:rsidRPr="009E3D13">
        <w:t>modificările</w:t>
      </w:r>
      <w:proofErr w:type="spellEnd"/>
      <w:r w:rsidR="00400C53" w:rsidRPr="009E3D13">
        <w:t xml:space="preserve"> </w:t>
      </w:r>
      <w:proofErr w:type="spellStart"/>
      <w:r w:rsidRPr="009E3D13">
        <w:t>şi</w:t>
      </w:r>
      <w:proofErr w:type="spellEnd"/>
      <w:r w:rsidR="00400C53" w:rsidRPr="009E3D13">
        <w:t xml:space="preserve"> </w:t>
      </w:r>
      <w:proofErr w:type="spellStart"/>
      <w:r w:rsidRPr="009E3D13">
        <w:t>completările</w:t>
      </w:r>
      <w:proofErr w:type="spellEnd"/>
      <w:r w:rsidR="00400C53" w:rsidRPr="009E3D13">
        <w:t xml:space="preserve"> </w:t>
      </w:r>
      <w:proofErr w:type="spellStart"/>
      <w:r w:rsidRPr="009E3D13">
        <w:t>ulterioare</w:t>
      </w:r>
      <w:proofErr w:type="spellEnd"/>
      <w:r w:rsidRPr="009E3D13">
        <w:t xml:space="preserve">, </w:t>
      </w:r>
      <w:proofErr w:type="spellStart"/>
      <w:proofErr w:type="gramStart"/>
      <w:r w:rsidRPr="009E3D13">
        <w:t>este</w:t>
      </w:r>
      <w:proofErr w:type="spellEnd"/>
      <w:proofErr w:type="gramEnd"/>
      <w:r w:rsidR="00400C53" w:rsidRPr="009E3D13">
        <w:t xml:space="preserve"> </w:t>
      </w:r>
      <w:proofErr w:type="spellStart"/>
      <w:r w:rsidRPr="009E3D13">
        <w:t>Tribunalul</w:t>
      </w:r>
      <w:proofErr w:type="spellEnd"/>
      <w:r w:rsidR="00400C53" w:rsidRPr="009E3D13">
        <w:t xml:space="preserve"> </w:t>
      </w:r>
      <w:proofErr w:type="spellStart"/>
      <w:r w:rsidRPr="009E3D13">
        <w:t>Iași-Secția</w:t>
      </w:r>
      <w:proofErr w:type="spellEnd"/>
      <w:r w:rsidR="00400C53" w:rsidRPr="009E3D13">
        <w:t xml:space="preserve"> </w:t>
      </w:r>
      <w:proofErr w:type="spellStart"/>
      <w:r w:rsidRPr="009E3D13">
        <w:t>contencios</w:t>
      </w:r>
      <w:proofErr w:type="spellEnd"/>
      <w:r w:rsidR="00400C53" w:rsidRPr="009E3D13">
        <w:t xml:space="preserve"> </w:t>
      </w:r>
      <w:proofErr w:type="spellStart"/>
      <w:r w:rsidR="00B222AC" w:rsidRPr="009E3D13">
        <w:t>administrativ</w:t>
      </w:r>
      <w:proofErr w:type="spellEnd"/>
      <w:r w:rsidR="00400C53" w:rsidRPr="009E3D13">
        <w:t xml:space="preserve"> </w:t>
      </w:r>
      <w:proofErr w:type="spellStart"/>
      <w:r w:rsidRPr="009E3D13">
        <w:t>și</w:t>
      </w:r>
      <w:proofErr w:type="spellEnd"/>
      <w:r w:rsidRPr="009E3D13">
        <w:t xml:space="preserve"> fiscal.</w:t>
      </w:r>
    </w:p>
    <w:p w:rsidR="00F212FF" w:rsidRPr="009E3D13" w:rsidRDefault="00EB5710" w:rsidP="00F212FF">
      <w:pPr>
        <w:autoSpaceDE w:val="0"/>
        <w:autoSpaceDN w:val="0"/>
        <w:adjustRightInd w:val="0"/>
        <w:jc w:val="both"/>
        <w:rPr>
          <w:bCs/>
        </w:rPr>
      </w:pPr>
      <w:r w:rsidRPr="009E3D13">
        <w:rPr>
          <w:b/>
          <w:color w:val="030302"/>
          <w:lang w:val="fr-FR"/>
        </w:rPr>
        <w:tab/>
        <w:t>Art.3</w:t>
      </w:r>
      <w:r w:rsidR="007B4A44" w:rsidRPr="009E3D13">
        <w:rPr>
          <w:b/>
          <w:color w:val="030302"/>
          <w:lang w:val="fr-FR"/>
        </w:rPr>
        <w:t>.</w:t>
      </w:r>
      <w:proofErr w:type="spellStart"/>
      <w:r w:rsidR="007B4A44" w:rsidRPr="009E3D13">
        <w:rPr>
          <w:color w:val="030302"/>
          <w:lang w:val="fr-FR"/>
        </w:rPr>
        <w:t>Prezenta</w:t>
      </w:r>
      <w:proofErr w:type="spellEnd"/>
      <w:r w:rsidR="007B4A44" w:rsidRPr="009E3D13">
        <w:rPr>
          <w:color w:val="030302"/>
          <w:lang w:val="fr-FR"/>
        </w:rPr>
        <w:t xml:space="preserve"> </w:t>
      </w:r>
      <w:proofErr w:type="spellStart"/>
      <w:r w:rsidR="007B4A44" w:rsidRPr="009E3D13">
        <w:rPr>
          <w:color w:val="030302"/>
          <w:lang w:val="fr-FR"/>
        </w:rPr>
        <w:t>hotărâre</w:t>
      </w:r>
      <w:proofErr w:type="spellEnd"/>
      <w:r w:rsidR="007B4A44" w:rsidRPr="009E3D13">
        <w:rPr>
          <w:color w:val="030302"/>
          <w:lang w:val="fr-FR"/>
        </w:rPr>
        <w:t xml:space="preserve"> va fi </w:t>
      </w:r>
      <w:proofErr w:type="spellStart"/>
      <w:r w:rsidR="007B4A44" w:rsidRPr="009E3D13">
        <w:rPr>
          <w:color w:val="030302"/>
          <w:lang w:val="fr-FR"/>
        </w:rPr>
        <w:t>comunicată</w:t>
      </w:r>
      <w:proofErr w:type="spellEnd"/>
      <w:r w:rsidR="007B4A44" w:rsidRPr="009E3D13">
        <w:rPr>
          <w:color w:val="030302"/>
          <w:lang w:val="fr-FR"/>
        </w:rPr>
        <w:t xml:space="preserve">, </w:t>
      </w:r>
      <w:proofErr w:type="spellStart"/>
      <w:r w:rsidR="007B4A44" w:rsidRPr="009E3D13">
        <w:rPr>
          <w:color w:val="030302"/>
          <w:lang w:val="fr-FR"/>
        </w:rPr>
        <w:t>prin</w:t>
      </w:r>
      <w:proofErr w:type="spellEnd"/>
      <w:r w:rsidR="00400C53" w:rsidRPr="009E3D13">
        <w:rPr>
          <w:color w:val="030302"/>
          <w:lang w:val="fr-FR"/>
        </w:rPr>
        <w:t xml:space="preserve"> </w:t>
      </w:r>
      <w:proofErr w:type="spellStart"/>
      <w:r w:rsidR="007B4A44" w:rsidRPr="009E3D13">
        <w:rPr>
          <w:color w:val="030302"/>
          <w:lang w:val="fr-FR"/>
        </w:rPr>
        <w:t>grija</w:t>
      </w:r>
      <w:proofErr w:type="spellEnd"/>
      <w:r w:rsidR="00400C53" w:rsidRPr="009E3D13">
        <w:rPr>
          <w:color w:val="030302"/>
          <w:lang w:val="fr-FR"/>
        </w:rPr>
        <w:t xml:space="preserve"> </w:t>
      </w:r>
      <w:proofErr w:type="spellStart"/>
      <w:r w:rsidR="007B4A44" w:rsidRPr="009E3D13">
        <w:rPr>
          <w:color w:val="030302"/>
          <w:lang w:val="fr-FR"/>
        </w:rPr>
        <w:t>secretarului</w:t>
      </w:r>
      <w:proofErr w:type="spellEnd"/>
      <w:r w:rsidR="00400C53" w:rsidRPr="009E3D13">
        <w:rPr>
          <w:color w:val="030302"/>
          <w:lang w:val="fr-FR"/>
        </w:rPr>
        <w:t xml:space="preserve"> </w:t>
      </w:r>
      <w:proofErr w:type="spellStart"/>
      <w:r w:rsidR="007B4A44" w:rsidRPr="009E3D13">
        <w:rPr>
          <w:color w:val="030302"/>
          <w:lang w:val="fr-FR"/>
        </w:rPr>
        <w:t>general</w:t>
      </w:r>
      <w:proofErr w:type="spellEnd"/>
      <w:r w:rsidR="007B4A44" w:rsidRPr="009E3D13">
        <w:rPr>
          <w:color w:val="030302"/>
          <w:lang w:val="fr-FR"/>
        </w:rPr>
        <w:t xml:space="preserve"> al </w:t>
      </w:r>
      <w:proofErr w:type="spellStart"/>
      <w:r w:rsidR="007B4A44" w:rsidRPr="009E3D13">
        <w:rPr>
          <w:color w:val="030302"/>
          <w:lang w:val="fr-FR"/>
        </w:rPr>
        <w:t>comunei</w:t>
      </w:r>
      <w:proofErr w:type="spellEnd"/>
      <w:r w:rsidR="007B4A44" w:rsidRPr="009E3D13">
        <w:rPr>
          <w:lang w:val="fr-FR"/>
        </w:rPr>
        <w:t xml:space="preserve">, </w:t>
      </w:r>
      <w:proofErr w:type="spellStart"/>
      <w:r w:rsidR="007B4A44" w:rsidRPr="009E3D13">
        <w:rPr>
          <w:lang w:val="fr-FR"/>
        </w:rPr>
        <w:t>în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termenul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prevăzut</w:t>
      </w:r>
      <w:proofErr w:type="spellEnd"/>
      <w:r w:rsidR="007B4A44" w:rsidRPr="009E3D13">
        <w:rPr>
          <w:lang w:val="fr-FR"/>
        </w:rPr>
        <w:t xml:space="preserve"> de </w:t>
      </w:r>
      <w:proofErr w:type="spellStart"/>
      <w:r w:rsidR="007B4A44" w:rsidRPr="009E3D13">
        <w:rPr>
          <w:lang w:val="fr-FR"/>
        </w:rPr>
        <w:t>lege</w:t>
      </w:r>
      <w:proofErr w:type="spellEnd"/>
      <w:r w:rsidR="007B4A44" w:rsidRPr="009E3D13">
        <w:rPr>
          <w:lang w:val="fr-FR"/>
        </w:rPr>
        <w:t xml:space="preserve">, </w:t>
      </w:r>
      <w:proofErr w:type="spellStart"/>
      <w:r w:rsidR="007B4A44" w:rsidRPr="009E3D13">
        <w:rPr>
          <w:lang w:val="fr-FR"/>
        </w:rPr>
        <w:t>domnului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400C53" w:rsidRPr="009E3D13">
        <w:rPr>
          <w:lang w:val="fr-FR"/>
        </w:rPr>
        <w:t>primar</w:t>
      </w:r>
      <w:proofErr w:type="spellEnd"/>
      <w:r w:rsidR="00400C53" w:rsidRPr="009E3D13">
        <w:rPr>
          <w:lang w:val="fr-FR"/>
        </w:rPr>
        <w:t xml:space="preserve"> </w:t>
      </w:r>
      <w:r w:rsidR="007B4A44" w:rsidRPr="009E3D13">
        <w:rPr>
          <w:lang w:val="fr-FR"/>
        </w:rPr>
        <w:t>și</w:t>
      </w:r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Instituţiei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Prefectului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Judeţului</w:t>
      </w:r>
      <w:proofErr w:type="spellEnd"/>
      <w:r w:rsidR="007B4A44" w:rsidRPr="009E3D13">
        <w:rPr>
          <w:lang w:val="fr-FR"/>
        </w:rPr>
        <w:t xml:space="preserve"> Iaşi </w:t>
      </w:r>
      <w:proofErr w:type="spellStart"/>
      <w:r w:rsidR="007B4A44" w:rsidRPr="009E3D13">
        <w:rPr>
          <w:lang w:val="fr-FR"/>
        </w:rPr>
        <w:t>pentru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efectuarea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controlului</w:t>
      </w:r>
      <w:proofErr w:type="spellEnd"/>
      <w:r w:rsidR="007B4A44" w:rsidRPr="009E3D13">
        <w:rPr>
          <w:lang w:val="fr-FR"/>
        </w:rPr>
        <w:t xml:space="preserve"> de </w:t>
      </w:r>
      <w:proofErr w:type="spellStart"/>
      <w:r w:rsidR="007B4A44" w:rsidRPr="009E3D13">
        <w:rPr>
          <w:lang w:val="fr-FR"/>
        </w:rPr>
        <w:t>legalitate</w:t>
      </w:r>
      <w:proofErr w:type="spellEnd"/>
      <w:r w:rsidR="007B4A44" w:rsidRPr="009E3D13">
        <w:rPr>
          <w:lang w:val="fr-FR"/>
        </w:rPr>
        <w:t xml:space="preserve">, </w:t>
      </w:r>
      <w:proofErr w:type="spellStart"/>
      <w:r w:rsidR="007B4A44" w:rsidRPr="009E3D13">
        <w:rPr>
          <w:lang w:val="fr-FR"/>
        </w:rPr>
        <w:t>iar</w:t>
      </w:r>
      <w:proofErr w:type="spellEnd"/>
      <w:r w:rsidR="007B4A44" w:rsidRPr="009E3D13">
        <w:rPr>
          <w:lang w:val="fr-FR"/>
        </w:rPr>
        <w:t xml:space="preserve"> un </w:t>
      </w:r>
      <w:proofErr w:type="spellStart"/>
      <w:r w:rsidR="007B4A44" w:rsidRPr="009E3D13">
        <w:rPr>
          <w:lang w:val="fr-FR"/>
        </w:rPr>
        <w:t>exemplar</w:t>
      </w:r>
      <w:proofErr w:type="spellEnd"/>
      <w:r w:rsidR="007B4A44" w:rsidRPr="009E3D13">
        <w:rPr>
          <w:lang w:val="fr-FR"/>
        </w:rPr>
        <w:t xml:space="preserve"> se va </w:t>
      </w:r>
      <w:proofErr w:type="spellStart"/>
      <w:r w:rsidR="007B4A44" w:rsidRPr="009E3D13">
        <w:rPr>
          <w:lang w:val="fr-FR"/>
        </w:rPr>
        <w:t>afişa</w:t>
      </w:r>
      <w:proofErr w:type="spellEnd"/>
      <w:r w:rsidR="007B4A44" w:rsidRPr="009E3D13">
        <w:rPr>
          <w:lang w:val="fr-FR"/>
        </w:rPr>
        <w:t xml:space="preserve"> la </w:t>
      </w:r>
      <w:proofErr w:type="spellStart"/>
      <w:r w:rsidR="007B4A44" w:rsidRPr="009E3D13">
        <w:rPr>
          <w:lang w:val="fr-FR"/>
        </w:rPr>
        <w:t>afişierul</w:t>
      </w:r>
      <w:proofErr w:type="spellEnd"/>
      <w:r w:rsidR="007B4A44" w:rsidRPr="009E3D13">
        <w:rPr>
          <w:lang w:val="fr-FR"/>
        </w:rPr>
        <w:t xml:space="preserve"> local </w:t>
      </w:r>
      <w:proofErr w:type="spellStart"/>
      <w:r w:rsidR="007B4A44" w:rsidRPr="009E3D13">
        <w:rPr>
          <w:lang w:val="fr-FR"/>
        </w:rPr>
        <w:t>şi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pe</w:t>
      </w:r>
      <w:proofErr w:type="spellEnd"/>
      <w:r w:rsidR="007B4A44" w:rsidRPr="009E3D13">
        <w:rPr>
          <w:lang w:val="fr-FR"/>
        </w:rPr>
        <w:t xml:space="preserve"> site-</w:t>
      </w:r>
      <w:proofErr w:type="spellStart"/>
      <w:r w:rsidR="007B4A44" w:rsidRPr="009E3D13">
        <w:rPr>
          <w:lang w:val="fr-FR"/>
        </w:rPr>
        <w:t>ul</w:t>
      </w:r>
      <w:proofErr w:type="spellEnd"/>
      <w:r w:rsidR="00400C53" w:rsidRPr="009E3D13">
        <w:rPr>
          <w:lang w:val="fr-FR"/>
        </w:rPr>
        <w:t xml:space="preserve"> </w:t>
      </w:r>
      <w:proofErr w:type="spellStart"/>
      <w:r w:rsidR="007B4A44" w:rsidRPr="009E3D13">
        <w:rPr>
          <w:lang w:val="fr-FR"/>
        </w:rPr>
        <w:t>instituţiei</w:t>
      </w:r>
      <w:proofErr w:type="spellEnd"/>
      <w:r w:rsidR="00400C53" w:rsidRPr="009E3D13">
        <w:rPr>
          <w:lang w:val="fr-FR"/>
        </w:rPr>
        <w:t xml:space="preserve"> </w:t>
      </w:r>
      <w:hyperlink r:id="rId10" w:history="1">
        <w:r w:rsidR="00400C53" w:rsidRPr="009E3D13">
          <w:rPr>
            <w:rStyle w:val="Hyperlink"/>
            <w:rFonts w:ascii="Times New Roman" w:hAnsi="Times New Roman"/>
            <w:lang w:val="fr-FR"/>
          </w:rPr>
          <w:t>www.primariatansa.ro</w:t>
        </w:r>
      </w:hyperlink>
      <w:r w:rsidR="00400C53" w:rsidRPr="009E3D13">
        <w:rPr>
          <w:bCs/>
        </w:rPr>
        <w:t>.</w:t>
      </w:r>
    </w:p>
    <w:p w:rsidR="007B4A44" w:rsidRPr="009E3D13" w:rsidRDefault="00BB5FDD" w:rsidP="007B4A44">
      <w:pPr>
        <w:jc w:val="both"/>
        <w:rPr>
          <w:lang w:val="fr-FR"/>
        </w:rPr>
      </w:pP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</w:p>
    <w:p w:rsidR="007B4A44" w:rsidRPr="009E3D13" w:rsidRDefault="007B4A44" w:rsidP="007B4A44">
      <w:pPr>
        <w:pStyle w:val="Header"/>
        <w:tabs>
          <w:tab w:val="clear" w:pos="4536"/>
        </w:tabs>
        <w:jc w:val="both"/>
        <w:rPr>
          <w:b/>
          <w:lang w:val="fr-FR"/>
        </w:rPr>
      </w:pP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r w:rsidRPr="009E3D13">
        <w:rPr>
          <w:lang w:val="fr-FR"/>
        </w:rPr>
        <w:tab/>
      </w:r>
      <w:proofErr w:type="spellStart"/>
      <w:r w:rsidR="00400C53" w:rsidRPr="009E3D13">
        <w:rPr>
          <w:b/>
          <w:lang w:val="fr-FR"/>
        </w:rPr>
        <w:t>Tansa</w:t>
      </w:r>
      <w:proofErr w:type="spellEnd"/>
      <w:r w:rsidR="00BD6446">
        <w:rPr>
          <w:b/>
          <w:lang w:val="fr-FR"/>
        </w:rPr>
        <w:t xml:space="preserve">, </w:t>
      </w:r>
      <w:proofErr w:type="spellStart"/>
      <w:r w:rsidR="00BD6446">
        <w:rPr>
          <w:b/>
          <w:lang w:val="fr-FR"/>
        </w:rPr>
        <w:t>astăzi</w:t>
      </w:r>
      <w:proofErr w:type="spellEnd"/>
      <w:r w:rsidR="00BD6446">
        <w:rPr>
          <w:b/>
          <w:lang w:val="fr-FR"/>
        </w:rPr>
        <w:t xml:space="preserve">, </w:t>
      </w:r>
      <w:r w:rsidR="002C2B4B">
        <w:rPr>
          <w:b/>
          <w:lang w:val="fr-FR"/>
        </w:rPr>
        <w:t>22</w:t>
      </w:r>
      <w:r w:rsidR="00B1647F">
        <w:rPr>
          <w:b/>
          <w:lang w:val="fr-FR"/>
        </w:rPr>
        <w:t xml:space="preserve"> </w:t>
      </w:r>
      <w:proofErr w:type="spellStart"/>
      <w:r w:rsidR="00B1647F">
        <w:rPr>
          <w:b/>
          <w:lang w:val="fr-FR"/>
        </w:rPr>
        <w:t>decembrie</w:t>
      </w:r>
      <w:proofErr w:type="spellEnd"/>
      <w:r w:rsidR="00B1647F">
        <w:rPr>
          <w:b/>
          <w:lang w:val="fr-FR"/>
        </w:rPr>
        <w:t xml:space="preserve"> 2022</w:t>
      </w:r>
    </w:p>
    <w:p w:rsidR="007B4A44" w:rsidRPr="0008607E" w:rsidRDefault="007B4A44" w:rsidP="007B4A44">
      <w:pPr>
        <w:pStyle w:val="Header"/>
        <w:tabs>
          <w:tab w:val="clear" w:pos="4536"/>
        </w:tabs>
        <w:jc w:val="both"/>
        <w:rPr>
          <w:b/>
          <w:sz w:val="16"/>
          <w:lang w:val="fr-FR"/>
        </w:rPr>
      </w:pPr>
    </w:p>
    <w:p w:rsidR="007B3219" w:rsidRPr="0008607E" w:rsidRDefault="0008607E" w:rsidP="00400C53">
      <w:pPr>
        <w:pStyle w:val="Header"/>
        <w:tabs>
          <w:tab w:val="clear" w:pos="4536"/>
        </w:tabs>
        <w:rPr>
          <w:b/>
          <w:sz w:val="16"/>
        </w:rPr>
      </w:pPr>
      <w:r w:rsidRPr="0008607E">
        <w:rPr>
          <w:b/>
          <w:sz w:val="16"/>
        </w:rPr>
        <w:t xml:space="preserve">               </w:t>
      </w:r>
    </w:p>
    <w:p w:rsidR="00EF148F" w:rsidRPr="00445C5E" w:rsidRDefault="00400C53" w:rsidP="00445C5E">
      <w:pPr>
        <w:pStyle w:val="Header"/>
        <w:tabs>
          <w:tab w:val="clear" w:pos="4536"/>
        </w:tabs>
        <w:rPr>
          <w:b/>
          <w:sz w:val="16"/>
        </w:rPr>
      </w:pPr>
      <w:r w:rsidRPr="0008607E">
        <w:rPr>
          <w:b/>
          <w:sz w:val="16"/>
        </w:rPr>
        <w:t xml:space="preserve">   </w:t>
      </w:r>
      <w:r w:rsidR="0008607E">
        <w:rPr>
          <w:b/>
          <w:sz w:val="16"/>
        </w:rPr>
        <w:t xml:space="preserve">       </w:t>
      </w:r>
    </w:p>
    <w:p w:rsidR="002C2B4B" w:rsidRPr="002C2B4B" w:rsidRDefault="00BD6446" w:rsidP="002C2B4B">
      <w:pPr>
        <w:jc w:val="both"/>
        <w:rPr>
          <w:b/>
          <w:lang w:val="ro-RO" w:eastAsia="ro-RO"/>
        </w:rPr>
      </w:pPr>
      <w:r>
        <w:rPr>
          <w:b/>
        </w:rPr>
        <w:t xml:space="preserve">    </w:t>
      </w:r>
      <w:r w:rsidR="005557D5">
        <w:rPr>
          <w:b/>
        </w:rPr>
        <w:t xml:space="preserve">  </w:t>
      </w:r>
      <w:r w:rsidR="002C2B4B" w:rsidRPr="002C2B4B">
        <w:rPr>
          <w:b/>
          <w:color w:val="000000"/>
          <w:spacing w:val="6"/>
          <w:lang w:val="ro-RO" w:eastAsia="ro-RO"/>
        </w:rPr>
        <w:t>Președinte de ședință,</w:t>
      </w:r>
      <w:r w:rsidR="002C2B4B" w:rsidRPr="002C2B4B">
        <w:rPr>
          <w:b/>
          <w:color w:val="000000"/>
          <w:spacing w:val="6"/>
          <w:lang w:val="ro-RO" w:eastAsia="ro-RO"/>
        </w:rPr>
        <w:tab/>
        <w:t xml:space="preserve">                                               Avizat pentru legalitate,</w:t>
      </w:r>
    </w:p>
    <w:p w:rsidR="002C2B4B" w:rsidRPr="002C2B4B" w:rsidRDefault="002C2B4B" w:rsidP="002C2B4B">
      <w:pPr>
        <w:tabs>
          <w:tab w:val="left" w:pos="6840"/>
        </w:tabs>
        <w:spacing w:line="276" w:lineRule="auto"/>
        <w:rPr>
          <w:b/>
          <w:lang w:val="ro-RO" w:eastAsia="ro-RO"/>
        </w:rPr>
      </w:pPr>
      <w:r w:rsidRPr="002C2B4B">
        <w:rPr>
          <w:b/>
          <w:lang w:val="ro-RO" w:eastAsia="ro-RO"/>
        </w:rPr>
        <w:t xml:space="preserve">     Consilier local ,                                                                                Secretar(delegat)</w:t>
      </w:r>
    </w:p>
    <w:p w:rsidR="002C2B4B" w:rsidRPr="002C2B4B" w:rsidRDefault="002C2B4B" w:rsidP="002C2B4B">
      <w:pPr>
        <w:tabs>
          <w:tab w:val="left" w:pos="6840"/>
        </w:tabs>
        <w:spacing w:line="276" w:lineRule="auto"/>
        <w:rPr>
          <w:b/>
          <w:lang w:val="ro-RO" w:eastAsia="ro-RO"/>
        </w:rPr>
      </w:pPr>
      <w:r w:rsidRPr="002C2B4B">
        <w:rPr>
          <w:b/>
          <w:lang w:val="ro-RO" w:eastAsia="ro-RO"/>
        </w:rPr>
        <w:t>Ghiorghe CĂRĂUȘU                                                                     Mihaela MARDARE</w:t>
      </w:r>
    </w:p>
    <w:p w:rsidR="002C2B4B" w:rsidRDefault="002C2B4B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BA17BE" w:rsidRPr="002C2B4B" w:rsidRDefault="00BA17BE" w:rsidP="002C2B4B">
      <w:pPr>
        <w:spacing w:line="276" w:lineRule="auto"/>
        <w:jc w:val="both"/>
        <w:rPr>
          <w:b/>
          <w:lang w:val="ro-RO" w:eastAsia="ro-RO"/>
        </w:rPr>
      </w:pPr>
    </w:p>
    <w:p w:rsidR="002C2B4B" w:rsidRPr="002C2B4B" w:rsidRDefault="002C2B4B" w:rsidP="002C2B4B">
      <w:pPr>
        <w:spacing w:line="276" w:lineRule="auto"/>
        <w:jc w:val="both"/>
        <w:rPr>
          <w:b/>
          <w:lang w:val="ro-RO" w:eastAsia="ro-RO"/>
        </w:rPr>
      </w:pPr>
    </w:p>
    <w:p w:rsidR="002C2B4B" w:rsidRPr="002C2B4B" w:rsidRDefault="002C2B4B" w:rsidP="002C2B4B">
      <w:pPr>
        <w:widowControl w:val="0"/>
        <w:spacing w:line="276" w:lineRule="auto"/>
        <w:ind w:firstLine="720"/>
        <w:jc w:val="both"/>
        <w:rPr>
          <w:rFonts w:eastAsia="Calibri"/>
          <w:b/>
          <w:u w:val="single"/>
        </w:rPr>
      </w:pPr>
      <w:proofErr w:type="spellStart"/>
      <w:r w:rsidRPr="002C2B4B">
        <w:rPr>
          <w:rFonts w:eastAsia="Calibri"/>
          <w:b/>
        </w:rPr>
        <w:t>Hotărârea</w:t>
      </w:r>
      <w:proofErr w:type="spellEnd"/>
      <w:r w:rsidRPr="002C2B4B">
        <w:rPr>
          <w:rFonts w:eastAsia="Calibri"/>
          <w:b/>
        </w:rPr>
        <w:t xml:space="preserve"> a </w:t>
      </w:r>
      <w:proofErr w:type="spellStart"/>
      <w:r w:rsidRPr="002C2B4B">
        <w:rPr>
          <w:rFonts w:eastAsia="Calibri"/>
          <w:b/>
        </w:rPr>
        <w:t>fost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adoptată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în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şedinţa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Consiliului</w:t>
      </w:r>
      <w:proofErr w:type="spellEnd"/>
      <w:r w:rsidRPr="002C2B4B">
        <w:rPr>
          <w:rFonts w:eastAsia="Calibri"/>
          <w:b/>
        </w:rPr>
        <w:t xml:space="preserve"> Local </w:t>
      </w:r>
      <w:proofErr w:type="spellStart"/>
      <w:r w:rsidRPr="002C2B4B">
        <w:rPr>
          <w:rFonts w:eastAsia="Calibri"/>
          <w:b/>
        </w:rPr>
        <w:t>Tansa</w:t>
      </w:r>
      <w:proofErr w:type="spellEnd"/>
      <w:r w:rsidRPr="002C2B4B">
        <w:rPr>
          <w:rFonts w:eastAsia="Calibri"/>
          <w:b/>
        </w:rPr>
        <w:t xml:space="preserve"> din data de 22 </w:t>
      </w:r>
      <w:proofErr w:type="spellStart"/>
      <w:r w:rsidRPr="002C2B4B">
        <w:rPr>
          <w:rFonts w:eastAsia="Calibri"/>
          <w:b/>
        </w:rPr>
        <w:t>decembrie</w:t>
      </w:r>
      <w:proofErr w:type="spellEnd"/>
      <w:r w:rsidRPr="002C2B4B">
        <w:rPr>
          <w:rFonts w:eastAsia="Calibri"/>
          <w:b/>
        </w:rPr>
        <w:t xml:space="preserve">  2021, cu un </w:t>
      </w:r>
      <w:proofErr w:type="spellStart"/>
      <w:r w:rsidRPr="002C2B4B">
        <w:rPr>
          <w:rFonts w:eastAsia="Calibri"/>
          <w:b/>
        </w:rPr>
        <w:t>număr</w:t>
      </w:r>
      <w:proofErr w:type="spellEnd"/>
      <w:r w:rsidRPr="002C2B4B">
        <w:rPr>
          <w:rFonts w:eastAsia="Calibri"/>
          <w:b/>
        </w:rPr>
        <w:t xml:space="preserve"> de 12 </w:t>
      </w:r>
      <w:proofErr w:type="spellStart"/>
      <w:r w:rsidRPr="002C2B4B">
        <w:rPr>
          <w:rFonts w:eastAsia="Calibri"/>
          <w:b/>
        </w:rPr>
        <w:t>voturi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pentru</w:t>
      </w:r>
      <w:proofErr w:type="spellEnd"/>
      <w:r w:rsidRPr="002C2B4B">
        <w:rPr>
          <w:rFonts w:eastAsia="Calibri"/>
          <w:b/>
        </w:rPr>
        <w:t xml:space="preserve">, 0 </w:t>
      </w:r>
      <w:proofErr w:type="spellStart"/>
      <w:r w:rsidRPr="002C2B4B">
        <w:rPr>
          <w:rFonts w:eastAsia="Calibri"/>
          <w:b/>
        </w:rPr>
        <w:t>voturi</w:t>
      </w:r>
      <w:proofErr w:type="spellEnd"/>
      <w:r w:rsidRPr="002C2B4B">
        <w:rPr>
          <w:rFonts w:eastAsia="Calibri"/>
          <w:b/>
        </w:rPr>
        <w:t xml:space="preserve">  </w:t>
      </w:r>
      <w:proofErr w:type="spellStart"/>
      <w:r w:rsidRPr="002C2B4B">
        <w:rPr>
          <w:rFonts w:eastAsia="Calibri"/>
          <w:b/>
        </w:rPr>
        <w:t>împotrivă</w:t>
      </w:r>
      <w:proofErr w:type="spellEnd"/>
      <w:r w:rsidRPr="002C2B4B">
        <w:rPr>
          <w:rFonts w:eastAsia="Calibri"/>
          <w:b/>
        </w:rPr>
        <w:t xml:space="preserve">, 0 </w:t>
      </w:r>
      <w:proofErr w:type="spellStart"/>
      <w:r w:rsidRPr="002C2B4B">
        <w:rPr>
          <w:rFonts w:eastAsia="Calibri"/>
          <w:b/>
        </w:rPr>
        <w:t>abţineri</w:t>
      </w:r>
      <w:proofErr w:type="spellEnd"/>
      <w:r w:rsidRPr="002C2B4B">
        <w:rPr>
          <w:rFonts w:eastAsia="Calibri"/>
          <w:b/>
        </w:rPr>
        <w:t xml:space="preserve">, </w:t>
      </w:r>
      <w:proofErr w:type="spellStart"/>
      <w:r w:rsidRPr="002C2B4B">
        <w:rPr>
          <w:rFonts w:eastAsia="Calibri"/>
          <w:b/>
        </w:rPr>
        <w:t>dintr</w:t>
      </w:r>
      <w:proofErr w:type="spellEnd"/>
      <w:r w:rsidRPr="002C2B4B">
        <w:rPr>
          <w:rFonts w:eastAsia="Calibri"/>
          <w:b/>
        </w:rPr>
        <w:t xml:space="preserve">-un </w:t>
      </w:r>
      <w:proofErr w:type="spellStart"/>
      <w:r w:rsidRPr="002C2B4B">
        <w:rPr>
          <w:rFonts w:eastAsia="Calibri"/>
          <w:b/>
        </w:rPr>
        <w:t>număr</w:t>
      </w:r>
      <w:proofErr w:type="spellEnd"/>
      <w:r w:rsidRPr="002C2B4B">
        <w:rPr>
          <w:rFonts w:eastAsia="Calibri"/>
          <w:b/>
        </w:rPr>
        <w:t xml:space="preserve"> de 12 </w:t>
      </w:r>
      <w:proofErr w:type="spellStart"/>
      <w:r w:rsidRPr="002C2B4B">
        <w:rPr>
          <w:rFonts w:eastAsia="Calibri"/>
          <w:b/>
        </w:rPr>
        <w:t>consilieri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prezenţi</w:t>
      </w:r>
      <w:proofErr w:type="spellEnd"/>
      <w:r w:rsidRPr="002C2B4B">
        <w:rPr>
          <w:rFonts w:eastAsia="Calibri"/>
          <w:b/>
        </w:rPr>
        <w:t xml:space="preserve">, 13 </w:t>
      </w:r>
      <w:proofErr w:type="spellStart"/>
      <w:r w:rsidRPr="002C2B4B">
        <w:rPr>
          <w:rFonts w:eastAsia="Calibri"/>
          <w:b/>
        </w:rPr>
        <w:t>consilieri</w:t>
      </w:r>
      <w:proofErr w:type="spellEnd"/>
      <w:r w:rsidRPr="002C2B4B">
        <w:rPr>
          <w:rFonts w:eastAsia="Calibri"/>
          <w:b/>
        </w:rPr>
        <w:t xml:space="preserve"> </w:t>
      </w:r>
      <w:proofErr w:type="spellStart"/>
      <w:r w:rsidRPr="002C2B4B">
        <w:rPr>
          <w:rFonts w:eastAsia="Calibri"/>
          <w:b/>
        </w:rPr>
        <w:t>locali</w:t>
      </w:r>
      <w:proofErr w:type="spellEnd"/>
      <w:r w:rsidRPr="002C2B4B">
        <w:rPr>
          <w:rFonts w:eastAsia="Calibri"/>
          <w:b/>
        </w:rPr>
        <w:t xml:space="preserve"> </w:t>
      </w:r>
      <w:r w:rsidRPr="002C2B4B">
        <w:rPr>
          <w:rFonts w:eastAsia="Calibri"/>
          <w:b/>
          <w:lang w:val="ro-RO"/>
        </w:rPr>
        <w:t>î</w:t>
      </w:r>
      <w:r w:rsidRPr="002C2B4B">
        <w:rPr>
          <w:rFonts w:eastAsia="Calibri"/>
          <w:b/>
        </w:rPr>
        <w:t xml:space="preserve">n </w:t>
      </w:r>
      <w:proofErr w:type="spellStart"/>
      <w:r w:rsidRPr="002C2B4B">
        <w:rPr>
          <w:rFonts w:eastAsia="Calibri"/>
          <w:b/>
        </w:rPr>
        <w:t>funcție</w:t>
      </w:r>
      <w:proofErr w:type="spellEnd"/>
      <w:r w:rsidRPr="002C2B4B">
        <w:rPr>
          <w:rFonts w:eastAsia="Calibri"/>
          <w:b/>
        </w:rPr>
        <w:t>.</w:t>
      </w:r>
    </w:p>
    <w:p w:rsidR="006C37DE" w:rsidRPr="009E3D13" w:rsidRDefault="006C37DE" w:rsidP="002C2B4B">
      <w:pPr>
        <w:rPr>
          <w:lang w:val="it-IT"/>
        </w:rPr>
      </w:pPr>
    </w:p>
    <w:p w:rsidR="00400C53" w:rsidRDefault="00400C53" w:rsidP="00994ACB">
      <w:pPr>
        <w:rPr>
          <w:b/>
          <w:lang w:val="it-IT"/>
        </w:rPr>
      </w:pPr>
    </w:p>
    <w:p w:rsidR="00400C53" w:rsidRDefault="00400C53" w:rsidP="00994ACB">
      <w:pPr>
        <w:rPr>
          <w:b/>
          <w:lang w:val="it-IT"/>
        </w:rPr>
      </w:pPr>
    </w:p>
    <w:p w:rsidR="00400C53" w:rsidRDefault="00400C53" w:rsidP="00994ACB">
      <w:pPr>
        <w:rPr>
          <w:b/>
          <w:lang w:val="it-IT"/>
        </w:rPr>
      </w:pPr>
    </w:p>
    <w:p w:rsidR="00400C53" w:rsidRDefault="00400C53" w:rsidP="00994ACB">
      <w:pPr>
        <w:rPr>
          <w:b/>
          <w:lang w:val="it-IT"/>
        </w:rPr>
      </w:pPr>
    </w:p>
    <w:p w:rsidR="00400C53" w:rsidRDefault="00400C53" w:rsidP="00994ACB">
      <w:pPr>
        <w:rPr>
          <w:b/>
          <w:lang w:val="it-IT"/>
        </w:rPr>
      </w:pPr>
    </w:p>
    <w:p w:rsidR="00400C53" w:rsidRDefault="00400C53" w:rsidP="00994ACB">
      <w:pPr>
        <w:rPr>
          <w:b/>
          <w:lang w:val="it-IT"/>
        </w:rPr>
      </w:pPr>
    </w:p>
    <w:p w:rsidR="00BA17BE" w:rsidRPr="00BA17BE" w:rsidRDefault="00BA17BE" w:rsidP="00BA17BE">
      <w:pPr>
        <w:rPr>
          <w:b/>
          <w:lang w:val="it-IT"/>
        </w:rPr>
      </w:pPr>
    </w:p>
    <w:sectPr w:rsidR="00BA17BE" w:rsidRPr="00BA17BE" w:rsidSect="002E4D75">
      <w:headerReference w:type="default" r:id="rId11"/>
      <w:footerReference w:type="default" r:id="rId12"/>
      <w:pgSz w:w="11906" w:h="16838" w:code="9"/>
      <w:pgMar w:top="2977" w:right="835" w:bottom="0" w:left="965" w:header="216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CCF" w:rsidRDefault="00A85CCF">
      <w:r>
        <w:separator/>
      </w:r>
    </w:p>
  </w:endnote>
  <w:endnote w:type="continuationSeparator" w:id="0">
    <w:p w:rsidR="00A85CCF" w:rsidRDefault="00A85C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25" w:rsidRPr="00BC4525" w:rsidRDefault="00BC4525" w:rsidP="00BC4525">
    <w:pPr>
      <w:outlineLvl w:val="0"/>
      <w:rPr>
        <w:color w:val="000000"/>
        <w:sz w:val="18"/>
        <w:szCs w:val="18"/>
      </w:rPr>
    </w:pPr>
  </w:p>
  <w:p w:rsidR="00D637E3" w:rsidRDefault="00D637E3" w:rsidP="00D637E3">
    <w:pPr>
      <w:outlineLvl w:val="0"/>
      <w:rPr>
        <w:color w:val="000000"/>
        <w:sz w:val="18"/>
        <w:szCs w:val="18"/>
      </w:rPr>
    </w:pPr>
  </w:p>
  <w:p w:rsidR="004A4FB1" w:rsidRDefault="004A4F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CCF" w:rsidRDefault="00A85CCF">
      <w:r>
        <w:separator/>
      </w:r>
    </w:p>
  </w:footnote>
  <w:footnote w:type="continuationSeparator" w:id="0">
    <w:p w:rsidR="00A85CCF" w:rsidRDefault="00A85C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4D" w:rsidRPr="002E4D75" w:rsidRDefault="00715E4D" w:rsidP="001A22B1">
    <w:pPr>
      <w:pStyle w:val="Header"/>
      <w:tabs>
        <w:tab w:val="left" w:pos="510"/>
      </w:tabs>
      <w:rPr>
        <w:rFonts w:ascii="TimesNewRomanPS-BoldMT" w:hAnsi="TimesNewRomanPS-BoldMT" w:cs="TimesNewRomanPS-BoldMT"/>
        <w:b/>
        <w:bCs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69F2"/>
    <w:multiLevelType w:val="hybridMultilevel"/>
    <w:tmpl w:val="3F4E0862"/>
    <w:lvl w:ilvl="0" w:tplc="F9143D84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">
    <w:nsid w:val="05194C6A"/>
    <w:multiLevelType w:val="multilevel"/>
    <w:tmpl w:val="0E6E16AA"/>
    <w:lvl w:ilvl="0">
      <w:start w:val="18"/>
      <w:numFmt w:val="decimal"/>
      <w:lvlText w:val="%1"/>
      <w:lvlJc w:val="left"/>
      <w:pPr>
        <w:tabs>
          <w:tab w:val="num" w:pos="4245"/>
        </w:tabs>
        <w:ind w:left="4245" w:hanging="4245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4953"/>
        </w:tabs>
        <w:ind w:left="4953" w:hanging="4245"/>
      </w:pPr>
      <w:rPr>
        <w:rFonts w:hint="default"/>
      </w:rPr>
    </w:lvl>
    <w:lvl w:ilvl="2">
      <w:start w:val="20"/>
      <w:numFmt w:val="decimal"/>
      <w:lvlText w:val="%1.%2.%3"/>
      <w:lvlJc w:val="left"/>
      <w:pPr>
        <w:tabs>
          <w:tab w:val="num" w:pos="5661"/>
        </w:tabs>
        <w:ind w:left="5661" w:hanging="4245"/>
      </w:pPr>
      <w:rPr>
        <w:rFonts w:hint="default"/>
      </w:rPr>
    </w:lvl>
    <w:lvl w:ilvl="3">
      <w:start w:val="11"/>
      <w:numFmt w:val="decimal"/>
      <w:lvlText w:val="%1.%2.%3-%4"/>
      <w:lvlJc w:val="left"/>
      <w:pPr>
        <w:tabs>
          <w:tab w:val="num" w:pos="6369"/>
        </w:tabs>
        <w:ind w:left="6369" w:hanging="4245"/>
      </w:pPr>
      <w:rPr>
        <w:rFonts w:hint="default"/>
      </w:rPr>
    </w:lvl>
    <w:lvl w:ilvl="4">
      <w:start w:val="1"/>
      <w:numFmt w:val="decimal"/>
      <w:lvlText w:val="%1.%2.%3-%4.%5"/>
      <w:lvlJc w:val="left"/>
      <w:pPr>
        <w:tabs>
          <w:tab w:val="num" w:pos="7077"/>
        </w:tabs>
        <w:ind w:left="7077" w:hanging="4245"/>
      </w:pPr>
      <w:rPr>
        <w:rFonts w:hint="default"/>
      </w:rPr>
    </w:lvl>
    <w:lvl w:ilvl="5">
      <w:start w:val="1"/>
      <w:numFmt w:val="decimal"/>
      <w:lvlText w:val="%1.%2.%3-%4.%5.%6"/>
      <w:lvlJc w:val="left"/>
      <w:pPr>
        <w:tabs>
          <w:tab w:val="num" w:pos="7785"/>
        </w:tabs>
        <w:ind w:left="7785" w:hanging="4245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tabs>
          <w:tab w:val="num" w:pos="8493"/>
        </w:tabs>
        <w:ind w:left="8493" w:hanging="4245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tabs>
          <w:tab w:val="num" w:pos="9201"/>
        </w:tabs>
        <w:ind w:left="9201" w:hanging="4245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tabs>
          <w:tab w:val="num" w:pos="9909"/>
        </w:tabs>
        <w:ind w:left="9909" w:hanging="4245"/>
      </w:pPr>
      <w:rPr>
        <w:rFonts w:hint="default"/>
      </w:rPr>
    </w:lvl>
  </w:abstractNum>
  <w:abstractNum w:abstractNumId="2">
    <w:nsid w:val="0C61275B"/>
    <w:multiLevelType w:val="hybridMultilevel"/>
    <w:tmpl w:val="A6C2E4E8"/>
    <w:lvl w:ilvl="0" w:tplc="4AD8B13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F274E"/>
    <w:multiLevelType w:val="hybridMultilevel"/>
    <w:tmpl w:val="A3D6CF04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0541DAA"/>
    <w:multiLevelType w:val="hybridMultilevel"/>
    <w:tmpl w:val="66A656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F2614"/>
    <w:multiLevelType w:val="hybridMultilevel"/>
    <w:tmpl w:val="EDDE24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61BAE"/>
    <w:multiLevelType w:val="hybridMultilevel"/>
    <w:tmpl w:val="252A074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>
    <w:nsid w:val="1D8F1C22"/>
    <w:multiLevelType w:val="hybridMultilevel"/>
    <w:tmpl w:val="3B3CF340"/>
    <w:lvl w:ilvl="0" w:tplc="BC4C6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F5A"/>
    <w:multiLevelType w:val="hybridMultilevel"/>
    <w:tmpl w:val="F842A2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5D4820"/>
    <w:multiLevelType w:val="hybridMultilevel"/>
    <w:tmpl w:val="F74003CE"/>
    <w:lvl w:ilvl="0" w:tplc="0418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25F316CE"/>
    <w:multiLevelType w:val="hybridMultilevel"/>
    <w:tmpl w:val="B9104D5C"/>
    <w:lvl w:ilvl="0" w:tplc="53CC08B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9850FD1"/>
    <w:multiLevelType w:val="multilevel"/>
    <w:tmpl w:val="0E6E16AA"/>
    <w:lvl w:ilvl="0">
      <w:start w:val="18"/>
      <w:numFmt w:val="decimal"/>
      <w:lvlText w:val="%1"/>
      <w:lvlJc w:val="left"/>
      <w:pPr>
        <w:tabs>
          <w:tab w:val="num" w:pos="4245"/>
        </w:tabs>
        <w:ind w:left="4245" w:hanging="4245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4953"/>
        </w:tabs>
        <w:ind w:left="4953" w:hanging="4245"/>
      </w:pPr>
      <w:rPr>
        <w:rFonts w:hint="default"/>
      </w:rPr>
    </w:lvl>
    <w:lvl w:ilvl="2">
      <w:start w:val="20"/>
      <w:numFmt w:val="decimal"/>
      <w:lvlText w:val="%1.%2.%3"/>
      <w:lvlJc w:val="left"/>
      <w:pPr>
        <w:tabs>
          <w:tab w:val="num" w:pos="5661"/>
        </w:tabs>
        <w:ind w:left="5661" w:hanging="4245"/>
      </w:pPr>
      <w:rPr>
        <w:rFonts w:hint="default"/>
      </w:rPr>
    </w:lvl>
    <w:lvl w:ilvl="3">
      <w:start w:val="11"/>
      <w:numFmt w:val="decimal"/>
      <w:lvlText w:val="%1.%2.%3-%4"/>
      <w:lvlJc w:val="left"/>
      <w:pPr>
        <w:tabs>
          <w:tab w:val="num" w:pos="6369"/>
        </w:tabs>
        <w:ind w:left="6369" w:hanging="4245"/>
      </w:pPr>
      <w:rPr>
        <w:rFonts w:hint="default"/>
      </w:rPr>
    </w:lvl>
    <w:lvl w:ilvl="4">
      <w:start w:val="1"/>
      <w:numFmt w:val="decimal"/>
      <w:lvlText w:val="%1.%2.%3-%4.%5"/>
      <w:lvlJc w:val="left"/>
      <w:pPr>
        <w:tabs>
          <w:tab w:val="num" w:pos="7077"/>
        </w:tabs>
        <w:ind w:left="7077" w:hanging="4245"/>
      </w:pPr>
      <w:rPr>
        <w:rFonts w:hint="default"/>
      </w:rPr>
    </w:lvl>
    <w:lvl w:ilvl="5">
      <w:start w:val="1"/>
      <w:numFmt w:val="decimal"/>
      <w:lvlText w:val="%1.%2.%3-%4.%5.%6"/>
      <w:lvlJc w:val="left"/>
      <w:pPr>
        <w:tabs>
          <w:tab w:val="num" w:pos="7785"/>
        </w:tabs>
        <w:ind w:left="7785" w:hanging="4245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tabs>
          <w:tab w:val="num" w:pos="8493"/>
        </w:tabs>
        <w:ind w:left="8493" w:hanging="4245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tabs>
          <w:tab w:val="num" w:pos="9201"/>
        </w:tabs>
        <w:ind w:left="9201" w:hanging="4245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tabs>
          <w:tab w:val="num" w:pos="9909"/>
        </w:tabs>
        <w:ind w:left="9909" w:hanging="4245"/>
      </w:pPr>
      <w:rPr>
        <w:rFonts w:hint="default"/>
      </w:rPr>
    </w:lvl>
  </w:abstractNum>
  <w:abstractNum w:abstractNumId="12">
    <w:nsid w:val="2D95567C"/>
    <w:multiLevelType w:val="hybridMultilevel"/>
    <w:tmpl w:val="4E64A14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506282"/>
    <w:multiLevelType w:val="hybridMultilevel"/>
    <w:tmpl w:val="9E9C3D90"/>
    <w:lvl w:ilvl="0" w:tplc="2772843E">
      <w:start w:val="6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14">
    <w:nsid w:val="31DF7E90"/>
    <w:multiLevelType w:val="hybridMultilevel"/>
    <w:tmpl w:val="85B853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2B4EAD"/>
    <w:multiLevelType w:val="hybridMultilevel"/>
    <w:tmpl w:val="130C2F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FC5654"/>
    <w:multiLevelType w:val="hybridMultilevel"/>
    <w:tmpl w:val="512688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E1414A"/>
    <w:multiLevelType w:val="hybridMultilevel"/>
    <w:tmpl w:val="DF18151A"/>
    <w:lvl w:ilvl="0" w:tplc="0418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8">
    <w:nsid w:val="38670228"/>
    <w:multiLevelType w:val="hybridMultilevel"/>
    <w:tmpl w:val="8702C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97677E"/>
    <w:multiLevelType w:val="hybridMultilevel"/>
    <w:tmpl w:val="1B32C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DD700B"/>
    <w:multiLevelType w:val="hybridMultilevel"/>
    <w:tmpl w:val="ED6E4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4D45A4"/>
    <w:multiLevelType w:val="hybridMultilevel"/>
    <w:tmpl w:val="DF66D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3266B4"/>
    <w:multiLevelType w:val="hybridMultilevel"/>
    <w:tmpl w:val="97CCD9D0"/>
    <w:lvl w:ilvl="0" w:tplc="DB04A1E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23">
    <w:nsid w:val="472B7881"/>
    <w:multiLevelType w:val="hybridMultilevel"/>
    <w:tmpl w:val="8BEAFC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090D80"/>
    <w:multiLevelType w:val="hybridMultilevel"/>
    <w:tmpl w:val="C0B438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7C3EFB"/>
    <w:multiLevelType w:val="hybridMultilevel"/>
    <w:tmpl w:val="7FAA40EA"/>
    <w:lvl w:ilvl="0" w:tplc="5C5EFFF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5388623B"/>
    <w:multiLevelType w:val="hybridMultilevel"/>
    <w:tmpl w:val="BEA0A17E"/>
    <w:lvl w:ilvl="0" w:tplc="1C5AFF6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27">
    <w:nsid w:val="563741A5"/>
    <w:multiLevelType w:val="hybridMultilevel"/>
    <w:tmpl w:val="3BD237EE"/>
    <w:lvl w:ilvl="0" w:tplc="1902E25A">
      <w:start w:val="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28">
    <w:nsid w:val="56F243C5"/>
    <w:multiLevelType w:val="hybridMultilevel"/>
    <w:tmpl w:val="B352B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FAE707F"/>
    <w:multiLevelType w:val="hybridMultilevel"/>
    <w:tmpl w:val="16F2801E"/>
    <w:lvl w:ilvl="0" w:tplc="0409000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30"/>
        </w:tabs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50"/>
        </w:tabs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70"/>
        </w:tabs>
        <w:ind w:left="8670" w:hanging="360"/>
      </w:pPr>
      <w:rPr>
        <w:rFonts w:ascii="Wingdings" w:hAnsi="Wingdings" w:hint="default"/>
      </w:rPr>
    </w:lvl>
  </w:abstractNum>
  <w:abstractNum w:abstractNumId="30">
    <w:nsid w:val="5FE4094D"/>
    <w:multiLevelType w:val="hybridMultilevel"/>
    <w:tmpl w:val="F8F225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15A77AC"/>
    <w:multiLevelType w:val="hybridMultilevel"/>
    <w:tmpl w:val="8516159C"/>
    <w:lvl w:ilvl="0" w:tplc="FEBAD358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32">
    <w:nsid w:val="633354F3"/>
    <w:multiLevelType w:val="hybridMultilevel"/>
    <w:tmpl w:val="3B708BE4"/>
    <w:lvl w:ilvl="0" w:tplc="C21EAE18">
      <w:start w:val="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3">
    <w:nsid w:val="6452669F"/>
    <w:multiLevelType w:val="hybridMultilevel"/>
    <w:tmpl w:val="12ACBBAA"/>
    <w:lvl w:ilvl="0" w:tplc="1C2E969E">
      <w:start w:val="4"/>
      <w:numFmt w:val="bullet"/>
      <w:lvlText w:val="-"/>
      <w:lvlJc w:val="left"/>
      <w:pPr>
        <w:tabs>
          <w:tab w:val="num" w:pos="2493"/>
        </w:tabs>
        <w:ind w:left="2493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213"/>
        </w:tabs>
        <w:ind w:left="3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3"/>
        </w:tabs>
        <w:ind w:left="3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3"/>
        </w:tabs>
        <w:ind w:left="4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3"/>
        </w:tabs>
        <w:ind w:left="5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3"/>
        </w:tabs>
        <w:ind w:left="6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3"/>
        </w:tabs>
        <w:ind w:left="6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3"/>
        </w:tabs>
        <w:ind w:left="7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3"/>
        </w:tabs>
        <w:ind w:left="8253" w:hanging="360"/>
      </w:pPr>
      <w:rPr>
        <w:rFonts w:ascii="Wingdings" w:hAnsi="Wingdings" w:hint="default"/>
      </w:rPr>
    </w:lvl>
  </w:abstractNum>
  <w:abstractNum w:abstractNumId="34">
    <w:nsid w:val="65AA76EB"/>
    <w:multiLevelType w:val="hybridMultilevel"/>
    <w:tmpl w:val="CEC88EF6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>
    <w:nsid w:val="68D05213"/>
    <w:multiLevelType w:val="hybridMultilevel"/>
    <w:tmpl w:val="3410CA02"/>
    <w:lvl w:ilvl="0" w:tplc="F376BE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B5E3514"/>
    <w:multiLevelType w:val="hybridMultilevel"/>
    <w:tmpl w:val="1B0E2666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>
    <w:nsid w:val="75470843"/>
    <w:multiLevelType w:val="hybridMultilevel"/>
    <w:tmpl w:val="CA0CBE04"/>
    <w:lvl w:ilvl="0" w:tplc="00A04C4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8">
    <w:nsid w:val="78A52F82"/>
    <w:multiLevelType w:val="hybridMultilevel"/>
    <w:tmpl w:val="B680F3D6"/>
    <w:lvl w:ilvl="0" w:tplc="A112E174">
      <w:start w:val="2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39">
    <w:nsid w:val="7B606472"/>
    <w:multiLevelType w:val="hybridMultilevel"/>
    <w:tmpl w:val="5B540DA0"/>
    <w:lvl w:ilvl="0" w:tplc="0EAADA62">
      <w:start w:val="4"/>
      <w:numFmt w:val="bullet"/>
      <w:lvlText w:val="-"/>
      <w:lvlJc w:val="left"/>
      <w:pPr>
        <w:tabs>
          <w:tab w:val="num" w:pos="2493"/>
        </w:tabs>
        <w:ind w:left="2493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3"/>
        </w:tabs>
        <w:ind w:left="3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3"/>
        </w:tabs>
        <w:ind w:left="3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3"/>
        </w:tabs>
        <w:ind w:left="4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3"/>
        </w:tabs>
        <w:ind w:left="5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3"/>
        </w:tabs>
        <w:ind w:left="6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3"/>
        </w:tabs>
        <w:ind w:left="6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3"/>
        </w:tabs>
        <w:ind w:left="7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3"/>
        </w:tabs>
        <w:ind w:left="8253" w:hanging="360"/>
      </w:pPr>
      <w:rPr>
        <w:rFonts w:ascii="Wingdings" w:hAnsi="Wingdings" w:hint="default"/>
      </w:rPr>
    </w:lvl>
  </w:abstractNum>
  <w:abstractNum w:abstractNumId="40">
    <w:nsid w:val="7BB64F17"/>
    <w:multiLevelType w:val="hybridMultilevel"/>
    <w:tmpl w:val="D44034BC"/>
    <w:lvl w:ilvl="0" w:tplc="72B887D0">
      <w:numFmt w:val="bullet"/>
      <w:lvlText w:val="-"/>
      <w:lvlJc w:val="left"/>
      <w:pPr>
        <w:tabs>
          <w:tab w:val="num" w:pos="4920"/>
        </w:tabs>
        <w:ind w:left="49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240"/>
        </w:tabs>
        <w:ind w:left="9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960"/>
        </w:tabs>
        <w:ind w:left="9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680"/>
        </w:tabs>
        <w:ind w:left="106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5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1"/>
  </w:num>
  <w:num w:numId="6">
    <w:abstractNumId w:val="37"/>
  </w:num>
  <w:num w:numId="7">
    <w:abstractNumId w:val="27"/>
  </w:num>
  <w:num w:numId="8">
    <w:abstractNumId w:val="33"/>
  </w:num>
  <w:num w:numId="9">
    <w:abstractNumId w:val="7"/>
  </w:num>
  <w:num w:numId="10">
    <w:abstractNumId w:val="13"/>
  </w:num>
  <w:num w:numId="11">
    <w:abstractNumId w:val="29"/>
  </w:num>
  <w:num w:numId="12">
    <w:abstractNumId w:val="11"/>
  </w:num>
  <w:num w:numId="13">
    <w:abstractNumId w:val="1"/>
  </w:num>
  <w:num w:numId="14">
    <w:abstractNumId w:val="22"/>
  </w:num>
  <w:num w:numId="15">
    <w:abstractNumId w:val="0"/>
  </w:num>
  <w:num w:numId="16">
    <w:abstractNumId w:val="40"/>
  </w:num>
  <w:num w:numId="17">
    <w:abstractNumId w:val="39"/>
  </w:num>
  <w:num w:numId="18">
    <w:abstractNumId w:val="38"/>
  </w:num>
  <w:num w:numId="19">
    <w:abstractNumId w:val="10"/>
  </w:num>
  <w:num w:numId="20">
    <w:abstractNumId w:val="25"/>
  </w:num>
  <w:num w:numId="21">
    <w:abstractNumId w:val="28"/>
  </w:num>
  <w:num w:numId="22">
    <w:abstractNumId w:val="3"/>
  </w:num>
  <w:num w:numId="23">
    <w:abstractNumId w:val="5"/>
  </w:num>
  <w:num w:numId="24">
    <w:abstractNumId w:val="4"/>
  </w:num>
  <w:num w:numId="25">
    <w:abstractNumId w:val="9"/>
  </w:num>
  <w:num w:numId="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2"/>
  </w:num>
  <w:num w:numId="29">
    <w:abstractNumId w:val="8"/>
  </w:num>
  <w:num w:numId="30">
    <w:abstractNumId w:val="34"/>
  </w:num>
  <w:num w:numId="31">
    <w:abstractNumId w:val="19"/>
  </w:num>
  <w:num w:numId="32">
    <w:abstractNumId w:val="36"/>
  </w:num>
  <w:num w:numId="33">
    <w:abstractNumId w:val="20"/>
  </w:num>
  <w:num w:numId="34">
    <w:abstractNumId w:val="30"/>
  </w:num>
  <w:num w:numId="35">
    <w:abstractNumId w:val="16"/>
  </w:num>
  <w:num w:numId="36">
    <w:abstractNumId w:val="21"/>
  </w:num>
  <w:num w:numId="3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2"/>
  </w:num>
  <w:num w:numId="41">
    <w:abstractNumId w:val="24"/>
  </w:num>
  <w:num w:numId="42">
    <w:abstractNumId w:val="6"/>
  </w:num>
  <w:num w:numId="43">
    <w:abstractNumId w:val="14"/>
  </w:num>
  <w:num w:numId="44">
    <w:abstractNumId w:val="17"/>
  </w:num>
  <w:num w:numId="4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53961"/>
    <w:rsid w:val="000004D1"/>
    <w:rsid w:val="00002028"/>
    <w:rsid w:val="000026CB"/>
    <w:rsid w:val="00002995"/>
    <w:rsid w:val="00003632"/>
    <w:rsid w:val="00006865"/>
    <w:rsid w:val="00011E5C"/>
    <w:rsid w:val="000125A4"/>
    <w:rsid w:val="000158F6"/>
    <w:rsid w:val="00015D23"/>
    <w:rsid w:val="00016EAE"/>
    <w:rsid w:val="00017A54"/>
    <w:rsid w:val="0002765D"/>
    <w:rsid w:val="000301B8"/>
    <w:rsid w:val="00031D3E"/>
    <w:rsid w:val="0003224A"/>
    <w:rsid w:val="000322C2"/>
    <w:rsid w:val="00032EB2"/>
    <w:rsid w:val="00033562"/>
    <w:rsid w:val="00036A0B"/>
    <w:rsid w:val="00036E2E"/>
    <w:rsid w:val="00045114"/>
    <w:rsid w:val="000454A0"/>
    <w:rsid w:val="000574C5"/>
    <w:rsid w:val="00060AC7"/>
    <w:rsid w:val="000613B0"/>
    <w:rsid w:val="000639BD"/>
    <w:rsid w:val="00073034"/>
    <w:rsid w:val="00075183"/>
    <w:rsid w:val="0008370F"/>
    <w:rsid w:val="000849E8"/>
    <w:rsid w:val="0008607E"/>
    <w:rsid w:val="000878FF"/>
    <w:rsid w:val="00087CF2"/>
    <w:rsid w:val="00092EDF"/>
    <w:rsid w:val="00093A5F"/>
    <w:rsid w:val="00094772"/>
    <w:rsid w:val="000A37CC"/>
    <w:rsid w:val="000A5FD2"/>
    <w:rsid w:val="000C119D"/>
    <w:rsid w:val="000C2417"/>
    <w:rsid w:val="000C2C46"/>
    <w:rsid w:val="000C301B"/>
    <w:rsid w:val="000C3B38"/>
    <w:rsid w:val="000C5CF7"/>
    <w:rsid w:val="000D0C00"/>
    <w:rsid w:val="000D39AD"/>
    <w:rsid w:val="000D749E"/>
    <w:rsid w:val="000E081C"/>
    <w:rsid w:val="000E11C5"/>
    <w:rsid w:val="000E1736"/>
    <w:rsid w:val="000E2F8B"/>
    <w:rsid w:val="000E39AF"/>
    <w:rsid w:val="00102571"/>
    <w:rsid w:val="00102F5D"/>
    <w:rsid w:val="001031EB"/>
    <w:rsid w:val="00103333"/>
    <w:rsid w:val="00104B13"/>
    <w:rsid w:val="00105ADC"/>
    <w:rsid w:val="0010742E"/>
    <w:rsid w:val="00110DC7"/>
    <w:rsid w:val="001121A0"/>
    <w:rsid w:val="00117485"/>
    <w:rsid w:val="00120336"/>
    <w:rsid w:val="001221CD"/>
    <w:rsid w:val="00122C50"/>
    <w:rsid w:val="001235D2"/>
    <w:rsid w:val="00124224"/>
    <w:rsid w:val="001256B3"/>
    <w:rsid w:val="0012571F"/>
    <w:rsid w:val="001309BA"/>
    <w:rsid w:val="0013240F"/>
    <w:rsid w:val="001347AE"/>
    <w:rsid w:val="00135B96"/>
    <w:rsid w:val="0014383F"/>
    <w:rsid w:val="001457D1"/>
    <w:rsid w:val="00150AEB"/>
    <w:rsid w:val="00151185"/>
    <w:rsid w:val="0015290B"/>
    <w:rsid w:val="00153423"/>
    <w:rsid w:val="00155310"/>
    <w:rsid w:val="00155D93"/>
    <w:rsid w:val="00161D76"/>
    <w:rsid w:val="001649C6"/>
    <w:rsid w:val="00165C6C"/>
    <w:rsid w:val="0016630D"/>
    <w:rsid w:val="001716F3"/>
    <w:rsid w:val="00171F65"/>
    <w:rsid w:val="00173541"/>
    <w:rsid w:val="00173657"/>
    <w:rsid w:val="00175993"/>
    <w:rsid w:val="00176018"/>
    <w:rsid w:val="00184E82"/>
    <w:rsid w:val="00186D9C"/>
    <w:rsid w:val="00187FCD"/>
    <w:rsid w:val="00194534"/>
    <w:rsid w:val="00195796"/>
    <w:rsid w:val="0019610C"/>
    <w:rsid w:val="00196823"/>
    <w:rsid w:val="001A1192"/>
    <w:rsid w:val="001A1534"/>
    <w:rsid w:val="001A1A0E"/>
    <w:rsid w:val="001A22B1"/>
    <w:rsid w:val="001A2865"/>
    <w:rsid w:val="001A44A8"/>
    <w:rsid w:val="001A5EBA"/>
    <w:rsid w:val="001B23E7"/>
    <w:rsid w:val="001B380D"/>
    <w:rsid w:val="001C2958"/>
    <w:rsid w:val="001C559A"/>
    <w:rsid w:val="001C6C90"/>
    <w:rsid w:val="001C7233"/>
    <w:rsid w:val="001D0B18"/>
    <w:rsid w:val="001D6ED7"/>
    <w:rsid w:val="001D7DED"/>
    <w:rsid w:val="001E0E85"/>
    <w:rsid w:val="001E13A0"/>
    <w:rsid w:val="001E1543"/>
    <w:rsid w:val="001E1976"/>
    <w:rsid w:val="001E1A3D"/>
    <w:rsid w:val="001E4841"/>
    <w:rsid w:val="001F06EE"/>
    <w:rsid w:val="001F1862"/>
    <w:rsid w:val="001F47D6"/>
    <w:rsid w:val="001F5E97"/>
    <w:rsid w:val="001F5F87"/>
    <w:rsid w:val="00200EC9"/>
    <w:rsid w:val="00202F84"/>
    <w:rsid w:val="00210771"/>
    <w:rsid w:val="0021186D"/>
    <w:rsid w:val="0021270F"/>
    <w:rsid w:val="00212B87"/>
    <w:rsid w:val="00217933"/>
    <w:rsid w:val="00221BEC"/>
    <w:rsid w:val="002227D7"/>
    <w:rsid w:val="00224E9B"/>
    <w:rsid w:val="00227196"/>
    <w:rsid w:val="002335B2"/>
    <w:rsid w:val="00233A78"/>
    <w:rsid w:val="002356C7"/>
    <w:rsid w:val="00235D9A"/>
    <w:rsid w:val="00237D0B"/>
    <w:rsid w:val="00246485"/>
    <w:rsid w:val="00246615"/>
    <w:rsid w:val="002509A1"/>
    <w:rsid w:val="002521D9"/>
    <w:rsid w:val="002579A7"/>
    <w:rsid w:val="00260867"/>
    <w:rsid w:val="00263787"/>
    <w:rsid w:val="002644F8"/>
    <w:rsid w:val="002659AF"/>
    <w:rsid w:val="00266315"/>
    <w:rsid w:val="00267585"/>
    <w:rsid w:val="00271A9D"/>
    <w:rsid w:val="0027295F"/>
    <w:rsid w:val="00272E0D"/>
    <w:rsid w:val="00273A27"/>
    <w:rsid w:val="002752BC"/>
    <w:rsid w:val="00275CD1"/>
    <w:rsid w:val="00276580"/>
    <w:rsid w:val="00277521"/>
    <w:rsid w:val="00280F5A"/>
    <w:rsid w:val="00281974"/>
    <w:rsid w:val="00287A98"/>
    <w:rsid w:val="00291694"/>
    <w:rsid w:val="002936B1"/>
    <w:rsid w:val="0029470D"/>
    <w:rsid w:val="00295A19"/>
    <w:rsid w:val="002976E4"/>
    <w:rsid w:val="002A1A8F"/>
    <w:rsid w:val="002A2BF1"/>
    <w:rsid w:val="002A30E8"/>
    <w:rsid w:val="002A66C0"/>
    <w:rsid w:val="002B118E"/>
    <w:rsid w:val="002B69EA"/>
    <w:rsid w:val="002B721A"/>
    <w:rsid w:val="002C2B4B"/>
    <w:rsid w:val="002C3486"/>
    <w:rsid w:val="002D19A1"/>
    <w:rsid w:val="002D32E5"/>
    <w:rsid w:val="002D3ACB"/>
    <w:rsid w:val="002E42E8"/>
    <w:rsid w:val="002E4D75"/>
    <w:rsid w:val="002F232D"/>
    <w:rsid w:val="002F38CA"/>
    <w:rsid w:val="002F42AD"/>
    <w:rsid w:val="00302CFF"/>
    <w:rsid w:val="00302F9F"/>
    <w:rsid w:val="00306615"/>
    <w:rsid w:val="00306D94"/>
    <w:rsid w:val="003073D2"/>
    <w:rsid w:val="00312E41"/>
    <w:rsid w:val="003155B1"/>
    <w:rsid w:val="00315667"/>
    <w:rsid w:val="0032080A"/>
    <w:rsid w:val="00320CA1"/>
    <w:rsid w:val="0032110C"/>
    <w:rsid w:val="00321AA8"/>
    <w:rsid w:val="00324C08"/>
    <w:rsid w:val="00324D87"/>
    <w:rsid w:val="00324F90"/>
    <w:rsid w:val="00325128"/>
    <w:rsid w:val="00325B5E"/>
    <w:rsid w:val="00340236"/>
    <w:rsid w:val="003451F4"/>
    <w:rsid w:val="003465EE"/>
    <w:rsid w:val="003471AA"/>
    <w:rsid w:val="003512C0"/>
    <w:rsid w:val="00352CE2"/>
    <w:rsid w:val="00357FA9"/>
    <w:rsid w:val="00362046"/>
    <w:rsid w:val="0036403A"/>
    <w:rsid w:val="0036784E"/>
    <w:rsid w:val="00372397"/>
    <w:rsid w:val="00375CBA"/>
    <w:rsid w:val="00390977"/>
    <w:rsid w:val="00393002"/>
    <w:rsid w:val="0039546A"/>
    <w:rsid w:val="00397AC0"/>
    <w:rsid w:val="003A043A"/>
    <w:rsid w:val="003A6449"/>
    <w:rsid w:val="003A745C"/>
    <w:rsid w:val="003A7AF0"/>
    <w:rsid w:val="003B248E"/>
    <w:rsid w:val="003B2DE8"/>
    <w:rsid w:val="003B6F05"/>
    <w:rsid w:val="003B7340"/>
    <w:rsid w:val="003C1D50"/>
    <w:rsid w:val="003C48F3"/>
    <w:rsid w:val="003C4F27"/>
    <w:rsid w:val="003C515F"/>
    <w:rsid w:val="003C5210"/>
    <w:rsid w:val="003C5E64"/>
    <w:rsid w:val="003C6125"/>
    <w:rsid w:val="003C77C7"/>
    <w:rsid w:val="003C7C8A"/>
    <w:rsid w:val="003D2C12"/>
    <w:rsid w:val="003D38F9"/>
    <w:rsid w:val="003D4D18"/>
    <w:rsid w:val="003D704E"/>
    <w:rsid w:val="003E026A"/>
    <w:rsid w:val="003E68F1"/>
    <w:rsid w:val="003E73A5"/>
    <w:rsid w:val="003E7415"/>
    <w:rsid w:val="003F0F44"/>
    <w:rsid w:val="003F20F3"/>
    <w:rsid w:val="003F220D"/>
    <w:rsid w:val="003F2C6E"/>
    <w:rsid w:val="003F2D30"/>
    <w:rsid w:val="003F3CCA"/>
    <w:rsid w:val="003F4F28"/>
    <w:rsid w:val="003F5B41"/>
    <w:rsid w:val="003F695A"/>
    <w:rsid w:val="00400C53"/>
    <w:rsid w:val="00401E92"/>
    <w:rsid w:val="00402FAE"/>
    <w:rsid w:val="004049A2"/>
    <w:rsid w:val="00405A89"/>
    <w:rsid w:val="00410937"/>
    <w:rsid w:val="00414439"/>
    <w:rsid w:val="00420BB2"/>
    <w:rsid w:val="00421AF8"/>
    <w:rsid w:val="00424C77"/>
    <w:rsid w:val="0042633D"/>
    <w:rsid w:val="004268D0"/>
    <w:rsid w:val="00431274"/>
    <w:rsid w:val="00433ADD"/>
    <w:rsid w:val="00434C31"/>
    <w:rsid w:val="00437CA3"/>
    <w:rsid w:val="00444FA4"/>
    <w:rsid w:val="00445C5E"/>
    <w:rsid w:val="00446384"/>
    <w:rsid w:val="00446C94"/>
    <w:rsid w:val="00453DE9"/>
    <w:rsid w:val="00454527"/>
    <w:rsid w:val="00454769"/>
    <w:rsid w:val="0045493C"/>
    <w:rsid w:val="004627D4"/>
    <w:rsid w:val="00462D02"/>
    <w:rsid w:val="00462E8C"/>
    <w:rsid w:val="00467868"/>
    <w:rsid w:val="00472DA5"/>
    <w:rsid w:val="00473979"/>
    <w:rsid w:val="00480470"/>
    <w:rsid w:val="0048063D"/>
    <w:rsid w:val="00481A2E"/>
    <w:rsid w:val="00481AA9"/>
    <w:rsid w:val="004831B0"/>
    <w:rsid w:val="00487633"/>
    <w:rsid w:val="0049590D"/>
    <w:rsid w:val="0049610D"/>
    <w:rsid w:val="0049678D"/>
    <w:rsid w:val="00496DF9"/>
    <w:rsid w:val="004A01E6"/>
    <w:rsid w:val="004A2B4D"/>
    <w:rsid w:val="004A2FC1"/>
    <w:rsid w:val="004A4FB1"/>
    <w:rsid w:val="004A628A"/>
    <w:rsid w:val="004A7E7E"/>
    <w:rsid w:val="004B17D7"/>
    <w:rsid w:val="004B18FC"/>
    <w:rsid w:val="004B2DDE"/>
    <w:rsid w:val="004C089E"/>
    <w:rsid w:val="004C2A4A"/>
    <w:rsid w:val="004C7A33"/>
    <w:rsid w:val="004C7CDC"/>
    <w:rsid w:val="004D034E"/>
    <w:rsid w:val="004D3A76"/>
    <w:rsid w:val="004D563E"/>
    <w:rsid w:val="004D7D69"/>
    <w:rsid w:val="004E535C"/>
    <w:rsid w:val="004F1919"/>
    <w:rsid w:val="004F218F"/>
    <w:rsid w:val="004F6F24"/>
    <w:rsid w:val="005018C6"/>
    <w:rsid w:val="00501AB8"/>
    <w:rsid w:val="0050252A"/>
    <w:rsid w:val="00502AF4"/>
    <w:rsid w:val="00503920"/>
    <w:rsid w:val="005039EA"/>
    <w:rsid w:val="005052E7"/>
    <w:rsid w:val="00505889"/>
    <w:rsid w:val="00505BBA"/>
    <w:rsid w:val="005074E3"/>
    <w:rsid w:val="00507F6F"/>
    <w:rsid w:val="0051320C"/>
    <w:rsid w:val="00513DE3"/>
    <w:rsid w:val="00515744"/>
    <w:rsid w:val="00517667"/>
    <w:rsid w:val="00520093"/>
    <w:rsid w:val="005219CA"/>
    <w:rsid w:val="00523018"/>
    <w:rsid w:val="005322AC"/>
    <w:rsid w:val="00532AC3"/>
    <w:rsid w:val="0054142A"/>
    <w:rsid w:val="00544C8A"/>
    <w:rsid w:val="0054546B"/>
    <w:rsid w:val="00545983"/>
    <w:rsid w:val="00552898"/>
    <w:rsid w:val="00554F31"/>
    <w:rsid w:val="005557D5"/>
    <w:rsid w:val="00556882"/>
    <w:rsid w:val="00557776"/>
    <w:rsid w:val="005606D3"/>
    <w:rsid w:val="005610CF"/>
    <w:rsid w:val="0056431B"/>
    <w:rsid w:val="005662B0"/>
    <w:rsid w:val="00567AFF"/>
    <w:rsid w:val="00567D55"/>
    <w:rsid w:val="005713AE"/>
    <w:rsid w:val="00571989"/>
    <w:rsid w:val="005745DD"/>
    <w:rsid w:val="00575F0B"/>
    <w:rsid w:val="00576703"/>
    <w:rsid w:val="00576ECD"/>
    <w:rsid w:val="0058095A"/>
    <w:rsid w:val="00580D5A"/>
    <w:rsid w:val="00580FF1"/>
    <w:rsid w:val="0058297E"/>
    <w:rsid w:val="005837E6"/>
    <w:rsid w:val="00583BE1"/>
    <w:rsid w:val="00590E9D"/>
    <w:rsid w:val="00594400"/>
    <w:rsid w:val="00597AE2"/>
    <w:rsid w:val="005A03AC"/>
    <w:rsid w:val="005A4832"/>
    <w:rsid w:val="005B0393"/>
    <w:rsid w:val="005B088E"/>
    <w:rsid w:val="005C0412"/>
    <w:rsid w:val="005C170F"/>
    <w:rsid w:val="005C196C"/>
    <w:rsid w:val="005C746C"/>
    <w:rsid w:val="005D04A2"/>
    <w:rsid w:val="005D0E5A"/>
    <w:rsid w:val="005D2E11"/>
    <w:rsid w:val="005D3F2A"/>
    <w:rsid w:val="005E1336"/>
    <w:rsid w:val="005E5D5F"/>
    <w:rsid w:val="005F3E15"/>
    <w:rsid w:val="005F70ED"/>
    <w:rsid w:val="00600C97"/>
    <w:rsid w:val="00601EA3"/>
    <w:rsid w:val="0060265E"/>
    <w:rsid w:val="00604179"/>
    <w:rsid w:val="00604A2D"/>
    <w:rsid w:val="006069AD"/>
    <w:rsid w:val="00610D1D"/>
    <w:rsid w:val="006120BD"/>
    <w:rsid w:val="00613BAA"/>
    <w:rsid w:val="00613F4B"/>
    <w:rsid w:val="006145D1"/>
    <w:rsid w:val="006176B3"/>
    <w:rsid w:val="00617F12"/>
    <w:rsid w:val="00624660"/>
    <w:rsid w:val="00626381"/>
    <w:rsid w:val="006265AA"/>
    <w:rsid w:val="00626A7F"/>
    <w:rsid w:val="00626F97"/>
    <w:rsid w:val="006305EE"/>
    <w:rsid w:val="00631272"/>
    <w:rsid w:val="00634000"/>
    <w:rsid w:val="006344F7"/>
    <w:rsid w:val="00636432"/>
    <w:rsid w:val="00636AB5"/>
    <w:rsid w:val="00636C4C"/>
    <w:rsid w:val="00643775"/>
    <w:rsid w:val="00647217"/>
    <w:rsid w:val="006473EA"/>
    <w:rsid w:val="00650F79"/>
    <w:rsid w:val="006521CC"/>
    <w:rsid w:val="006541C5"/>
    <w:rsid w:val="00660835"/>
    <w:rsid w:val="0066123E"/>
    <w:rsid w:val="00663381"/>
    <w:rsid w:val="00664EB8"/>
    <w:rsid w:val="00673BF6"/>
    <w:rsid w:val="00675EC0"/>
    <w:rsid w:val="00677ED5"/>
    <w:rsid w:val="0068184D"/>
    <w:rsid w:val="00682038"/>
    <w:rsid w:val="0068622C"/>
    <w:rsid w:val="006873BF"/>
    <w:rsid w:val="00687816"/>
    <w:rsid w:val="00690A60"/>
    <w:rsid w:val="00693DDF"/>
    <w:rsid w:val="006A061B"/>
    <w:rsid w:val="006A1612"/>
    <w:rsid w:val="006A206B"/>
    <w:rsid w:val="006A6517"/>
    <w:rsid w:val="006A6B6C"/>
    <w:rsid w:val="006B1C4C"/>
    <w:rsid w:val="006B23EA"/>
    <w:rsid w:val="006B6C92"/>
    <w:rsid w:val="006B7D7B"/>
    <w:rsid w:val="006B7E40"/>
    <w:rsid w:val="006C0EEC"/>
    <w:rsid w:val="006C0EF2"/>
    <w:rsid w:val="006C198C"/>
    <w:rsid w:val="006C1B73"/>
    <w:rsid w:val="006C202D"/>
    <w:rsid w:val="006C37DE"/>
    <w:rsid w:val="006C5C96"/>
    <w:rsid w:val="006C6703"/>
    <w:rsid w:val="006C777A"/>
    <w:rsid w:val="006D0E7C"/>
    <w:rsid w:val="006D223C"/>
    <w:rsid w:val="006D3B36"/>
    <w:rsid w:val="006D672E"/>
    <w:rsid w:val="006E084C"/>
    <w:rsid w:val="006F3672"/>
    <w:rsid w:val="006F3C52"/>
    <w:rsid w:val="006F4C9D"/>
    <w:rsid w:val="006F623D"/>
    <w:rsid w:val="006F7335"/>
    <w:rsid w:val="006F77FD"/>
    <w:rsid w:val="007015AF"/>
    <w:rsid w:val="00701B9E"/>
    <w:rsid w:val="0070217D"/>
    <w:rsid w:val="00704A2C"/>
    <w:rsid w:val="00704BA5"/>
    <w:rsid w:val="0070571B"/>
    <w:rsid w:val="0070630E"/>
    <w:rsid w:val="007072B7"/>
    <w:rsid w:val="00711950"/>
    <w:rsid w:val="00713282"/>
    <w:rsid w:val="00715E4D"/>
    <w:rsid w:val="00720127"/>
    <w:rsid w:val="007205BF"/>
    <w:rsid w:val="00720D93"/>
    <w:rsid w:val="00721C15"/>
    <w:rsid w:val="00722FF7"/>
    <w:rsid w:val="007241CA"/>
    <w:rsid w:val="00730429"/>
    <w:rsid w:val="00740507"/>
    <w:rsid w:val="00741A8B"/>
    <w:rsid w:val="00746935"/>
    <w:rsid w:val="00746970"/>
    <w:rsid w:val="00751DA2"/>
    <w:rsid w:val="007536F0"/>
    <w:rsid w:val="00753FA7"/>
    <w:rsid w:val="007605D4"/>
    <w:rsid w:val="0076110D"/>
    <w:rsid w:val="00761FC6"/>
    <w:rsid w:val="00763B4D"/>
    <w:rsid w:val="00764AB1"/>
    <w:rsid w:val="00772160"/>
    <w:rsid w:val="00775B39"/>
    <w:rsid w:val="0077622F"/>
    <w:rsid w:val="007779D8"/>
    <w:rsid w:val="00780E63"/>
    <w:rsid w:val="00781820"/>
    <w:rsid w:val="00782072"/>
    <w:rsid w:val="00782ED1"/>
    <w:rsid w:val="00783AF1"/>
    <w:rsid w:val="00791474"/>
    <w:rsid w:val="00792623"/>
    <w:rsid w:val="00794668"/>
    <w:rsid w:val="007A66CD"/>
    <w:rsid w:val="007A7586"/>
    <w:rsid w:val="007B0B61"/>
    <w:rsid w:val="007B3219"/>
    <w:rsid w:val="007B3B52"/>
    <w:rsid w:val="007B4145"/>
    <w:rsid w:val="007B4A44"/>
    <w:rsid w:val="007B51C1"/>
    <w:rsid w:val="007B7685"/>
    <w:rsid w:val="007C2832"/>
    <w:rsid w:val="007C42C8"/>
    <w:rsid w:val="007C5D4E"/>
    <w:rsid w:val="007C5D88"/>
    <w:rsid w:val="007D0CEF"/>
    <w:rsid w:val="007D27F1"/>
    <w:rsid w:val="007D3D7F"/>
    <w:rsid w:val="007D3EC8"/>
    <w:rsid w:val="007E1B8C"/>
    <w:rsid w:val="007E434E"/>
    <w:rsid w:val="007E50C9"/>
    <w:rsid w:val="007F0BE4"/>
    <w:rsid w:val="007F1A4D"/>
    <w:rsid w:val="007F32A3"/>
    <w:rsid w:val="007F3887"/>
    <w:rsid w:val="008002A9"/>
    <w:rsid w:val="008011D3"/>
    <w:rsid w:val="0080171D"/>
    <w:rsid w:val="008053D2"/>
    <w:rsid w:val="00810214"/>
    <w:rsid w:val="0081198E"/>
    <w:rsid w:val="008158BB"/>
    <w:rsid w:val="00817459"/>
    <w:rsid w:val="00820062"/>
    <w:rsid w:val="0082185D"/>
    <w:rsid w:val="00822333"/>
    <w:rsid w:val="00833EB2"/>
    <w:rsid w:val="00835F3C"/>
    <w:rsid w:val="00836FB2"/>
    <w:rsid w:val="008504BB"/>
    <w:rsid w:val="008519CA"/>
    <w:rsid w:val="00852BEC"/>
    <w:rsid w:val="00853707"/>
    <w:rsid w:val="0085420E"/>
    <w:rsid w:val="00856992"/>
    <w:rsid w:val="00856F1C"/>
    <w:rsid w:val="0085751C"/>
    <w:rsid w:val="00884068"/>
    <w:rsid w:val="00885C4E"/>
    <w:rsid w:val="008875F5"/>
    <w:rsid w:val="00887DCC"/>
    <w:rsid w:val="00891D8B"/>
    <w:rsid w:val="008923E6"/>
    <w:rsid w:val="00895647"/>
    <w:rsid w:val="008957FA"/>
    <w:rsid w:val="008A05F0"/>
    <w:rsid w:val="008A2200"/>
    <w:rsid w:val="008A3ABF"/>
    <w:rsid w:val="008A43D0"/>
    <w:rsid w:val="008A458F"/>
    <w:rsid w:val="008A5315"/>
    <w:rsid w:val="008A59B6"/>
    <w:rsid w:val="008A703D"/>
    <w:rsid w:val="008B0CE2"/>
    <w:rsid w:val="008B5AE6"/>
    <w:rsid w:val="008B60BD"/>
    <w:rsid w:val="008C041E"/>
    <w:rsid w:val="008C186A"/>
    <w:rsid w:val="008C330A"/>
    <w:rsid w:val="008C762F"/>
    <w:rsid w:val="008D1D33"/>
    <w:rsid w:val="008D1F0D"/>
    <w:rsid w:val="008D4C7E"/>
    <w:rsid w:val="008D5D11"/>
    <w:rsid w:val="008E0398"/>
    <w:rsid w:val="008E2FA2"/>
    <w:rsid w:val="008E380E"/>
    <w:rsid w:val="008F0446"/>
    <w:rsid w:val="008F167A"/>
    <w:rsid w:val="008F1D98"/>
    <w:rsid w:val="008F49D3"/>
    <w:rsid w:val="008F5061"/>
    <w:rsid w:val="008F5689"/>
    <w:rsid w:val="008F5965"/>
    <w:rsid w:val="00903DB4"/>
    <w:rsid w:val="00903EF3"/>
    <w:rsid w:val="009058FA"/>
    <w:rsid w:val="00905B3F"/>
    <w:rsid w:val="00906AAE"/>
    <w:rsid w:val="0090775D"/>
    <w:rsid w:val="0091071A"/>
    <w:rsid w:val="00913F6E"/>
    <w:rsid w:val="00915611"/>
    <w:rsid w:val="00915F21"/>
    <w:rsid w:val="00921A0C"/>
    <w:rsid w:val="00921B01"/>
    <w:rsid w:val="00921E73"/>
    <w:rsid w:val="00923100"/>
    <w:rsid w:val="009274C5"/>
    <w:rsid w:val="009319B8"/>
    <w:rsid w:val="009329A2"/>
    <w:rsid w:val="00942216"/>
    <w:rsid w:val="00943465"/>
    <w:rsid w:val="00945B3F"/>
    <w:rsid w:val="009478D1"/>
    <w:rsid w:val="00950BB6"/>
    <w:rsid w:val="0095169B"/>
    <w:rsid w:val="009563B7"/>
    <w:rsid w:val="00960AF1"/>
    <w:rsid w:val="00960D0A"/>
    <w:rsid w:val="00970C2C"/>
    <w:rsid w:val="0097154D"/>
    <w:rsid w:val="00973D8F"/>
    <w:rsid w:val="00975090"/>
    <w:rsid w:val="00976EE5"/>
    <w:rsid w:val="0097775D"/>
    <w:rsid w:val="00980433"/>
    <w:rsid w:val="00982FC1"/>
    <w:rsid w:val="00985C33"/>
    <w:rsid w:val="0099015D"/>
    <w:rsid w:val="00990E82"/>
    <w:rsid w:val="00994853"/>
    <w:rsid w:val="00994ACB"/>
    <w:rsid w:val="009A2875"/>
    <w:rsid w:val="009A3336"/>
    <w:rsid w:val="009A43B7"/>
    <w:rsid w:val="009A4689"/>
    <w:rsid w:val="009A57A9"/>
    <w:rsid w:val="009A6CF4"/>
    <w:rsid w:val="009B391A"/>
    <w:rsid w:val="009B5068"/>
    <w:rsid w:val="009B5DC1"/>
    <w:rsid w:val="009C20EC"/>
    <w:rsid w:val="009C478E"/>
    <w:rsid w:val="009C4FE8"/>
    <w:rsid w:val="009C6010"/>
    <w:rsid w:val="009D31EB"/>
    <w:rsid w:val="009E07E3"/>
    <w:rsid w:val="009E1392"/>
    <w:rsid w:val="009E3D13"/>
    <w:rsid w:val="009F06C4"/>
    <w:rsid w:val="009F1021"/>
    <w:rsid w:val="009F3BCD"/>
    <w:rsid w:val="009F63AA"/>
    <w:rsid w:val="00A03926"/>
    <w:rsid w:val="00A041B0"/>
    <w:rsid w:val="00A05677"/>
    <w:rsid w:val="00A066A9"/>
    <w:rsid w:val="00A11421"/>
    <w:rsid w:val="00A14093"/>
    <w:rsid w:val="00A16085"/>
    <w:rsid w:val="00A174D9"/>
    <w:rsid w:val="00A1793F"/>
    <w:rsid w:val="00A201F5"/>
    <w:rsid w:val="00A21488"/>
    <w:rsid w:val="00A300F4"/>
    <w:rsid w:val="00A31B16"/>
    <w:rsid w:val="00A35C92"/>
    <w:rsid w:val="00A41030"/>
    <w:rsid w:val="00A41EE6"/>
    <w:rsid w:val="00A45334"/>
    <w:rsid w:val="00A4557A"/>
    <w:rsid w:val="00A466E6"/>
    <w:rsid w:val="00A51B53"/>
    <w:rsid w:val="00A543D9"/>
    <w:rsid w:val="00A55C20"/>
    <w:rsid w:val="00A60320"/>
    <w:rsid w:val="00A652E9"/>
    <w:rsid w:val="00A754F7"/>
    <w:rsid w:val="00A760FF"/>
    <w:rsid w:val="00A826D6"/>
    <w:rsid w:val="00A839B4"/>
    <w:rsid w:val="00A85CCF"/>
    <w:rsid w:val="00A86617"/>
    <w:rsid w:val="00A90001"/>
    <w:rsid w:val="00A939D0"/>
    <w:rsid w:val="00A95936"/>
    <w:rsid w:val="00A959AB"/>
    <w:rsid w:val="00A9782F"/>
    <w:rsid w:val="00AA31CF"/>
    <w:rsid w:val="00AA50D0"/>
    <w:rsid w:val="00AA5458"/>
    <w:rsid w:val="00AA5FF5"/>
    <w:rsid w:val="00AA615D"/>
    <w:rsid w:val="00AA711C"/>
    <w:rsid w:val="00AA78B4"/>
    <w:rsid w:val="00AB2A72"/>
    <w:rsid w:val="00AB4261"/>
    <w:rsid w:val="00AB4AAA"/>
    <w:rsid w:val="00AC27B2"/>
    <w:rsid w:val="00AC4C44"/>
    <w:rsid w:val="00AC5206"/>
    <w:rsid w:val="00AC7E3F"/>
    <w:rsid w:val="00AD0869"/>
    <w:rsid w:val="00AD2A74"/>
    <w:rsid w:val="00AD5EB6"/>
    <w:rsid w:val="00AD67FB"/>
    <w:rsid w:val="00AD6C72"/>
    <w:rsid w:val="00AE2744"/>
    <w:rsid w:val="00AE4E66"/>
    <w:rsid w:val="00AE7AB8"/>
    <w:rsid w:val="00AF20F5"/>
    <w:rsid w:val="00AF4ADB"/>
    <w:rsid w:val="00AF694F"/>
    <w:rsid w:val="00B01A83"/>
    <w:rsid w:val="00B028A2"/>
    <w:rsid w:val="00B068B1"/>
    <w:rsid w:val="00B1302F"/>
    <w:rsid w:val="00B13234"/>
    <w:rsid w:val="00B1647F"/>
    <w:rsid w:val="00B20C9F"/>
    <w:rsid w:val="00B222AC"/>
    <w:rsid w:val="00B22724"/>
    <w:rsid w:val="00B22890"/>
    <w:rsid w:val="00B24630"/>
    <w:rsid w:val="00B25994"/>
    <w:rsid w:val="00B276A2"/>
    <w:rsid w:val="00B32A5C"/>
    <w:rsid w:val="00B3365B"/>
    <w:rsid w:val="00B34212"/>
    <w:rsid w:val="00B351BA"/>
    <w:rsid w:val="00B358C7"/>
    <w:rsid w:val="00B37258"/>
    <w:rsid w:val="00B379BF"/>
    <w:rsid w:val="00B37D90"/>
    <w:rsid w:val="00B40EA2"/>
    <w:rsid w:val="00B4420C"/>
    <w:rsid w:val="00B4799A"/>
    <w:rsid w:val="00B508D6"/>
    <w:rsid w:val="00B52C59"/>
    <w:rsid w:val="00B53961"/>
    <w:rsid w:val="00B53FF8"/>
    <w:rsid w:val="00B5415E"/>
    <w:rsid w:val="00B63FDA"/>
    <w:rsid w:val="00B65420"/>
    <w:rsid w:val="00B6543B"/>
    <w:rsid w:val="00B65C68"/>
    <w:rsid w:val="00B6785B"/>
    <w:rsid w:val="00B67BEB"/>
    <w:rsid w:val="00B710C4"/>
    <w:rsid w:val="00B713FB"/>
    <w:rsid w:val="00B72CEB"/>
    <w:rsid w:val="00B755DE"/>
    <w:rsid w:val="00B77470"/>
    <w:rsid w:val="00B77B8C"/>
    <w:rsid w:val="00B82679"/>
    <w:rsid w:val="00B83BB0"/>
    <w:rsid w:val="00B84C32"/>
    <w:rsid w:val="00B87272"/>
    <w:rsid w:val="00B876BD"/>
    <w:rsid w:val="00B90559"/>
    <w:rsid w:val="00B907D6"/>
    <w:rsid w:val="00B9124B"/>
    <w:rsid w:val="00B925CD"/>
    <w:rsid w:val="00B92909"/>
    <w:rsid w:val="00B973F4"/>
    <w:rsid w:val="00BA1315"/>
    <w:rsid w:val="00BA17BE"/>
    <w:rsid w:val="00BA345F"/>
    <w:rsid w:val="00BA7B4D"/>
    <w:rsid w:val="00BB5645"/>
    <w:rsid w:val="00BB5FDD"/>
    <w:rsid w:val="00BC0AA2"/>
    <w:rsid w:val="00BC3DD0"/>
    <w:rsid w:val="00BC4525"/>
    <w:rsid w:val="00BC4F22"/>
    <w:rsid w:val="00BC6082"/>
    <w:rsid w:val="00BD4841"/>
    <w:rsid w:val="00BD6446"/>
    <w:rsid w:val="00BE26CC"/>
    <w:rsid w:val="00BE5DDA"/>
    <w:rsid w:val="00BF0935"/>
    <w:rsid w:val="00BF2948"/>
    <w:rsid w:val="00BF4E1C"/>
    <w:rsid w:val="00BF50AB"/>
    <w:rsid w:val="00C01D3E"/>
    <w:rsid w:val="00C02168"/>
    <w:rsid w:val="00C043F1"/>
    <w:rsid w:val="00C04E95"/>
    <w:rsid w:val="00C06D39"/>
    <w:rsid w:val="00C11D65"/>
    <w:rsid w:val="00C12164"/>
    <w:rsid w:val="00C20BD0"/>
    <w:rsid w:val="00C223CC"/>
    <w:rsid w:val="00C22EA9"/>
    <w:rsid w:val="00C26855"/>
    <w:rsid w:val="00C35B48"/>
    <w:rsid w:val="00C40726"/>
    <w:rsid w:val="00C41A24"/>
    <w:rsid w:val="00C420B2"/>
    <w:rsid w:val="00C430F8"/>
    <w:rsid w:val="00C43E4D"/>
    <w:rsid w:val="00C44ED3"/>
    <w:rsid w:val="00C509C4"/>
    <w:rsid w:val="00C5144E"/>
    <w:rsid w:val="00C54029"/>
    <w:rsid w:val="00C617EE"/>
    <w:rsid w:val="00C62608"/>
    <w:rsid w:val="00C669D8"/>
    <w:rsid w:val="00C70072"/>
    <w:rsid w:val="00C713DC"/>
    <w:rsid w:val="00C71FDC"/>
    <w:rsid w:val="00C7507B"/>
    <w:rsid w:val="00C773C0"/>
    <w:rsid w:val="00C80995"/>
    <w:rsid w:val="00C90B43"/>
    <w:rsid w:val="00C91F05"/>
    <w:rsid w:val="00C963A9"/>
    <w:rsid w:val="00C96A1F"/>
    <w:rsid w:val="00C974FB"/>
    <w:rsid w:val="00CA05A6"/>
    <w:rsid w:val="00CA3FAB"/>
    <w:rsid w:val="00CA655E"/>
    <w:rsid w:val="00CA7726"/>
    <w:rsid w:val="00CB0555"/>
    <w:rsid w:val="00CB0B5A"/>
    <w:rsid w:val="00CB37F4"/>
    <w:rsid w:val="00CB7924"/>
    <w:rsid w:val="00CC39FB"/>
    <w:rsid w:val="00CD086F"/>
    <w:rsid w:val="00CD285B"/>
    <w:rsid w:val="00CD3353"/>
    <w:rsid w:val="00CD558C"/>
    <w:rsid w:val="00CD5A03"/>
    <w:rsid w:val="00CD79D7"/>
    <w:rsid w:val="00CE019B"/>
    <w:rsid w:val="00CE026A"/>
    <w:rsid w:val="00CE0AA8"/>
    <w:rsid w:val="00CE1A6B"/>
    <w:rsid w:val="00CE234E"/>
    <w:rsid w:val="00CE2645"/>
    <w:rsid w:val="00CE652C"/>
    <w:rsid w:val="00CF0A59"/>
    <w:rsid w:val="00CF21E9"/>
    <w:rsid w:val="00CF36A7"/>
    <w:rsid w:val="00CF3DF8"/>
    <w:rsid w:val="00CF5F70"/>
    <w:rsid w:val="00CF781D"/>
    <w:rsid w:val="00CF7F5F"/>
    <w:rsid w:val="00D0214E"/>
    <w:rsid w:val="00D07401"/>
    <w:rsid w:val="00D12779"/>
    <w:rsid w:val="00D1540D"/>
    <w:rsid w:val="00D169A2"/>
    <w:rsid w:val="00D16CCA"/>
    <w:rsid w:val="00D16E26"/>
    <w:rsid w:val="00D22225"/>
    <w:rsid w:val="00D242B2"/>
    <w:rsid w:val="00D2657A"/>
    <w:rsid w:val="00D33A54"/>
    <w:rsid w:val="00D348CB"/>
    <w:rsid w:val="00D422E8"/>
    <w:rsid w:val="00D45252"/>
    <w:rsid w:val="00D457AF"/>
    <w:rsid w:val="00D50CDA"/>
    <w:rsid w:val="00D52759"/>
    <w:rsid w:val="00D53F1B"/>
    <w:rsid w:val="00D5444A"/>
    <w:rsid w:val="00D614BC"/>
    <w:rsid w:val="00D62124"/>
    <w:rsid w:val="00D62878"/>
    <w:rsid w:val="00D6315C"/>
    <w:rsid w:val="00D637E3"/>
    <w:rsid w:val="00D65B72"/>
    <w:rsid w:val="00D65C4A"/>
    <w:rsid w:val="00D668B9"/>
    <w:rsid w:val="00D7136A"/>
    <w:rsid w:val="00D72129"/>
    <w:rsid w:val="00D73E48"/>
    <w:rsid w:val="00D741FC"/>
    <w:rsid w:val="00D74FA6"/>
    <w:rsid w:val="00D76E88"/>
    <w:rsid w:val="00D77B7E"/>
    <w:rsid w:val="00D8037A"/>
    <w:rsid w:val="00D80776"/>
    <w:rsid w:val="00D81861"/>
    <w:rsid w:val="00D81B5B"/>
    <w:rsid w:val="00D83093"/>
    <w:rsid w:val="00D830CF"/>
    <w:rsid w:val="00D900D2"/>
    <w:rsid w:val="00D90C5F"/>
    <w:rsid w:val="00D92D1B"/>
    <w:rsid w:val="00D934DE"/>
    <w:rsid w:val="00D96BA2"/>
    <w:rsid w:val="00DA1197"/>
    <w:rsid w:val="00DA11FC"/>
    <w:rsid w:val="00DA1BCC"/>
    <w:rsid w:val="00DA41E1"/>
    <w:rsid w:val="00DA452B"/>
    <w:rsid w:val="00DA63BD"/>
    <w:rsid w:val="00DA7AF7"/>
    <w:rsid w:val="00DB169E"/>
    <w:rsid w:val="00DB353A"/>
    <w:rsid w:val="00DC0416"/>
    <w:rsid w:val="00DC2EC2"/>
    <w:rsid w:val="00DD2EE9"/>
    <w:rsid w:val="00DD4027"/>
    <w:rsid w:val="00DD58F6"/>
    <w:rsid w:val="00DE0249"/>
    <w:rsid w:val="00DE09CC"/>
    <w:rsid w:val="00DE404A"/>
    <w:rsid w:val="00DE5CF2"/>
    <w:rsid w:val="00DE78E3"/>
    <w:rsid w:val="00DF1557"/>
    <w:rsid w:val="00DF231E"/>
    <w:rsid w:val="00DF3C5B"/>
    <w:rsid w:val="00DF3EAE"/>
    <w:rsid w:val="00DF4EB8"/>
    <w:rsid w:val="00DF524D"/>
    <w:rsid w:val="00DF5D05"/>
    <w:rsid w:val="00DF6CCB"/>
    <w:rsid w:val="00E02E39"/>
    <w:rsid w:val="00E061A5"/>
    <w:rsid w:val="00E12C2F"/>
    <w:rsid w:val="00E14A9C"/>
    <w:rsid w:val="00E208EE"/>
    <w:rsid w:val="00E20CF0"/>
    <w:rsid w:val="00E22A38"/>
    <w:rsid w:val="00E24409"/>
    <w:rsid w:val="00E303EF"/>
    <w:rsid w:val="00E34A57"/>
    <w:rsid w:val="00E34A74"/>
    <w:rsid w:val="00E353B0"/>
    <w:rsid w:val="00E36BDE"/>
    <w:rsid w:val="00E37BA4"/>
    <w:rsid w:val="00E42A59"/>
    <w:rsid w:val="00E440CE"/>
    <w:rsid w:val="00E457D0"/>
    <w:rsid w:val="00E507D3"/>
    <w:rsid w:val="00E50C72"/>
    <w:rsid w:val="00E56F19"/>
    <w:rsid w:val="00E6104D"/>
    <w:rsid w:val="00E6454C"/>
    <w:rsid w:val="00E71A2F"/>
    <w:rsid w:val="00E7352E"/>
    <w:rsid w:val="00E7389F"/>
    <w:rsid w:val="00E808DD"/>
    <w:rsid w:val="00E833C8"/>
    <w:rsid w:val="00E83407"/>
    <w:rsid w:val="00E836B0"/>
    <w:rsid w:val="00E83BA7"/>
    <w:rsid w:val="00E855A2"/>
    <w:rsid w:val="00E87A75"/>
    <w:rsid w:val="00E90A0A"/>
    <w:rsid w:val="00EA38EA"/>
    <w:rsid w:val="00EA3B99"/>
    <w:rsid w:val="00EA597B"/>
    <w:rsid w:val="00EB085F"/>
    <w:rsid w:val="00EB2790"/>
    <w:rsid w:val="00EB4DDC"/>
    <w:rsid w:val="00EB52D7"/>
    <w:rsid w:val="00EB5710"/>
    <w:rsid w:val="00EC0943"/>
    <w:rsid w:val="00EC37B0"/>
    <w:rsid w:val="00ED7DD7"/>
    <w:rsid w:val="00EE1170"/>
    <w:rsid w:val="00EE2DFA"/>
    <w:rsid w:val="00EF148F"/>
    <w:rsid w:val="00EF19D3"/>
    <w:rsid w:val="00EF1D95"/>
    <w:rsid w:val="00EF2820"/>
    <w:rsid w:val="00EF43FE"/>
    <w:rsid w:val="00F00EE1"/>
    <w:rsid w:val="00F00F0D"/>
    <w:rsid w:val="00F01692"/>
    <w:rsid w:val="00F05C5D"/>
    <w:rsid w:val="00F10B83"/>
    <w:rsid w:val="00F112C0"/>
    <w:rsid w:val="00F112F4"/>
    <w:rsid w:val="00F12CA4"/>
    <w:rsid w:val="00F1497C"/>
    <w:rsid w:val="00F17FD0"/>
    <w:rsid w:val="00F212FF"/>
    <w:rsid w:val="00F21340"/>
    <w:rsid w:val="00F22753"/>
    <w:rsid w:val="00F238F4"/>
    <w:rsid w:val="00F272C8"/>
    <w:rsid w:val="00F306A6"/>
    <w:rsid w:val="00F3080F"/>
    <w:rsid w:val="00F30A7B"/>
    <w:rsid w:val="00F32848"/>
    <w:rsid w:val="00F3711E"/>
    <w:rsid w:val="00F40AE9"/>
    <w:rsid w:val="00F42703"/>
    <w:rsid w:val="00F45680"/>
    <w:rsid w:val="00F50B32"/>
    <w:rsid w:val="00F518F6"/>
    <w:rsid w:val="00F5207C"/>
    <w:rsid w:val="00F6017A"/>
    <w:rsid w:val="00F61F6A"/>
    <w:rsid w:val="00F70D37"/>
    <w:rsid w:val="00F711FF"/>
    <w:rsid w:val="00F7219E"/>
    <w:rsid w:val="00F7585D"/>
    <w:rsid w:val="00F7657A"/>
    <w:rsid w:val="00F80475"/>
    <w:rsid w:val="00F8053A"/>
    <w:rsid w:val="00F81CE0"/>
    <w:rsid w:val="00F837C2"/>
    <w:rsid w:val="00F8538B"/>
    <w:rsid w:val="00F87C1E"/>
    <w:rsid w:val="00F90975"/>
    <w:rsid w:val="00F9562E"/>
    <w:rsid w:val="00F9594F"/>
    <w:rsid w:val="00F97100"/>
    <w:rsid w:val="00FA43BA"/>
    <w:rsid w:val="00FA448C"/>
    <w:rsid w:val="00FA5793"/>
    <w:rsid w:val="00FA63D3"/>
    <w:rsid w:val="00FB2790"/>
    <w:rsid w:val="00FB3456"/>
    <w:rsid w:val="00FB44A0"/>
    <w:rsid w:val="00FB46F7"/>
    <w:rsid w:val="00FC0C26"/>
    <w:rsid w:val="00FC397D"/>
    <w:rsid w:val="00FC4809"/>
    <w:rsid w:val="00FC6B71"/>
    <w:rsid w:val="00FC7F2F"/>
    <w:rsid w:val="00FD5107"/>
    <w:rsid w:val="00FD71CA"/>
    <w:rsid w:val="00FE7791"/>
    <w:rsid w:val="00FE7DDF"/>
    <w:rsid w:val="00FF188A"/>
    <w:rsid w:val="00FF1F6B"/>
    <w:rsid w:val="00FF6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809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1B380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22B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A22B1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A2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F97100"/>
    <w:rPr>
      <w:rFonts w:ascii="Verdana" w:hAnsi="Verdana" w:hint="default"/>
      <w:color w:val="000000"/>
      <w:u w:val="single"/>
    </w:rPr>
  </w:style>
  <w:style w:type="character" w:styleId="FollowedHyperlink">
    <w:name w:val="FollowedHyperlink"/>
    <w:rsid w:val="00F97100"/>
    <w:rPr>
      <w:color w:val="800080"/>
      <w:u w:val="single"/>
    </w:rPr>
  </w:style>
  <w:style w:type="paragraph" w:styleId="BalloonText">
    <w:name w:val="Balloon Text"/>
    <w:basedOn w:val="Normal"/>
    <w:semiHidden/>
    <w:rsid w:val="0003224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rsid w:val="00AA50D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A50D0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552898"/>
    <w:pPr>
      <w:spacing w:before="100" w:beforeAutospacing="1" w:after="100" w:afterAutospacing="1"/>
    </w:pPr>
    <w:rPr>
      <w:lang w:val="ro-RO" w:eastAsia="ro-RO"/>
    </w:rPr>
  </w:style>
  <w:style w:type="paragraph" w:customStyle="1" w:styleId="DefaultText">
    <w:name w:val="Default Text"/>
    <w:basedOn w:val="Normal"/>
    <w:rsid w:val="00A1793F"/>
    <w:pPr>
      <w:overflowPunct w:val="0"/>
      <w:autoSpaceDE w:val="0"/>
      <w:autoSpaceDN w:val="0"/>
      <w:adjustRightInd w:val="0"/>
    </w:pPr>
    <w:rPr>
      <w:noProof/>
      <w:szCs w:val="20"/>
      <w:lang w:val="ro-RO"/>
    </w:rPr>
  </w:style>
  <w:style w:type="character" w:customStyle="1" w:styleId="Heading2Char">
    <w:name w:val="Heading 2 Char"/>
    <w:link w:val="Heading2"/>
    <w:uiPriority w:val="9"/>
    <w:rsid w:val="001B380D"/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5E5D5F"/>
    <w:pPr>
      <w:ind w:left="720"/>
      <w:contextualSpacing/>
    </w:pPr>
  </w:style>
  <w:style w:type="character" w:customStyle="1" w:styleId="HeaderChar">
    <w:name w:val="Header Char"/>
    <w:link w:val="Header"/>
    <w:rsid w:val="0049610D"/>
    <w:rPr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locked/>
    <w:rsid w:val="00A31B16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0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5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4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7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tan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tansa@yahoo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foaie%20goa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D05BE-C299-4EEB-9F6B-6B71C816B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foaie goala</Template>
  <TotalTime>1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Header</vt:lpstr>
      <vt:lpstr>Header</vt:lpstr>
    </vt:vector>
  </TitlesOfParts>
  <Company>RUSU</Company>
  <LinksUpToDate>false</LinksUpToDate>
  <CharactersWithSpaces>4789</CharactersWithSpaces>
  <SharedDoc>false</SharedDoc>
  <HLinks>
    <vt:vector size="12" baseType="variant">
      <vt:variant>
        <vt:i4>720897</vt:i4>
      </vt:variant>
      <vt:variant>
        <vt:i4>3</vt:i4>
      </vt:variant>
      <vt:variant>
        <vt:i4>0</vt:i4>
      </vt:variant>
      <vt:variant>
        <vt:i4>5</vt:i4>
      </vt:variant>
      <vt:variant>
        <vt:lpwstr>http://www.primariamiroslava.ro/</vt:lpwstr>
      </vt:variant>
      <vt:variant>
        <vt:lpwstr/>
      </vt:variant>
      <vt:variant>
        <vt:i4>6553668</vt:i4>
      </vt:variant>
      <vt:variant>
        <vt:i4>0</vt:i4>
      </vt:variant>
      <vt:variant>
        <vt:i4>0</vt:i4>
      </vt:variant>
      <vt:variant>
        <vt:i4>5</vt:i4>
      </vt:variant>
      <vt:variant>
        <vt:lpwstr>mailto:secretariat@primariamiroslava.ro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Header</dc:title>
  <dc:subject>Antet document</dc:subject>
  <dc:creator>Biroul_1</dc:creator>
  <cp:keywords>2</cp:keywords>
  <cp:lastModifiedBy>HP</cp:lastModifiedBy>
  <cp:revision>2</cp:revision>
  <cp:lastPrinted>2021-12-17T07:35:00Z</cp:lastPrinted>
  <dcterms:created xsi:type="dcterms:W3CDTF">2021-12-29T12:29:00Z</dcterms:created>
  <dcterms:modified xsi:type="dcterms:W3CDTF">2021-12-29T12:29:00Z</dcterms:modified>
  <cp:category>1</cp:category>
</cp:coreProperties>
</file>